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7.xml" ContentType="application/vnd.openxmlformats-officedocument.wordprocessingml.header+xml"/>
  <Override PartName="/word/footer53.xml" ContentType="application/vnd.openxmlformats-officedocument.wordprocessingml.footer+xml"/>
  <Override PartName="/word/header58.xml" ContentType="application/vnd.openxmlformats-officedocument.wordprocessingml.header+xml"/>
  <Override PartName="/word/footer54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61.xml" ContentType="application/vnd.openxmlformats-officedocument.wordprocessingml.header+xml"/>
  <Override PartName="/word/footer57.xml" ContentType="application/vnd.openxmlformats-officedocument.wordprocessingml.footer+xml"/>
  <Override PartName="/word/header62.xml" ContentType="application/vnd.openxmlformats-officedocument.wordprocessingml.header+xml"/>
  <Override PartName="/word/footer58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95.xml" ContentType="application/vnd.openxmlformats-officedocument.wordprocessingml.header+xml"/>
  <Override PartName="/word/footer87.xml" ContentType="application/vnd.openxmlformats-officedocument.wordprocessingml.footer+xml"/>
  <Override PartName="/word/header96.xml" ContentType="application/vnd.openxmlformats-officedocument.wordprocessingml.header+xml"/>
  <Override PartName="/word/footer88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07.xml" ContentType="application/vnd.openxmlformats-officedocument.wordprocessingml.header+xml"/>
  <Override PartName="/word/footer9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44.439171pt;margin-top:35.459572pt;width:703.35pt;height:541.2pt;mso-position-horizontal-relative:page;mso-position-vertical-relative:page;z-index:-880624" coordorigin="889,709" coordsize="14067,10824">
            <v:shape style="position:absolute;left:889;top:1470;width:14067;height:7179" type="#_x0000_t75" stroked="false">
              <v:imagedata r:id="rId5" o:title=""/>
            </v:shape>
            <v:shape style="position:absolute;left:6922;top:1470;width:2051;height:1726" type="#_x0000_t75" stroked="false">
              <v:imagedata r:id="rId6" o:title=""/>
            </v:shape>
            <v:shape style="position:absolute;left:3846;top:8033;width:3094;height:615" type="#_x0000_t75" stroked="false">
              <v:imagedata r:id="rId7" o:title=""/>
            </v:shape>
            <v:group style="position:absolute;left:10776;top:737;width:4150;height:2" coordorigin="10776,737" coordsize="4150,2">
              <v:shape style="position:absolute;left:10776;top:737;width:4150;height:2" coordorigin="10776,737" coordsize="4150,0" path="m10776,737l14926,737e" filled="false" stroked="true" strokeweight="1.495549pt" strokecolor="#c8c3c3">
                <v:path arrowok="t"/>
              </v:shape>
            </v:group>
            <v:group style="position:absolute;left:10789;top:722;width:2;height:1184" coordorigin="10789,722" coordsize="2,1184">
              <v:shape style="position:absolute;left:10789;top:722;width:2;height:1184" coordorigin="10789,722" coordsize="0,1184" path="m10789,1905l10789,722e" filled="false" stroked="true" strokeweight="1.281899pt" strokecolor="#bfbcbc">
                <v:path arrowok="t"/>
              </v:shape>
            </v:group>
            <v:group style="position:absolute;left:14915;top:722;width:2;height:3576" coordorigin="14915,722" coordsize="2,3576">
              <v:shape style="position:absolute;left:14915;top:722;width:2;height:3576" coordorigin="14915,722" coordsize="0,3576" path="m14915,4298l14915,722e" filled="false" stroked="true" strokeweight="1.068249pt" strokecolor="#c3bfbf">
                <v:path arrowok="t"/>
              </v:shape>
            </v:group>
            <v:group style="position:absolute;left:14915;top:7929;width:2;height:3593" coordorigin="14915,7929" coordsize="2,3593">
              <v:shape style="position:absolute;left:14915;top:7929;width:2;height:3593" coordorigin="14915,7929" coordsize="0,3593" path="m14915,11522l14915,7929e" filled="false" stroked="true" strokeweight="1.068249pt" strokecolor="#a3a0a3">
                <v:path arrowok="t"/>
              </v:shape>
            </v:group>
            <v:group style="position:absolute;left:914;top:11512;width:14012;height:2" coordorigin="914,11512" coordsize="14012,2">
              <v:shape style="position:absolute;left:914;top:11512;width:14012;height:2" coordorigin="914,11512" coordsize="14012,0" path="m914,11512l14926,11512e" filled="false" stroked="true" strokeweight="1.068249pt" strokecolor="#a3a0a0">
                <v:path arrowok="t"/>
              </v:shape>
            </v:group>
            <w10:wrap type="none"/>
          </v:group>
        </w:pict>
      </w: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0.65pt;height:1.5pt;mso-position-horizontal-relative:char;mso-position-vertical-relative:line" coordorigin="0,0" coordsize="4013,30">
            <v:group style="position:absolute;left:15;top:15;width:3983;height:2" coordorigin="15,15" coordsize="3983,2">
              <v:shape style="position:absolute;left:15;top:15;width:3983;height:2" coordorigin="15,15" coordsize="3983,0" path="m15,15l3997,15e" filled="false" stroked="true" strokeweight="1.495549pt" strokecolor="#cfcfc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4pt;height:.65pt;mso-position-horizontal-relative:char;mso-position-vertical-relative:line" coordorigin="0,0" coordsize="928,13">
            <v:group style="position:absolute;left:6;top:6;width:915;height:2" coordorigin="6,6" coordsize="915,2">
              <v:shape style="position:absolute;left:6;top:6;width:915;height:2" coordorigin="6,6" coordsize="915,0" path="m6,6l921,6e" filled="false" stroked="true" strokeweight=".64095pt" strokecolor="#dfdfd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59" w:lineRule="exact" w:before="121"/>
        <w:ind w:left="87" w:right="0" w:firstLine="0"/>
        <w:jc w:val="center"/>
        <w:rPr>
          <w:rFonts w:ascii="Arial" w:hAnsi="Arial" w:cs="Arial" w:eastAsia="Arial"/>
          <w:sz w:val="81"/>
          <w:szCs w:val="81"/>
        </w:rPr>
      </w:pPr>
      <w:r>
        <w:rPr>
          <w:rFonts w:ascii="Arial"/>
          <w:b/>
          <w:color w:val="0C4D90"/>
          <w:spacing w:val="-31"/>
          <w:w w:val="105"/>
          <w:sz w:val="81"/>
        </w:rPr>
        <w:t>I</w:t>
      </w:r>
      <w:r>
        <w:rPr>
          <w:rFonts w:ascii="Arial"/>
          <w:b/>
          <w:color w:val="0C4D90"/>
          <w:spacing w:val="-38"/>
          <w:w w:val="105"/>
          <w:sz w:val="81"/>
        </w:rPr>
        <w:t>N</w:t>
      </w:r>
      <w:r>
        <w:rPr>
          <w:rFonts w:ascii="Arial"/>
          <w:b/>
          <w:color w:val="0C4D90"/>
          <w:spacing w:val="-64"/>
          <w:w w:val="105"/>
          <w:sz w:val="81"/>
        </w:rPr>
        <w:t>F</w:t>
      </w:r>
      <w:r>
        <w:rPr>
          <w:rFonts w:ascii="Arial"/>
          <w:b/>
          <w:color w:val="0C4D90"/>
          <w:spacing w:val="3"/>
          <w:w w:val="105"/>
          <w:sz w:val="81"/>
        </w:rPr>
        <w:t>O</w:t>
      </w:r>
      <w:r>
        <w:rPr>
          <w:rFonts w:ascii="Arial"/>
          <w:b/>
          <w:color w:val="0C4D90"/>
          <w:w w:val="105"/>
          <w:sz w:val="81"/>
        </w:rPr>
        <w:t>R</w:t>
      </w:r>
      <w:r>
        <w:rPr>
          <w:rFonts w:ascii="Arial"/>
          <w:b/>
          <w:color w:val="0C4D90"/>
          <w:spacing w:val="1"/>
          <w:w w:val="105"/>
          <w:sz w:val="81"/>
        </w:rPr>
        <w:t>M</w:t>
      </w:r>
      <w:r>
        <w:rPr>
          <w:rFonts w:ascii="Arial"/>
          <w:b/>
          <w:color w:val="0C4D90"/>
          <w:w w:val="105"/>
          <w:sz w:val="81"/>
        </w:rPr>
        <w:t>E</w:t>
      </w:r>
      <w:r>
        <w:rPr>
          <w:rFonts w:ascii="Arial"/>
          <w:sz w:val="81"/>
        </w:rPr>
      </w:r>
    </w:p>
    <w:p>
      <w:pPr>
        <w:tabs>
          <w:tab w:pos="985" w:val="left" w:leader="none"/>
        </w:tabs>
        <w:spacing w:line="425" w:lineRule="exact" w:before="0"/>
        <w:ind w:left="53" w:right="0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505D6E"/>
          <w:sz w:val="44"/>
        </w:rPr>
        <w:t>D</w:t>
      </w:r>
      <w:r>
        <w:rPr>
          <w:rFonts w:ascii="Arial"/>
          <w:color w:val="505D6E"/>
          <w:spacing w:val="-38"/>
          <w:sz w:val="44"/>
        </w:rPr>
        <w:t> </w:t>
      </w:r>
      <w:r>
        <w:rPr>
          <w:rFonts w:ascii="Arial"/>
          <w:color w:val="505D6E"/>
          <w:sz w:val="44"/>
        </w:rPr>
        <w:t>E</w:t>
        <w:tab/>
        <w:t>G</w:t>
      </w:r>
      <w:r>
        <w:rPr>
          <w:rFonts w:ascii="Arial"/>
          <w:color w:val="505D6E"/>
          <w:spacing w:val="-49"/>
          <w:sz w:val="44"/>
        </w:rPr>
        <w:t> </w:t>
      </w:r>
      <w:r>
        <w:rPr>
          <w:rFonts w:ascii="Arial"/>
          <w:color w:val="505D6E"/>
          <w:sz w:val="44"/>
        </w:rPr>
        <w:t>O</w:t>
      </w:r>
      <w:r>
        <w:rPr>
          <w:rFonts w:ascii="Arial"/>
          <w:color w:val="505D6E"/>
          <w:spacing w:val="-32"/>
          <w:sz w:val="44"/>
        </w:rPr>
        <w:t> </w:t>
      </w:r>
      <w:r>
        <w:rPr>
          <w:rFonts w:ascii="Arial"/>
          <w:color w:val="505D6E"/>
          <w:sz w:val="44"/>
        </w:rPr>
        <w:t>B</w:t>
      </w:r>
      <w:r>
        <w:rPr>
          <w:rFonts w:ascii="Arial"/>
          <w:color w:val="505D6E"/>
          <w:spacing w:val="-46"/>
          <w:sz w:val="44"/>
        </w:rPr>
        <w:t> </w:t>
      </w:r>
      <w:r>
        <w:rPr>
          <w:rFonts w:ascii="Arial"/>
          <w:color w:val="505D6E"/>
          <w:sz w:val="44"/>
        </w:rPr>
        <w:t>I</w:t>
      </w:r>
      <w:r>
        <w:rPr>
          <w:rFonts w:ascii="Arial"/>
          <w:color w:val="505D6E"/>
          <w:spacing w:val="-44"/>
          <w:sz w:val="44"/>
        </w:rPr>
        <w:t> </w:t>
      </w:r>
      <w:r>
        <w:rPr>
          <w:rFonts w:ascii="Arial"/>
          <w:color w:val="505D6E"/>
          <w:sz w:val="44"/>
        </w:rPr>
        <w:t>E</w:t>
      </w:r>
      <w:r>
        <w:rPr>
          <w:rFonts w:ascii="Arial"/>
          <w:color w:val="505D6E"/>
          <w:spacing w:val="-52"/>
          <w:sz w:val="44"/>
        </w:rPr>
        <w:t> </w:t>
      </w:r>
      <w:r>
        <w:rPr>
          <w:rFonts w:ascii="Arial"/>
          <w:color w:val="505D6E"/>
          <w:sz w:val="44"/>
        </w:rPr>
        <w:t>R</w:t>
      </w:r>
      <w:r>
        <w:rPr>
          <w:rFonts w:ascii="Arial"/>
          <w:color w:val="505D6E"/>
          <w:spacing w:val="-30"/>
          <w:sz w:val="44"/>
        </w:rPr>
        <w:t> </w:t>
      </w:r>
      <w:r>
        <w:rPr>
          <w:rFonts w:ascii="Arial"/>
          <w:color w:val="505D6E"/>
          <w:spacing w:val="50"/>
          <w:sz w:val="44"/>
        </w:rPr>
        <w:t>N</w:t>
      </w:r>
      <w:r>
        <w:rPr>
          <w:rFonts w:ascii="Arial"/>
          <w:color w:val="505D6E"/>
          <w:sz w:val="44"/>
        </w:rPr>
        <w:t>O</w:t>
      </w:r>
      <w:r>
        <w:rPr>
          <w:rFonts w:ascii="Arial"/>
          <w:sz w:val="44"/>
        </w:rPr>
      </w:r>
    </w:p>
    <w:p>
      <w:pPr>
        <w:spacing w:line="256" w:lineRule="exact" w:before="0"/>
        <w:ind w:left="46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505D6E"/>
          <w:spacing w:val="-4"/>
          <w:w w:val="130"/>
          <w:sz w:val="22"/>
        </w:rPr>
        <w:t>-</w:t>
      </w:r>
      <w:r>
        <w:rPr>
          <w:rFonts w:ascii="Arial"/>
          <w:color w:val="E45624"/>
          <w:w w:val="130"/>
          <w:sz w:val="22"/>
        </w:rPr>
        <w:t>Baja</w:t>
      </w:r>
      <w:r>
        <w:rPr>
          <w:rFonts w:ascii="Arial"/>
          <w:color w:val="E45624"/>
          <w:spacing w:val="-55"/>
          <w:w w:val="130"/>
          <w:sz w:val="22"/>
        </w:rPr>
        <w:t> </w:t>
      </w:r>
      <w:r>
        <w:rPr>
          <w:rFonts w:ascii="Arial"/>
          <w:color w:val="E45624"/>
          <w:w w:val="130"/>
          <w:sz w:val="22"/>
        </w:rPr>
        <w:t>Ca</w:t>
      </w:r>
      <w:r>
        <w:rPr>
          <w:rFonts w:ascii="Arial"/>
          <w:color w:val="E45624"/>
          <w:spacing w:val="7"/>
          <w:w w:val="130"/>
          <w:sz w:val="22"/>
        </w:rPr>
        <w:t>l</w:t>
      </w:r>
      <w:r>
        <w:rPr>
          <w:rFonts w:ascii="Arial"/>
          <w:color w:val="E45624"/>
          <w:spacing w:val="-25"/>
          <w:w w:val="130"/>
          <w:sz w:val="22"/>
        </w:rPr>
        <w:t>i</w:t>
      </w:r>
      <w:r>
        <w:rPr>
          <w:rFonts w:ascii="Arial"/>
          <w:color w:val="E45624"/>
          <w:w w:val="130"/>
          <w:sz w:val="22"/>
        </w:rPr>
        <w:t>forn</w:t>
      </w:r>
      <w:r>
        <w:rPr>
          <w:rFonts w:ascii="Arial"/>
          <w:color w:val="E45624"/>
          <w:spacing w:val="8"/>
          <w:w w:val="130"/>
          <w:sz w:val="22"/>
        </w:rPr>
        <w:t>i</w:t>
      </w:r>
      <w:r>
        <w:rPr>
          <w:rFonts w:ascii="Arial"/>
          <w:color w:val="E45624"/>
          <w:w w:val="130"/>
          <w:sz w:val="22"/>
        </w:rPr>
        <w:t>a</w:t>
      </w:r>
      <w:r>
        <w:rPr>
          <w:rFonts w:ascii="Arial"/>
          <w:color w:val="E45624"/>
          <w:spacing w:val="-54"/>
          <w:w w:val="130"/>
          <w:sz w:val="22"/>
        </w:rPr>
        <w:t> </w:t>
      </w:r>
      <w:r>
        <w:rPr>
          <w:rFonts w:ascii="Arial"/>
          <w:color w:val="E45624"/>
          <w:w w:val="125"/>
          <w:sz w:val="22"/>
        </w:rPr>
        <w:t>Sur</w:t>
      </w:r>
      <w:r>
        <w:rPr>
          <w:rFonts w:ascii="Arial"/>
          <w:color w:val="E45624"/>
          <w:spacing w:val="-50"/>
          <w:w w:val="125"/>
          <w:sz w:val="22"/>
        </w:rPr>
        <w:t> </w:t>
      </w:r>
      <w:r>
        <w:rPr>
          <w:rFonts w:ascii="Times New Roman"/>
          <w:color w:val="E45624"/>
          <w:w w:val="130"/>
          <w:sz w:val="23"/>
        </w:rPr>
        <w:t>2</w:t>
      </w:r>
      <w:r>
        <w:rPr>
          <w:rFonts w:ascii="Times New Roman"/>
          <w:color w:val="E45624"/>
          <w:spacing w:val="4"/>
          <w:w w:val="130"/>
          <w:sz w:val="23"/>
        </w:rPr>
        <w:t>0</w:t>
      </w:r>
      <w:r>
        <w:rPr>
          <w:rFonts w:ascii="Times New Roman"/>
          <w:color w:val="E45624"/>
          <w:w w:val="130"/>
          <w:sz w:val="23"/>
        </w:rPr>
        <w:t>15-2021</w:t>
      </w:r>
      <w:r>
        <w:rPr>
          <w:rFonts w:ascii="Times New Roman"/>
          <w:color w:val="E45624"/>
          <w:spacing w:val="-62"/>
          <w:w w:val="130"/>
          <w:sz w:val="23"/>
        </w:rPr>
        <w:t> </w:t>
      </w:r>
      <w:r>
        <w:rPr>
          <w:rFonts w:ascii="Times New Roman"/>
          <w:color w:val="505D6E"/>
          <w:w w:val="195"/>
          <w:sz w:val="23"/>
        </w:rPr>
        <w:t>-</w:t>
      </w:r>
      <w:r>
        <w:rPr>
          <w:rFonts w:ascii="Times New Roman"/>
          <w:sz w:val="23"/>
        </w:rPr>
      </w:r>
    </w:p>
    <w:p>
      <w:pPr>
        <w:spacing w:before="50"/>
        <w:ind w:left="1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545454"/>
          <w:spacing w:val="9"/>
          <w:w w:val="110"/>
          <w:sz w:val="24"/>
        </w:rPr>
        <w:t>CA</w:t>
      </w:r>
      <w:r>
        <w:rPr>
          <w:rFonts w:ascii="Arial"/>
          <w:color w:val="545454"/>
          <w:spacing w:val="-13"/>
          <w:w w:val="110"/>
          <w:sz w:val="24"/>
        </w:rPr>
        <w:t> </w:t>
      </w:r>
      <w:r>
        <w:rPr>
          <w:rFonts w:ascii="Arial"/>
          <w:color w:val="545454"/>
          <w:w w:val="110"/>
          <w:sz w:val="24"/>
        </w:rPr>
        <w:t>R</w:t>
      </w:r>
      <w:r>
        <w:rPr>
          <w:rFonts w:ascii="Arial"/>
          <w:color w:val="545454"/>
          <w:spacing w:val="-33"/>
          <w:w w:val="110"/>
          <w:sz w:val="24"/>
        </w:rPr>
        <w:t> </w:t>
      </w:r>
      <w:r>
        <w:rPr>
          <w:rFonts w:ascii="Arial"/>
          <w:color w:val="545454"/>
          <w:w w:val="110"/>
          <w:sz w:val="24"/>
        </w:rPr>
        <w:t>LOS </w:t>
      </w:r>
      <w:r>
        <w:rPr>
          <w:rFonts w:ascii="Arial"/>
          <w:color w:val="545454"/>
          <w:spacing w:val="3"/>
          <w:w w:val="110"/>
          <w:sz w:val="24"/>
        </w:rPr>
        <w:t> </w:t>
      </w:r>
      <w:r>
        <w:rPr>
          <w:rFonts w:ascii="Arial"/>
          <w:color w:val="545454"/>
          <w:w w:val="110"/>
          <w:sz w:val="24"/>
        </w:rPr>
        <w:t>MEND</w:t>
      </w:r>
      <w:r>
        <w:rPr>
          <w:rFonts w:ascii="Arial"/>
          <w:color w:val="545454"/>
          <w:spacing w:val="25"/>
          <w:w w:val="110"/>
          <w:sz w:val="24"/>
        </w:rPr>
        <w:t>O</w:t>
      </w:r>
      <w:r>
        <w:rPr>
          <w:rFonts w:ascii="Arial"/>
          <w:color w:val="545454"/>
          <w:w w:val="110"/>
          <w:sz w:val="24"/>
        </w:rPr>
        <w:t>Z</w:t>
      </w:r>
      <w:r>
        <w:rPr>
          <w:rFonts w:ascii="Arial"/>
          <w:color w:val="545454"/>
          <w:spacing w:val="-37"/>
          <w:w w:val="110"/>
          <w:sz w:val="24"/>
        </w:rPr>
        <w:t> </w:t>
      </w:r>
      <w:r>
        <w:rPr>
          <w:rFonts w:ascii="Arial"/>
          <w:color w:val="545454"/>
          <w:w w:val="110"/>
          <w:sz w:val="24"/>
        </w:rPr>
        <w:t>A </w:t>
      </w:r>
      <w:r>
        <w:rPr>
          <w:rFonts w:ascii="Arial"/>
          <w:color w:val="545454"/>
          <w:spacing w:val="32"/>
          <w:w w:val="110"/>
          <w:sz w:val="24"/>
        </w:rPr>
        <w:t> </w:t>
      </w:r>
      <w:r>
        <w:rPr>
          <w:rFonts w:ascii="Arial"/>
          <w:color w:val="545454"/>
          <w:spacing w:val="2"/>
          <w:w w:val="110"/>
          <w:sz w:val="24"/>
        </w:rPr>
        <w:t>DA</w:t>
      </w:r>
      <w:r>
        <w:rPr>
          <w:rFonts w:ascii="Arial"/>
          <w:color w:val="545454"/>
          <w:spacing w:val="-26"/>
          <w:w w:val="110"/>
          <w:sz w:val="24"/>
        </w:rPr>
        <w:t> </w:t>
      </w:r>
      <w:r>
        <w:rPr>
          <w:rFonts w:ascii="Arial"/>
          <w:color w:val="545454"/>
          <w:w w:val="110"/>
          <w:sz w:val="24"/>
        </w:rPr>
        <w:t>VIS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43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63112" cy="501395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tabs>
          <w:tab w:pos="6458" w:val="left" w:leader="none"/>
          <w:tab w:pos="9355" w:val="left" w:leader="none"/>
          <w:tab w:pos="9893" w:val="left" w:leader="none"/>
        </w:tabs>
        <w:spacing w:before="28"/>
        <w:ind w:left="5851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/>
        <w:pict>
          <v:shape style="position:absolute;margin-left:44.439171pt;margin-top:-66.751656pt;width:94.86053pt;height:110.2433pt;mso-position-horizontal-relative:page;mso-position-vertical-relative:paragraph;z-index:1096" type="#_x0000_t75" stroked="false">
            <v:imagedata r:id="rId9" o:title=""/>
          </v:shape>
        </w:pict>
      </w:r>
      <w:r>
        <w:rPr>
          <w:rFonts w:ascii="Arial" w:hAnsi="Arial" w:cs="Arial" w:eastAsia="Arial"/>
          <w:color w:val="A7A3A3"/>
          <w:position w:val="-17"/>
          <w:sz w:val="60"/>
          <w:szCs w:val="60"/>
        </w:rPr>
        <w:t>•</w:t>
        <w:tab/>
      </w:r>
      <w:r>
        <w:rPr>
          <w:rFonts w:ascii="Arial" w:hAnsi="Arial" w:cs="Arial" w:eastAsia="Arial"/>
          <w:color w:val="A7A3A3"/>
          <w:w w:val="125"/>
          <w:sz w:val="27"/>
          <w:szCs w:val="27"/>
        </w:rPr>
        <w:t>•</w:t>
        <w:tab/>
        <w:t>•</w:t>
        <w:tab/>
      </w:r>
      <w:r>
        <w:rPr>
          <w:rFonts w:ascii="Arial" w:hAnsi="Arial" w:cs="Arial" w:eastAsia="Arial"/>
          <w:color w:val="A7A3A3"/>
          <w:w w:val="120"/>
          <w:position w:val="-17"/>
          <w:sz w:val="60"/>
          <w:szCs w:val="60"/>
        </w:rPr>
        <w:t>•</w:t>
      </w:r>
      <w:r>
        <w:rPr>
          <w:rFonts w:ascii="Arial" w:hAnsi="Arial" w:cs="Arial" w:eastAsia="Arial"/>
          <w:sz w:val="60"/>
          <w:szCs w:val="60"/>
        </w:rPr>
      </w:r>
    </w:p>
    <w:p>
      <w:pPr>
        <w:spacing w:after="0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5840" w:h="12240" w:orient="landscape"/>
          <w:pgMar w:top="620" w:bottom="280" w:left="78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2.700012pt;margin-top:0pt;width:164.6pt;height:612pt;mso-position-horizontal-relative:page;mso-position-vertical-relative:page;z-index:1552" coordorigin="12254,0" coordsize="3292,12240">
            <v:shape style="position:absolute;left:12604;top:0;width:2942;height:12240" type="#_x0000_t75" stroked="false">
              <v:imagedata r:id="rId10" o:title=""/>
            </v:shape>
            <v:shape style="position:absolute;left:12254;top:3341;width:624;height:235" type="#_x0000_t75" stroked="false">
              <v:imagedata r:id="rId11" o:title=""/>
            </v:shape>
            <v:shape style="position:absolute;left:12436;top:3683;width:269;height:235" type="#_x0000_t75" stroked="false">
              <v:imagedata r:id="rId12" o:title=""/>
            </v:shape>
            <v:shape style="position:absolute;left:12439;top:4021;width:264;height:235" type="#_x0000_t75" stroked="false">
              <v:imagedata r:id="rId13" o:title=""/>
            </v:shape>
            <v:shape style="position:absolute;left:12439;top:4362;width:264;height:235" type="#_x0000_t75" stroked="false">
              <v:imagedata r:id="rId13" o:title=""/>
            </v:shape>
            <v:shape style="position:absolute;left:12424;top:4703;width:238;height:235" type="#_x0000_t75" stroked="false">
              <v:imagedata r:id="rId14" o:title=""/>
            </v:shape>
            <v:shape style="position:absolute;left:12398;top:5041;width:320;height:235" type="#_x0000_t75" stroked="false">
              <v:imagedata r:id="rId15" o:title=""/>
            </v:shape>
            <v:shape style="position:absolute;left:12393;top:5382;width:331;height:235" type="#_x0000_t75" stroked="false">
              <v:imagedata r:id="rId16" o:title=""/>
            </v:shape>
            <v:shape style="position:absolute;left:12372;top:5723;width:400;height:235" type="#_x0000_t75" stroked="false">
              <v:imagedata r:id="rId17" o:title=""/>
            </v:shape>
            <v:shape style="position:absolute;left:12372;top:6061;width:400;height:235" type="#_x0000_t75" stroked="false">
              <v:imagedata r:id="rId17" o:title=""/>
            </v:shape>
            <v:shape style="position:absolute;left:12369;top:6402;width:403;height:235" type="#_x0000_t75" stroked="false">
              <v:imagedata r:id="rId18" o:title=""/>
            </v:shape>
            <v:shape style="position:absolute;left:12364;top:6743;width:418;height:235" type="#_x0000_t75" stroked="false">
              <v:imagedata r:id="rId19" o:title=""/>
            </v:shape>
            <v:shape style="position:absolute;left:12391;top:7081;width:338;height:235" type="#_x0000_t75" stroked="false">
              <v:imagedata r:id="rId20" o:title=""/>
            </v:shape>
            <v:shape style="position:absolute;left:12391;top:7422;width:338;height:235" type="#_x0000_t75" stroked="false">
              <v:imagedata r:id="rId20" o:title=""/>
            </v:shape>
            <v:shape style="position:absolute;left:12362;top:7763;width:425;height:235" type="#_x0000_t75" stroked="false">
              <v:imagedata r:id="rId21" o:title=""/>
            </v:shape>
            <v:shape style="position:absolute;left:12362;top:8101;width:425;height:235" type="#_x0000_t75" stroked="false">
              <v:imagedata r:id="rId21" o:title=""/>
            </v:shape>
            <v:shape style="position:absolute;left:12369;top:8442;width:403;height:236" type="#_x0000_t75" stroked="false">
              <v:imagedata r:id="rId22" o:title=""/>
            </v:shape>
            <v:shape style="position:absolute;left:12367;top:8784;width:414;height:235" type="#_x0000_t75" stroked="false">
              <v:imagedata r:id="rId23" o:title=""/>
            </v:shape>
            <v:shape style="position:absolute;left:12367;top:9122;width:410;height:235" type="#_x0000_t75" stroked="false">
              <v:imagedata r:id="rId24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4.7pt;height:72.25pt;mso-position-horizontal-relative:char;mso-position-vertical-relative:line" coordorigin="0,0" coordsize="5694,1445">
            <v:shape style="position:absolute;left:0;top:0;width:787;height:1445" type="#_x0000_t75" stroked="false">
              <v:imagedata r:id="rId25" o:title=""/>
            </v:shape>
            <v:shape style="position:absolute;left:394;top:0;width:5300;height:1445" type="#_x0000_t75" stroked="false">
              <v:imagedata r:id="rId2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2.25pt;height:11.8pt;mso-position-horizontal-relative:char;mso-position-vertical-relative:line" coordorigin="0,0" coordsize="10245,236">
            <v:shape style="position:absolute;left:0;top:0;width:216;height:235" type="#_x0000_t75" stroked="false">
              <v:imagedata r:id="rId27" o:title=""/>
            </v:shape>
            <v:shape style="position:absolute;left:271;top:0;width:3083;height:235" type="#_x0000_t75" stroked="false">
              <v:imagedata r:id="rId28" o:title=""/>
            </v:shape>
            <v:shape style="position:absolute;left:3241;top:0;width:7004;height:235" type="#_x0000_t75" stroked="false">
              <v:imagedata r:id="rId2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7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8.25pt;height:11.8pt;mso-position-horizontal-relative:char;mso-position-vertical-relative:line" coordorigin="0,0" coordsize="9565,236">
            <v:shape style="position:absolute;left:0;top:0;width:2903;height:235" type="#_x0000_t75" stroked="false">
              <v:imagedata r:id="rId30" o:title=""/>
            </v:shape>
            <v:shape style="position:absolute;left:2799;top:0;width:6766;height:235" type="#_x0000_t75" stroked="false">
              <v:imagedata r:id="rId3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2.1pt;height:11.8pt;mso-position-horizontal-relative:char;mso-position-vertical-relative:line" coordorigin="0,0" coordsize="8842,236">
            <v:shape style="position:absolute;left:0;top:0;width:1648;height:235" type="#_x0000_t75" stroked="false">
              <v:imagedata r:id="rId32" o:title=""/>
            </v:shape>
            <v:shape style="position:absolute;left:1522;top:0;width:7320;height:235" type="#_x0000_t75" stroked="false">
              <v:imagedata r:id="rId3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0.8pt;height:11.8pt;mso-position-horizontal-relative:char;mso-position-vertical-relative:line" coordorigin="0,0" coordsize="8816,236">
            <v:shape style="position:absolute;left:0;top:0;width:1737;height:235" type="#_x0000_t75" stroked="false">
              <v:imagedata r:id="rId34" o:title=""/>
            </v:shape>
            <v:shape style="position:absolute;left:1603;top:0;width:7212;height:235" type="#_x0000_t75" stroked="false">
              <v:imagedata r:id="rId3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1.2pt;height:11.8pt;mso-position-horizontal-relative:char;mso-position-vertical-relative:line" coordorigin="0,0" coordsize="8824,236">
            <v:shape style="position:absolute;left:0;top:0;width:3168;height:235" type="#_x0000_t75" stroked="false">
              <v:imagedata r:id="rId36" o:title=""/>
            </v:shape>
            <v:shape style="position:absolute;left:3046;top:0;width:5777;height:235" type="#_x0000_t75" stroked="false">
              <v:imagedata r:id="rId3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0.55pt;height:11.8pt;mso-position-horizontal-relative:char;mso-position-vertical-relative:line" coordorigin="0,0" coordsize="8811,236">
            <v:shape style="position:absolute;left:0;top:0;width:1123;height:235" type="#_x0000_t75" stroked="false">
              <v:imagedata r:id="rId38" o:title=""/>
            </v:shape>
            <v:shape style="position:absolute;left:998;top:0;width:7813;height:235" type="#_x0000_t75" stroked="false">
              <v:imagedata r:id="rId3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7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8.95pt;height:11.8pt;mso-position-horizontal-relative:char;mso-position-vertical-relative:line" coordorigin="0,0" coordsize="9579,236">
            <v:shape style="position:absolute;left:0;top:0;width:2615;height:235" type="#_x0000_t75" stroked="false">
              <v:imagedata r:id="rId40" o:title=""/>
            </v:shape>
            <v:shape style="position:absolute;left:2506;top:0;width:780;height:235" type="#_x0000_t75" stroked="false">
              <v:imagedata r:id="rId41" o:title=""/>
            </v:shape>
            <v:shape style="position:absolute;left:3130;top:0;width:828;height:235" type="#_x0000_t75" stroked="false">
              <v:imagedata r:id="rId42" o:title=""/>
            </v:shape>
            <v:shape style="position:absolute;left:3793;top:0;width:5786;height:235" type="#_x0000_t75" stroked="false">
              <v:imagedata r:id="rId4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0.55pt;height:11.8pt;mso-position-horizontal-relative:char;mso-position-vertical-relative:line" coordorigin="0,0" coordsize="8811,236">
            <v:shape style="position:absolute;left:0;top:0;width:1320;height:235" type="#_x0000_t75" stroked="false">
              <v:imagedata r:id="rId44" o:title=""/>
            </v:shape>
            <v:shape style="position:absolute;left:1210;top:0;width:2031;height:235" type="#_x0000_t75" stroked="false">
              <v:imagedata r:id="rId45" o:title=""/>
            </v:shape>
            <v:shape style="position:absolute;left:3085;top:0;width:5726;height:235" type="#_x0000_t75" stroked="false">
              <v:imagedata r:id="rId4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95pt;height:11.8pt;mso-position-horizontal-relative:char;mso-position-vertical-relative:line" coordorigin="0,0" coordsize="8919,236">
            <v:shape style="position:absolute;left:0;top:0;width:766;height:235" type="#_x0000_t75" stroked="false">
              <v:imagedata r:id="rId47" o:title=""/>
            </v:shape>
            <v:shape style="position:absolute;left:638;top:0;width:3357;height:235" type="#_x0000_t75" stroked="false">
              <v:imagedata r:id="rId48" o:title=""/>
            </v:shape>
            <v:shape style="position:absolute;left:3836;top:0;width:2920;height:235" type="#_x0000_t75" stroked="false">
              <v:imagedata r:id="rId49" o:title=""/>
            </v:shape>
            <v:shape style="position:absolute;left:6608;top:0;width:991;height:235" type="#_x0000_t75" stroked="false">
              <v:imagedata r:id="rId50" o:title=""/>
            </v:shape>
            <v:shape style="position:absolute;left:7434;top:0;width:1485;height:235" type="#_x0000_t75" stroked="false">
              <v:imagedata r:id="rId5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1.5pt;height:11.8pt;mso-position-horizontal-relative:char;mso-position-vertical-relative:line" coordorigin="0,0" coordsize="10230,236">
            <v:shape style="position:absolute;left:0;top:0;width:3416;height:235" type="#_x0000_t75" stroked="false">
              <v:imagedata r:id="rId52" o:title=""/>
            </v:shape>
            <v:shape style="position:absolute;left:3298;top:0;width:6932;height:235" type="#_x0000_t75" stroked="false">
              <v:imagedata r:id="rId5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7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0.9pt;height:11.8pt;mso-position-horizontal-relative:char;mso-position-vertical-relative:line" coordorigin="0,0" coordsize="9618,236">
            <v:shape style="position:absolute;left:0;top:0;width:498;height:235" type="#_x0000_t75" stroked="false">
              <v:imagedata r:id="rId54" o:title=""/>
            </v:shape>
            <v:shape style="position:absolute;left:415;top:0;width:1901;height:235" type="#_x0000_t75" stroked="false">
              <v:imagedata r:id="rId55" o:title=""/>
            </v:shape>
            <v:shape style="position:absolute;left:2189;top:0;width:7428;height:235" type="#_x0000_t75" stroked="false">
              <v:imagedata r:id="rId5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.6pt;height:11.8pt;mso-position-horizontal-relative:char;mso-position-vertical-relative:line" coordorigin="0,0" coordsize="8892,236">
            <v:shape style="position:absolute;left:0;top:0;width:2459;height:235" type="#_x0000_t75" stroked="false">
              <v:imagedata r:id="rId57" o:title=""/>
            </v:shape>
            <v:shape style="position:absolute;left:2336;top:0;width:5451;height:235" type="#_x0000_t75" stroked="false">
              <v:imagedata r:id="rId58" o:title=""/>
            </v:shape>
            <v:shape style="position:absolute;left:7621;top:0;width:1078;height:235" type="#_x0000_t75" stroked="false">
              <v:imagedata r:id="rId59" o:title=""/>
            </v:shape>
            <v:shape style="position:absolute;left:8565;top:0;width:326;height:235" type="#_x0000_t75" stroked="false">
              <v:imagedata r:id="rId6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7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8.15pt;height:11.8pt;mso-position-horizontal-relative:char;mso-position-vertical-relative:line" coordorigin="0,0" coordsize="9563,236">
            <v:shape style="position:absolute;left:0;top:0;width:3408;height:235" type="#_x0000_t75" stroked="false">
              <v:imagedata r:id="rId61" o:title=""/>
            </v:shape>
            <v:shape style="position:absolute;left:3291;top:0;width:6272;height:235" type="#_x0000_t75" stroked="false">
              <v:imagedata r:id="rId6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2.7pt;height:11.8pt;mso-position-horizontal-relative:char;mso-position-vertical-relative:line" coordorigin="0,0" coordsize="8854,236">
            <v:shape style="position:absolute;left:0;top:0;width:1016;height:235" type="#_x0000_t75" stroked="false">
              <v:imagedata r:id="rId63" o:title=""/>
            </v:shape>
            <v:shape style="position:absolute;left:871;top:0;width:6166;height:235" type="#_x0000_t75" stroked="false">
              <v:imagedata r:id="rId64" o:title=""/>
            </v:shape>
            <v:shape style="position:absolute;left:6875;top:0;width:910;height:235" type="#_x0000_t75" stroked="false">
              <v:imagedata r:id="rId65" o:title=""/>
            </v:shape>
            <v:shape style="position:absolute;left:7655;top:0;width:1199;height:235" type="#_x0000_t75" stroked="false">
              <v:imagedata r:id="rId6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2.75pt;height:11.8pt;mso-position-horizontal-relative:char;mso-position-vertical-relative:line" coordorigin="0,0" coordsize="8855,236">
            <v:shape style="position:absolute;left:0;top:0;width:2543;height:236" type="#_x0000_t75" stroked="false">
              <v:imagedata r:id="rId67" o:title=""/>
            </v:shape>
            <v:shape style="position:absolute;left:2422;top:0;width:4954;height:236" type="#_x0000_t75" stroked="false">
              <v:imagedata r:id="rId68" o:title=""/>
            </v:shape>
            <v:shape style="position:absolute;left:7211;top:0;width:910;height:236" type="#_x0000_t75" stroked="false">
              <v:imagedata r:id="rId69" o:title=""/>
            </v:shape>
            <v:shape style="position:absolute;left:7991;top:0;width:864;height:236" type="#_x0000_t75" stroked="false">
              <v:imagedata r:id="rId7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2.75pt;height:11.8pt;mso-position-horizontal-relative:char;mso-position-vertical-relative:line" coordorigin="0,0" coordsize="8855,236">
            <v:shape style="position:absolute;left:0;top:0;width:4803;height:235" type="#_x0000_t75" stroked="false">
              <v:imagedata r:id="rId71" o:title=""/>
            </v:shape>
            <v:shape style="position:absolute;left:4683;top:0;width:2477;height:235" type="#_x0000_t75" stroked="false">
              <v:imagedata r:id="rId72" o:title=""/>
            </v:shape>
            <v:shape style="position:absolute;left:6995;top:0;width:913;height:235" type="#_x0000_t75" stroked="false">
              <v:imagedata r:id="rId73" o:title=""/>
            </v:shape>
            <v:shape style="position:absolute;left:7777;top:0;width:1078;height:235" type="#_x0000_t75" stroked="false">
              <v:imagedata r:id="rId7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1.75pt;height:11.8pt;mso-position-horizontal-relative:char;mso-position-vertical-relative:line" coordorigin="0,0" coordsize="8835,236">
            <v:shape style="position:absolute;left:0;top:0;width:2461;height:235" type="#_x0000_t75" stroked="false">
              <v:imagedata r:id="rId75" o:title=""/>
            </v:shape>
            <v:shape style="position:absolute;left:2338;top:0;width:4625;height:235" type="#_x0000_t75" stroked="false">
              <v:imagedata r:id="rId76" o:title=""/>
            </v:shape>
            <v:shape style="position:absolute;left:6798;top:0;width:864;height:235" type="#_x0000_t75" stroked="false">
              <v:imagedata r:id="rId77" o:title=""/>
            </v:shape>
            <v:shape style="position:absolute;left:7518;top:0;width:1317;height:235" type="#_x0000_t75" stroked="false">
              <v:imagedata r:id="rId7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top="0" w:bottom="0" w:left="1600" w:right="180"/>
        </w:sectPr>
      </w:pPr>
    </w:p>
    <w:p>
      <w:pPr>
        <w:pStyle w:val="Heading7"/>
        <w:tabs>
          <w:tab w:pos="537" w:val="left" w:leader="none"/>
        </w:tabs>
        <w:spacing w:line="200" w:lineRule="atLeas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pict>
          <v:group style="width:21.5pt;height:85.15pt;mso-position-horizontal-relative:char;mso-position-vertical-relative:line" coordorigin="0,0" coordsize="430,1703">
            <v:group style="position:absolute;left:0;top:0;width:430;height:1702" coordorigin="0,0" coordsize="430,1702">
              <v:shape style="position:absolute;left:0;top:0;width:430;height:1702" coordorigin="0,0" coordsize="430,1702" path="m0,1702l430,1702,430,0,0,0,0,1702e" filled="true" fillcolor="#005aa7" stroked="false">
                <v:path arrowok="t"/>
                <v:fill type="solid"/>
              </v:shape>
            </v:group>
            <v:group style="position:absolute;left:108;top:703;width:214;height:293" coordorigin="108,703" coordsize="214,293">
              <v:shape style="position:absolute;left:108;top:703;width:214;height:293" coordorigin="108,703" coordsize="214,293" path="m108,996l322,996,322,703,108,703,108,996xe" filled="true" fillcolor="#005aa7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24"/>
        </w:rPr>
        <w:drawing>
          <wp:inline distT="0" distB="0" distL="0" distR="0">
            <wp:extent cx="1256821" cy="777240"/>
            <wp:effectExtent l="0" t="0" r="0" b="0"/>
            <wp:docPr id="3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1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12369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2.15pt;height:11.75pt;mso-position-horizontal-relative:char;mso-position-vertical-relative:line" coordorigin="0,0" coordsize="8843,235">
            <v:shape style="position:absolute;left:0;top:0;width:2153;height:235" type="#_x0000_t75" stroked="false">
              <v:imagedata r:id="rId80" o:title=""/>
            </v:shape>
            <v:shape style="position:absolute;left:2033;top:0;width:5115;height:235" type="#_x0000_t75" stroked="false">
              <v:imagedata r:id="rId81" o:title=""/>
            </v:shape>
            <v:shape style="position:absolute;left:6983;top:0;width:913;height:235" type="#_x0000_t75" stroked="false">
              <v:imagedata r:id="rId73" o:title=""/>
            </v:shape>
            <v:shape style="position:absolute;left:7765;top:0;width:1078;height:235" type="#_x0000_t75" stroked="false">
              <v:imagedata r:id="rId7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6271" cy="149351"/>
            <wp:effectExtent l="0" t="0" r="0" b="0"/>
            <wp:docPr id="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64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4.25pt;height:11.8pt;mso-position-horizontal-relative:char;mso-position-vertical-relative:line" coordorigin="0,0" coordsize="8885,236">
            <v:shape style="position:absolute;left:0;top:0;width:1123;height:235" type="#_x0000_t75" stroked="false">
              <v:imagedata r:id="rId83" o:title=""/>
            </v:shape>
            <v:shape style="position:absolute;left:1010;top:0;width:5943;height:235" type="#_x0000_t75" stroked="false">
              <v:imagedata r:id="rId84" o:title=""/>
            </v:shape>
            <v:shape style="position:absolute;left:6788;top:0;width:910;height:235" type="#_x0000_t75" stroked="false">
              <v:imagedata r:id="rId85" o:title=""/>
            </v:shape>
            <v:shape style="position:absolute;left:7568;top:0;width:1317;height:235" type="#_x0000_t75" stroked="false">
              <v:imagedata r:id="rId78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7461" cy="149351"/>
            <wp:effectExtent l="0" t="0" r="0" b="0"/>
            <wp:docPr id="7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93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2.65pt;height:11.8pt;mso-position-horizontal-relative:char;mso-position-vertical-relative:line" coordorigin="0,0" coordsize="8853,236">
            <v:shape style="position:absolute;left:0;top:0;width:1061;height:235" type="#_x0000_t75" stroked="false">
              <v:imagedata r:id="rId87" o:title=""/>
            </v:shape>
            <v:shape style="position:absolute;left:929;top:0;width:5943;height:235" type="#_x0000_t75" stroked="false">
              <v:imagedata r:id="rId88" o:title=""/>
            </v:shape>
            <v:shape style="position:absolute;left:6707;top:0;width:910;height:235" type="#_x0000_t75" stroked="false">
              <v:imagedata r:id="rId89" o:title=""/>
            </v:shape>
            <v:shape style="position:absolute;left:7487;top:0;width:1366;height:235" type="#_x0000_t75" stroked="false">
              <v:imagedata r:id="rId9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10311" cy="149351"/>
            <wp:effectExtent l="0" t="0" r="0" b="0"/>
            <wp:docPr id="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66" w:val="left" w:leader="none"/>
        </w:tabs>
        <w:spacing w:line="200" w:lineRule="atLeast"/>
        <w:ind w:left="17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517.75pt;height:11.8pt;mso-position-horizontal-relative:char;mso-position-vertical-relative:line" coordorigin="0,0" coordsize="10355,236">
            <v:shape style="position:absolute;left:0;top:0;width:302;height:235" type="#_x0000_t75" stroked="false">
              <v:imagedata r:id="rId92" o:title=""/>
            </v:shape>
            <v:shape style="position:absolute;left:343;top:0;width:2595;height:235" type="#_x0000_t75" stroked="false">
              <v:imagedata r:id="rId93" o:title=""/>
            </v:shape>
            <v:shape style="position:absolute;left:2808;top:0;width:5448;height:235" type="#_x0000_t75" stroked="false">
              <v:imagedata r:id="rId94" o:title=""/>
            </v:shape>
            <v:shape style="position:absolute;left:8091;top:0;width:2263;height:235" type="#_x0000_t75" stroked="false">
              <v:imagedata r:id="rId95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2889" cy="149351"/>
            <wp:effectExtent l="0" t="0" r="0" b="0"/>
            <wp:docPr id="1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66" w:val="left" w:leader="none"/>
        </w:tabs>
        <w:spacing w:line="200" w:lineRule="atLeast"/>
        <w:ind w:left="2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8.4pt;height:11.8pt;mso-position-horizontal-relative:char;mso-position-vertical-relative:line" coordorigin="0,0" coordsize="8968,236">
            <v:shape style="position:absolute;left:0;top:0;width:1837;height:236" type="#_x0000_t75" stroked="false">
              <v:imagedata r:id="rId97" o:title=""/>
            </v:shape>
            <v:shape style="position:absolute;left:1709;top:0;width:5612;height:236" type="#_x0000_t75" stroked="false">
              <v:imagedata r:id="rId98" o:title=""/>
            </v:shape>
            <v:shape style="position:absolute;left:7155;top:0;width:493;height:236" type="#_x0000_t75" stroked="false">
              <v:imagedata r:id="rId99" o:title=""/>
            </v:shape>
            <v:shape style="position:absolute;left:7484;top:0;width:1322;height:236" type="#_x0000_t75" stroked="false">
              <v:imagedata r:id="rId100" o:title=""/>
            </v:shape>
            <v:shape style="position:absolute;left:8641;top:0;width:326;height:236" type="#_x0000_t75" stroked="false">
              <v:imagedata r:id="rId6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0073" cy="149351"/>
            <wp:effectExtent l="0" t="0" r="0" b="0"/>
            <wp:docPr id="1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66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695060" cy="149351"/>
            <wp:effectExtent l="0" t="0" r="0" b="0"/>
            <wp:docPr id="1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6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0603" cy="149351"/>
            <wp:effectExtent l="0" t="0" r="0" b="0"/>
            <wp:docPr id="1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62" w:val="left" w:leader="none"/>
        </w:tabs>
        <w:spacing w:line="200" w:lineRule="atLeast"/>
        <w:ind w:left="2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80.8pt;height:11.8pt;mso-position-horizontal-relative:char;mso-position-vertical-relative:line" coordorigin="0,0" coordsize="9616,236">
            <v:shape style="position:absolute;left:0;top:0;width:498;height:235" type="#_x0000_t75" stroked="false">
              <v:imagedata r:id="rId103" o:title=""/>
            </v:shape>
            <v:shape style="position:absolute;left:425;top:0;width:2039;height:235" type="#_x0000_t75" stroked="false">
              <v:imagedata r:id="rId104" o:title=""/>
            </v:shape>
            <v:shape style="position:absolute;left:2350;top:0;width:4620;height:235" type="#_x0000_t75" stroked="false">
              <v:imagedata r:id="rId105" o:title=""/>
            </v:shape>
            <v:shape style="position:absolute;left:6805;top:0;width:2811;height:235" type="#_x0000_t75" stroked="false">
              <v:imagedata r:id="rId10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2033" cy="149351"/>
            <wp:effectExtent l="0" t="0" r="0" b="0"/>
            <wp:docPr id="19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62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75pt;height:11.8pt;mso-position-horizontal-relative:char;mso-position-vertical-relative:line" coordorigin="0,0" coordsize="8915,236">
            <v:shape style="position:absolute;left:0;top:0;width:2215;height:235" type="#_x0000_t75" stroked="false">
              <v:imagedata r:id="rId108" o:title=""/>
            </v:shape>
            <v:shape style="position:absolute;left:2098;top:0;width:4294;height:235" type="#_x0000_t75" stroked="false">
              <v:imagedata r:id="rId109" o:title=""/>
            </v:shape>
            <v:shape style="position:absolute;left:6227;top:0;width:988;height:235" type="#_x0000_t75" stroked="false">
              <v:imagedata r:id="rId110" o:title=""/>
            </v:shape>
            <v:shape style="position:absolute;left:7050;top:0;width:1865;height:235" type="#_x0000_t75" stroked="false">
              <v:imagedata r:id="rId111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2033" cy="149351"/>
            <wp:effectExtent l="0" t="0" r="0" b="0"/>
            <wp:docPr id="21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18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7.5pt;height:11.8pt;mso-position-horizontal-relative:char;mso-position-vertical-relative:line" coordorigin="0,0" coordsize="8950,236">
            <v:shape style="position:absolute;left:0;top:0;width:3021;height:235" type="#_x0000_t75" stroked="false">
              <v:imagedata r:id="rId112" o:title=""/>
            </v:shape>
            <v:shape style="position:absolute;left:2895;top:0;width:6055;height:235" type="#_x0000_t75" stroked="false">
              <v:imagedata r:id="rId113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14959" cy="149351"/>
            <wp:effectExtent l="0" t="0" r="0" b="0"/>
            <wp:docPr id="23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18" w:val="left" w:leader="none"/>
        </w:tabs>
        <w:spacing w:line="200" w:lineRule="atLeast"/>
        <w:ind w:left="24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80.2pt;height:11.8pt;mso-position-horizontal-relative:char;mso-position-vertical-relative:line" coordorigin="0,0" coordsize="9604,236">
            <v:shape style="position:absolute;left:0;top:0;width:501;height:235" type="#_x0000_t75" stroked="false">
              <v:imagedata r:id="rId115" o:title=""/>
            </v:shape>
            <v:shape style="position:absolute;left:413;top:0;width:2328;height:235" type="#_x0000_t75" stroked="false">
              <v:imagedata r:id="rId116" o:title=""/>
            </v:shape>
            <v:shape style="position:absolute;left:2612;top:0;width:4622;height:235" type="#_x0000_t75" stroked="false">
              <v:imagedata r:id="rId117" o:title=""/>
            </v:shape>
            <v:shape style="position:absolute;left:7069;top:0;width:2534;height:235" type="#_x0000_t75" stroked="false">
              <v:imagedata r:id="rId118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12927" cy="149351"/>
            <wp:effectExtent l="0" t="0" r="0" b="0"/>
            <wp:docPr id="25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18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7.5pt;height:11.8pt;mso-position-horizontal-relative:char;mso-position-vertical-relative:line" coordorigin="0,0" coordsize="8950,236">
            <v:shape style="position:absolute;left:0;top:0;width:4388;height:235" type="#_x0000_t75" stroked="false">
              <v:imagedata r:id="rId120" o:title=""/>
            </v:shape>
            <v:shape style="position:absolute;left:4273;top:0;width:2309;height:235" type="#_x0000_t75" stroked="false">
              <v:imagedata r:id="rId121" o:title=""/>
            </v:shape>
            <v:shape style="position:absolute;left:6416;top:0;width:1033;height:235" type="#_x0000_t75" stroked="false">
              <v:imagedata r:id="rId122" o:title=""/>
            </v:shape>
            <v:shape style="position:absolute;left:7302;top:0;width:1648;height:235" type="#_x0000_t75" stroked="false">
              <v:imagedata r:id="rId123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12927" cy="149351"/>
            <wp:effectExtent l="0" t="0" r="0" b="0"/>
            <wp:docPr id="27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59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3.7pt;height:11.8pt;mso-position-horizontal-relative:char;mso-position-vertical-relative:line" coordorigin="0,0" coordsize="8874,236">
            <v:shape style="position:absolute;left:0;top:0;width:2364;height:236" type="#_x0000_t75" stroked="false">
              <v:imagedata r:id="rId124" o:title=""/>
            </v:shape>
            <v:shape style="position:absolute;left:2225;top:0;width:4291;height:236" type="#_x0000_t75" stroked="false">
              <v:imagedata r:id="rId125" o:title=""/>
            </v:shape>
            <v:shape style="position:absolute;left:6351;top:0;width:1033;height:236" type="#_x0000_t75" stroked="false">
              <v:imagedata r:id="rId122" o:title=""/>
            </v:shape>
            <v:shape style="position:absolute;left:7237;top:0;width:1636;height:236" type="#_x0000_t75" stroked="false">
              <v:imagedata r:id="rId12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3343" cy="149351"/>
            <wp:effectExtent l="0" t="0" r="0" b="0"/>
            <wp:docPr id="29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54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5pt;height:11.8pt;mso-position-horizontal-relative:char;mso-position-vertical-relative:line" coordorigin="0,0" coordsize="8910,236">
            <v:shape style="position:absolute;left:0;top:0;width:1051;height:235" type="#_x0000_t75" stroked="false">
              <v:imagedata r:id="rId128" o:title=""/>
            </v:shape>
            <v:shape style="position:absolute;left:946;top:0;width:993;height:235" type="#_x0000_t75" stroked="false">
              <v:imagedata r:id="rId129" o:title=""/>
            </v:shape>
            <v:shape style="position:absolute;left:1815;top:0;width:4620;height:235" type="#_x0000_t75" stroked="false">
              <v:imagedata r:id="rId130" o:title=""/>
            </v:shape>
            <v:shape style="position:absolute;left:6270;top:0;width:991;height:235" type="#_x0000_t75" stroked="false">
              <v:imagedata r:id="rId50" o:title=""/>
            </v:shape>
            <v:shape style="position:absolute;left:7095;top:0;width:1814;height:235" type="#_x0000_t75" stroked="false">
              <v:imagedata r:id="rId131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3999" cy="149351"/>
            <wp:effectExtent l="0" t="0" r="0" b="0"/>
            <wp:docPr id="31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59" w:val="left" w:leader="none"/>
        </w:tabs>
        <w:spacing w:line="200" w:lineRule="atLeast"/>
        <w:ind w:left="2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82.8pt;height:11.8pt;mso-position-horizontal-relative:char;mso-position-vertical-relative:line" coordorigin="0,0" coordsize="9656,236">
            <v:shape style="position:absolute;left:0;top:0;width:519;height:235" type="#_x0000_t75" stroked="false">
              <v:imagedata r:id="rId133" o:title=""/>
            </v:shape>
            <v:shape style="position:absolute;left:425;top:0;width:2469;height:235" type="#_x0000_t75" stroked="false">
              <v:imagedata r:id="rId134" o:title=""/>
            </v:shape>
            <v:shape style="position:absolute;left:2770;top:0;width:4294;height:235" type="#_x0000_t75" stroked="false">
              <v:imagedata r:id="rId109" o:title=""/>
            </v:shape>
            <v:shape style="position:absolute;left:6899;top:0;width:2757;height:235" type="#_x0000_t75" stroked="false">
              <v:imagedata r:id="rId135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5872" cy="149351"/>
            <wp:effectExtent l="0" t="0" r="0" b="0"/>
            <wp:docPr id="3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59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75pt;height:11.8pt;mso-position-horizontal-relative:char;mso-position-vertical-relative:line" coordorigin="0,0" coordsize="8915,236">
            <v:shape style="position:absolute;left:0;top:0;width:2217;height:235" type="#_x0000_t75" stroked="false">
              <v:imagedata r:id="rId137" o:title=""/>
            </v:shape>
            <v:shape style="position:absolute;left:2101;top:0;width:4291;height:235" type="#_x0000_t75" stroked="false">
              <v:imagedata r:id="rId125" o:title=""/>
            </v:shape>
            <v:shape style="position:absolute;left:6227;top:0;width:988;height:235" type="#_x0000_t75" stroked="false">
              <v:imagedata r:id="rId110" o:title=""/>
            </v:shape>
            <v:shape style="position:absolute;left:7050;top:0;width:1865;height:235" type="#_x0000_t75" stroked="false">
              <v:imagedata r:id="rId111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5872" cy="149351"/>
            <wp:effectExtent l="0" t="0" r="0" b="0"/>
            <wp:docPr id="3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33" w:val="left" w:leader="none"/>
        </w:tabs>
        <w:spacing w:line="200" w:lineRule="atLeast"/>
        <w:ind w:left="17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517.5pt;height:11.8pt;mso-position-horizontal-relative:char;mso-position-vertical-relative:line" coordorigin="0,0" coordsize="10350,236">
            <v:shape style="position:absolute;left:0;top:0;width:2215;height:235" type="#_x0000_t75" stroked="false">
              <v:imagedata r:id="rId138" o:title=""/>
            </v:shape>
            <v:shape style="position:absolute;left:2093;top:0;width:5777;height:235" type="#_x0000_t75" stroked="false">
              <v:imagedata r:id="rId139" o:title=""/>
            </v:shape>
            <v:shape style="position:absolute;left:7705;top:0;width:2645;height:235" type="#_x0000_t75" stroked="false">
              <v:imagedata r:id="rId14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8544" cy="149351"/>
            <wp:effectExtent l="0" t="0" r="0" b="0"/>
            <wp:docPr id="37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4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28" w:val="left" w:leader="none"/>
        </w:tabs>
        <w:spacing w:line="200" w:lineRule="atLeast"/>
        <w:ind w:left="24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82.95pt;height:11.8pt;mso-position-horizontal-relative:char;mso-position-vertical-relative:line" coordorigin="0,0" coordsize="9659,236">
            <v:shape style="position:absolute;left:0;top:0;width:4497;height:235" type="#_x0000_t75" stroked="false">
              <v:imagedata r:id="rId142" o:title=""/>
            </v:shape>
            <v:shape style="position:absolute;left:4373;top:0;width:2640;height:235" type="#_x0000_t75" stroked="false">
              <v:imagedata r:id="rId143" o:title=""/>
            </v:shape>
            <v:shape style="position:absolute;left:6848;top:0;width:2811;height:235" type="#_x0000_t75" stroked="false">
              <v:imagedata r:id="rId10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8703" cy="149351"/>
            <wp:effectExtent l="0" t="0" r="0" b="0"/>
            <wp:docPr id="3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28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8pt;height:11.8pt;mso-position-horizontal-relative:char;mso-position-vertical-relative:line" coordorigin="0,0" coordsize="8916,236">
            <v:shape style="position:absolute;left:0;top:0;width:2718;height:235" type="#_x0000_t75" stroked="false">
              <v:imagedata r:id="rId145" o:title=""/>
            </v:shape>
            <v:shape style="position:absolute;left:2595;top:0;width:3631;height:235" type="#_x0000_t75" stroked="false">
              <v:imagedata r:id="rId146" o:title=""/>
            </v:shape>
            <v:shape style="position:absolute;left:6061;top:0;width:991;height:235" type="#_x0000_t75" stroked="false">
              <v:imagedata r:id="rId50" o:title=""/>
            </v:shape>
            <v:shape style="position:absolute;left:6887;top:0;width:2029;height:235" type="#_x0000_t75" stroked="false">
              <v:imagedata r:id="rId147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8703" cy="149351"/>
            <wp:effectExtent l="0" t="0" r="0" b="0"/>
            <wp:docPr id="4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57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65pt;height:11.8pt;mso-position-horizontal-relative:char;mso-position-vertical-relative:line" coordorigin="0,0" coordsize="8913,236">
            <v:shape style="position:absolute;left:0;top:0;width:2272;height:236" type="#_x0000_t75" stroked="false">
              <v:imagedata r:id="rId148" o:title=""/>
            </v:shape>
            <v:shape style="position:absolute;left:2146;top:0;width:4128;height:236" type="#_x0000_t75" stroked="false">
              <v:imagedata r:id="rId149" o:title=""/>
            </v:shape>
            <v:shape style="position:absolute;left:6109;top:0;width:988;height:236" type="#_x0000_t75" stroked="false">
              <v:imagedata r:id="rId110" o:title=""/>
            </v:shape>
            <v:shape style="position:absolute;left:6932;top:0;width:1980;height:236" type="#_x0000_t75" stroked="false">
              <v:imagedata r:id="rId15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7399" cy="149351"/>
            <wp:effectExtent l="0" t="0" r="0" b="0"/>
            <wp:docPr id="4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30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65pt;height:11.8pt;mso-position-horizontal-relative:char;mso-position-vertical-relative:line" coordorigin="0,0" coordsize="8913,236">
            <v:shape style="position:absolute;left:0;top:0;width:3418;height:235" type="#_x0000_t75" stroked="false">
              <v:imagedata r:id="rId152" o:title=""/>
            </v:shape>
            <v:shape style="position:absolute;left:3301;top:0;width:2971;height:235" type="#_x0000_t75" stroked="false">
              <v:imagedata r:id="rId153" o:title=""/>
            </v:shape>
            <v:shape style="position:absolute;left:6107;top:0;width:991;height:235" type="#_x0000_t75" stroked="false">
              <v:imagedata r:id="rId50" o:title=""/>
            </v:shape>
            <v:shape style="position:absolute;left:6932;top:0;width:1980;height:235" type="#_x0000_t75" stroked="false">
              <v:imagedata r:id="rId15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4640" cy="149351"/>
            <wp:effectExtent l="0" t="0" r="0" b="0"/>
            <wp:docPr id="4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30" w:val="left" w:leader="none"/>
        </w:tabs>
        <w:spacing w:line="200" w:lineRule="atLeast"/>
        <w:ind w:left="24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73.85pt;height:11.8pt;mso-position-horizontal-relative:char;mso-position-vertical-relative:line" coordorigin="0,0" coordsize="9477,236">
            <v:shape style="position:absolute;left:0;top:0;width:513;height:235" type="#_x0000_t75" stroked="false">
              <v:imagedata r:id="rId156" o:title=""/>
            </v:shape>
            <v:shape style="position:absolute;left:413;top:0;width:1203;height:235" type="#_x0000_t75" stroked="false">
              <v:imagedata r:id="rId157" o:title=""/>
            </v:shape>
            <v:shape style="position:absolute;left:1495;top:0;width:7265;height:235" type="#_x0000_t75" stroked="false">
              <v:imagedata r:id="rId158" o:title=""/>
            </v:shape>
            <v:shape style="position:absolute;left:8595;top:0;width:338;height:235" type="#_x0000_t75" stroked="false">
              <v:imagedata r:id="rId159" o:title=""/>
            </v:shape>
            <v:shape style="position:absolute;left:8821;top:0;width:656;height:235" type="#_x0000_t75" stroked="false">
              <v:imagedata r:id="rId16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4640" cy="149351"/>
            <wp:effectExtent l="0" t="0" r="0" b="0"/>
            <wp:docPr id="47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30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7.3pt;height:11.8pt;mso-position-horizontal-relative:char;mso-position-vertical-relative:line" coordorigin="0,0" coordsize="8946,236">
            <v:shape style="position:absolute;left:0;top:0;width:982;height:235" type="#_x0000_t75" stroked="false">
              <v:imagedata r:id="rId162" o:title=""/>
            </v:shape>
            <v:shape style="position:absolute;left:859;top:0;width:5448;height:235" type="#_x0000_t75" stroked="false">
              <v:imagedata r:id="rId94" o:title=""/>
            </v:shape>
            <v:shape style="position:absolute;left:6143;top:0;width:988;height:235" type="#_x0000_t75" stroked="false">
              <v:imagedata r:id="rId110" o:title=""/>
            </v:shape>
            <v:shape style="position:absolute;left:6966;top:0;width:1980;height:235" type="#_x0000_t75" stroked="false">
              <v:imagedata r:id="rId163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4640" cy="149351"/>
            <wp:effectExtent l="0" t="0" r="0" b="0"/>
            <wp:docPr id="49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2323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7.5pt;height:11.8pt;mso-position-horizontal-relative:char;mso-position-vertical-relative:line" coordorigin="0,0" coordsize="8950,236">
            <v:shape style="position:absolute;left:0;top:0;width:2688;height:235" type="#_x0000_t75" stroked="false">
              <v:imagedata r:id="rId164" o:title=""/>
            </v:shape>
            <v:shape style="position:absolute;left:2566;top:0;width:3466;height:235" type="#_x0000_t75" stroked="false">
              <v:imagedata r:id="rId165" o:title=""/>
            </v:shape>
            <v:shape style="position:absolute;left:5867;top:0;width:1033;height:235" type="#_x0000_t75" stroked="false">
              <v:imagedata r:id="rId122" o:title=""/>
            </v:shape>
            <v:shape style="position:absolute;left:6752;top:0;width:2197;height:235" type="#_x0000_t75" stroked="false">
              <v:imagedata r:id="rId16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06831" cy="149352"/>
            <wp:effectExtent l="0" t="0" r="0" b="0"/>
            <wp:docPr id="51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1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12323" w:val="left" w:leader="none"/>
        </w:tabs>
        <w:spacing w:line="200" w:lineRule="atLeast"/>
        <w:ind w:left="3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445.7pt;height:11.8pt;mso-position-horizontal-relative:char;mso-position-vertical-relative:line" coordorigin="0,0" coordsize="8914,236">
            <v:shape style="position:absolute;left:0;top:0;width:2100;height:235" type="#_x0000_t75" stroked="false">
              <v:imagedata r:id="rId168" o:title=""/>
            </v:shape>
            <v:shape style="position:absolute;left:1983;top:0;width:5448;height:235" type="#_x0000_t75" stroked="false">
              <v:imagedata r:id="rId94" o:title=""/>
            </v:shape>
            <v:shape style="position:absolute;left:7266;top:0;width:991;height:235" type="#_x0000_t75" stroked="false">
              <v:imagedata r:id="rId50" o:title=""/>
            </v:shape>
            <v:shape style="position:absolute;left:8091;top:0;width:822;height:235" type="#_x0000_t75" stroked="false">
              <v:imagedata r:id="rId169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04800" cy="149352"/>
            <wp:effectExtent l="0" t="0" r="0" b="0"/>
            <wp:docPr id="53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857" w:val="left" w:leader="none"/>
        </w:tabs>
        <w:spacing w:line="130" w:lineRule="atLeast"/>
        <w:ind w:left="105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sz w:val="13"/>
        </w:rPr>
        <w:drawing>
          <wp:inline distT="0" distB="0" distL="0" distR="0">
            <wp:extent cx="1097597" cy="88392"/>
            <wp:effectExtent l="0" t="0" r="0" b="0"/>
            <wp:docPr id="55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13"/>
          <w:szCs w:val="13"/>
        </w:rPr>
        <w:sectPr>
          <w:pgSz w:w="15840" w:h="12240" w:orient="landscape"/>
          <w:pgMar w:top="0" w:bottom="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4.380005pt;margin-top:0pt;width:162.950pt;height:612pt;mso-position-horizontal-relative:page;mso-position-vertical-relative:page;z-index:2728" coordorigin="12288,0" coordsize="3259,12240">
            <v:shape style="position:absolute;left:12604;top:0;width:2942;height:12240" type="#_x0000_t75" stroked="false">
              <v:imagedata r:id="rId10" o:title=""/>
            </v:shape>
            <v:shape style="position:absolute;left:12326;top:2269;width:477;height:235" type="#_x0000_t75" stroked="false">
              <v:imagedata r:id="rId174" o:title=""/>
            </v:shape>
            <v:shape style="position:absolute;left:12326;top:2609;width:474;height:235" type="#_x0000_t75" stroked="false">
              <v:imagedata r:id="rId175" o:title=""/>
            </v:shape>
            <v:shape style="position:absolute;left:12328;top:2948;width:470;height:235" type="#_x0000_t75" stroked="false">
              <v:imagedata r:id="rId176" o:title=""/>
            </v:shape>
            <v:shape style="position:absolute;left:12324;top:3288;width:483;height:235" type="#_x0000_t75" stroked="false">
              <v:imagedata r:id="rId177" o:title=""/>
            </v:shape>
            <v:shape style="position:absolute;left:12324;top:3629;width:483;height:236" type="#_x0000_t75" stroked="false">
              <v:imagedata r:id="rId177" o:title=""/>
            </v:shape>
            <v:shape style="position:absolute;left:12328;top:3968;width:470;height:235" type="#_x0000_t75" stroked="false">
              <v:imagedata r:id="rId178" o:title=""/>
            </v:shape>
            <v:shape style="position:absolute;left:12328;top:4309;width:470;height:235" type="#_x0000_t75" stroked="false">
              <v:imagedata r:id="rId178" o:title=""/>
            </v:shape>
            <v:shape style="position:absolute;left:12328;top:4650;width:470;height:235" type="#_x0000_t75" stroked="false">
              <v:imagedata r:id="rId179" o:title=""/>
            </v:shape>
            <v:shape style="position:absolute;left:12326;top:4988;width:474;height:235" type="#_x0000_t75" stroked="false">
              <v:imagedata r:id="rId180" o:title=""/>
            </v:shape>
            <v:shape style="position:absolute;left:12326;top:5329;width:474;height:235" type="#_x0000_t75" stroked="false">
              <v:imagedata r:id="rId180" o:title=""/>
            </v:shape>
            <v:shape style="position:absolute;left:12326;top:5670;width:474;height:235" type="#_x0000_t75" stroked="false">
              <v:imagedata r:id="rId180" o:title=""/>
            </v:shape>
            <v:shape style="position:absolute;left:12295;top:6008;width:560;height:236" type="#_x0000_t75" stroked="false">
              <v:imagedata r:id="rId181" o:title=""/>
            </v:shape>
            <v:shape style="position:absolute;left:12288;top:6349;width:576;height:235" type="#_x0000_t75" stroked="false">
              <v:imagedata r:id="rId182" o:title=""/>
            </v:shape>
            <v:shape style="position:absolute;left:12331;top:6690;width:461;height:235" type="#_x0000_t75" stroked="false">
              <v:imagedata r:id="rId183" o:title=""/>
            </v:shape>
            <v:shape style="position:absolute;left:12328;top:7029;width:470;height:235" type="#_x0000_t75" stroked="false">
              <v:imagedata r:id="rId184" o:title=""/>
            </v:shape>
            <v:shape style="position:absolute;left:12333;top:7369;width:458;height:235" type="#_x0000_t75" stroked="false">
              <v:imagedata r:id="rId185" o:title=""/>
            </v:shape>
            <v:shape style="position:absolute;left:12333;top:7710;width:458;height:235" type="#_x0000_t75" stroked="false">
              <v:imagedata r:id="rId185" o:title=""/>
            </v:shape>
            <v:shape style="position:absolute;left:12304;top:8049;width:531;height:235" type="#_x0000_t75" stroked="false">
              <v:imagedata r:id="rId186" o:title=""/>
            </v:shape>
            <v:shape style="position:absolute;left:12307;top:8390;width:525;height:236" type="#_x0000_t75" stroked="false">
              <v:imagedata r:id="rId187" o:title=""/>
            </v:shape>
            <v:shape style="position:absolute;left:12307;top:8731;width:525;height:235" type="#_x0000_t75" stroked="false">
              <v:imagedata r:id="rId187" o:title=""/>
            </v:shape>
            <v:shape style="position:absolute;left:12304;top:9069;width:534;height:235" type="#_x0000_t75" stroked="false">
              <v:imagedata r:id="rId188" o:title=""/>
            </v:shape>
            <v:shape style="position:absolute;left:12304;top:9410;width:534;height:235" type="#_x0000_t75" stroked="false">
              <v:imagedata r:id="rId188" o:title=""/>
            </v:shape>
            <v:shape style="position:absolute;left:12328;top:9751;width:470;height:235" type="#_x0000_t75" stroked="false">
              <v:imagedata r:id="rId189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6pt;height:11.75pt;mso-position-horizontal-relative:char;mso-position-vertical-relative:line" coordorigin="0,0" coordsize="8912,235">
            <v:shape style="position:absolute;left:0;top:0;width:4739;height:235" type="#_x0000_t75" stroked="false">
              <v:imagedata r:id="rId190" o:title=""/>
            </v:shape>
            <v:shape style="position:absolute;left:4621;top:0;width:2640;height:235" type="#_x0000_t75" stroked="false">
              <v:imagedata r:id="rId143" o:title=""/>
            </v:shape>
            <v:shape style="position:absolute;left:7095;top:0;width:994;height:235" type="#_x0000_t75" stroked="false">
              <v:imagedata r:id="rId191" o:title=""/>
            </v:shape>
            <v:shape style="position:absolute;left:7923;top:0;width:988;height:235" type="#_x0000_t75" stroked="false">
              <v:imagedata r:id="rId11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95pt;height:11.8pt;mso-position-horizontal-relative:char;mso-position-vertical-relative:line" coordorigin="0,0" coordsize="8919,236">
            <v:shape style="position:absolute;left:0;top:0;width:5700;height:235" type="#_x0000_t75" stroked="false">
              <v:imagedata r:id="rId192" o:title=""/>
            </v:shape>
            <v:shape style="position:absolute;left:5581;top:0;width:1814;height:235" type="#_x0000_t75" stroked="false">
              <v:imagedata r:id="rId131" o:title=""/>
            </v:shape>
            <v:shape style="position:absolute;left:7230;top:0;width:994;height:235" type="#_x0000_t75" stroked="false">
              <v:imagedata r:id="rId191" o:title=""/>
            </v:shape>
            <v:shape style="position:absolute;left:8058;top:0;width:861;height:235" type="#_x0000_t75" stroked="false">
              <v:imagedata r:id="rId19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3.7pt;height:11.8pt;mso-position-horizontal-relative:char;mso-position-vertical-relative:line" coordorigin="0,0" coordsize="8874,236">
            <v:shape style="position:absolute;left:0;top:0;width:3842;height:235" type="#_x0000_t75" stroked="false">
              <v:imagedata r:id="rId194" o:title=""/>
            </v:shape>
            <v:shape style="position:absolute;left:3718;top:0;width:3631;height:235" type="#_x0000_t75" stroked="false">
              <v:imagedata r:id="rId146" o:title=""/>
            </v:shape>
            <v:shape style="position:absolute;left:7184;top:0;width:994;height:235" type="#_x0000_t75" stroked="false">
              <v:imagedata r:id="rId191" o:title=""/>
            </v:shape>
            <v:shape style="position:absolute;left:8012;top:0;width:861;height:235" type="#_x0000_t75" stroked="false">
              <v:imagedata r:id="rId19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4.75pt;height:11.8pt;mso-position-horizontal-relative:char;mso-position-vertical-relative:line" coordorigin="0,0" coordsize="9495,236">
            <v:shape style="position:absolute;left:0;top:0;width:519;height:235" type="#_x0000_t75" stroked="false">
              <v:imagedata r:id="rId195" o:title=""/>
            </v:shape>
            <v:shape style="position:absolute;left:425;top:0;width:766;height:235" type="#_x0000_t75" stroked="false">
              <v:imagedata r:id="rId47" o:title=""/>
            </v:shape>
            <v:shape style="position:absolute;left:1063;top:0;width:7265;height:235" type="#_x0000_t75" stroked="false">
              <v:imagedata r:id="rId158" o:title=""/>
            </v:shape>
            <v:shape style="position:absolute;left:8163;top:0;width:1331;height:235" type="#_x0000_t75" stroked="false">
              <v:imagedata r:id="rId19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6.2pt;height:11.8pt;mso-position-horizontal-relative:char;mso-position-vertical-relative:line" coordorigin="0,0" coordsize="8924,236">
            <v:shape style="position:absolute;left:0;top:0;width:2186;height:236" type="#_x0000_t75" stroked="false">
              <v:imagedata r:id="rId197" o:title=""/>
            </v:shape>
            <v:shape style="position:absolute;left:2065;top:0;width:4785;height:236" type="#_x0000_t75" stroked="false">
              <v:imagedata r:id="rId198" o:title=""/>
            </v:shape>
            <v:shape style="position:absolute;left:6685;top:0;width:991;height:236" type="#_x0000_t75" stroked="false">
              <v:imagedata r:id="rId50" o:title=""/>
            </v:shape>
            <v:shape style="position:absolute;left:7511;top:0;width:1413;height:236" type="#_x0000_t75" stroked="false">
              <v:imagedata r:id="rId19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Heading7"/>
        <w:tabs>
          <w:tab w:pos="1520" w:val="left" w:leader="none"/>
        </w:tabs>
        <w:spacing w:line="200" w:lineRule="atLeast"/>
        <w:ind w:left="8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drawing>
          <wp:inline distT="0" distB="0" distL="0" distR="0">
            <wp:extent cx="339089" cy="147827"/>
            <wp:effectExtent l="0" t="0" r="0" b="0"/>
            <wp:docPr id="57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pict>
          <v:group style="width:414.65pt;height:11.65pt;mso-position-horizontal-relative:char;mso-position-vertical-relative:line" coordorigin="0,0" coordsize="8293,233">
            <v:shape style="position:absolute;left:0;top:0;width:1746;height:233" type="#_x0000_t75" stroked="false">
              <v:imagedata r:id="rId201" o:title=""/>
            </v:shape>
            <v:shape style="position:absolute;left:1630;top:0;width:5117;height:233" type="#_x0000_t75" stroked="false">
              <v:imagedata r:id="rId202" o:title=""/>
            </v:shape>
            <v:shape style="position:absolute;left:6582;top:0;width:885;height:233" type="#_x0000_t75" stroked="false">
              <v:imagedata r:id="rId203" o:title=""/>
            </v:shape>
            <v:shape style="position:absolute;left:7302;top:0;width:497;height:233" type="#_x0000_t75" stroked="false">
              <v:imagedata r:id="rId204" o:title=""/>
            </v:shape>
            <v:shape style="position:absolute;left:7633;top:0;width:659;height:233" type="#_x0000_t75" stroked="false">
              <v:imagedata r:id="rId205" o:title=""/>
            </v:shape>
          </v:group>
        </w:pic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3.95pt;height:11.8pt;mso-position-horizontal-relative:char;mso-position-vertical-relative:line" coordorigin="0,0" coordsize="8879,236">
            <v:shape style="position:absolute;left:0;top:0;width:4508;height:235" type="#_x0000_t75" stroked="false">
              <v:imagedata r:id="rId206" o:title=""/>
            </v:shape>
            <v:shape style="position:absolute;left:4383;top:0;width:2806;height:235" type="#_x0000_t75" stroked="false">
              <v:imagedata r:id="rId207" o:title=""/>
            </v:shape>
            <v:shape style="position:absolute;left:7023;top:0;width:994;height:235" type="#_x0000_t75" stroked="false">
              <v:imagedata r:id="rId191" o:title=""/>
            </v:shape>
            <v:shape style="position:absolute;left:7851;top:0;width:1028;height:235" type="#_x0000_t75" stroked="false">
              <v:imagedata r:id="rId20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3.15pt;height:11.8pt;mso-position-horizontal-relative:char;mso-position-vertical-relative:line" coordorigin="0,0" coordsize="8863,236">
            <v:shape style="position:absolute;left:0;top:0;width:2337;height:235" type="#_x0000_t75" stroked="false">
              <v:imagedata r:id="rId209" o:title=""/>
            </v:shape>
            <v:shape style="position:absolute;left:2221;top:0;width:5117;height:235" type="#_x0000_t75" stroked="false">
              <v:imagedata r:id="rId210" o:title=""/>
            </v:shape>
            <v:shape style="position:absolute;left:7172;top:0;width:910;height:235" type="#_x0000_t75" stroked="false">
              <v:imagedata r:id="rId89" o:title=""/>
            </v:shape>
            <v:shape style="position:absolute;left:7952;top:0;width:910;height:235" type="#_x0000_t75" stroked="false">
              <v:imagedata r:id="rId8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.55pt;height:11.8pt;mso-position-horizontal-relative:char;mso-position-vertical-relative:line" coordorigin="0,0" coordsize="8891,236">
            <v:shape style="position:absolute;left:0;top:0;width:3156;height:235" type="#_x0000_t75" stroked="false">
              <v:imagedata r:id="rId211" o:title=""/>
            </v:shape>
            <v:shape style="position:absolute;left:3029;top:0;width:4291;height:235" type="#_x0000_t75" stroked="false">
              <v:imagedata r:id="rId212" o:title=""/>
            </v:shape>
            <v:shape style="position:absolute;left:7155;top:0;width:994;height:235" type="#_x0000_t75" stroked="false">
              <v:imagedata r:id="rId191" o:title=""/>
            </v:shape>
            <v:shape style="position:absolute;left:7983;top:0;width:907;height:235" type="#_x0000_t75" stroked="false">
              <v:imagedata r:id="rId21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8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3.25pt;height:11.8pt;mso-position-horizontal-relative:char;mso-position-vertical-relative:line" coordorigin="0,0" coordsize="9465,236">
            <v:shape style="position:absolute;left:0;top:0;width:516;height:235" type="#_x0000_t75" stroked="false">
              <v:imagedata r:id="rId214" o:title=""/>
            </v:shape>
            <v:shape style="position:absolute;left:425;top:0;width:1331;height:235" type="#_x0000_t75" stroked="false">
              <v:imagedata r:id="rId215" o:title=""/>
            </v:shape>
            <v:shape style="position:absolute;left:1622;top:0;width:7265;height:235" type="#_x0000_t75" stroked="false">
              <v:imagedata r:id="rId158" o:title=""/>
            </v:shape>
            <v:shape style="position:absolute;left:8723;top:0;width:335;height:235" type="#_x0000_t75" stroked="false">
              <v:imagedata r:id="rId216" o:title=""/>
            </v:shape>
            <v:shape style="position:absolute;left:8946;top:0;width:518;height:235" type="#_x0000_t75" stroked="false">
              <v:imagedata r:id="rId21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.1pt;height:11.8pt;mso-position-horizontal-relative:char;mso-position-vertical-relative:line" coordorigin="0,0" coordsize="8882,236">
            <v:shape style="position:absolute;left:0;top:0;width:2074;height:235" type="#_x0000_t75" stroked="false">
              <v:imagedata r:id="rId218" o:title=""/>
            </v:shape>
            <v:shape style="position:absolute;left:1952;top:0;width:5283;height:235" type="#_x0000_t75" stroked="false">
              <v:imagedata r:id="rId219" o:title=""/>
            </v:shape>
            <v:shape style="position:absolute;left:7069;top:0;width:913;height:235" type="#_x0000_t75" stroked="false">
              <v:imagedata r:id="rId73" o:title=""/>
            </v:shape>
            <v:shape style="position:absolute;left:7851;top:0;width:1030;height:235" type="#_x0000_t75" stroked="false">
              <v:imagedata r:id="rId22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6pt;height:11.8pt;mso-position-horizontal-relative:char;mso-position-vertical-relative:line" coordorigin="0,0" coordsize="8912,236">
            <v:shape style="position:absolute;left:0;top:0;width:5364;height:236" type="#_x0000_t75" stroked="false">
              <v:imagedata r:id="rId221" o:title=""/>
            </v:shape>
            <v:shape style="position:absolute;left:5247;top:0;width:2143;height:236" type="#_x0000_t75" stroked="false">
              <v:imagedata r:id="rId222" o:title=""/>
            </v:shape>
            <v:shape style="position:absolute;left:7225;top:0;width:991;height:236" type="#_x0000_t75" stroked="false">
              <v:imagedata r:id="rId50" o:title=""/>
            </v:shape>
            <v:shape style="position:absolute;left:8051;top:0;width:861;height:236" type="#_x0000_t75" stroked="false">
              <v:imagedata r:id="rId22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.9pt;height:11.8pt;mso-position-horizontal-relative:char;mso-position-vertical-relative:line" coordorigin="0,0" coordsize="8898,236">
            <v:shape style="position:absolute;left:0;top:0;width:2908;height:235" type="#_x0000_t75" stroked="false">
              <v:imagedata r:id="rId224" o:title=""/>
            </v:shape>
            <v:shape style="position:absolute;left:2792;top:0;width:4620;height:235" type="#_x0000_t75" stroked="false">
              <v:imagedata r:id="rId225" o:title=""/>
            </v:shape>
            <v:shape style="position:absolute;left:7247;top:0;width:991;height:235" type="#_x0000_t75" stroked="false">
              <v:imagedata r:id="rId50" o:title=""/>
            </v:shape>
            <v:shape style="position:absolute;left:8072;top:0;width:825;height:235" type="#_x0000_t75" stroked="false">
              <v:imagedata r:id="rId22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4.05pt;height:11.8pt;mso-position-horizontal-relative:char;mso-position-vertical-relative:line" coordorigin="0,0" coordsize="8881,236">
            <v:shape style="position:absolute;left:0;top:0;width:960;height:235" type="#_x0000_t75" stroked="false">
              <v:imagedata r:id="rId227" o:title=""/>
            </v:shape>
            <v:shape style="position:absolute;left:840;top:0;width:6437;height:235" type="#_x0000_t75" stroked="false">
              <v:imagedata r:id="rId228" o:title=""/>
            </v:shape>
            <v:shape style="position:absolute;left:7112;top:0;width:910;height:235" type="#_x0000_t75" stroked="false">
              <v:imagedata r:id="rId89" o:title=""/>
            </v:shape>
            <v:shape style="position:absolute;left:7892;top:0;width:988;height:235" type="#_x0000_t75" stroked="false">
              <v:imagedata r:id="rId22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6.4500pt;height:11.8pt;mso-position-horizontal-relative:char;mso-position-vertical-relative:line" coordorigin="0,0" coordsize="10329,236">
            <v:shape style="position:absolute;left:0;top:0;width:4018;height:235" type="#_x0000_t75" stroked="false">
              <v:imagedata r:id="rId230" o:title=""/>
            </v:shape>
            <v:shape style="position:absolute;left:3893;top:0;width:4785;height:235" type="#_x0000_t75" stroked="false">
              <v:imagedata r:id="rId198" o:title=""/>
            </v:shape>
            <v:shape style="position:absolute;left:8514;top:0;width:1815;height:235" type="#_x0000_t75" stroked="false">
              <v:imagedata r:id="rId23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8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9.15pt;height:11.8pt;mso-position-horizontal-relative:char;mso-position-vertical-relative:line" coordorigin="0,0" coordsize="9583,236">
            <v:shape style="position:absolute;left:0;top:0;width:2267;height:235" type="#_x0000_t75" stroked="false">
              <v:imagedata r:id="rId232" o:title=""/>
            </v:shape>
            <v:shape style="position:absolute;left:2143;top:0;width:5943;height:235" type="#_x0000_t75" stroked="false">
              <v:imagedata r:id="rId88" o:title=""/>
            </v:shape>
            <v:shape style="position:absolute;left:7921;top:0;width:839;height:235" type="#_x0000_t75" stroked="false">
              <v:imagedata r:id="rId233" o:title=""/>
            </v:shape>
            <v:shape style="position:absolute;left:8595;top:0;width:331;height:235" type="#_x0000_t75" stroked="false">
              <v:imagedata r:id="rId234" o:title=""/>
            </v:shape>
            <v:shape style="position:absolute;left:8761;top:0;width:822;height:235" type="#_x0000_t75" stroked="false">
              <v:imagedata r:id="rId16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7.8pt;height:11.8pt;mso-position-horizontal-relative:char;mso-position-vertical-relative:line" coordorigin="0,0" coordsize="8956,236">
            <v:shape style="position:absolute;left:0;top:0;width:3161;height:235" type="#_x0000_t75" stroked="false">
              <v:imagedata r:id="rId235" o:title=""/>
            </v:shape>
            <v:shape style="position:absolute;left:3034;top:0;width:4291;height:235" type="#_x0000_t75" stroked="false">
              <v:imagedata r:id="rId212" o:title=""/>
            </v:shape>
            <v:shape style="position:absolute;left:7160;top:0;width:1033;height:235" type="#_x0000_t75" stroked="false">
              <v:imagedata r:id="rId122" o:title=""/>
            </v:shape>
            <v:shape style="position:absolute;left:8046;top:0;width:910;height:235" type="#_x0000_t75" stroked="false">
              <v:imagedata r:id="rId8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8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4.2pt;height:11.8pt;mso-position-horizontal-relative:char;mso-position-vertical-relative:line" coordorigin="0,0" coordsize="9684,236">
            <v:shape style="position:absolute;left:0;top:0;width:498;height:235" type="#_x0000_t75" stroked="false">
              <v:imagedata r:id="rId236" o:title=""/>
            </v:shape>
            <v:shape style="position:absolute;left:413;top:0;width:3791;height:235" type="#_x0000_t75" stroked="false">
              <v:imagedata r:id="rId237" o:title=""/>
            </v:shape>
            <v:shape style="position:absolute;left:4085;top:0;width:4125;height:235" type="#_x0000_t75" stroked="false">
              <v:imagedata r:id="rId238" o:title=""/>
            </v:shape>
            <v:shape style="position:absolute;left:8046;top:0;width:331;height:235" type="#_x0000_t75" stroked="false">
              <v:imagedata r:id="rId234" o:title=""/>
            </v:shape>
            <v:shape style="position:absolute;left:8211;top:0;width:1472;height:235" type="#_x0000_t75" stroked="false">
              <v:imagedata r:id="rId23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23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1.95pt;height:11.8pt;mso-position-horizontal-relative:char;mso-position-vertical-relative:line" coordorigin="0,0" coordsize="9239,236">
            <v:shape style="position:absolute;left:0;top:0;width:360;height:236" type="#_x0000_t75" stroked="false">
              <v:imagedata r:id="rId240" o:title=""/>
            </v:shape>
            <v:shape style="position:absolute;left:288;top:0;width:1108;height:236" type="#_x0000_t75" stroked="false">
              <v:imagedata r:id="rId241" o:title=""/>
            </v:shape>
            <v:shape style="position:absolute;left:1327;top:0;width:1867;height:236" type="#_x0000_t75" stroked="false">
              <v:imagedata r:id="rId242" o:title=""/>
            </v:shape>
            <v:shape style="position:absolute;left:3077;top:0;width:397;height:236" type="#_x0000_t75" stroked="false">
              <v:imagedata r:id="rId243" o:title=""/>
            </v:shape>
            <v:shape style="position:absolute;left:3375;top:0;width:1547;height:236" type="#_x0000_t75" stroked="false">
              <v:imagedata r:id="rId244" o:title=""/>
            </v:shape>
            <v:shape style="position:absolute;left:4781;top:0;width:994;height:236" type="#_x0000_t75" stroked="false">
              <v:imagedata r:id="rId191" o:title=""/>
            </v:shape>
            <v:shape style="position:absolute;left:5610;top:0;width:326;height:236" type="#_x0000_t75" stroked="false">
              <v:imagedata r:id="rId60" o:title=""/>
            </v:shape>
            <v:shape style="position:absolute;left:5773;top:0;width:3466;height:236" type="#_x0000_t75" stroked="false">
              <v:imagedata r:id="rId16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7.05pt;height:11.8pt;mso-position-horizontal-relative:char;mso-position-vertical-relative:line" coordorigin="0,0" coordsize="8941,236">
            <v:shape style="position:absolute;left:0;top:0;width:4596;height:235" type="#_x0000_t75" stroked="false">
              <v:imagedata r:id="rId245" o:title=""/>
            </v:shape>
            <v:shape style="position:absolute;left:4484;top:0;width:2806;height:235" type="#_x0000_t75" stroked="false">
              <v:imagedata r:id="rId207" o:title=""/>
            </v:shape>
            <v:shape style="position:absolute;left:7124;top:0;width:994;height:235" type="#_x0000_t75" stroked="false">
              <v:imagedata r:id="rId191" o:title=""/>
            </v:shape>
            <v:shape style="position:absolute;left:7952;top:0;width:988;height:235" type="#_x0000_t75" stroked="false">
              <v:imagedata r:id="rId24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8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6.1pt;height:11.8pt;mso-position-horizontal-relative:char;mso-position-vertical-relative:line" coordorigin="0,0" coordsize="9522,236">
            <v:shape style="position:absolute;left:0;top:0;width:501;height:235" type="#_x0000_t75" stroked="false">
              <v:imagedata r:id="rId247" o:title=""/>
            </v:shape>
            <v:shape style="position:absolute;left:413;top:0;width:2631;height:235" type="#_x0000_t75" stroked="false">
              <v:imagedata r:id="rId248" o:title=""/>
            </v:shape>
            <v:shape style="position:absolute;left:2919;top:0;width:6603;height:235" type="#_x0000_t75" stroked="false">
              <v:imagedata r:id="rId24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8.45pt;height:11.8pt;mso-position-horizontal-relative:char;mso-position-vertical-relative:line" coordorigin="0,0" coordsize="8969,236">
            <v:shape style="position:absolute;left:0;top:0;width:3048;height:235" type="#_x0000_t75" stroked="false">
              <v:imagedata r:id="rId250" o:title=""/>
            </v:shape>
            <v:shape style="position:absolute;left:2926;top:0;width:4291;height:235" type="#_x0000_t75" stroked="false">
              <v:imagedata r:id="rId212" o:title=""/>
            </v:shape>
            <v:shape style="position:absolute;left:7052;top:0;width:1033;height:235" type="#_x0000_t75" stroked="false">
              <v:imagedata r:id="rId122" o:title=""/>
            </v:shape>
            <v:shape style="position:absolute;left:7938;top:0;width:1030;height:235" type="#_x0000_t75" stroked="false">
              <v:imagedata r:id="rId25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9.25pt;height:11.8pt;mso-position-horizontal-relative:char;mso-position-vertical-relative:line" coordorigin="0,0" coordsize="8985,236">
            <v:shape style="position:absolute;left:0;top:0;width:2566;height:235" type="#_x0000_t75" stroked="false">
              <v:imagedata r:id="rId252" o:title=""/>
            </v:shape>
            <v:shape style="position:absolute;left:2444;top:0;width:4625;height:235" type="#_x0000_t75" stroked="false">
              <v:imagedata r:id="rId76" o:title=""/>
            </v:shape>
            <v:shape style="position:absolute;left:6903;top:0;width:1081;height:235" type="#_x0000_t75" stroked="false">
              <v:imagedata r:id="rId253" o:title=""/>
            </v:shape>
            <v:shape style="position:absolute;left:7849;top:0;width:1136;height:235" type="#_x0000_t75" stroked="false">
              <v:imagedata r:id="rId25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top="0" w:bottom="0" w:left="1600" w:right="180"/>
        </w:sectPr>
      </w:pPr>
    </w:p>
    <w:p>
      <w:pPr>
        <w:tabs>
          <w:tab w:pos="537" w:val="left" w:leader="none"/>
        </w:tabs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1.5pt;height:85.15pt;mso-position-horizontal-relative:char;mso-position-vertical-relative:line" coordorigin="0,0" coordsize="430,1703">
            <v:group style="position:absolute;left:0;top:0;width:430;height:1702" coordorigin="0,0" coordsize="430,1702">
              <v:shape style="position:absolute;left:0;top:0;width:430;height:1702" coordorigin="0,0" coordsize="430,1702" path="m0,1702l430,1702,430,0,0,0,0,1702e" filled="true" fillcolor="#005aa7" stroked="false">
                <v:path arrowok="t"/>
                <v:fill type="solid"/>
              </v:shape>
            </v:group>
            <v:group style="position:absolute;left:108;top:703;width:214;height:293" coordorigin="108,703" coordsize="214,293">
              <v:shape style="position:absolute;left:108;top:703;width:214;height:293" coordorigin="108,703" coordsize="214,293" path="m108,996l322,996,322,703,108,703,108,996xe" filled="true" fillcolor="#005aa7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"/>
          <w:sz w:val="20"/>
        </w:rPr>
        <w:drawing>
          <wp:inline distT="0" distB="0" distL="0" distR="0">
            <wp:extent cx="1256821" cy="777240"/>
            <wp:effectExtent l="0" t="0" r="0" b="0"/>
            <wp:docPr id="5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1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3857" w:val="left" w:leader="none"/>
        </w:tabs>
        <w:spacing w:line="130" w:lineRule="atLeast"/>
        <w:ind w:left="1058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sz w:val="13"/>
        </w:rPr>
        <w:drawing>
          <wp:inline distT="0" distB="0" distL="0" distR="0">
            <wp:extent cx="1097597" cy="88392"/>
            <wp:effectExtent l="0" t="0" r="0" b="0"/>
            <wp:docPr id="6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3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13"/>
          <w:szCs w:val="13"/>
        </w:rPr>
        <w:sectPr>
          <w:pgSz w:w="15840" w:h="12240" w:orient="landscape"/>
          <w:pgMar w:top="0" w:bottom="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8374pt;margin-top:0pt;width:791.1626pt;height:376.4197pt;mso-position-horizontal-relative:page;mso-position-vertical-relative:page;z-index:-878896" type="#_x0000_t75" stroked="false">
            <v:imagedata r:id="rId25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1877" w:lineRule="exact"/>
        <w:ind w:right="4881"/>
        <w:jc w:val="center"/>
        <w:rPr>
          <w:b w:val="0"/>
          <w:bCs w:val="0"/>
        </w:rPr>
      </w:pPr>
      <w:bookmarkStart w:name="1: EJE1" w:id="1"/>
      <w:bookmarkEnd w:id="1"/>
      <w:r>
        <w:rPr>
          <w:b w:val="0"/>
        </w:rPr>
      </w:r>
      <w:r>
        <w:rPr>
          <w:color w:val="FFFFFF"/>
        </w:rPr>
        <w:t>EJE</w:t>
      </w:r>
      <w:r>
        <w:rPr>
          <w:color w:val="FFFFFF"/>
          <w:spacing w:val="-155"/>
        </w:rPr>
        <w:t> </w:t>
      </w:r>
      <w:r>
        <w:rPr>
          <w:color w:val="FFFFFF"/>
        </w:rPr>
        <w:t>1</w:t>
      </w:r>
      <w:r>
        <w:rPr>
          <w:b w:val="0"/>
        </w:rPr>
      </w:r>
    </w:p>
    <w:p>
      <w:pPr>
        <w:pStyle w:val="Heading2"/>
        <w:spacing w:line="924" w:lineRule="exact" w:before="1158"/>
        <w:ind w:right="0"/>
        <w:jc w:val="left"/>
      </w:pPr>
      <w:bookmarkStart w:name="_TOC_250000" w:id="2"/>
      <w:r>
        <w:rPr>
          <w:color w:val="CECACE"/>
          <w:spacing w:val="-1"/>
          <w:w w:val="105"/>
        </w:rPr>
        <w:t>INFRAESTRUCTURA</w:t>
      </w:r>
      <w:bookmarkEnd w:id="2"/>
      <w:r>
        <w:rPr/>
      </w:r>
    </w:p>
    <w:p>
      <w:pPr>
        <w:spacing w:line="924" w:lineRule="exact" w:before="0"/>
        <w:ind w:left="5129" w:right="0" w:firstLine="0"/>
        <w:jc w:val="left"/>
        <w:rPr>
          <w:rFonts w:ascii="Arial" w:hAnsi="Arial" w:cs="Arial" w:eastAsia="Arial"/>
          <w:sz w:val="83"/>
          <w:szCs w:val="83"/>
        </w:rPr>
      </w:pPr>
      <w:r>
        <w:rPr>
          <w:rFonts w:ascii="Arial"/>
          <w:color w:val="CECACE"/>
          <w:w w:val="110"/>
          <w:sz w:val="83"/>
        </w:rPr>
        <w:t>DE</w:t>
      </w:r>
      <w:r>
        <w:rPr>
          <w:rFonts w:ascii="Arial"/>
          <w:color w:val="CECACE"/>
          <w:spacing w:val="-39"/>
          <w:w w:val="110"/>
          <w:sz w:val="83"/>
        </w:rPr>
        <w:t> </w:t>
      </w:r>
      <w:r>
        <w:rPr>
          <w:rFonts w:ascii="Arial"/>
          <w:color w:val="CECACE"/>
          <w:w w:val="110"/>
          <w:sz w:val="83"/>
        </w:rPr>
        <w:t>CALI</w:t>
      </w:r>
      <w:r>
        <w:rPr>
          <w:rFonts w:ascii="Arial"/>
          <w:color w:val="CECACE"/>
          <w:spacing w:val="-40"/>
          <w:w w:val="110"/>
          <w:sz w:val="83"/>
        </w:rPr>
        <w:t>D</w:t>
      </w:r>
      <w:r>
        <w:rPr>
          <w:rFonts w:ascii="Arial"/>
          <w:color w:val="CECACE"/>
          <w:w w:val="110"/>
          <w:sz w:val="83"/>
        </w:rPr>
        <w:t>AD</w:t>
      </w:r>
      <w:r>
        <w:rPr>
          <w:rFonts w:ascii="Arial"/>
          <w:sz w:val="83"/>
        </w:rPr>
      </w:r>
    </w:p>
    <w:p>
      <w:pPr>
        <w:spacing w:after="0" w:line="924" w:lineRule="exact"/>
        <w:jc w:val="left"/>
        <w:rPr>
          <w:rFonts w:ascii="Arial" w:hAnsi="Arial" w:cs="Arial" w:eastAsia="Arial"/>
          <w:sz w:val="83"/>
          <w:szCs w:val="83"/>
        </w:rPr>
        <w:sectPr>
          <w:pgSz w:w="15840" w:h="12240" w:orient="landscape"/>
          <w:pgMar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6676" cy="704088"/>
            <wp:effectExtent l="0" t="0" r="0" b="0"/>
            <wp:docPr id="63" name="image2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524" w:lineRule="exact"/>
        <w:ind w:right="10020"/>
        <w:jc w:val="center"/>
        <w:rPr>
          <w:b w:val="0"/>
          <w:bCs w:val="0"/>
        </w:rPr>
      </w:pPr>
      <w:bookmarkStart w:name="Page 2" w:id="3"/>
      <w:bookmarkEnd w:id="3"/>
      <w:r>
        <w:rPr>
          <w:b w:val="0"/>
        </w:rPr>
      </w:r>
      <w:r>
        <w:rPr>
          <w:color w:val="0A5797"/>
          <w:spacing w:val="-18"/>
          <w:w w:val="110"/>
        </w:rPr>
        <w:t>I</w:t>
      </w:r>
      <w:r>
        <w:rPr>
          <w:color w:val="0A5797"/>
          <w:spacing w:val="-35"/>
          <w:w w:val="110"/>
        </w:rPr>
        <w:t>N</w:t>
      </w:r>
      <w:r>
        <w:rPr>
          <w:color w:val="0A5797"/>
          <w:spacing w:val="-42"/>
          <w:w w:val="110"/>
        </w:rPr>
        <w:t>F</w:t>
      </w:r>
      <w:r>
        <w:rPr>
          <w:color w:val="0A5797"/>
          <w:spacing w:val="-3"/>
          <w:w w:val="110"/>
        </w:rPr>
        <w:t>O</w:t>
      </w:r>
      <w:r>
        <w:rPr>
          <w:color w:val="0A5797"/>
          <w:w w:val="110"/>
        </w:rPr>
        <w:t>R</w:t>
      </w:r>
      <w:r>
        <w:rPr>
          <w:color w:val="0A5797"/>
          <w:spacing w:val="-16"/>
          <w:w w:val="110"/>
        </w:rPr>
        <w:t>M</w:t>
      </w:r>
      <w:r>
        <w:rPr>
          <w:color w:val="0A5797"/>
          <w:w w:val="110"/>
        </w:rPr>
        <w:t>E</w:t>
      </w:r>
      <w:r>
        <w:rPr>
          <w:b w:val="0"/>
        </w:rPr>
      </w:r>
    </w:p>
    <w:p>
      <w:pPr>
        <w:pStyle w:val="Heading4"/>
        <w:spacing w:line="256" w:lineRule="exact"/>
        <w:ind w:right="10025"/>
        <w:jc w:val="center"/>
      </w:pPr>
      <w:r>
        <w:rPr>
          <w:color w:val="596470"/>
          <w:w w:val="110"/>
        </w:rPr>
        <w:t>DE</w:t>
      </w:r>
      <w:r>
        <w:rPr>
          <w:color w:val="596470"/>
          <w:spacing w:val="75"/>
          <w:w w:val="110"/>
        </w:rPr>
        <w:t> </w:t>
      </w:r>
      <w:r>
        <w:rPr>
          <w:color w:val="596470"/>
          <w:w w:val="110"/>
        </w:rPr>
        <w:t>G</w:t>
      </w:r>
      <w:r>
        <w:rPr>
          <w:color w:val="596470"/>
          <w:spacing w:val="-42"/>
          <w:w w:val="110"/>
        </w:rPr>
        <w:t> </w:t>
      </w:r>
      <w:r>
        <w:rPr>
          <w:color w:val="596470"/>
          <w:w w:val="110"/>
        </w:rPr>
        <w:t>O</w:t>
      </w:r>
      <w:r>
        <w:rPr>
          <w:color w:val="596470"/>
          <w:spacing w:val="-37"/>
          <w:w w:val="110"/>
        </w:rPr>
        <w:t> </w:t>
      </w:r>
      <w:r>
        <w:rPr>
          <w:color w:val="596470"/>
          <w:w w:val="110"/>
        </w:rPr>
        <w:t>B</w:t>
      </w:r>
      <w:r>
        <w:rPr>
          <w:color w:val="596470"/>
          <w:spacing w:val="-43"/>
          <w:w w:val="110"/>
        </w:rPr>
        <w:t> </w:t>
      </w:r>
      <w:r>
        <w:rPr>
          <w:color w:val="596470"/>
          <w:spacing w:val="12"/>
          <w:w w:val="110"/>
        </w:rPr>
        <w:t>IE</w:t>
      </w:r>
      <w:r>
        <w:rPr>
          <w:color w:val="596470"/>
          <w:spacing w:val="-41"/>
          <w:w w:val="110"/>
        </w:rPr>
        <w:t> </w:t>
      </w:r>
      <w:r>
        <w:rPr>
          <w:color w:val="596470"/>
          <w:w w:val="110"/>
        </w:rPr>
        <w:t>R</w:t>
      </w:r>
      <w:r>
        <w:rPr>
          <w:color w:val="596470"/>
          <w:spacing w:val="-24"/>
          <w:w w:val="110"/>
        </w:rPr>
        <w:t> </w:t>
      </w:r>
      <w:r>
        <w:rPr>
          <w:color w:val="596470"/>
          <w:w w:val="110"/>
        </w:rPr>
        <w:t>NO</w:t>
      </w:r>
      <w:r>
        <w:rPr/>
      </w:r>
    </w:p>
    <w:p>
      <w:pPr>
        <w:spacing w:line="159" w:lineRule="exact" w:before="0"/>
        <w:ind w:left="96" w:right="1004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C9EA1"/>
          <w:spacing w:val="-6"/>
          <w:w w:val="120"/>
          <w:sz w:val="15"/>
        </w:rPr>
        <w:t>-</w:t>
      </w:r>
      <w:r>
        <w:rPr>
          <w:rFonts w:ascii="Arial"/>
          <w:color w:val="DD6746"/>
          <w:w w:val="120"/>
          <w:sz w:val="15"/>
        </w:rPr>
        <w:t>BaJa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Callforn</w:t>
      </w:r>
      <w:r>
        <w:rPr>
          <w:rFonts w:ascii="Arial"/>
          <w:color w:val="DD6746"/>
          <w:spacing w:val="-5"/>
          <w:w w:val="120"/>
          <w:sz w:val="15"/>
        </w:rPr>
        <w:t>l</w:t>
      </w:r>
      <w:r>
        <w:rPr>
          <w:rFonts w:ascii="Arial"/>
          <w:color w:val="DD6746"/>
          <w:w w:val="120"/>
          <w:sz w:val="15"/>
        </w:rPr>
        <w:t>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Sur</w:t>
      </w:r>
      <w:r>
        <w:rPr>
          <w:rFonts w:ascii="Arial"/>
          <w:color w:val="DD6746"/>
          <w:spacing w:val="-26"/>
          <w:w w:val="120"/>
          <w:sz w:val="15"/>
        </w:rPr>
        <w:t> </w:t>
      </w:r>
      <w:r>
        <w:rPr>
          <w:rFonts w:ascii="Times New Roman"/>
          <w:color w:val="DD6746"/>
          <w:w w:val="135"/>
          <w:sz w:val="14"/>
        </w:rPr>
        <w:t>2</w:t>
      </w:r>
      <w:r>
        <w:rPr>
          <w:rFonts w:ascii="Times New Roman"/>
          <w:color w:val="DD6746"/>
          <w:spacing w:val="-9"/>
          <w:w w:val="135"/>
          <w:sz w:val="14"/>
        </w:rPr>
        <w:t>0</w:t>
      </w:r>
      <w:r>
        <w:rPr>
          <w:rFonts w:ascii="Times New Roman"/>
          <w:color w:val="DD6746"/>
          <w:spacing w:val="-33"/>
          <w:w w:val="135"/>
          <w:sz w:val="14"/>
        </w:rPr>
        <w:t>1</w:t>
      </w:r>
      <w:r>
        <w:rPr>
          <w:rFonts w:ascii="Times New Roman"/>
          <w:color w:val="DD6746"/>
          <w:w w:val="135"/>
          <w:sz w:val="14"/>
        </w:rPr>
        <w:t>5-20</w:t>
      </w:r>
      <w:r>
        <w:rPr>
          <w:rFonts w:ascii="Times New Roman"/>
          <w:color w:val="DD6746"/>
          <w:spacing w:val="-11"/>
          <w:w w:val="135"/>
          <w:sz w:val="14"/>
        </w:rPr>
        <w:t>2</w:t>
      </w:r>
      <w:r>
        <w:rPr>
          <w:rFonts w:ascii="Times New Roman"/>
          <w:color w:val="DD6746"/>
          <w:spacing w:val="-2"/>
          <w:w w:val="135"/>
          <w:sz w:val="14"/>
        </w:rPr>
        <w:t>1</w:t>
      </w:r>
      <w:r>
        <w:rPr>
          <w:rFonts w:ascii="Times New Roman"/>
          <w:color w:val="9C9EA1"/>
          <w:w w:val="135"/>
          <w:sz w:val="14"/>
        </w:rPr>
        <w:t>-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7"/>
        <w:spacing w:line="227" w:lineRule="exact"/>
        <w:ind w:left="83" w:right="101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96470"/>
          <w:w w:val="105"/>
        </w:rPr>
        <w:t>GRÁFICO</w:t>
      </w:r>
      <w:r>
        <w:rPr>
          <w:rFonts w:ascii="Times New Roman" w:hAnsi="Times New Roman"/>
          <w:color w:val="596470"/>
          <w:spacing w:val="14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Y</w:t>
      </w:r>
      <w:r>
        <w:rPr>
          <w:rFonts w:ascii="Times New Roman" w:hAnsi="Times New Roman"/>
          <w:color w:val="596470"/>
          <w:spacing w:val="30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ESTADiSTICO</w:t>
      </w:r>
      <w:r>
        <w:rPr>
          <w:rFonts w:ascii="Times New Roman" w:hAnsi="Times New Roman"/>
        </w:rPr>
      </w:r>
    </w:p>
    <w:p>
      <w:pPr>
        <w:spacing w:line="216" w:lineRule="exact" w:before="0"/>
        <w:ind w:left="96" w:right="1010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A5797"/>
          <w:w w:val="145"/>
          <w:sz w:val="19"/>
        </w:rPr>
        <w:t>2</w:t>
      </w:r>
      <w:r>
        <w:rPr>
          <w:rFonts w:ascii="Times New Roman"/>
          <w:color w:val="0A5797"/>
          <w:spacing w:val="-6"/>
          <w:w w:val="145"/>
          <w:sz w:val="19"/>
        </w:rPr>
        <w:t>0</w:t>
      </w:r>
      <w:r>
        <w:rPr>
          <w:rFonts w:ascii="Times New Roman"/>
          <w:color w:val="0A5797"/>
          <w:spacing w:val="-59"/>
          <w:w w:val="145"/>
          <w:sz w:val="19"/>
        </w:rPr>
        <w:t>1</w:t>
      </w:r>
      <w:r>
        <w:rPr>
          <w:rFonts w:ascii="Times New Roman"/>
          <w:color w:val="0A5797"/>
          <w:spacing w:val="-24"/>
          <w:w w:val="145"/>
          <w:sz w:val="19"/>
        </w:rPr>
        <w:t>5</w:t>
      </w:r>
      <w:r>
        <w:rPr>
          <w:rFonts w:ascii="Times New Roman"/>
          <w:color w:val="0A5797"/>
          <w:w w:val="145"/>
          <w:sz w:val="19"/>
        </w:rPr>
        <w:t>-2</w:t>
      </w:r>
      <w:r>
        <w:rPr>
          <w:rFonts w:ascii="Times New Roman"/>
          <w:color w:val="0A5797"/>
          <w:spacing w:val="-10"/>
          <w:w w:val="145"/>
          <w:sz w:val="19"/>
        </w:rPr>
        <w:t>0</w:t>
      </w:r>
      <w:r>
        <w:rPr>
          <w:rFonts w:ascii="Times New Roman"/>
          <w:color w:val="0A5797"/>
          <w:spacing w:val="-57"/>
          <w:w w:val="145"/>
          <w:sz w:val="19"/>
        </w:rPr>
        <w:t>1</w:t>
      </w:r>
      <w:r>
        <w:rPr>
          <w:rFonts w:ascii="Times New Roman"/>
          <w:color w:val="0A5797"/>
          <w:w w:val="145"/>
          <w:sz w:val="19"/>
        </w:rPr>
        <w:t>6</w:t>
      </w:r>
      <w:r>
        <w:rPr>
          <w:rFonts w:ascii="Times New Roman"/>
          <w:sz w:val="19"/>
        </w:rPr>
      </w:r>
    </w:p>
    <w:p>
      <w:pPr>
        <w:spacing w:after="0" w:line="21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5840" w:h="12240" w:orient="landscape"/>
          <w:pgMar w:top="1140" w:bottom="280" w:left="74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4" w:lineRule="exact" w:before="143"/>
        <w:ind w:left="1328" w:right="3417" w:hanging="58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52.770004pt;margin-top:40.396011pt;width:68.4pt;height:28.75pt;mso-position-horizontal-relative:page;mso-position-vertical-relative:paragraph;z-index:-878776" coordorigin="5055,808" coordsize="1368,575">
            <v:group style="position:absolute;left:5055;top:808;width:1368;height:575" coordorigin="5055,808" coordsize="1368,575">
              <v:shape style="position:absolute;left:5055;top:808;width:1368;height:575" coordorigin="5055,808" coordsize="1368,575" path="m5055,1382l6423,1382,6423,808,5055,808,5055,1382xe" filled="true" fillcolor="#5d6770" stroked="false">
                <v:path arrowok="t"/>
                <v:fill type="solid"/>
              </v:shape>
            </v:group>
            <v:group style="position:absolute;left:5125;top:988;width:1229;height:214" coordorigin="5125,988" coordsize="1229,214">
              <v:shape style="position:absolute;left:5125;top:988;width:1229;height:214" coordorigin="5125,988" coordsize="1229,214" path="m5125,1201l6354,1201,6354,988,5125,988,5125,1201xe" filled="true" fillcolor="#5d677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5055;top:808;width:1368;height: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17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w w:val="105"/>
          <w:sz w:val="24"/>
        </w:rPr>
        <w:t>CONSTRUCCIÓN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Y/O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</w:t>
      </w:r>
      <w:r>
        <w:rPr>
          <w:rFonts w:ascii="Arial" w:hAnsi="Arial"/>
          <w:b/>
          <w:color w:val="5D6770"/>
          <w:spacing w:val="-1"/>
          <w:w w:val="105"/>
          <w:sz w:val="24"/>
        </w:rPr>
        <w:t>ECONST</w:t>
      </w:r>
      <w:r>
        <w:rPr>
          <w:rFonts w:ascii="Arial" w:hAnsi="Arial"/>
          <w:b/>
          <w:color w:val="5D6770"/>
          <w:spacing w:val="-2"/>
          <w:w w:val="105"/>
          <w:sz w:val="24"/>
        </w:rPr>
        <w:t>RUC</w:t>
      </w:r>
      <w:r>
        <w:rPr>
          <w:rFonts w:ascii="Arial" w:hAnsi="Arial"/>
          <w:b/>
          <w:color w:val="5D6770"/>
          <w:spacing w:val="-1"/>
          <w:w w:val="105"/>
          <w:sz w:val="24"/>
        </w:rPr>
        <w:t>CIÓN</w:t>
      </w:r>
      <w:r>
        <w:rPr>
          <w:rFonts w:ascii="Arial" w:hAnsi="Arial"/>
          <w:b/>
          <w:color w:val="5D6770"/>
          <w:w w:val="105"/>
          <w:sz w:val="24"/>
        </w:rPr>
        <w:t> </w:t>
      </w:r>
      <w:r>
        <w:rPr>
          <w:rFonts w:ascii="Arial" w:hAnsi="Arial"/>
          <w:b/>
          <w:color w:val="5D6770"/>
          <w:spacing w:val="2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 </w:t>
      </w:r>
      <w:r>
        <w:rPr>
          <w:rFonts w:ascii="Arial" w:hAnsi="Arial"/>
          <w:b/>
          <w:color w:val="5D6770"/>
          <w:spacing w:val="2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CAMINOS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RE</w:t>
      </w:r>
      <w:r>
        <w:rPr>
          <w:rFonts w:ascii="Arial" w:hAnsi="Arial"/>
          <w:b/>
          <w:color w:val="5D6770"/>
          <w:spacing w:val="-1"/>
          <w:w w:val="105"/>
          <w:sz w:val="24"/>
        </w:rPr>
        <w:t>ALIZADOS</w:t>
      </w:r>
      <w:r>
        <w:rPr>
          <w:rFonts w:ascii="Arial" w:hAnsi="Arial"/>
          <w:b/>
          <w:color w:val="5D6770"/>
          <w:spacing w:val="47"/>
          <w:w w:val="107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J</w:t>
      </w:r>
      <w:r>
        <w:rPr>
          <w:rFonts w:ascii="Arial" w:hAnsi="Arial"/>
          <w:b/>
          <w:color w:val="5D6770"/>
          <w:spacing w:val="-1"/>
          <w:w w:val="105"/>
          <w:sz w:val="24"/>
        </w:rPr>
        <w:t>UNTA</w:t>
      </w:r>
      <w:r>
        <w:rPr>
          <w:rFonts w:ascii="Arial" w:hAnsi="Arial"/>
          <w:b/>
          <w:color w:val="5D6770"/>
          <w:w w:val="105"/>
          <w:sz w:val="24"/>
        </w:rPr>
        <w:t> 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ESTATAL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CAMINO</w:t>
      </w:r>
      <w:r>
        <w:rPr>
          <w:rFonts w:ascii="Arial" w:hAnsi="Arial"/>
          <w:b/>
          <w:color w:val="5D6770"/>
          <w:spacing w:val="-2"/>
          <w:w w:val="105"/>
          <w:sz w:val="24"/>
        </w:rPr>
        <w:t>S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 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/>
          <w:color w:val="5D6770"/>
          <w:spacing w:val="33"/>
          <w:w w:val="105"/>
          <w:position w:val="10"/>
          <w:sz w:val="14"/>
        </w:rPr>
        <w:t> </w:t>
      </w:r>
      <w:r>
        <w:rPr>
          <w:rFonts w:ascii="Arial" w:hAnsi="Arial"/>
          <w:b/>
          <w:color w:val="5D6770"/>
          <w:w w:val="105"/>
          <w:sz w:val="24"/>
        </w:rPr>
        <w:t>(KM)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43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0.05pt;height:14.2pt;mso-position-horizontal-relative:char;mso-position-vertical-relative:line" coordorigin="0,0" coordsize="4201,284">
            <v:group style="position:absolute;left:0;top:0;width:4201;height:284" coordorigin="0,0" coordsize="4201,284">
              <v:shape style="position:absolute;left:0;top:0;width:4201;height:284" coordorigin="0,0" coordsize="4201,284" path="m0,283l4200,283,4200,0,0,0,0,283xe" filled="true" fillcolor="#009d4e" stroked="false">
                <v:path arrowok="t"/>
                <v:fill type="solid"/>
              </v:shape>
            </v:group>
            <v:group style="position:absolute;left:70;top:36;width:4062;height:214" coordorigin="70,36" coordsize="4062,214">
              <v:shape style="position:absolute;left:70;top:36;width:4062;height:214" coordorigin="70,36" coordsize="4062,214" path="m70,250l4131,250,4131,36,70,36,70,250xe" filled="true" fillcolor="#009d4e" stroked="false">
                <v:path arrowok="t"/>
                <v:fill type="solid"/>
              </v:shape>
              <v:shape style="position:absolute;left:0;top:0;width:4201;height:284" type="#_x0000_t202" filled="false" stroked="false">
                <v:textbox inset="0,0,0,0">
                  <w:txbxContent>
                    <w:p>
                      <w:pPr>
                        <w:spacing w:before="40"/>
                        <w:ind w:left="30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CONSTRUCCIÓN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Y/O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RECONSTRUCCIÓN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7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686"/>
        <w:gridCol w:w="974"/>
        <w:gridCol w:w="1070"/>
        <w:gridCol w:w="631"/>
      </w:tblGrid>
      <w:tr>
        <w:trPr>
          <w:trHeight w:val="168" w:hRule="exact"/>
        </w:trPr>
        <w:tc>
          <w:tcPr>
            <w:tcW w:w="1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6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137" w:lineRule="exact"/>
              <w:ind w:left="10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137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91" w:hRule="exact"/>
        </w:trPr>
        <w:tc>
          <w:tcPr>
            <w:tcW w:w="1368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6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7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63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33.9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1"/>
        <w:ind w:left="2845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SEPUIT, Junta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Caminos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(JEC), </w:t>
      </w:r>
      <w:r>
        <w:rPr>
          <w:rFonts w:ascii="Arial" w:hAnsi="Arial"/>
          <w:color w:val="5D6770"/>
          <w:spacing w:val="-2"/>
        </w:rPr>
        <w:t>Subdirección.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1/Cifras preliminares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64" w:lineRule="exact" w:before="0"/>
        <w:ind w:left="3321" w:right="3417" w:hanging="205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D6770"/>
          <w:w w:val="105"/>
          <w:sz w:val="24"/>
        </w:rPr>
        <w:t>CONSERVACIÓN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CAMINOS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</w:t>
      </w:r>
      <w:r>
        <w:rPr>
          <w:rFonts w:ascii="Arial" w:hAnsi="Arial"/>
          <w:b/>
          <w:color w:val="5D6770"/>
          <w:spacing w:val="-1"/>
          <w:w w:val="105"/>
          <w:sz w:val="24"/>
        </w:rPr>
        <w:t>EALIZADOS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J</w:t>
      </w:r>
      <w:r>
        <w:rPr>
          <w:rFonts w:ascii="Arial" w:hAnsi="Arial"/>
          <w:b/>
          <w:color w:val="5D6770"/>
          <w:spacing w:val="-1"/>
          <w:w w:val="105"/>
          <w:sz w:val="24"/>
        </w:rPr>
        <w:t>UNTA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ESTATAL</w:t>
      </w:r>
      <w:r>
        <w:rPr>
          <w:rFonts w:ascii="Arial" w:hAnsi="Arial"/>
          <w:b/>
          <w:color w:val="5D6770"/>
          <w:spacing w:val="23"/>
          <w:w w:val="106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CAMINOS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678" w:val="left" w:leader="none"/>
        </w:tabs>
        <w:spacing w:line="200" w:lineRule="atLeast"/>
        <w:ind w:left="211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0.75pt;height:2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65"/>
                    <w:ind w:left="177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276.2pt;height:2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8"/>
                    <w:gridCol w:w="912"/>
                    <w:gridCol w:w="2763"/>
                  </w:tblGrid>
                  <w:tr>
                    <w:trPr>
                      <w:trHeight w:val="295" w:hRule="exact"/>
                    </w:trPr>
                    <w:tc>
                      <w:tcPr>
                        <w:tcW w:w="1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23"/>
                          <w:ind w:left="907" w:right="-4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CAMINOS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2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23"/>
                          <w:ind w:left="71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KILÓMETROS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8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28"/>
                          <w:ind w:left="467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tabs>
                            <w:tab w:pos="1850" w:val="left" w:leader="none"/>
                          </w:tabs>
                          <w:spacing w:before="28"/>
                          <w:ind w:left="47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Heading9"/>
        <w:tabs>
          <w:tab w:pos="3532" w:val="left" w:leader="none"/>
          <w:tab w:pos="4688" w:val="left" w:leader="none"/>
          <w:tab w:pos="6268" w:val="left" w:leader="none"/>
          <w:tab w:pos="7401" w:val="left" w:leader="none"/>
          <w:tab w:pos="9030" w:val="left" w:leader="none"/>
          <w:tab w:pos="9204" w:val="left" w:leader="none"/>
        </w:tabs>
        <w:spacing w:line="240" w:lineRule="auto" w:before="56"/>
        <w:ind w:left="211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thick" w:color="5D6770"/>
        </w:rPr>
        <w:t> </w:t>
      </w:r>
      <w:r>
        <w:rPr>
          <w:rFonts w:ascii="Arial" w:hAnsi="Arial"/>
          <w:color w:val="5D6770"/>
          <w:spacing w:val="-31"/>
          <w:u w:val="thick" w:color="5D6770"/>
        </w:rPr>
        <w:t> </w:t>
      </w:r>
      <w:r>
        <w:rPr>
          <w:rFonts w:ascii="Arial" w:hAnsi="Arial"/>
          <w:color w:val="5D6770"/>
          <w:spacing w:val="-1"/>
          <w:u w:val="thick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thick" w:color="009D4E"/>
        </w:rPr>
        <w:tab/>
      </w:r>
      <w:r>
        <w:rPr>
          <w:rFonts w:ascii="Arial" w:hAnsi="Arial"/>
          <w:color w:val="5D6770"/>
          <w:w w:val="95"/>
          <w:u w:val="thick" w:color="009D4E"/>
        </w:rPr>
        <w:t>n.d.</w:t>
        <w:tab/>
        <w:t>0</w:t>
        <w:tab/>
        <w:t>35.0</w:t>
        <w:tab/>
      </w:r>
      <w:r>
        <w:rPr>
          <w:rFonts w:ascii="Arial" w:hAnsi="Arial"/>
          <w:color w:val="5D6770"/>
          <w:u w:val="thick" w:color="009D4E"/>
        </w:rPr>
        <w:t>0</w:t>
      </w:r>
      <w:r>
        <w:rPr>
          <w:rFonts w:ascii="Arial" w:hAnsi="Arial"/>
          <w:color w:val="5D6770"/>
          <w:w w:val="99"/>
          <w:u w:val="thick" w:color="009D4E"/>
        </w:rPr>
        <w:t> </w:t>
      </w:r>
      <w:r>
        <w:rPr>
          <w:rFonts w:ascii="Arial" w:hAnsi="Arial"/>
          <w:color w:val="5D6770"/>
          <w:u w:val="thick" w:color="009D4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3532" w:val="left" w:leader="none"/>
          <w:tab w:pos="4688" w:val="left" w:leader="none"/>
          <w:tab w:pos="6268" w:val="left" w:leader="none"/>
          <w:tab w:pos="7300" w:val="left" w:leader="none"/>
          <w:tab w:pos="8781" w:val="left" w:leader="none"/>
          <w:tab w:pos="9204" w:val="left" w:leader="none"/>
        </w:tabs>
        <w:spacing w:before="76"/>
        <w:ind w:left="2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31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thick" w:color="009D4E"/>
        </w:rPr>
        <w:tab/>
      </w:r>
      <w:r>
        <w:rPr>
          <w:rFonts w:ascii="Arial" w:hAnsi="Arial"/>
          <w:color w:val="5D6770"/>
          <w:w w:val="95"/>
          <w:sz w:val="18"/>
          <w:u w:val="thick" w:color="009D4E"/>
        </w:rPr>
        <w:t>n.d.</w:t>
        <w:tab/>
        <w:t>1</w:t>
        <w:tab/>
        <w:t>121.0</w:t>
        <w:tab/>
      </w:r>
      <w:r>
        <w:rPr>
          <w:rFonts w:ascii="Arial" w:hAnsi="Arial"/>
          <w:color w:val="5D6770"/>
          <w:sz w:val="18"/>
          <w:u w:val="thick" w:color="009D4E"/>
        </w:rPr>
        <w:t>33.4</w:t>
      </w:r>
      <w:r>
        <w:rPr>
          <w:rFonts w:ascii="Arial" w:hAnsi="Arial"/>
          <w:color w:val="5D6770"/>
          <w:w w:val="99"/>
          <w:sz w:val="18"/>
          <w:u w:val="thick" w:color="009D4E"/>
        </w:rPr>
        <w:t> </w:t>
      </w:r>
      <w:r>
        <w:rPr>
          <w:rFonts w:ascii="Arial" w:hAnsi="Arial"/>
          <w:color w:val="5D6770"/>
          <w:sz w:val="18"/>
          <w:u w:val="thick" w:color="009D4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532" w:val="left" w:leader="none"/>
          <w:tab w:pos="4688" w:val="left" w:leader="none"/>
          <w:tab w:pos="6268" w:val="left" w:leader="none"/>
          <w:tab w:pos="7502" w:val="left" w:leader="none"/>
          <w:tab w:pos="8781" w:val="left" w:leader="none"/>
          <w:tab w:pos="9204" w:val="left" w:leader="none"/>
        </w:tabs>
        <w:spacing w:before="79"/>
        <w:ind w:left="2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La</w:t>
      </w:r>
      <w:r>
        <w:rPr>
          <w:rFonts w:ascii="Arial"/>
          <w:color w:val="5D6770"/>
          <w:spacing w:val="-1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thick" w:color="009D4E"/>
        </w:rPr>
        <w:tab/>
      </w:r>
      <w:r>
        <w:rPr>
          <w:rFonts w:ascii="Arial"/>
          <w:color w:val="5D6770"/>
          <w:w w:val="95"/>
          <w:sz w:val="18"/>
          <w:u w:val="thick" w:color="009D4E"/>
        </w:rPr>
        <w:t>n.d.</w:t>
        <w:tab/>
        <w:t>2</w:t>
        <w:tab/>
        <w:t>0.0</w:t>
        <w:tab/>
      </w:r>
      <w:r>
        <w:rPr>
          <w:rFonts w:ascii="Arial"/>
          <w:color w:val="5D6770"/>
          <w:sz w:val="18"/>
          <w:u w:val="thick" w:color="009D4E"/>
        </w:rPr>
        <w:t>18.0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32" w:val="left" w:leader="none"/>
          <w:tab w:pos="4688" w:val="left" w:leader="none"/>
          <w:tab w:pos="6268" w:val="left" w:leader="none"/>
          <w:tab w:pos="7502" w:val="left" w:leader="none"/>
          <w:tab w:pos="9030" w:val="left" w:leader="none"/>
          <w:tab w:pos="9204" w:val="left" w:leader="none"/>
        </w:tabs>
        <w:spacing w:before="76"/>
        <w:ind w:left="2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Los </w:t>
      </w:r>
      <w:r>
        <w:rPr>
          <w:rFonts w:ascii="Arial"/>
          <w:color w:val="5D6770"/>
          <w:spacing w:val="-1"/>
          <w:sz w:val="18"/>
          <w:u w:val="thick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thick" w:color="009D4E"/>
        </w:rPr>
        <w:tab/>
      </w:r>
      <w:r>
        <w:rPr>
          <w:rFonts w:ascii="Arial"/>
          <w:color w:val="5D6770"/>
          <w:w w:val="95"/>
          <w:sz w:val="18"/>
          <w:u w:val="thick" w:color="009D4E"/>
        </w:rPr>
        <w:t>n.d.</w:t>
        <w:tab/>
        <w:t>0</w:t>
        <w:tab/>
        <w:t>0.0</w:t>
        <w:tab/>
      </w:r>
      <w:r>
        <w:rPr>
          <w:rFonts w:ascii="Arial"/>
          <w:color w:val="5D6770"/>
          <w:sz w:val="18"/>
          <w:u w:val="thick" w:color="009D4E"/>
        </w:rPr>
        <w:t>0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32" w:val="left" w:leader="none"/>
          <w:tab w:pos="4688" w:val="left" w:leader="none"/>
          <w:tab w:pos="6268" w:val="left" w:leader="none"/>
          <w:tab w:pos="7502" w:val="left" w:leader="none"/>
          <w:tab w:pos="9030" w:val="left" w:leader="none"/>
          <w:tab w:pos="9204" w:val="left" w:leader="none"/>
        </w:tabs>
        <w:spacing w:before="76"/>
        <w:ind w:left="21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w w:val="95"/>
          <w:sz w:val="18"/>
          <w:u w:val="thick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thick" w:color="009D4E"/>
        </w:rPr>
        <w:tab/>
      </w:r>
      <w:r>
        <w:rPr>
          <w:rFonts w:ascii="Arial"/>
          <w:color w:val="5D6770"/>
          <w:w w:val="95"/>
          <w:sz w:val="18"/>
          <w:u w:val="thick" w:color="009D4E"/>
        </w:rPr>
        <w:t>n.d.</w:t>
        <w:tab/>
        <w:t>0</w:t>
        <w:tab/>
        <w:t>0.0</w:t>
        <w:tab/>
      </w:r>
      <w:r>
        <w:rPr>
          <w:rFonts w:ascii="Arial"/>
          <w:color w:val="5D6770"/>
          <w:sz w:val="18"/>
          <w:u w:val="thick" w:color="009D4E"/>
        </w:rPr>
        <w:t>0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427" w:val="left" w:leader="none"/>
          <w:tab w:pos="3532" w:val="left" w:leader="none"/>
          <w:tab w:pos="4669" w:val="left" w:leader="none"/>
          <w:tab w:pos="6268" w:val="left" w:leader="none"/>
          <w:tab w:pos="7300" w:val="left" w:leader="none"/>
          <w:tab w:pos="8781" w:val="left" w:leader="none"/>
          <w:tab w:pos="9204" w:val="left" w:leader="none"/>
        </w:tabs>
        <w:spacing w:before="74"/>
        <w:ind w:left="21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thick" w:color="5D6770"/>
        </w:rPr>
        <w:t> </w:t>
      </w:r>
      <w:r>
        <w:rPr>
          <w:rFonts w:ascii="Arial"/>
          <w:b/>
          <w:color w:val="5D6770"/>
          <w:sz w:val="18"/>
          <w:u w:val="thick" w:color="5D6770"/>
        </w:rPr>
        <w:tab/>
      </w:r>
      <w:r>
        <w:rPr>
          <w:rFonts w:ascii="Arial"/>
          <w:b/>
          <w:color w:val="5D6770"/>
          <w:spacing w:val="-1"/>
          <w:sz w:val="18"/>
          <w:u w:val="thick" w:color="5D6770"/>
        </w:rPr>
        <w:t>B.C. </w:t>
      </w:r>
      <w:r>
        <w:rPr>
          <w:rFonts w:ascii="Arial"/>
          <w:b/>
          <w:color w:val="5D6770"/>
          <w:sz w:val="18"/>
          <w:u w:val="thick" w:color="5D6770"/>
        </w:rPr>
        <w:t>SUR</w:t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b/>
          <w:color w:val="5D6770"/>
          <w:sz w:val="18"/>
          <w:u w:val="thick" w:color="009D4E"/>
        </w:rPr>
        <w:tab/>
      </w:r>
      <w:r>
        <w:rPr>
          <w:rFonts w:ascii="Arial"/>
          <w:b/>
          <w:color w:val="5D6770"/>
          <w:w w:val="95"/>
          <w:sz w:val="18"/>
          <w:u w:val="thick" w:color="009D4E"/>
        </w:rPr>
        <w:t>n.d.</w:t>
        <w:tab/>
        <w:t>2</w:t>
        <w:tab/>
        <w:t>156.0</w:t>
        <w:tab/>
      </w:r>
      <w:r>
        <w:rPr>
          <w:rFonts w:ascii="Arial"/>
          <w:b/>
          <w:color w:val="5D6770"/>
          <w:sz w:val="18"/>
          <w:u w:val="thick" w:color="009D4E"/>
        </w:rPr>
        <w:t>51.4</w:t>
      </w:r>
      <w:r>
        <w:rPr>
          <w:rFonts w:ascii="Arial"/>
          <w:b/>
          <w:color w:val="5D6770"/>
          <w:w w:val="99"/>
          <w:sz w:val="18"/>
          <w:u w:val="thick" w:color="009D4E"/>
        </w:rPr>
        <w:t> </w:t>
      </w:r>
      <w:r>
        <w:rPr>
          <w:rFonts w:ascii="Arial"/>
          <w:b/>
          <w:color w:val="5D6770"/>
          <w:sz w:val="18"/>
          <w:u w:val="thick" w:color="009D4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90"/>
        <w:ind w:left="2134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SEPUIT, Junta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Caminos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(JEC), </w:t>
      </w:r>
      <w:r>
        <w:rPr>
          <w:rFonts w:ascii="Arial" w:hAnsi="Arial"/>
          <w:color w:val="5D6770"/>
          <w:spacing w:val="-2"/>
        </w:rPr>
        <w:t>Subdirección.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1/Cifras preliminares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2134" w:right="398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Es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importante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mencionar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mayoría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2"/>
        </w:rPr>
        <w:t>inversiones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JEC,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llevaron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cabo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vialidades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urbanas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urbanización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año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257"/>
          <w:headerReference w:type="default" r:id="rId258"/>
          <w:footerReference w:type="even" r:id="rId259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4730" w:right="1409" w:hanging="75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ARRIBO</w:t>
      </w:r>
      <w:r>
        <w:rPr>
          <w:rFonts w:ascii="Arial" w:hAnsi="Arial"/>
          <w:color w:val="5D6770"/>
          <w:w w:val="105"/>
        </w:rPr>
        <w:t> Y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PASAJER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TRÁFICO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CABOTAJE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NACIONAL</w:t>
      </w:r>
      <w:r>
        <w:rPr>
          <w:rFonts w:ascii="Arial" w:hAnsi="Arial"/>
          <w:color w:val="5D6770"/>
          <w:spacing w:val="26"/>
          <w:w w:val="107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POR 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ADMINISTRACIÓN </w:t>
      </w:r>
      <w:r>
        <w:rPr>
          <w:rFonts w:ascii="Arial" w:hAnsi="Arial"/>
          <w:color w:val="5D6770"/>
          <w:spacing w:val="-1"/>
          <w:w w:val="105"/>
        </w:rPr>
        <w:t>PORTUARIA</w:t>
      </w:r>
      <w:r>
        <w:rPr>
          <w:rFonts w:ascii="Arial" w:hAnsi="Arial"/>
          <w:b w:val="0"/>
        </w:rPr>
      </w:r>
    </w:p>
    <w:p>
      <w:pPr>
        <w:spacing w:line="262" w:lineRule="exact" w:before="0"/>
        <w:ind w:left="574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w w:val="105"/>
          <w:sz w:val="24"/>
        </w:rPr>
        <w:t>INTEGRAL</w:t>
      </w:r>
      <w:r>
        <w:rPr>
          <w:rFonts w:ascii="Arial"/>
          <w:b/>
          <w:color w:val="5D6770"/>
          <w:w w:val="105"/>
          <w:sz w:val="24"/>
        </w:rPr>
        <w:t> EN</w:t>
      </w:r>
      <w:r>
        <w:rPr>
          <w:rFonts w:ascii="Arial"/>
          <w:b/>
          <w:color w:val="5D6770"/>
          <w:spacing w:val="1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B.C.</w:t>
      </w:r>
      <w:r>
        <w:rPr>
          <w:rFonts w:ascii="Arial"/>
          <w:b/>
          <w:color w:val="5D6770"/>
          <w:spacing w:val="-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SUR,</w:t>
      </w:r>
      <w:r>
        <w:rPr>
          <w:rFonts w:ascii="Arial"/>
          <w:b/>
          <w:color w:val="5D6770"/>
          <w:spacing w:val="1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2015-2016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984" w:val="left" w:leader="none"/>
        </w:tabs>
        <w:spacing w:line="200" w:lineRule="atLeast"/>
        <w:ind w:left="453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5.2pt;height:2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65"/>
                    <w:ind w:left="12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66.2pt;height:28pt;mso-position-horizontal-relative:char;mso-position-vertical-relative:line" coordorigin="0,0" coordsize="5324,560">
            <v:group style="position:absolute;left:0;top:0;width:2662;height:264" coordorigin="0,0" coordsize="2662,264">
              <v:shape style="position:absolute;left:0;top:0;width:2662;height:264" coordorigin="0,0" coordsize="2662,264" path="m0,264l2662,264,2662,0,0,0,0,264xe" filled="true" fillcolor="#009d4e" stroked="false">
                <v:path arrowok="t"/>
                <v:fill type="solid"/>
              </v:shape>
            </v:group>
            <v:group style="position:absolute;left:70;top:14;width:2523;height:238" coordorigin="70,14" coordsize="2523,238">
              <v:shape style="position:absolute;left:70;top:14;width:2523;height:238" coordorigin="70,14" coordsize="2523,238" path="m70,252l2592,252,2592,14,70,14,70,252xe" filled="true" fillcolor="#009d4e" stroked="false">
                <v:path arrowok="t"/>
                <v:fill type="solid"/>
              </v:shape>
            </v:group>
            <v:group style="position:absolute;left:2662;top:0;width:2662;height:264" coordorigin="2662,0" coordsize="2662,264">
              <v:shape style="position:absolute;left:2662;top:0;width:2662;height:264" coordorigin="2662,0" coordsize="2662,264" path="m2662,264l5324,264,5324,0,2662,0,2662,264xe" filled="true" fillcolor="#009d4e" stroked="false">
                <v:path arrowok="t"/>
                <v:fill type="solid"/>
              </v:shape>
            </v:group>
            <v:group style="position:absolute;left:2732;top:14;width:2523;height:238" coordorigin="2732,14" coordsize="2523,238">
              <v:shape style="position:absolute;left:2732;top:14;width:2523;height:238" coordorigin="2732,14" coordsize="2523,238" path="m2732,252l5254,252,5254,14,2732,14,2732,252xe" filled="true" fillcolor="#009d4e" stroked="false">
                <v:path arrowok="t"/>
                <v:fill type="solid"/>
              </v:shape>
            </v:group>
            <v:group style="position:absolute;left:0;top:286;width:1332;height:275" coordorigin="0,286" coordsize="1332,275">
              <v:shape style="position:absolute;left:0;top:286;width:1332;height:275" coordorigin="0,286" coordsize="1332,275" path="m0,560l1332,560,1332,286,0,286,0,560xe" filled="true" fillcolor="#009d4e" stroked="false">
                <v:path arrowok="t"/>
                <v:fill type="solid"/>
              </v:shape>
            </v:group>
            <v:group style="position:absolute;left:70;top:303;width:1191;height:239" coordorigin="70,303" coordsize="1191,239">
              <v:shape style="position:absolute;left:70;top:303;width:1191;height:239" coordorigin="70,303" coordsize="1191,239" path="m70,541l1260,541,1260,303,70,303,70,541xe" filled="true" fillcolor="#009d4e" stroked="false">
                <v:path arrowok="t"/>
                <v:fill type="solid"/>
              </v:shape>
            </v:group>
            <v:group style="position:absolute;left:1330;top:286;width:1333;height:275" coordorigin="1330,286" coordsize="1333,275">
              <v:shape style="position:absolute;left:1330;top:286;width:1333;height:275" coordorigin="1330,286" coordsize="1333,275" path="m1330,560l2662,560,2662,286,1330,286,1330,560xe" filled="true" fillcolor="#009d4e" stroked="false">
                <v:path arrowok="t"/>
                <v:fill type="solid"/>
              </v:shape>
            </v:group>
            <v:group style="position:absolute;left:1402;top:303;width:1191;height:239" coordorigin="1402,303" coordsize="1191,239">
              <v:shape style="position:absolute;left:1402;top:303;width:1191;height:239" coordorigin="1402,303" coordsize="1191,239" path="m1402,541l2592,541,2592,303,1402,303,1402,541xe" filled="true" fillcolor="#009d4e" stroked="false">
                <v:path arrowok="t"/>
                <v:fill type="solid"/>
              </v:shape>
            </v:group>
            <v:group style="position:absolute;left:2662;top:286;width:1332;height:275" coordorigin="2662,286" coordsize="1332,275">
              <v:shape style="position:absolute;left:2662;top:286;width:1332;height:275" coordorigin="2662,286" coordsize="1332,275" path="m2662,560l3994,560,3994,286,2662,286,2662,560xe" filled="true" fillcolor="#009d4e" stroked="false">
                <v:path arrowok="t"/>
                <v:fill type="solid"/>
              </v:shape>
            </v:group>
            <v:group style="position:absolute;left:2732;top:303;width:1193;height:239" coordorigin="2732,303" coordsize="1193,239">
              <v:shape style="position:absolute;left:2732;top:303;width:1193;height:239" coordorigin="2732,303" coordsize="1193,239" path="m2732,541l3924,541,3924,303,2732,303,2732,541xe" filled="true" fillcolor="#009d4e" stroked="false">
                <v:path arrowok="t"/>
                <v:fill type="solid"/>
              </v:shape>
            </v:group>
            <v:group style="position:absolute;left:3994;top:286;width:1330;height:275" coordorigin="3994,286" coordsize="1330,275">
              <v:shape style="position:absolute;left:3994;top:286;width:1330;height:275" coordorigin="3994,286" coordsize="1330,275" path="m3994,560l5324,560,5324,286,3994,286,3994,560xe" filled="true" fillcolor="#009d4e" stroked="false">
                <v:path arrowok="t"/>
                <v:fill type="solid"/>
              </v:shape>
            </v:group>
            <v:group style="position:absolute;left:4064;top:303;width:1191;height:239" coordorigin="4064,303" coordsize="1191,239">
              <v:shape style="position:absolute;left:4064;top:303;width:1191;height:239" coordorigin="4064,303" coordsize="1191,239" path="m4064,541l5254,541,5254,303,4064,303,4064,541xe" filled="true" fillcolor="#009d4e" stroked="false">
                <v:path arrowok="t"/>
                <v:fill type="solid"/>
              </v:shape>
              <v:shape style="position:absolute;left:869;top:53;width:920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ARRIBOS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75;top:53;width:1232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PASAJEROS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2;top:294;width:4494;height:247" type="#_x0000_t202" filled="false" stroked="false">
                <v:textbox inset="0,0,0,0">
                  <w:txbxContent>
                    <w:p>
                      <w:pPr>
                        <w:tabs>
                          <w:tab w:pos="1276" w:val="left" w:leader="none"/>
                          <w:tab w:pos="2661" w:val="left" w:leader="none"/>
                          <w:tab w:pos="3938" w:val="left" w:leader="none"/>
                        </w:tabs>
                        <w:spacing w:line="2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tbl>
      <w:tblPr>
        <w:tblW w:w="0" w:type="auto"/>
        <w:jc w:val="left"/>
        <w:tblInd w:w="45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32"/>
        <w:gridCol w:w="14"/>
        <w:gridCol w:w="1642"/>
        <w:gridCol w:w="1292"/>
        <w:gridCol w:w="1330"/>
        <w:gridCol w:w="1063"/>
      </w:tblGrid>
      <w:tr>
        <w:trPr>
          <w:trHeight w:val="263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8" w:space="0" w:color="585858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34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304" w:type="dxa"/>
            <w:tcBorders>
              <w:top w:val="single" w:sz="8" w:space="0" w:color="585858"/>
              <w:left w:val="nil" w:sz="6" w:space="0" w:color="auto"/>
              <w:bottom w:val="single" w:sz="8" w:space="0" w:color="585858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8,244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304" w:type="dxa"/>
            <w:tcBorders>
              <w:top w:val="single" w:sz="8" w:space="0" w:color="585858"/>
              <w:left w:val="nil" w:sz="6" w:space="0" w:color="auto"/>
              <w:bottom w:val="single" w:sz="8" w:space="0" w:color="585858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265,319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206,954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304" w:type="dxa"/>
            <w:tcBorders>
              <w:top w:val="single" w:sz="8" w:space="0" w:color="585858"/>
              <w:left w:val="nil" w:sz="6" w:space="0" w:color="auto"/>
              <w:bottom w:val="single" w:sz="8" w:space="0" w:color="585858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4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304" w:type="dxa"/>
            <w:tcBorders>
              <w:top w:val="single" w:sz="8" w:space="0" w:color="585858"/>
              <w:left w:val="nil" w:sz="6" w:space="0" w:color="auto"/>
              <w:bottom w:val="single" w:sz="8" w:space="0" w:color="585858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4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04" w:type="dxa"/>
            <w:tcBorders>
              <w:top w:val="single" w:sz="8" w:space="0" w:color="585858"/>
              <w:left w:val="nil" w:sz="6" w:space="0" w:color="auto"/>
              <w:bottom w:val="single" w:sz="8" w:space="0" w:color="595959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5D6770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274,492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215,298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60"/>
        <w:ind w:left="4536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Administración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Portuaria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Integral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B.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S.A.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C.V.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(API)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2"/>
        </w:rPr>
        <w:t>Paz,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Operaciones.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3757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</w:t>
      </w:r>
      <w:r>
        <w:rPr>
          <w:rFonts w:ascii="Arial"/>
          <w:color w:val="5D6770"/>
        </w:rPr>
        <w:t>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4" w:lineRule="exact"/>
        <w:ind w:left="4195" w:right="247" w:firstLine="4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38.820007pt;margin-top:35.646pt;width:68.45pt;height:41.1pt;mso-position-horizontal-relative:page;mso-position-vertical-relative:paragraph;z-index:-878560" coordorigin="4776,713" coordsize="1369,822">
            <v:group style="position:absolute;left:4776;top:713;width:1369;height:822" coordorigin="4776,713" coordsize="1369,822">
              <v:shape style="position:absolute;left:4776;top:713;width:1369;height:822" coordorigin="4776,713" coordsize="1369,822" path="m4776,1534l6145,1534,6145,713,4776,713,4776,1534xe" filled="true" fillcolor="#5d6770" stroked="false">
                <v:path arrowok="t"/>
                <v:fill type="solid"/>
              </v:shape>
            </v:group>
            <v:group style="position:absolute;left:4846;top:1006;width:1230;height:238" coordorigin="4846,1006" coordsize="1230,238">
              <v:shape style="position:absolute;left:4846;top:1006;width:1230;height:238" coordorigin="4846,1006" coordsize="1230,238" path="m4846,1243l6075,1243,6075,1006,4846,1006,4846,1243xe" filled="true" fillcolor="#5d6770" stroked="false">
                <v:path arrowok="t"/>
                <v:fill type="solid"/>
              </v:shape>
              <v:shape style="position:absolute;left:4776;top:713;width:1369;height:822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14.570007pt;margin-top:35.646pt;width:238.7pt;height:41.1pt;mso-position-horizontal-relative:page;mso-position-vertical-relative:paragraph;z-index:-878464" coordorigin="6291,713" coordsize="4774,822">
            <v:group style="position:absolute;left:6291;top:713;width:1397;height:822" coordorigin="6291,713" coordsize="1397,822">
              <v:shape style="position:absolute;left:6291;top:713;width:1397;height:822" coordorigin="6291,713" coordsize="1397,822" path="m6291,1534l7688,1534,7688,713,6291,713,6291,1534xe" filled="true" fillcolor="#009d4e" stroked="false">
                <v:path arrowok="t"/>
                <v:fill type="solid"/>
              </v:shape>
            </v:group>
            <v:group style="position:absolute;left:6361;top:1006;width:1256;height:238" coordorigin="6361,1006" coordsize="1256,238">
              <v:shape style="position:absolute;left:6361;top:1006;width:1256;height:238" coordorigin="6361,1006" coordsize="1256,238" path="m6361,1243l7616,1243,7616,1006,6361,1006,6361,1243xe" filled="true" fillcolor="#009d4e" stroked="false">
                <v:path arrowok="t"/>
                <v:fill type="solid"/>
              </v:shape>
            </v:group>
            <v:group style="position:absolute;left:7688;top:713;width:1578;height:822" coordorigin="7688,713" coordsize="1578,822">
              <v:shape style="position:absolute;left:7688;top:713;width:1578;height:822" coordorigin="7688,713" coordsize="1578,822" path="m7688,1534l9265,1534,9265,713,7688,713,7688,1534xe" filled="true" fillcolor="#009d4e" stroked="false">
                <v:path arrowok="t"/>
                <v:fill type="solid"/>
              </v:shape>
            </v:group>
            <v:group style="position:absolute;left:7758;top:1006;width:1436;height:238" coordorigin="7758,1006" coordsize="1436,238">
              <v:shape style="position:absolute;left:7758;top:1006;width:1436;height:238" coordorigin="7758,1006" coordsize="1436,238" path="m7758,1243l9193,1243,9193,1006,7758,1006,7758,1243xe" filled="true" fillcolor="#009d4e" stroked="false">
                <v:path arrowok="t"/>
                <v:fill type="solid"/>
              </v:shape>
            </v:group>
            <v:group style="position:absolute;left:9265;top:713;width:1800;height:822" coordorigin="9265,713" coordsize="1800,822">
              <v:shape style="position:absolute;left:9265;top:713;width:1800;height:822" coordorigin="9265,713" coordsize="1800,822" path="m9265,1534l11065,1534,11065,713,9265,713,9265,1534xe" filled="true" fillcolor="#009d4e" stroked="false">
                <v:path arrowok="t"/>
                <v:fill type="solid"/>
              </v:shape>
            </v:group>
            <v:group style="position:absolute;left:9335;top:886;width:1661;height:238" coordorigin="9335,886" coordsize="1661,238">
              <v:shape style="position:absolute;left:9335;top:886;width:1661;height:238" coordorigin="9335,886" coordsize="1661,238" path="m9335,1123l10996,1123,10996,886,9335,886,9335,1123xe" filled="true" fillcolor="#009d4e" stroked="false">
                <v:path arrowok="t"/>
                <v:fill type="solid"/>
              </v:shape>
            </v:group>
            <v:group style="position:absolute;left:9335;top:1123;width:1661;height:238" coordorigin="9335,1123" coordsize="1661,238">
              <v:shape style="position:absolute;left:9335;top:1123;width:1661;height:238" coordorigin="9335,1123" coordsize="1661,238" path="m9335,1361l10996,1361,10996,1123,9335,1123,9335,1361xe" filled="true" fillcolor="#009d4e" stroked="false">
                <v:path arrowok="t"/>
                <v:fill type="solid"/>
              </v:shape>
              <v:shape style="position:absolute;left:6500;top:1044;width:9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19;top:1044;width:909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22;top:924;width:1287;height:437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50" w:right="0" w:hanging="5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PETRÓLEO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5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DERIVADOS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-1"/>
          <w:w w:val="105"/>
        </w:rPr>
        <w:t>CARGA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CONT</w:t>
      </w:r>
      <w:r>
        <w:rPr>
          <w:rFonts w:ascii="Arial" w:hAnsi="Arial"/>
          <w:color w:val="5D6770"/>
          <w:spacing w:val="-2"/>
          <w:w w:val="105"/>
        </w:rPr>
        <w:t>ENER</w:t>
      </w:r>
      <w:r>
        <w:rPr>
          <w:rFonts w:ascii="Arial" w:hAnsi="Arial"/>
          <w:color w:val="5D6770"/>
          <w:spacing w:val="-1"/>
          <w:w w:val="105"/>
        </w:rPr>
        <w:t>IZADA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57"/>
          <w:w w:val="103"/>
        </w:rPr>
        <w:t> </w:t>
      </w:r>
      <w:r>
        <w:rPr>
          <w:rFonts w:ascii="Arial" w:hAnsi="Arial"/>
          <w:color w:val="5D6770"/>
          <w:w w:val="105"/>
        </w:rPr>
        <w:t>ADMINISTRACIÓN </w:t>
      </w:r>
      <w:r>
        <w:rPr>
          <w:rFonts w:ascii="Arial" w:hAnsi="Arial"/>
          <w:color w:val="5D6770"/>
          <w:spacing w:val="-1"/>
          <w:w w:val="105"/>
        </w:rPr>
        <w:t>PORTUARIA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INTEGRA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47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2"/>
        <w:gridCol w:w="14"/>
        <w:gridCol w:w="1714"/>
        <w:gridCol w:w="1691"/>
        <w:gridCol w:w="1371"/>
      </w:tblGrid>
      <w:tr>
        <w:trPr>
          <w:trHeight w:val="408" w:hRule="exact"/>
        </w:trPr>
        <w:tc>
          <w:tcPr>
            <w:tcW w:w="1368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26,622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10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6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158,446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20,881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3,011,692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3,066,545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2,148,713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1,316,469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7" w:hRule="exact"/>
        </w:trPr>
        <w:tc>
          <w:tcPr>
            <w:tcW w:w="136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71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3,114,048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5,160,405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1,474,915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1"/>
        <w:ind w:left="4822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Administración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Portuaria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Integral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B.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C.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S.A.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C.V.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</w:rPr>
        <w:t>(API)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2"/>
        </w:rPr>
        <w:t>Paz,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Operaciones.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482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a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tabs>
          <w:tab w:pos="879" w:val="left" w:leader="none"/>
          <w:tab w:pos="1058" w:val="left" w:leader="none"/>
          <w:tab w:pos="3857" w:val="left" w:leader="none"/>
        </w:tabs>
        <w:spacing w:line="130" w:lineRule="atLeast"/>
        <w:ind w:left="446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167639" cy="135636"/>
            <wp:effectExtent l="0" t="0" r="0" b="0"/>
            <wp:docPr id="65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pict>
          <v:group style="width:.6pt;height:14.75pt;mso-position-horizontal-relative:char;mso-position-vertical-relative:line" coordorigin="0,0" coordsize="12,295">
            <v:group style="position:absolute;left:6;top:6;width:2;height:284" coordorigin="6,6" coordsize="2,284">
              <v:shape style="position:absolute;left:6;top:6;width:2;height:284" coordorigin="6,6" coordsize="0,284" path="m6,6l6,289e" filled="false" stroked="true" strokeweight=".580pt" strokecolor="#5d677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Arial"/>
          <w:position w:val="7"/>
          <w:sz w:val="14"/>
        </w:rPr>
      </w:r>
      <w:r>
        <w:rPr>
          <w:rFonts w:ascii="Arial"/>
          <w:position w:val="7"/>
          <w:sz w:val="14"/>
        </w:rPr>
        <w:tab/>
      </w:r>
      <w:r>
        <w:rPr>
          <w:rFonts w:ascii="Arial"/>
          <w:position w:val="8"/>
          <w:sz w:val="13"/>
        </w:rPr>
        <w:drawing>
          <wp:inline distT="0" distB="0" distL="0" distR="0">
            <wp:extent cx="1097597" cy="88392"/>
            <wp:effectExtent l="0" t="0" r="0" b="0"/>
            <wp:docPr id="6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13"/>
        </w:rPr>
      </w:r>
    </w:p>
    <w:p>
      <w:pPr>
        <w:spacing w:after="0" w:line="130" w:lineRule="atLeast"/>
        <w:rPr>
          <w:rFonts w:ascii="Arial" w:hAnsi="Arial" w:cs="Arial" w:eastAsia="Arial"/>
          <w:sz w:val="13"/>
          <w:szCs w:val="13"/>
        </w:rPr>
        <w:sectPr>
          <w:footerReference w:type="default" r:id="rId260"/>
          <w:pgSz w:w="15840" w:h="12240" w:orient="landscape"/>
          <w:pgMar w:footer="0" w:header="0" w:top="1700" w:bottom="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66" w:lineRule="exact" w:before="7"/>
        <w:ind w:left="2879" w:right="3519" w:hanging="131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DISPONIBILIDAD 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COMPUTADORA, 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INTERNET 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Y 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TEL</w:t>
      </w:r>
      <w:r>
        <w:rPr>
          <w:rFonts w:ascii="Arial" w:hAnsi="Arial"/>
          <w:color w:val="5D6770"/>
          <w:spacing w:val="-1"/>
          <w:w w:val="105"/>
        </w:rPr>
        <w:t>ÉFONO</w:t>
      </w:r>
      <w:r>
        <w:rPr>
          <w:rFonts w:ascii="Arial" w:hAnsi="Arial"/>
          <w:color w:val="5D6770"/>
          <w:spacing w:val="27"/>
          <w:w w:val="109"/>
        </w:rPr>
        <w:t> </w:t>
      </w:r>
      <w:r>
        <w:rPr>
          <w:rFonts w:ascii="Arial" w:hAnsi="Arial"/>
          <w:color w:val="5D6770"/>
          <w:w w:val="105"/>
        </w:rPr>
        <w:t>CELULAR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 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VIVI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NDAS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 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15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7.5pt;height:40.4pt;mso-position-horizontal-relative:char;mso-position-vertical-relative:line" coordorigin="0,0" coordsize="8150,808">
            <v:group style="position:absolute;left:6;top:3;width:1580;height:804" coordorigin="6,3" coordsize="1580,804">
              <v:shape style="position:absolute;left:6;top:3;width:1580;height:804" coordorigin="6,3" coordsize="1580,804" path="m6,807l1585,807,1585,3,6,3,6,807xe" filled="true" fillcolor="#5d6770" stroked="false">
                <v:path arrowok="t"/>
                <v:fill type="solid"/>
              </v:shape>
            </v:group>
            <v:group style="position:absolute;left:23;top:306;width:1547;height:214" coordorigin="23,306" coordsize="1547,214">
              <v:shape style="position:absolute;left:23;top:306;width:1547;height:214" coordorigin="23,306" coordsize="1547,214" path="m23,519l1569,519,1569,306,23,306,23,519xe" filled="true" fillcolor="#5d6770" stroked="false">
                <v:path arrowok="t"/>
                <v:fill type="solid"/>
              </v:shape>
            </v:group>
            <v:group style="position:absolute;left:8;top:8;width:1578;height:2" coordorigin="8,8" coordsize="1578,2">
              <v:shape style="position:absolute;left:8;top:8;width:1578;height:2" coordorigin="8,8" coordsize="1578,0" path="m8,8l1585,8e" filled="false" stroked="true" strokeweight=".82pt" strokecolor="#5d6770">
                <v:path arrowok="t"/>
              </v:shape>
            </v:group>
            <v:group style="position:absolute;left:1658;top:3;width:6484;height:56" coordorigin="1658,3" coordsize="6484,56">
              <v:shape style="position:absolute;left:1658;top:3;width:6484;height:56" coordorigin="1658,3" coordsize="6484,56" path="m1658,59l8141,59,8141,3,1658,3,1658,59xe" filled="true" fillcolor="#009d4e" stroked="false">
                <v:path arrowok="t"/>
                <v:fill type="solid"/>
              </v:shape>
            </v:group>
            <v:group style="position:absolute;left:1674;top:59;width:6453;height:214" coordorigin="1674,59" coordsize="6453,214">
              <v:shape style="position:absolute;left:1674;top:59;width:6453;height:214" coordorigin="1674,59" coordsize="6453,214" path="m1674,272l8127,272,8127,59,1674,59,1674,272xe" filled="true" fillcolor="#009d4e" stroked="false">
                <v:path arrowok="t"/>
                <v:fill type="solid"/>
              </v:shape>
            </v:group>
            <v:group style="position:absolute;left:1660;top:8;width:6481;height:2" coordorigin="1660,8" coordsize="6481,2">
              <v:shape style="position:absolute;left:1660;top:8;width:6481;height:2" coordorigin="1660,8" coordsize="6481,0" path="m1660,8l8141,8e" filled="false" stroked="true" strokeweight=".82pt" strokecolor="#009d4e">
                <v:path arrowok="t"/>
              </v:shape>
            </v:group>
            <v:group style="position:absolute;left:1658;top:282;width:1229;height:526" coordorigin="1658,282" coordsize="1229,526">
              <v:shape style="position:absolute;left:1658;top:282;width:1229;height:526" coordorigin="1658,282" coordsize="1229,526" path="m1658,807l2886,807,2886,282,1658,282,1658,807xe" filled="true" fillcolor="#009d4e" stroked="false">
                <v:path arrowok="t"/>
                <v:fill type="solid"/>
              </v:shape>
            </v:group>
            <v:group style="position:absolute;left:1674;top:337;width:1198;height:216" coordorigin="1674,337" coordsize="1198,216">
              <v:shape style="position:absolute;left:1674;top:337;width:1198;height:216" coordorigin="1674,337" coordsize="1198,216" path="m1674,553l2872,553,2872,337,1674,337,1674,553xe" filled="true" fillcolor="#009d4e" stroked="false">
                <v:path arrowok="t"/>
                <v:fill type="solid"/>
              </v:shape>
            </v:group>
            <v:group style="position:absolute;left:2886;top:282;width:1491;height:164" coordorigin="2886,282" coordsize="1491,164">
              <v:shape style="position:absolute;left:2886;top:282;width:1491;height:164" coordorigin="2886,282" coordsize="1491,164" path="m2886,445l4377,445,4377,282,2886,282,2886,445xe" filled="true" fillcolor="#009d4e" stroked="false">
                <v:path arrowok="t"/>
                <v:fill type="solid"/>
              </v:shape>
            </v:group>
            <v:group style="position:absolute;left:4377;top:282;width:634;height:526" coordorigin="4377,282" coordsize="634,526">
              <v:shape style="position:absolute;left:4377;top:282;width:634;height:526" coordorigin="4377,282" coordsize="634,526" path="m4377,807l5011,807,5011,282,4377,282,4377,807xe" filled="true" fillcolor="#009d4e" stroked="false">
                <v:path arrowok="t"/>
                <v:fill type="solid"/>
              </v:shape>
            </v:group>
            <v:group style="position:absolute;left:5011;top:282;width:1068;height:526" coordorigin="5011,282" coordsize="1068,526">
              <v:shape style="position:absolute;left:5011;top:282;width:1068;height:526" coordorigin="5011,282" coordsize="1068,526" path="m5011,807l6079,807,6079,282,5011,282,5011,807xe" filled="true" fillcolor="#009d4e" stroked="false">
                <v:path arrowok="t"/>
                <v:fill type="solid"/>
              </v:shape>
            </v:group>
            <v:group style="position:absolute;left:6079;top:282;width:514;height:526" coordorigin="6079,282" coordsize="514,526">
              <v:shape style="position:absolute;left:6079;top:282;width:514;height:526" coordorigin="6079,282" coordsize="514,526" path="m6079,807l6592,807,6592,282,6079,282,6079,807xe" filled="true" fillcolor="#009d4e" stroked="false">
                <v:path arrowok="t"/>
                <v:fill type="solid"/>
              </v:shape>
            </v:group>
            <v:group style="position:absolute;left:6592;top:282;width:1045;height:526" coordorigin="6592,282" coordsize="1045,526">
              <v:shape style="position:absolute;left:6592;top:282;width:1045;height:526" coordorigin="6592,282" coordsize="1045,526" path="m6592,807l7637,807,7637,282,6592,282,6592,807xe" filled="true" fillcolor="#009d4e" stroked="false">
                <v:path arrowok="t"/>
                <v:fill type="solid"/>
              </v:shape>
            </v:group>
            <v:group style="position:absolute;left:7637;top:282;width:504;height:526" coordorigin="7637,282" coordsize="504,526">
              <v:shape style="position:absolute;left:7637;top:282;width:504;height:526" coordorigin="7637,282" coordsize="504,526" path="m7637,807l8141,807,8141,282,7637,282,7637,807xe" filled="true" fillcolor="#009d4e" stroked="false">
                <v:path arrowok="t"/>
                <v:fill type="solid"/>
              </v:shape>
            </v:group>
            <v:group style="position:absolute;left:1660;top:289;width:6481;height:2" coordorigin="1660,289" coordsize="6481,2">
              <v:shape style="position:absolute;left:1660;top:289;width:6481;height:2" coordorigin="1660,289" coordsize="6481,0" path="m1660,289l8141,289e" filled="false" stroked="true" strokeweight=".82pt" strokecolor="#009d4e">
                <v:path arrowok="t"/>
              </v:shape>
              <v:shape style="position:absolute;left:4250;top:93;width:129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DISPONEN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DE: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9"/>
        <w:spacing w:line="274" w:lineRule="auto"/>
        <w:ind w:left="1609" w:right="11530"/>
        <w:jc w:val="left"/>
        <w:rPr>
          <w:rFonts w:ascii="Arial" w:hAnsi="Arial" w:cs="Arial" w:eastAsia="Arial"/>
        </w:rPr>
      </w:pPr>
      <w:r>
        <w:rPr/>
        <w:pict>
          <v:group style="position:absolute;margin-left:192.740005pt;margin-top:11.561883pt;width:78.9pt;height:.1pt;mso-position-horizontal-relative:page;mso-position-vertical-relative:paragraph;z-index:-878344" coordorigin="3855,231" coordsize="1578,2">
            <v:shape style="position:absolute;left:3855;top:231;width:1578;height:2" coordorigin="3855,231" coordsize="1578,0" path="m3855,231l5432,231e" filled="false" stroked="true" strokeweight=".58001pt" strokecolor="#585858">
              <v:path arrowok="t"/>
            </v:shape>
            <w10:wrap type="none"/>
          </v:group>
        </w:pict>
      </w:r>
      <w:r>
        <w:rPr/>
        <w:pict>
          <v:group style="position:absolute;margin-left:192.740005pt;margin-top:23.441889pt;width:78.9pt;height:.1pt;mso-position-horizontal-relative:page;mso-position-vertical-relative:paragraph;z-index:-878320" coordorigin="3855,469" coordsize="1578,2">
            <v:shape style="position:absolute;left:3855;top:469;width:1578;height:2" coordorigin="3855,469" coordsize="1578,0" path="m3855,469l5432,469e" filled="false" stroked="true" strokeweight=".580pt" strokecolor="#585858">
              <v:path arrowok="t"/>
            </v:shape>
            <w10:wrap type="none"/>
          </v:group>
        </w:pict>
      </w:r>
      <w:r>
        <w:rPr/>
        <w:pict>
          <v:group style="position:absolute;margin-left:192.740005pt;margin-top:35.321899pt;width:78.9pt;height:.1pt;mso-position-horizontal-relative:page;mso-position-vertical-relative:paragraph;z-index:-878296" coordorigin="3855,706" coordsize="1578,2">
            <v:shape style="position:absolute;left:3855;top:706;width:1578;height:2" coordorigin="3855,706" coordsize="1578,0" path="m3855,706l5432,706e" filled="false" stroked="true" strokeweight=".579980pt" strokecolor="#585858">
              <v:path arrowok="t"/>
            </v:shape>
            <w10:wrap type="none"/>
          </v:group>
        </w:pict>
      </w:r>
      <w:r>
        <w:rPr/>
        <w:pict>
          <v:group style="position:absolute;margin-left:192.740005pt;margin-top:47.201897pt;width:78.9pt;height:.1pt;mso-position-horizontal-relative:page;mso-position-vertical-relative:paragraph;z-index:-878272" coordorigin="3855,944" coordsize="1578,2">
            <v:shape style="position:absolute;left:3855;top:944;width:1578;height:2" coordorigin="3855,944" coordsize="1578,0" path="m3855,944l5432,944e" filled="false" stroked="true" strokeweight=".579980pt" strokecolor="#585858">
              <v:path arrowok="t"/>
            </v:shape>
            <w10:wrap type="none"/>
          </v:group>
        </w:pict>
      </w:r>
      <w:r>
        <w:rPr/>
        <w:pict>
          <v:shape style="position:absolute;margin-left:209.669998pt;margin-top:-21.368288pt;width:389.75pt;height:93.1pt;mso-position-horizontal-relative:page;mso-position-vertical-relative:paragraph;z-index:3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1306"/>
                    <w:gridCol w:w="1595"/>
                    <w:gridCol w:w="557"/>
                    <w:gridCol w:w="1102"/>
                    <w:gridCol w:w="486"/>
                    <w:gridCol w:w="1066"/>
                    <w:gridCol w:w="444"/>
                  </w:tblGrid>
                  <w:tr>
                    <w:trPr>
                      <w:trHeight w:val="428" w:hRule="exact"/>
                    </w:trPr>
                    <w:tc>
                      <w:tcPr>
                        <w:tcW w:w="254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>
                          <w:pStyle w:val="TableParagraph"/>
                          <w:tabs>
                            <w:tab w:pos="1440" w:val="left" w:leader="none"/>
                          </w:tabs>
                          <w:spacing w:line="168" w:lineRule="exact"/>
                          <w:ind w:left="1394" w:right="0" w:hanging="1422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MUNICIPIO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-2"/>
                            <w:sz w:val="18"/>
                          </w:rPr>
                          <w:t>VIVIENDAS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"/>
                          <w:ind w:left="139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HABITADAS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75" w:val="left" w:leader="none"/>
                          </w:tabs>
                          <w:spacing w:line="240" w:lineRule="auto" w:before="42"/>
                          <w:ind w:left="-95" w:right="1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mondú</w:t>
                          <w:tab/>
                          <w:t>18,977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75" w:val="left" w:leader="none"/>
                          </w:tabs>
                          <w:spacing w:line="240" w:lineRule="auto" w:before="30"/>
                          <w:ind w:left="-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  <w:t>egé</w:t>
                          <w:tab/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16,391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57" w:val="left" w:leader="none"/>
                          </w:tabs>
                          <w:spacing w:line="240" w:lineRule="auto" w:before="28"/>
                          <w:ind w:left="28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az</w:t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69,894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75" w:val="left" w:leader="none"/>
                          </w:tabs>
                          <w:spacing w:line="240" w:lineRule="auto" w:before="30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w w:val="95"/>
                            <w:sz w:val="18"/>
                          </w:rPr>
                          <w:t>Cabos</w:t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64,634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073" w:val="left" w:leader="none"/>
                          </w:tabs>
                          <w:spacing w:line="240" w:lineRule="auto" w:before="30"/>
                          <w:ind w:left="-6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eto</w:t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4,545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COMPUTADORA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INTERNET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CELULAR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254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5,452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28.7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3,667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19.3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14,934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78.7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254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95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5,822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35.5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5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4,255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26.0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4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12,554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76.6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254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95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34,52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49.4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28,409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40.6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62,122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88.9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2545" w:type="dxa"/>
                        <w:gridSpan w:val="2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95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9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24,872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38.5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20,371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31.5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3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57,566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89.1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2545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D6770"/>
                      </w:tcPr>
                      <w:p>
                        <w:pPr/>
                      </w:p>
                    </w:tc>
                    <w:tc>
                      <w:tcPr>
                        <w:tcW w:w="1595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36.4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1,185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26.1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3,636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80.0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239" w:type="dxa"/>
                        <w:tcBorders>
                          <w:top w:val="single" w:sz="5" w:space="0" w:color="585858"/>
                          <w:left w:val="nil" w:sz="6" w:space="0" w:color="auto"/>
                          <w:bottom w:val="single" w:sz="5" w:space="0" w:color="59595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B.C.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 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6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174,441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1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72,319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41.5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57,887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8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33.2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66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150,812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5" w:space="0" w:color="009D4E"/>
                          <w:left w:val="nil" w:sz="6" w:space="0" w:color="auto"/>
                          <w:bottom w:val="single" w:sz="5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86.5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Co</w:t>
      </w:r>
      <w:r>
        <w:rPr>
          <w:rFonts w:ascii="Arial"/>
          <w:color w:val="5D6770"/>
          <w:spacing w:val="19"/>
        </w:rPr>
        <w:t> </w:t>
      </w:r>
      <w:r>
        <w:rPr>
          <w:rFonts w:ascii="Arial"/>
          <w:color w:val="5D6770"/>
          <w:spacing w:val="-2"/>
        </w:rPr>
        <w:t>Mul</w:t>
      </w:r>
      <w:r>
        <w:rPr>
          <w:rFonts w:ascii="Arial"/>
          <w:color w:val="5D6770"/>
          <w:spacing w:val="22"/>
        </w:rPr>
        <w:t> </w:t>
      </w:r>
      <w:r>
        <w:rPr>
          <w:rFonts w:ascii="Arial"/>
          <w:color w:val="5D6770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</w:rPr>
        <w:t>P</w:t>
      </w:r>
      <w:r>
        <w:rPr>
          <w:rFonts w:ascii="Arial"/>
          <w:color w:val="5D6770"/>
          <w:w w:val="99"/>
        </w:rPr>
        <w:t> </w: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</w:rPr>
        <w:t> Lor</w:t>
      </w:r>
      <w:r>
        <w:rPr>
          <w:rFonts w:ascii="Arial"/>
        </w:rPr>
      </w:r>
    </w:p>
    <w:p>
      <w:pPr>
        <w:spacing w:line="20" w:lineRule="atLeast"/>
        <w:ind w:left="15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9.45pt;height:.6pt;mso-position-horizontal-relative:char;mso-position-vertical-relative:line" coordorigin="0,0" coordsize="1589,12">
            <v:group style="position:absolute;left:6;top:6;width:1578;height:2" coordorigin="6,6" coordsize="1578,2">
              <v:shape style="position:absolute;left:6;top:6;width:1578;height:2" coordorigin="6,6" coordsize="1578,0" path="m6,6l1583,6e" filled="false" stroked="true" strokeweight=".58001pt" strokecolor="#58585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5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0.2pt;height:.6pt;mso-position-horizontal-relative:char;mso-position-vertical-relative:line" coordorigin="0,0" coordsize="1604,12">
            <v:group style="position:absolute;left:6;top:6;width:1592;height:2" coordorigin="6,6" coordsize="1592,2">
              <v:shape style="position:absolute;left:6;top:6;width:1592;height:2" coordorigin="6,6" coordsize="1592,0" path="m6,6l1597,6e" filled="false" stroked="true" strokeweight=".58001pt" strokecolor="#595959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4"/>
        <w:ind w:left="1568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INEGI,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Censo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Población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2010, Tabuladores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básicos.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/>
        <w:ind w:left="1938" w:right="3989" w:hanging="363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DISPONIBILIDAD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ORCENTUAL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 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OMPUTADORA,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INTERNET</w:t>
      </w:r>
      <w:r>
        <w:rPr>
          <w:rFonts w:ascii="Arial" w:hAnsi="Arial"/>
          <w:color w:val="5D6770"/>
          <w:spacing w:val="41"/>
          <w:w w:val="103"/>
        </w:rPr>
        <w:t> </w:t>
      </w:r>
      <w:r>
        <w:rPr>
          <w:rFonts w:ascii="Arial" w:hAnsi="Arial"/>
          <w:color w:val="5D6770"/>
          <w:w w:val="105"/>
        </w:rPr>
        <w:t>Y 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TELÉFONO </w:t>
      </w:r>
      <w:r>
        <w:rPr>
          <w:rFonts w:ascii="Arial" w:hAnsi="Arial"/>
          <w:color w:val="5D6770"/>
          <w:spacing w:val="-2"/>
          <w:w w:val="105"/>
        </w:rPr>
        <w:t>CEL</w:t>
      </w:r>
      <w:r>
        <w:rPr>
          <w:rFonts w:ascii="Arial" w:hAnsi="Arial"/>
          <w:color w:val="5D6770"/>
          <w:spacing w:val="-1"/>
          <w:w w:val="105"/>
        </w:rPr>
        <w:t>ULAR</w:t>
      </w:r>
      <w:r>
        <w:rPr>
          <w:rFonts w:ascii="Arial" w:hAnsi="Arial"/>
          <w:color w:val="5D6770"/>
          <w:w w:val="105"/>
        </w:rPr>
        <w:t> EN 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VIVIENDAS EN  </w:t>
      </w:r>
      <w:r>
        <w:rPr>
          <w:rFonts w:ascii="Arial" w:hAnsi="Arial"/>
          <w:color w:val="5D6770"/>
          <w:spacing w:val="-2"/>
          <w:w w:val="105"/>
        </w:rPr>
        <w:t>B.C.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headerReference w:type="even" r:id="rId262"/>
          <w:headerReference w:type="default" r:id="rId263"/>
          <w:footerReference w:type="even" r:id="rId264"/>
          <w:pgSz w:w="15840" w:h="12240" w:orient="landscape"/>
          <w:pgMar w:header="0" w:footer="403" w:top="1700" w:bottom="600" w:left="2260" w:right="0"/>
        </w:sectPr>
      </w:pPr>
    </w:p>
    <w:p>
      <w:pPr>
        <w:spacing w:line="247" w:lineRule="auto" w:before="69"/>
        <w:ind w:left="3937" w:right="0" w:firstLine="45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06.410004pt;margin-top:1.211901pt;width:255.4pt;height:25.6pt;mso-position-horizontal-relative:page;mso-position-vertical-relative:paragraph;z-index:-878248" coordorigin="6128,24" coordsize="5108,512">
            <v:group style="position:absolute;left:6128;top:24;width:1200;height:512" coordorigin="6128,24" coordsize="1200,512">
              <v:shape style="position:absolute;left:6128;top:24;width:1200;height:512" coordorigin="6128,24" coordsize="1200,512" path="m6128,535l7328,535,7328,24,6128,24,6128,535xe" filled="true" fillcolor="#009d4e" stroked="false">
                <v:path arrowok="t"/>
                <v:fill type="solid"/>
              </v:shape>
            </v:group>
            <v:group style="position:absolute;left:6198;top:65;width:1059;height:214" coordorigin="6198,65" coordsize="1059,214">
              <v:shape style="position:absolute;left:6198;top:65;width:1059;height:214" coordorigin="6198,65" coordsize="1059,214" path="m6198,279l7256,279,7256,65,6198,65,6198,279xe" filled="true" fillcolor="#009d4e" stroked="false">
                <v:path arrowok="t"/>
                <v:fill type="solid"/>
              </v:shape>
            </v:group>
            <v:group style="position:absolute;left:6198;top:279;width:1059;height:216" coordorigin="6198,279" coordsize="1059,216">
              <v:shape style="position:absolute;left:6198;top:279;width:1059;height:216" coordorigin="6198,279" coordsize="1059,216" path="m6198,495l7256,495,7256,279,6198,279,6198,495xe" filled="true" fillcolor="#009d4e" stroked="false">
                <v:path arrowok="t"/>
                <v:fill type="solid"/>
              </v:shape>
            </v:group>
            <v:group style="position:absolute;left:7328;top:24;width:1580;height:512" coordorigin="7328,24" coordsize="1580,512">
              <v:shape style="position:absolute;left:7328;top:24;width:1580;height:512" coordorigin="7328,24" coordsize="1580,512" path="m7328,535l8908,535,8908,24,7328,24,7328,535xe" filled="true" fillcolor="#009d4e" stroked="false">
                <v:path arrowok="t"/>
                <v:fill type="solid"/>
              </v:shape>
            </v:group>
            <v:group style="position:absolute;left:7398;top:65;width:1441;height:214" coordorigin="7398,65" coordsize="1441,214">
              <v:shape style="position:absolute;left:7398;top:65;width:1441;height:214" coordorigin="7398,65" coordsize="1441,214" path="m7398,279l8838,279,8838,65,7398,65,7398,279xe" filled="true" fillcolor="#009d4e" stroked="false">
                <v:path arrowok="t"/>
                <v:fill type="solid"/>
              </v:shape>
            </v:group>
            <v:group style="position:absolute;left:7398;top:279;width:1441;height:216" coordorigin="7398,279" coordsize="1441,216">
              <v:shape style="position:absolute;left:7398;top:279;width:1441;height:216" coordorigin="7398,279" coordsize="1441,216" path="m7398,495l8838,495,8838,279,7398,279,7398,495xe" filled="true" fillcolor="#009d4e" stroked="false">
                <v:path arrowok="t"/>
                <v:fill type="solid"/>
              </v:shape>
            </v:group>
            <v:group style="position:absolute;left:8908;top:24;width:1320;height:512" coordorigin="8908,24" coordsize="1320,512">
              <v:shape style="position:absolute;left:8908;top:24;width:1320;height:512" coordorigin="8908,24" coordsize="1320,512" path="m8908,535l10228,535,10228,24,8908,24,8908,535xe" filled="true" fillcolor="#009d4e" stroked="false">
                <v:path arrowok="t"/>
                <v:fill type="solid"/>
              </v:shape>
            </v:group>
            <v:group style="position:absolute;left:8977;top:173;width:1181;height:214" coordorigin="8977,173" coordsize="1181,214">
              <v:shape style="position:absolute;left:8977;top:173;width:1181;height:214" coordorigin="8977,173" coordsize="1181,214" path="m8977,387l10158,387,10158,173,8977,173,8977,387xe" filled="true" fillcolor="#009d4e" stroked="false">
                <v:path arrowok="t"/>
                <v:fill type="solid"/>
              </v:shape>
            </v:group>
            <v:group style="position:absolute;left:10228;top:24;width:1008;height:512" coordorigin="10228,24" coordsize="1008,512">
              <v:shape style="position:absolute;left:10228;top:24;width:1008;height:512" coordorigin="10228,24" coordsize="1008,512" path="m10228,535l11236,535,11236,24,10228,24,10228,535xe" filled="true" fillcolor="#009d4e" stroked="false">
                <v:path arrowok="t"/>
                <v:fill type="solid"/>
              </v:shape>
            </v:group>
            <v:group style="position:absolute;left:10297;top:65;width:869;height:214" coordorigin="10297,65" coordsize="869,214">
              <v:shape style="position:absolute;left:10297;top:65;width:869;height:214" coordorigin="10297,65" coordsize="869,214" path="m10297,279l11166,279,11166,65,10297,65,10297,279xe" filled="true" fillcolor="#009d4e" stroked="false">
                <v:path arrowok="t"/>
                <v:fill type="solid"/>
              </v:shape>
            </v:group>
            <v:group style="position:absolute;left:10297;top:279;width:869;height:216" coordorigin="10297,279" coordsize="869,216">
              <v:shape style="position:absolute;left:10297;top:279;width:869;height:216" coordorigin="10297,279" coordsize="869,216" path="m10297,495l11166,495,11166,279,10297,279,10297,495xe" filled="true" fillcolor="#009d4e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30.300003pt;margin-top:1.211901pt;width:68.8pt;height:25.6pt;mso-position-horizontal-relative:page;mso-position-vertical-relative:paragraph;z-index:-878224" type="#_x0000_t202" filled="true" fillcolor="#5d6770" stroked="false">
            <v:textbox inset="0,0,0,0">
              <w:txbxContent>
                <w:p>
                  <w:pPr>
                    <w:spacing w:before="152"/>
                    <w:ind w:left="21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w w:val="95"/>
          <w:sz w:val="18"/>
        </w:rPr>
        <w:t>VIVIENDAS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w w:val="95"/>
          <w:sz w:val="18"/>
        </w:rPr>
        <w:t>HABITADAS</w:t>
      </w:r>
      <w:r>
        <w:rPr>
          <w:rFonts w:ascii="Arial"/>
          <w:sz w:val="18"/>
        </w:rPr>
      </w:r>
    </w:p>
    <w:p>
      <w:pPr>
        <w:spacing w:line="247" w:lineRule="auto" w:before="69"/>
        <w:ind w:left="680" w:right="0" w:hanging="579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COMPUTADORA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z w:val="18"/>
        </w:rPr>
        <w:t>(%)</w:t>
      </w:r>
      <w:r>
        <w:rPr>
          <w:rFonts w:ascii="Arial"/>
          <w:sz w:val="18"/>
        </w:rPr>
      </w:r>
    </w:p>
    <w:p>
      <w:pPr>
        <w:spacing w:line="266" w:lineRule="exact" w:before="67"/>
        <w:ind w:left="1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z w:val="18"/>
        </w:rPr>
        <w:t>INTERNET(%) </w:t>
      </w:r>
      <w:r>
        <w:rPr>
          <w:rFonts w:ascii="Arial"/>
          <w:b/>
          <w:color w:val="FFFFFF"/>
          <w:spacing w:val="44"/>
          <w:sz w:val="18"/>
        </w:rPr>
        <w:t> </w:t>
      </w:r>
      <w:r>
        <w:rPr>
          <w:rFonts w:ascii="Arial"/>
          <w:b/>
          <w:color w:val="FFFFFF"/>
          <w:spacing w:val="-1"/>
          <w:position w:val="11"/>
          <w:sz w:val="18"/>
        </w:rPr>
        <w:t>CELULAR</w:t>
      </w:r>
      <w:r>
        <w:rPr>
          <w:rFonts w:ascii="Arial"/>
          <w:sz w:val="18"/>
        </w:rPr>
      </w:r>
    </w:p>
    <w:p>
      <w:pPr>
        <w:spacing w:line="156" w:lineRule="exact" w:before="0"/>
        <w:ind w:left="17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(%)</w:t>
      </w:r>
      <w:r>
        <w:rPr>
          <w:rFonts w:ascii="Arial"/>
          <w:sz w:val="18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4997" w:space="40"/>
            <w:col w:w="1540" w:space="40"/>
            <w:col w:w="6963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3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6"/>
        <w:gridCol w:w="132"/>
        <w:gridCol w:w="14"/>
        <w:gridCol w:w="1695"/>
        <w:gridCol w:w="1450"/>
        <w:gridCol w:w="1164"/>
        <w:gridCol w:w="799"/>
      </w:tblGrid>
      <w:tr>
        <w:trPr>
          <w:trHeight w:val="302" w:hRule="exact"/>
        </w:trPr>
        <w:tc>
          <w:tcPr>
            <w:tcW w:w="1376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376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35.94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76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82,919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51.67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50.72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93.89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376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38.88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94.53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376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45.05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376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69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208,972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42.80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43.48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92.67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1"/>
        <w:ind w:left="2418" w:right="0"/>
        <w:jc w:val="left"/>
        <w:rPr>
          <w:rFonts w:ascii="Tahoma" w:hAnsi="Tahoma" w:cs="Tahoma" w:eastAsia="Tahoma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2"/>
        </w:rPr>
        <w:t>Tabulados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Tahoma"/>
          <w:color w:val="595959"/>
          <w:spacing w:val="-1"/>
        </w:rPr>
        <w:t>.</w:t>
      </w:r>
      <w:r>
        <w:rPr>
          <w:rFonts w:asci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22"/>
          <w:szCs w:val="22"/>
        </w:rPr>
      </w:pPr>
    </w:p>
    <w:p>
      <w:pPr>
        <w:pStyle w:val="Heading5"/>
        <w:spacing w:line="230" w:lineRule="auto" w:before="3"/>
        <w:ind w:left="3900" w:right="1742" w:hanging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INSTALACIÓN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QUI</w:t>
      </w:r>
      <w:r>
        <w:rPr>
          <w:rFonts w:ascii="Arial" w:hAnsi="Arial"/>
          <w:color w:val="5D6770"/>
          <w:spacing w:val="-2"/>
          <w:w w:val="105"/>
        </w:rPr>
        <w:t>POS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REPET</w:t>
      </w:r>
      <w:r>
        <w:rPr>
          <w:rFonts w:ascii="Arial" w:hAnsi="Arial"/>
          <w:color w:val="5D6770"/>
          <w:spacing w:val="-1"/>
          <w:w w:val="105"/>
        </w:rPr>
        <w:t>IDO</w:t>
      </w:r>
      <w:r>
        <w:rPr>
          <w:rFonts w:ascii="Arial" w:hAnsi="Arial"/>
          <w:color w:val="5D6770"/>
          <w:spacing w:val="-2"/>
          <w:w w:val="105"/>
        </w:rPr>
        <w:t>RES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SEÑAL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w w:val="105"/>
        </w:rPr>
        <w:t>TELEFONÍA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CEL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-1"/>
          <w:w w:val="105"/>
        </w:rPr>
        <w:t>AR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INTERNET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COMUNIDADES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URA</w:t>
      </w:r>
      <w:r>
        <w:rPr>
          <w:rFonts w:ascii="Arial" w:hAnsi="Arial"/>
          <w:color w:val="5D6770"/>
          <w:spacing w:val="-2"/>
          <w:w w:val="105"/>
        </w:rPr>
        <w:t>LES</w:t>
      </w:r>
      <w:r>
        <w:rPr>
          <w:rFonts w:ascii="Arial" w:hAnsi="Arial"/>
          <w:color w:val="5D6770"/>
          <w:spacing w:val="26"/>
          <w:w w:val="99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B.C. SUR,</w:t>
      </w:r>
      <w:r>
        <w:rPr>
          <w:rFonts w:ascii="Arial" w:hAnsi="Arial"/>
          <w:color w:val="5D6770"/>
          <w:spacing w:val="-1"/>
          <w:w w:val="105"/>
        </w:rPr>
        <w:t> 2015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6925" w:val="left" w:leader="none"/>
        </w:tabs>
        <w:spacing w:line="200" w:lineRule="atLeast"/>
        <w:ind w:left="535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1.05pt;height:28.1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2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78pt;height:28.1pt;mso-position-horizontal-relative:char;mso-position-vertical-relative:line" coordorigin="0,0" coordsize="3560,562">
            <v:group style="position:absolute;left:0;top:0;width:1669;height:276" coordorigin="0,0" coordsize="1669,276">
              <v:shape style="position:absolute;left:0;top:0;width:1669;height:276" coordorigin="0,0" coordsize="1669,276" path="m0,276l1668,276,1668,0,0,0,0,276xe" filled="true" fillcolor="#009d4e" stroked="false">
                <v:path arrowok="t"/>
                <v:fill type="solid"/>
              </v:shape>
            </v:group>
            <v:group style="position:absolute;left:70;top:31;width:1527;height:214" coordorigin="70,31" coordsize="1527,214">
              <v:shape style="position:absolute;left:70;top:31;width:1527;height:214" coordorigin="70,31" coordsize="1527,214" path="m70,245l1596,245,1596,31,70,31,70,245xe" filled="true" fillcolor="#009d4e" stroked="false">
                <v:path arrowok="t"/>
                <v:fill type="solid"/>
              </v:shape>
            </v:group>
            <v:group style="position:absolute;left:1668;top:0;width:1892;height:276" coordorigin="1668,0" coordsize="1892,276">
              <v:shape style="position:absolute;left:1668;top:0;width:1892;height:276" coordorigin="1668,0" coordsize="1892,276" path="m1668,276l3560,276,3560,0,1668,0,1668,276xe" filled="true" fillcolor="#009d4e" stroked="false">
                <v:path arrowok="t"/>
                <v:fill type="solid"/>
              </v:shape>
            </v:group>
            <v:group style="position:absolute;left:1738;top:31;width:1750;height:214" coordorigin="1738,31" coordsize="1750,214">
              <v:shape style="position:absolute;left:1738;top:31;width:1750;height:214" coordorigin="1738,31" coordsize="1750,214" path="m1738,245l3488,245,3488,31,1738,31,1738,245xe" filled="true" fillcolor="#009d4e" stroked="false">
                <v:path arrowok="t"/>
                <v:fill type="solid"/>
              </v:shape>
            </v:group>
            <v:group style="position:absolute;left:0;top:295;width:1669;height:267" coordorigin="0,295" coordsize="1669,267">
              <v:shape style="position:absolute;left:0;top:295;width:1669;height:267" coordorigin="0,295" coordsize="1669,267" path="m0,562l1668,562,1668,295,0,295,0,562xe" filled="true" fillcolor="#009d4e" stroked="false">
                <v:path arrowok="t"/>
                <v:fill type="solid"/>
              </v:shape>
            </v:group>
            <v:group style="position:absolute;left:70;top:322;width:1527;height:214" coordorigin="70,322" coordsize="1527,214">
              <v:shape style="position:absolute;left:70;top:322;width:1527;height:214" coordorigin="70,322" coordsize="1527,214" path="m70,535l1596,535,1596,322,70,322,70,535xe" filled="true" fillcolor="#009d4e" stroked="false">
                <v:path arrowok="t"/>
                <v:fill type="solid"/>
              </v:shape>
            </v:group>
            <v:group style="position:absolute;left:1668;top:295;width:1892;height:267" coordorigin="1668,295" coordsize="1892,267">
              <v:shape style="position:absolute;left:1668;top:295;width:1892;height:267" coordorigin="1668,295" coordsize="1892,267" path="m1668,562l3560,562,3560,295,1668,295,1668,562xe" filled="true" fillcolor="#009d4e" stroked="false">
                <v:path arrowok="t"/>
                <v:fill type="solid"/>
              </v:shape>
            </v:group>
            <v:group style="position:absolute;left:1738;top:322;width:1750;height:214" coordorigin="1738,322" coordsize="1750,214">
              <v:shape style="position:absolute;left:1738;top:322;width:1750;height:214" coordorigin="1738,322" coordsize="1750,214" path="m1738,535l3488,535,3488,322,1738,322,1738,535xe" filled="true" fillcolor="#009d4e" stroked="false">
                <v:path arrowok="t"/>
                <v:fill type="solid"/>
              </v:shape>
              <v:shape style="position:absolute;left:422;top:65;width:819;height:47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EQUIPOS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83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84;top:65;width:1457;height:47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49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8420" w:val="left" w:leader="none"/>
          <w:tab w:pos="10314" w:val="left" w:leader="none"/>
        </w:tabs>
        <w:spacing w:line="240" w:lineRule="auto" w:before="32"/>
        <w:ind w:left="542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Comondú</w:t>
        <w:tab/>
      </w:r>
      <w:r>
        <w:rPr>
          <w:rFonts w:ascii="Arial" w:hAnsi="Arial"/>
          <w:color w:val="5D6770"/>
          <w:w w:val="95"/>
        </w:rPr>
        <w:t>0</w:t>
        <w:tab/>
      </w:r>
      <w:r>
        <w:rPr>
          <w:rFonts w:ascii="Arial" w:hAnsi="Arial"/>
          <w:color w:val="5D6770"/>
        </w:rPr>
        <w:t>0</w:t>
      </w:r>
      <w:r>
        <w:rPr>
          <w:rFonts w:ascii="Arial" w:hAnsi="Arial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p>
      <w:pPr>
        <w:tabs>
          <w:tab w:pos="6919" w:val="left" w:leader="none"/>
        </w:tabs>
        <w:spacing w:line="20" w:lineRule="atLeast"/>
        <w:ind w:left="53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1pt;height:1.1pt;mso-position-horizontal-relative:char;mso-position-vertical-relative:line" coordorigin="0,0" coordsize="1442,22">
            <v:group style="position:absolute;left:11;top:11;width:1421;height:2" coordorigin="11,11" coordsize="1421,2">
              <v:shape style="position:absolute;left:11;top:11;width:1421;height:2" coordorigin="11,11" coordsize="1421,0" path="m11,11l1431,11e" filled="false" stroked="true" strokeweight="1.06002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.6pt;height:.6pt;mso-position-horizontal-relative:char;mso-position-vertical-relative:line" coordorigin="0,0" coordsize="3572,12">
            <v:group style="position:absolute;left:6;top:6;width:3560;height:2" coordorigin="6,6" coordsize="3560,2">
              <v:shape style="position:absolute;left:6;top:6;width:3560;height:2" coordorigin="6,6" coordsize="3560,0" path="m6,6l3565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Heading9"/>
        <w:tabs>
          <w:tab w:pos="8420" w:val="left" w:leader="none"/>
          <w:tab w:pos="10314" w:val="left" w:leader="none"/>
        </w:tabs>
        <w:spacing w:line="240" w:lineRule="auto" w:before="19"/>
        <w:ind w:left="542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Mulegé</w:t>
        <w:tab/>
      </w:r>
      <w:r>
        <w:rPr>
          <w:rFonts w:ascii="Arial" w:hAnsi="Arial"/>
          <w:color w:val="5D6770"/>
          <w:w w:val="95"/>
        </w:rPr>
        <w:t>0</w:t>
        <w:tab/>
      </w:r>
      <w:r>
        <w:rPr>
          <w:rFonts w:ascii="Arial" w:hAnsi="Arial"/>
          <w:color w:val="5D6770"/>
        </w:rPr>
        <w:t>0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/>
          <w:sz w:val="2"/>
          <w:szCs w:val="2"/>
        </w:rPr>
      </w:pPr>
    </w:p>
    <w:p>
      <w:pPr>
        <w:tabs>
          <w:tab w:pos="6919" w:val="left" w:leader="none"/>
        </w:tabs>
        <w:spacing w:line="20" w:lineRule="atLeast"/>
        <w:ind w:left="53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1pt;height:1.1pt;mso-position-horizontal-relative:char;mso-position-vertical-relative:line" coordorigin="0,0" coordsize="1442,22">
            <v:group style="position:absolute;left:11;top:11;width:1421;height:2" coordorigin="11,11" coordsize="1421,2">
              <v:shape style="position:absolute;left:11;top:11;width:1421;height:2" coordorigin="11,11" coordsize="1421,0" path="m11,11l1431,11e" filled="false" stroked="true" strokeweight="1.06002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.6pt;height:.6pt;mso-position-horizontal-relative:char;mso-position-vertical-relative:line" coordorigin="0,0" coordsize="3572,12">
            <v:group style="position:absolute;left:6;top:6;width:3560;height:2" coordorigin="6,6" coordsize="3560,2">
              <v:shape style="position:absolute;left:6;top:6;width:3560;height:2" coordorigin="6,6" coordsize="3560,0" path="m6,6l3565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Heading9"/>
        <w:tabs>
          <w:tab w:pos="8420" w:val="left" w:leader="none"/>
          <w:tab w:pos="10314" w:val="left" w:leader="none"/>
        </w:tabs>
        <w:spacing w:line="240" w:lineRule="auto" w:before="48"/>
        <w:ind w:left="5427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w w:val="95"/>
        </w:rPr>
        <w:t>0</w:t>
        <w:tab/>
      </w:r>
      <w:r>
        <w:rPr>
          <w:rFonts w:ascii="Arial"/>
          <w:color w:val="5D6770"/>
        </w:rPr>
        <w:t>0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4"/>
          <w:szCs w:val="4"/>
        </w:rPr>
      </w:pPr>
    </w:p>
    <w:p>
      <w:pPr>
        <w:tabs>
          <w:tab w:pos="6919" w:val="left" w:leader="none"/>
        </w:tabs>
        <w:spacing w:line="20" w:lineRule="atLeast"/>
        <w:ind w:left="53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1pt;height:1.1pt;mso-position-horizontal-relative:char;mso-position-vertical-relative:line" coordorigin="0,0" coordsize="1442,22">
            <v:group style="position:absolute;left:11;top:11;width:1421;height:2" coordorigin="11,11" coordsize="1421,2">
              <v:shape style="position:absolute;left:11;top:11;width:1421;height:2" coordorigin="11,11" coordsize="1421,0" path="m11,11l1431,11e" filled="false" stroked="true" strokeweight="1.06002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.6pt;height:.6pt;mso-position-horizontal-relative:char;mso-position-vertical-relative:line" coordorigin="0,0" coordsize="3572,12">
            <v:group style="position:absolute;left:6;top:6;width:3560;height:2" coordorigin="6,6" coordsize="3560,2">
              <v:shape style="position:absolute;left:6;top:6;width:3560;height:2" coordorigin="6,6" coordsize="3560,0" path="m6,6l3565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Heading9"/>
        <w:tabs>
          <w:tab w:pos="8420" w:val="left" w:leader="none"/>
          <w:tab w:pos="10314" w:val="left" w:leader="none"/>
        </w:tabs>
        <w:spacing w:line="240" w:lineRule="auto" w:before="24"/>
        <w:ind w:left="5427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w w:val="95"/>
        </w:rPr>
        <w:t>0</w:t>
        <w:tab/>
      </w:r>
      <w:r>
        <w:rPr>
          <w:rFonts w:ascii="Arial"/>
          <w:color w:val="5D6770"/>
        </w:rPr>
        <w:t>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3"/>
          <w:szCs w:val="3"/>
        </w:rPr>
      </w:pPr>
    </w:p>
    <w:p>
      <w:pPr>
        <w:tabs>
          <w:tab w:pos="6919" w:val="left" w:leader="none"/>
        </w:tabs>
        <w:spacing w:line="20" w:lineRule="atLeast"/>
        <w:ind w:left="53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1pt;height:1.1pt;mso-position-horizontal-relative:char;mso-position-vertical-relative:line" coordorigin="0,0" coordsize="1442,22">
            <v:group style="position:absolute;left:11;top:11;width:1421;height:2" coordorigin="11,11" coordsize="1421,2">
              <v:shape style="position:absolute;left:11;top:11;width:1421;height:2" coordorigin="11,11" coordsize="1421,0" path="m11,11l1431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.6pt;height:.6pt;mso-position-horizontal-relative:char;mso-position-vertical-relative:line" coordorigin="0,0" coordsize="3572,12">
            <v:group style="position:absolute;left:6;top:6;width:3560;height:2" coordorigin="6,6" coordsize="3560,2">
              <v:shape style="position:absolute;left:6;top:6;width:3560;height:2" coordorigin="6,6" coordsize="3560,0" path="m6,6l3565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Heading9"/>
        <w:tabs>
          <w:tab w:pos="8420" w:val="left" w:leader="none"/>
          <w:tab w:pos="9865" w:val="left" w:leader="none"/>
        </w:tabs>
        <w:spacing w:line="240" w:lineRule="auto" w:before="19"/>
        <w:ind w:left="5427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Loreto</w:t>
        <w:tab/>
        <w:t>2</w:t>
        <w:tab/>
      </w:r>
      <w:r>
        <w:rPr>
          <w:rFonts w:ascii="Arial"/>
          <w:color w:val="5D6770"/>
          <w:spacing w:val="-1"/>
        </w:rPr>
        <w:t>16,000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tabs>
          <w:tab w:pos="6919" w:val="left" w:leader="none"/>
        </w:tabs>
        <w:spacing w:line="20" w:lineRule="atLeast"/>
        <w:ind w:left="53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1pt;height:1.1pt;mso-position-horizontal-relative:char;mso-position-vertical-relative:line" coordorigin="0,0" coordsize="1442,22">
            <v:group style="position:absolute;left:11;top:11;width:1421;height:2" coordorigin="11,11" coordsize="1421,2">
              <v:shape style="position:absolute;left:11;top:11;width:1421;height:2" coordorigin="11,11" coordsize="1421,0" path="m11,11l1431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.6pt;height:.6pt;mso-position-horizontal-relative:char;mso-position-vertical-relative:line" coordorigin="0,0" coordsize="3572,12">
            <v:group style="position:absolute;left:6;top:6;width:3560;height:2" coordorigin="6,6" coordsize="3560,2">
              <v:shape style="position:absolute;left:6;top:6;width:3560;height:2" coordorigin="6,6" coordsize="3560,0" path="m6,6l3565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tabs>
          <w:tab w:pos="8420" w:val="left" w:leader="none"/>
          <w:tab w:pos="9865" w:val="left" w:leader="none"/>
        </w:tabs>
        <w:spacing w:before="0"/>
        <w:ind w:left="5389" w:right="0" w:firstLine="28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B.C.</w:t>
      </w:r>
      <w:r>
        <w:rPr>
          <w:rFonts w:ascii="Arial"/>
          <w:b/>
          <w:color w:val="5D6770"/>
          <w:sz w:val="18"/>
        </w:rPr>
        <w:t> SUR</w:t>
        <w:tab/>
      </w:r>
      <w:r>
        <w:rPr>
          <w:rFonts w:ascii="Arial"/>
          <w:b/>
          <w:color w:val="5D6770"/>
          <w:w w:val="95"/>
          <w:sz w:val="18"/>
        </w:rPr>
        <w:t>2</w:t>
        <w:tab/>
      </w:r>
      <w:r>
        <w:rPr>
          <w:rFonts w:ascii="Arial"/>
          <w:b/>
          <w:color w:val="5D6770"/>
          <w:spacing w:val="-1"/>
          <w:sz w:val="18"/>
        </w:rPr>
        <w:t>16,000</w:t>
      </w:r>
      <w:r>
        <w:rPr>
          <w:rFonts w:ascii="Arial"/>
          <w:sz w:val="18"/>
        </w:rPr>
      </w:r>
    </w:p>
    <w:p>
      <w:pPr>
        <w:tabs>
          <w:tab w:pos="6904" w:val="left" w:leader="none"/>
        </w:tabs>
        <w:spacing w:line="20" w:lineRule="atLeast"/>
        <w:ind w:left="53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.850pt;height:1.1pt;mso-position-horizontal-relative:char;mso-position-vertical-relative:line" coordorigin="0,0" coordsize="1457,22">
            <v:group style="position:absolute;left:11;top:11;width:1436;height:2" coordorigin="11,11" coordsize="1436,2">
              <v:shape style="position:absolute;left:11;top:11;width:1436;height:2" coordorigin="11,11" coordsize="1436,0" path="m11,11l1446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9.3pt;height:.6pt;mso-position-horizontal-relative:char;mso-position-vertical-relative:line" coordorigin="0,0" coordsize="3586,12">
            <v:group style="position:absolute;left:6;top:6;width:3574;height:2" coordorigin="6,6" coordsize="3574,2">
              <v:shape style="position:absolute;left:6;top:6;width:3574;height:2" coordorigin="6,6" coordsize="3574,0" path="m6,6l3580,6e" filled="false" stroked="true" strokeweight=".58001pt" strokecolor="#009d4e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BodyText"/>
        <w:spacing w:line="244" w:lineRule="auto" w:before="70"/>
        <w:ind w:left="5389" w:right="28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California</w:t>
      </w:r>
      <w:r>
        <w:rPr>
          <w:rFonts w:ascii="Arial" w:hAnsi="Arial"/>
          <w:color w:val="5D6770"/>
          <w:spacing w:val="54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Social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Humano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702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Con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recursos propios del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Gobierno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Estado.</w:t>
      </w:r>
      <w:r>
        <w:rPr>
          <w:rFonts w:ascii="Arial"/>
        </w:rPr>
      </w:r>
    </w:p>
    <w:p>
      <w:pPr>
        <w:pStyle w:val="BodyText"/>
        <w:spacing w:line="183" w:lineRule="exact"/>
        <w:ind w:left="5389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1"/>
        </w:rPr>
        <w:t> 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 2016,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-1"/>
        </w:rPr>
        <w:t>instaló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ningún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equipo.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879" w:val="left" w:leader="none"/>
          <w:tab w:pos="1058" w:val="left" w:leader="none"/>
          <w:tab w:pos="3857" w:val="left" w:leader="none"/>
        </w:tabs>
        <w:spacing w:line="130" w:lineRule="atLeast"/>
        <w:ind w:left="400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214884" cy="135636"/>
            <wp:effectExtent l="0" t="0" r="0" b="0"/>
            <wp:docPr id="6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pict>
          <v:group style="width:.6pt;height:14.75pt;mso-position-horizontal-relative:char;mso-position-vertical-relative:line" coordorigin="0,0" coordsize="12,295">
            <v:group style="position:absolute;left:6;top:6;width:2;height:284" coordorigin="6,6" coordsize="2,284">
              <v:shape style="position:absolute;left:6;top:6;width:2;height:284" coordorigin="6,6" coordsize="0,284" path="m6,6l6,289e" filled="false" stroked="true" strokeweight=".580pt" strokecolor="#5d677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Arial"/>
          <w:position w:val="7"/>
          <w:sz w:val="14"/>
        </w:rPr>
      </w:r>
      <w:r>
        <w:rPr>
          <w:rFonts w:ascii="Arial"/>
          <w:position w:val="7"/>
          <w:sz w:val="14"/>
        </w:rPr>
        <w:tab/>
      </w:r>
      <w:r>
        <w:rPr>
          <w:rFonts w:ascii="Arial"/>
          <w:position w:val="8"/>
          <w:sz w:val="13"/>
        </w:rPr>
        <w:drawing>
          <wp:inline distT="0" distB="0" distL="0" distR="0">
            <wp:extent cx="1097597" cy="88392"/>
            <wp:effectExtent l="0" t="0" r="0" b="0"/>
            <wp:docPr id="7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13"/>
        </w:rPr>
      </w:r>
    </w:p>
    <w:p>
      <w:pPr>
        <w:spacing w:after="0" w:line="130" w:lineRule="atLeast"/>
        <w:rPr>
          <w:rFonts w:ascii="Arial" w:hAnsi="Arial" w:cs="Arial" w:eastAsia="Arial"/>
          <w:sz w:val="13"/>
          <w:szCs w:val="13"/>
        </w:rPr>
        <w:sectPr>
          <w:footerReference w:type="default" r:id="rId265"/>
          <w:pgSz w:w="15840" w:h="12240" w:orient="landscape"/>
          <w:pgMar w:footer="0" w:header="0" w:top="1700" w:bottom="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headerReference w:type="default" r:id="rId267"/>
          <w:headerReference w:type="even" r:id="rId268"/>
          <w:footerReference w:type="default" r:id="rId269"/>
          <w:footerReference w:type="even" r:id="rId270"/>
          <w:pgSz w:w="15840" w:h="12240" w:orient="landscape"/>
          <w:pgMar w:header="1" w:footer="406" w:top="1700" w:bottom="600" w:left="2260" w:right="0"/>
          <w:pgNumType w:start="11"/>
        </w:sectPr>
      </w:pPr>
    </w:p>
    <w:p>
      <w:pPr>
        <w:pStyle w:val="Heading5"/>
        <w:spacing w:line="350" w:lineRule="exact"/>
        <w:ind w:left="1976" w:right="0"/>
        <w:jc w:val="left"/>
        <w:rPr>
          <w:rFonts w:ascii="Times New Roman" w:hAnsi="Times New Roman" w:cs="Times New Roman" w:eastAsia="Times New Roman"/>
          <w:b w:val="0"/>
          <w:bCs w:val="0"/>
          <w:sz w:val="18"/>
          <w:szCs w:val="18"/>
        </w:rPr>
      </w:pPr>
      <w:bookmarkStart w:name="1.1.2 Conocimiento" w:id="4"/>
      <w:bookmarkEnd w:id="4"/>
      <w:r>
        <w:rPr>
          <w:b w:val="0"/>
        </w:rPr>
      </w:r>
      <w:r>
        <w:rPr>
          <w:rFonts w:ascii="Arial"/>
          <w:color w:val="5D6770"/>
          <w:w w:val="105"/>
        </w:rPr>
        <w:t>E 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CUELA</w:t>
      </w:r>
      <w:r>
        <w:rPr>
          <w:rFonts w:ascii="Arial"/>
          <w:color w:val="5D6770"/>
          <w:w w:val="105"/>
        </w:rPr>
        <w:t>S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AULA</w:t>
      </w:r>
      <w:r>
        <w:rPr>
          <w:rFonts w:ascii="Arial"/>
          <w:color w:val="5D6770"/>
          <w:w w:val="105"/>
        </w:rPr>
        <w:t>S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PO</w:t>
      </w:r>
      <w:r>
        <w:rPr>
          <w:rFonts w:ascii="Arial"/>
          <w:color w:val="5D6770"/>
          <w:w w:val="105"/>
        </w:rPr>
        <w:t>R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M</w:t>
      </w:r>
      <w:r>
        <w:rPr>
          <w:rFonts w:ascii="Arial"/>
          <w:color w:val="5D6770"/>
          <w:spacing w:val="-2"/>
          <w:w w:val="105"/>
        </w:rPr>
        <w:t>U</w:t>
      </w:r>
      <w:r>
        <w:rPr>
          <w:rFonts w:ascii="Arial"/>
          <w:color w:val="5D6770"/>
          <w:spacing w:val="-1"/>
          <w:w w:val="105"/>
        </w:rPr>
        <w:t>NICIPI</w:t>
      </w:r>
      <w:r>
        <w:rPr>
          <w:rFonts w:ascii="Arial"/>
          <w:color w:val="5D6770"/>
          <w:w w:val="105"/>
        </w:rPr>
        <w:t>O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A</w:t>
      </w:r>
      <w:r>
        <w:rPr>
          <w:rFonts w:ascii="Arial"/>
          <w:color w:val="5D6770"/>
          <w:w w:val="105"/>
        </w:rPr>
        <w:t>L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FI</w:t>
      </w:r>
      <w:r>
        <w:rPr>
          <w:rFonts w:ascii="Arial"/>
          <w:color w:val="5D6770"/>
          <w:w w:val="105"/>
        </w:rPr>
        <w:t>N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spacing w:val="-150"/>
          <w:w w:val="105"/>
        </w:rPr>
        <w:t>D</w:t>
      </w:r>
      <w:r>
        <w:rPr>
          <w:rFonts w:ascii="Times New Roman"/>
          <w:b w:val="0"/>
          <w:i/>
          <w:color w:val="0163A2"/>
          <w:w w:val="105"/>
          <w:position w:val="-16"/>
          <w:sz w:val="18"/>
        </w:rPr>
        <w:t>/</w:t>
      </w:r>
      <w:r>
        <w:rPr>
          <w:rFonts w:ascii="Times New Roman"/>
          <w:b w:val="0"/>
          <w:sz w:val="18"/>
        </w:rPr>
      </w:r>
    </w:p>
    <w:p>
      <w:pPr>
        <w:spacing w:line="271" w:lineRule="exact" w:before="0"/>
        <w:ind w:left="6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b/>
          <w:color w:val="5D6770"/>
          <w:sz w:val="24"/>
        </w:rPr>
        <w:t>E</w:t>
      </w:r>
      <w:r>
        <w:rPr>
          <w:rFonts w:ascii="Arial"/>
          <w:b/>
          <w:color w:val="5D6770"/>
          <w:spacing w:val="24"/>
          <w:sz w:val="24"/>
        </w:rPr>
        <w:t> </w:t>
      </w:r>
      <w:r>
        <w:rPr>
          <w:rFonts w:ascii="Arial"/>
          <w:b/>
          <w:color w:val="5D6770"/>
          <w:sz w:val="24"/>
        </w:rPr>
        <w:t>CURSO</w:t>
      </w:r>
      <w:r>
        <w:rPr>
          <w:rFonts w:ascii="Arial"/>
          <w:b/>
          <w:color w:val="5D6770"/>
          <w:spacing w:val="24"/>
          <w:sz w:val="24"/>
        </w:rPr>
        <w:t> </w:t>
      </w:r>
      <w:r>
        <w:rPr>
          <w:rFonts w:ascii="Arial"/>
          <w:b/>
          <w:color w:val="5D6770"/>
          <w:spacing w:val="-1"/>
          <w:sz w:val="24"/>
        </w:rPr>
        <w:t>EN</w:t>
      </w:r>
      <w:r>
        <w:rPr>
          <w:rFonts w:asci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7587" w:space="40"/>
            <w:col w:w="5953"/>
          </w:cols>
        </w:sectPr>
      </w:pPr>
    </w:p>
    <w:p>
      <w:pPr>
        <w:spacing w:line="221" w:lineRule="exact" w:before="0"/>
        <w:ind w:left="361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31.119995pt;margin-top:16.530001pt;width:71.55pt;height:44.85pt;mso-position-horizontal-relative:page;mso-position-vertical-relative:paragraph;z-index:-877720" coordorigin="4622,331" coordsize="1431,897">
            <v:group style="position:absolute;left:4622;top:331;width:1296;height:897" coordorigin="4622,331" coordsize="1296,897">
              <v:shape style="position:absolute;left:4622;top:331;width:1296;height:897" coordorigin="4622,331" coordsize="1296,897" path="m4622,331l4622,1227,5918,1227,5918,331,4622,331xe" filled="true" fillcolor="#5d6770" stroked="false">
                <v:path arrowok="t"/>
                <v:fill type="solid"/>
              </v:shape>
            </v:group>
            <v:group style="position:absolute;left:4693;top:664;width:1226;height:230" coordorigin="4693,664" coordsize="1226,230">
              <v:shape style="position:absolute;left:4693;top:664;width:1226;height:230" coordorigin="4693,664" coordsize="1226,230" path="m4693,664l4693,893,5918,893,5918,664,4693,664xe" filled="true" fillcolor="#5d6770" stroked="false">
                <v:path arrowok="t"/>
                <v:fill type="solid"/>
              </v:shape>
            </v:group>
            <v:group style="position:absolute;left:5918;top:331;width:135;height:897" coordorigin="5918,331" coordsize="135,897">
              <v:shape style="position:absolute;left:5918;top:331;width:135;height:897" coordorigin="5918,331" coordsize="135,897" path="m5918,331l5918,1227,6053,1227,6053,331,5918,331xe" filled="true" fillcolor="#5d6770" stroked="false">
                <v:path arrowok="t"/>
                <v:fill type="solid"/>
              </v:shape>
            </v:group>
            <v:group style="position:absolute;left:5950;top:664;width:2;height:230" coordorigin="5950,664" coordsize="2,230">
              <v:shape style="position:absolute;left:5950;top:664;width:2;height:230" coordorigin="5950,664" coordsize="0,230" path="m5950,664l5950,893e" filled="false" stroked="true" strokeweight="3.28pt" strokecolor="#5d6770">
                <v:path arrowok="t"/>
              </v:shape>
              <v:shape style="position:absolute;left:4622;top:331;width:1431;height:897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0"/>
                        <w:ind w:left="1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11.700012pt;margin-top:16.530001pt;width:249.45pt;height:44.85pt;mso-position-horizontal-relative:page;mso-position-vertical-relative:paragraph;z-index: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7"/>
                    <w:gridCol w:w="1417"/>
                    <w:gridCol w:w="1480"/>
                    <w:gridCol w:w="796"/>
                    <w:gridCol w:w="70"/>
                  </w:tblGrid>
                  <w:tr>
                    <w:trPr>
                      <w:trHeight w:val="310" w:hRule="exact"/>
                    </w:trPr>
                    <w:tc>
                      <w:tcPr>
                        <w:tcW w:w="264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9D4E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63" w:lineRule="exact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PLANTELES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14" w:space="0" w:color="009D4E"/>
                          <w:left w:val="nil" w:sz="6" w:space="0" w:color="auto"/>
                          <w:bottom w:val="single" w:sz="22" w:space="0" w:color="009D4E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6" w:lineRule="exact"/>
                          <w:ind w:left="68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AULAS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3"/>
                          </w:rPr>
                          <w:t>3/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9D4E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" w:space="0" w:color="009D4E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227" w:type="dxa"/>
                        <w:tcBorders>
                          <w:top w:val="single" w:sz="1" w:space="0" w:color="009D4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80"/>
                          <w:ind w:left="3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1" w:space="0" w:color="009D4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80"/>
                          <w:ind w:left="39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22" w:space="0" w:color="009D4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3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65" w:type="dxa"/>
                        <w:gridSpan w:val="2"/>
                        <w:tcBorders>
                          <w:top w:val="single" w:sz="1" w:space="0" w:color="009D4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80"/>
                          <w:ind w:left="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D6770"/>
          <w:spacing w:val="-2"/>
          <w:w w:val="110"/>
          <w:sz w:val="24"/>
        </w:rPr>
        <w:t>B.C.</w:t>
      </w:r>
      <w:r>
        <w:rPr>
          <w:rFonts w:ascii="Arial"/>
          <w:b/>
          <w:color w:val="5D6770"/>
          <w:spacing w:val="-3"/>
          <w:w w:val="110"/>
          <w:sz w:val="24"/>
        </w:rPr>
        <w:t> </w:t>
      </w:r>
      <w:r>
        <w:rPr>
          <w:rFonts w:ascii="Arial"/>
          <w:b/>
          <w:color w:val="5D6770"/>
          <w:spacing w:val="-2"/>
          <w:w w:val="110"/>
          <w:sz w:val="24"/>
        </w:rPr>
        <w:t>SUR,</w:t>
      </w:r>
      <w:r>
        <w:rPr>
          <w:rFonts w:ascii="Arial"/>
          <w:b/>
          <w:color w:val="5D6770"/>
          <w:spacing w:val="-3"/>
          <w:w w:val="110"/>
          <w:sz w:val="24"/>
        </w:rPr>
        <w:t> </w:t>
      </w:r>
      <w:r>
        <w:rPr>
          <w:rFonts w:ascii="Arial"/>
          <w:b/>
          <w:color w:val="5D6770"/>
          <w:spacing w:val="-1"/>
          <w:w w:val="110"/>
          <w:sz w:val="24"/>
        </w:rPr>
        <w:t>2014-2015/20</w:t>
      </w:r>
      <w:r>
        <w:rPr>
          <w:rFonts w:ascii="Arial"/>
          <w:sz w:val="24"/>
        </w:rPr>
      </w:r>
    </w:p>
    <w:p>
      <w:pPr>
        <w:spacing w:line="221" w:lineRule="exact" w:before="0"/>
        <w:ind w:left="6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10"/>
        </w:rPr>
        <w:br w:type="column"/>
      </w:r>
      <w:r>
        <w:rPr>
          <w:rFonts w:ascii="Arial"/>
          <w:b/>
          <w:color w:val="5D6770"/>
          <w:spacing w:val="-1"/>
          <w:w w:val="110"/>
          <w:sz w:val="24"/>
        </w:rPr>
        <w:t>5-2016</w:t>
      </w:r>
      <w:r>
        <w:rPr>
          <w:rFonts w:ascii="Arial"/>
          <w:b/>
          <w:color w:val="5D6770"/>
          <w:spacing w:val="-2"/>
          <w:w w:val="110"/>
          <w:position w:val="10"/>
          <w:sz w:val="14"/>
        </w:rPr>
        <w:t>1</w:t>
      </w:r>
      <w:r>
        <w:rPr>
          <w:rFonts w:ascii="Arial"/>
          <w:sz w:val="14"/>
        </w:rPr>
      </w:r>
    </w:p>
    <w:p>
      <w:pPr>
        <w:spacing w:after="0" w:line="221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6545" w:space="40"/>
            <w:col w:w="6995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2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67"/>
        <w:gridCol w:w="14"/>
        <w:gridCol w:w="1549"/>
        <w:gridCol w:w="1252"/>
        <w:gridCol w:w="1259"/>
        <w:gridCol w:w="929"/>
      </w:tblGrid>
      <w:tr>
        <w:trPr>
          <w:trHeight w:val="408" w:hRule="exact"/>
        </w:trPr>
        <w:tc>
          <w:tcPr>
            <w:tcW w:w="1429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38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38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38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38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42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142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3,263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42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2,816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42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9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142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54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8,024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8,170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3"/>
        <w:ind w:left="2416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Educación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(SEP)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B.C.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Estadísticas.</w:t>
      </w:r>
      <w:r>
        <w:rPr>
          <w:rFonts w:ascii="Arial" w:hAnsi="Arial"/>
          <w:color w:val="5D6770"/>
          <w:spacing w:val="67"/>
          <w:w w:val="99"/>
        </w:rPr>
        <w:t> </w:t>
      </w:r>
      <w:r>
        <w:rPr>
          <w:rFonts w:ascii="Arial" w:hAnsi="Arial"/>
          <w:color w:val="5D6770"/>
        </w:rPr>
        <w:t>1/Cifras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preliminares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al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183" w:lineRule="exact"/>
        <w:ind w:left="241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2//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Se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  <w:spacing w:val="-1"/>
        </w:rPr>
        <w:t>consideraron</w:t>
      </w:r>
      <w:r>
        <w:rPr>
          <w:rFonts w:ascii="Arial"/>
          <w:color w:val="5D6770"/>
          <w:spacing w:val="-7"/>
        </w:rPr>
        <w:t> </w:t>
      </w:r>
      <w:r>
        <w:rPr>
          <w:rFonts w:ascii="Arial"/>
          <w:color w:val="5D6770"/>
          <w:spacing w:val="-1"/>
        </w:rPr>
        <w:t>escuelas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para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ambos</w:t>
      </w:r>
      <w:r>
        <w:rPr>
          <w:rFonts w:ascii="Arial"/>
          <w:color w:val="5D6770"/>
          <w:spacing w:val="-7"/>
        </w:rPr>
        <w:t> </w:t>
      </w:r>
      <w:r>
        <w:rPr>
          <w:rFonts w:ascii="Arial"/>
          <w:color w:val="5D6770"/>
        </w:rPr>
        <w:t>turnos.</w:t>
      </w:r>
      <w:r>
        <w:rPr>
          <w:rFonts w:ascii="Arial"/>
        </w:rPr>
      </w:r>
    </w:p>
    <w:p>
      <w:pPr>
        <w:pStyle w:val="BodyText"/>
        <w:spacing w:line="240" w:lineRule="auto"/>
        <w:ind w:left="2416" w:right="459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3/Para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aulas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</w:rPr>
        <w:t>no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</w:rPr>
        <w:t>consideran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</w:rPr>
        <w:t>las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</w:rPr>
        <w:t>educación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</w:rPr>
        <w:t>inicial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escolarizado,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ya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que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son</w:t>
      </w:r>
      <w:r>
        <w:rPr>
          <w:rFonts w:ascii="Arial" w:hAnsi="Arial"/>
          <w:color w:val="5D6770"/>
          <w:spacing w:val="29"/>
          <w:w w:val="99"/>
        </w:rPr>
        <w:t> </w:t>
      </w:r>
      <w:r>
        <w:rPr>
          <w:rFonts w:ascii="Arial" w:hAnsi="Arial"/>
          <w:color w:val="5D6770"/>
        </w:rPr>
        <w:t>aulas,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sino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espacios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educativos.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header="0" w:footer="332" w:top="1700" w:bottom="520" w:left="0" w:right="2260"/>
        </w:sectPr>
      </w:pPr>
    </w:p>
    <w:p>
      <w:pPr>
        <w:pStyle w:val="Heading5"/>
        <w:spacing w:line="271" w:lineRule="exact"/>
        <w:ind w:right="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3"/>
          <w:w w:val="105"/>
        </w:rPr>
        <w:t>ESC</w:t>
      </w:r>
      <w:r>
        <w:rPr>
          <w:rFonts w:ascii="Arial"/>
          <w:color w:val="5D6770"/>
          <w:spacing w:val="-2"/>
          <w:w w:val="105"/>
        </w:rPr>
        <w:t>U</w:t>
      </w:r>
      <w:r>
        <w:rPr>
          <w:rFonts w:ascii="Arial"/>
          <w:color w:val="5D6770"/>
          <w:spacing w:val="-3"/>
          <w:w w:val="105"/>
        </w:rPr>
        <w:t>ELAS</w:t>
      </w:r>
      <w:r>
        <w:rPr>
          <w:rFonts w:ascii="Arial"/>
          <w:color w:val="5D6770"/>
          <w:spacing w:val="-4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ATE</w:t>
      </w:r>
      <w:r>
        <w:rPr>
          <w:rFonts w:ascii="Arial"/>
          <w:b w:val="0"/>
        </w:rPr>
      </w:r>
    </w:p>
    <w:p>
      <w:pPr>
        <w:spacing w:line="271" w:lineRule="exact" w:before="0"/>
        <w:ind w:left="1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D6770"/>
          <w:spacing w:val="-1"/>
          <w:w w:val="105"/>
          <w:sz w:val="24"/>
        </w:rPr>
        <w:t>DIDAS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DEL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NIVEL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BÁSI</w:t>
      </w:r>
      <w:r>
        <w:rPr>
          <w:rFonts w:ascii="Arial" w:hAnsi="Arial"/>
          <w:b/>
          <w:color w:val="5D6770"/>
          <w:spacing w:val="-2"/>
          <w:w w:val="105"/>
          <w:sz w:val="24"/>
        </w:rPr>
        <w:t>C</w:t>
      </w:r>
      <w:r>
        <w:rPr>
          <w:rFonts w:ascii="Arial" w:hAnsi="Arial"/>
          <w:b/>
          <w:color w:val="5D6770"/>
          <w:spacing w:val="-1"/>
          <w:w w:val="105"/>
          <w:sz w:val="24"/>
        </w:rPr>
        <w:t>O,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MEDIO</w:t>
      </w:r>
      <w:r>
        <w:rPr>
          <w:rFonts w:ascii="Arial" w:hAnsi="Arial"/>
          <w:sz w:val="24"/>
        </w:rPr>
      </w:r>
    </w:p>
    <w:p>
      <w:pPr>
        <w:spacing w:line="271" w:lineRule="exact" w:before="0"/>
        <w:ind w:left="19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1"/>
          <w:w w:val="105"/>
          <w:sz w:val="24"/>
        </w:rPr>
        <w:t>UPERIOR</w:t>
      </w:r>
      <w:r>
        <w:rPr>
          <w:rFonts w:ascii="Arial"/>
          <w:b/>
          <w:color w:val="5D6770"/>
          <w:spacing w:val="-17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Y</w:t>
      </w:r>
      <w:r>
        <w:rPr>
          <w:rFonts w:asci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5806" w:space="40"/>
            <w:col w:w="4379" w:space="40"/>
            <w:col w:w="3315"/>
          </w:cols>
        </w:sectPr>
      </w:pPr>
    </w:p>
    <w:p>
      <w:pPr>
        <w:spacing w:line="265" w:lineRule="exact" w:before="0"/>
        <w:ind w:left="479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w w:val="105"/>
          <w:sz w:val="24"/>
        </w:rPr>
        <w:t>SUPERIO</w:t>
      </w:r>
      <w:r>
        <w:rPr>
          <w:rFonts w:ascii="Arial"/>
          <w:b/>
          <w:color w:val="5D6770"/>
          <w:spacing w:val="-2"/>
          <w:w w:val="105"/>
          <w:sz w:val="24"/>
        </w:rPr>
        <w:t>R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DEL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INSTITUTO</w:t>
      </w:r>
      <w:r>
        <w:rPr>
          <w:rFonts w:ascii="Arial"/>
          <w:b/>
          <w:color w:val="5D6770"/>
          <w:spacing w:val="2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SUDCALIFORNIA</w:t>
      </w:r>
      <w:r>
        <w:rPr>
          <w:rFonts w:ascii="Arial"/>
          <w:sz w:val="24"/>
        </w:rPr>
      </w:r>
    </w:p>
    <w:p>
      <w:pPr>
        <w:spacing w:line="265" w:lineRule="exact" w:before="0"/>
        <w:ind w:left="1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w w:val="105"/>
          <w:sz w:val="24"/>
        </w:rPr>
        <w:t>O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DE</w:t>
      </w:r>
      <w:r>
        <w:rPr>
          <w:rFonts w:ascii="Arial"/>
          <w:sz w:val="24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10263" w:space="40"/>
            <w:col w:w="3277"/>
          </w:cols>
        </w:sectPr>
      </w:pPr>
    </w:p>
    <w:p>
      <w:pPr>
        <w:spacing w:line="265" w:lineRule="exact" w:before="0"/>
        <w:ind w:left="36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spacing w:val="-2"/>
          <w:w w:val="105"/>
          <w:sz w:val="24"/>
        </w:rPr>
        <w:t>INFRA</w:t>
      </w:r>
      <w:r>
        <w:rPr>
          <w:rFonts w:ascii="Arial" w:hAnsi="Arial"/>
          <w:b/>
          <w:color w:val="5D6770"/>
          <w:spacing w:val="-3"/>
          <w:w w:val="105"/>
          <w:sz w:val="24"/>
        </w:rPr>
        <w:t>ESTRUCTUR</w:t>
      </w:r>
      <w:r>
        <w:rPr>
          <w:rFonts w:ascii="Arial" w:hAnsi="Arial"/>
          <w:b/>
          <w:color w:val="5D6770"/>
          <w:spacing w:val="-2"/>
          <w:w w:val="105"/>
          <w:sz w:val="24"/>
        </w:rPr>
        <w:t>A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FÍSICA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</w:t>
      </w:r>
      <w:r>
        <w:rPr>
          <w:rFonts w:ascii="Arial" w:hAnsi="Arial"/>
          <w:sz w:val="24"/>
        </w:rPr>
      </w:r>
    </w:p>
    <w:p>
      <w:pPr>
        <w:spacing w:line="265" w:lineRule="exact" w:before="0"/>
        <w:ind w:left="1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1"/>
          <w:w w:val="105"/>
          <w:sz w:val="24"/>
        </w:rPr>
        <w:t>UCATIVA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P</w:t>
      </w:r>
      <w:r>
        <w:rPr>
          <w:rFonts w:ascii="Arial"/>
          <w:b/>
          <w:color w:val="5D6770"/>
          <w:spacing w:val="-1"/>
          <w:w w:val="105"/>
          <w:sz w:val="24"/>
        </w:rPr>
        <w:t>O</w:t>
      </w:r>
      <w:r>
        <w:rPr>
          <w:rFonts w:ascii="Arial"/>
          <w:b/>
          <w:color w:val="5D6770"/>
          <w:spacing w:val="-2"/>
          <w:w w:val="105"/>
          <w:sz w:val="24"/>
        </w:rPr>
        <w:t>R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MUNICIPIO</w:t>
      </w:r>
      <w:r>
        <w:rPr>
          <w:rFonts w:ascii="Arial"/>
          <w:b/>
          <w:color w:val="5D6770"/>
          <w:spacing w:val="6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EN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B.C.S</w:t>
      </w:r>
      <w:r>
        <w:rPr>
          <w:rFonts w:ascii="Arial"/>
          <w:b/>
          <w:color w:val="5D6770"/>
          <w:spacing w:val="-1"/>
          <w:w w:val="105"/>
          <w:sz w:val="24"/>
        </w:rPr>
        <w:t>U</w:t>
      </w:r>
      <w:r>
        <w:rPr>
          <w:rFonts w:ascii="Arial"/>
          <w:b/>
          <w:color w:val="5D6770"/>
          <w:spacing w:val="-2"/>
          <w:w w:val="105"/>
          <w:sz w:val="24"/>
        </w:rPr>
        <w:t>R,</w:t>
      </w:r>
      <w:r>
        <w:rPr>
          <w:rFonts w:ascii="Arial"/>
          <w:sz w:val="24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7282" w:space="40"/>
            <w:col w:w="6258"/>
          </w:cols>
        </w:sectPr>
      </w:pPr>
    </w:p>
    <w:p>
      <w:pPr>
        <w:spacing w:line="265" w:lineRule="exact" w:before="0"/>
        <w:ind w:left="2288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91.839996pt;margin-top:18.877031pt;width:60.3pt;height:26.25pt;mso-position-horizontal-relative:page;mso-position-vertical-relative:paragraph;z-index:-877648" type="#_x0000_t202" filled="false" stroked="false">
            <v:textbox inset="0,0,0,0">
              <w:txbxContent>
                <w:p>
                  <w:pPr>
                    <w:spacing w:before="146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E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D6770"/>
          <w:spacing w:val="-1"/>
          <w:w w:val="110"/>
          <w:sz w:val="24"/>
        </w:rPr>
        <w:t>2015-2016</w:t>
      </w:r>
      <w:r>
        <w:rPr>
          <w:rFonts w:ascii="Arial"/>
          <w:b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383" w:val="left" w:leader="none"/>
        </w:tabs>
        <w:spacing w:line="200" w:lineRule="atLeast"/>
        <w:ind w:left="381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1.25pt;height:40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84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332.6pt;height:40.7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0"/>
                    <w:gridCol w:w="860"/>
                    <w:gridCol w:w="799"/>
                    <w:gridCol w:w="835"/>
                    <w:gridCol w:w="824"/>
                    <w:gridCol w:w="833"/>
                    <w:gridCol w:w="839"/>
                    <w:gridCol w:w="831"/>
                  </w:tblGrid>
                  <w:tr>
                    <w:trPr>
                      <w:trHeight w:val="529" w:hRule="exact"/>
                    </w:trPr>
                    <w:tc>
                      <w:tcPr>
                        <w:tcW w:w="16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146"/>
                          <w:ind w:left="120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NIV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 BÁSICO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6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31"/>
                          <w:ind w:left="275" w:right="184" w:hanging="12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NIVEL MEDIO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SUPERIOR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7" w:space="0" w:color="009D4E"/>
                        </w:tcBorders>
                        <w:shd w:val="clear" w:color="auto" w:fill="009D4E"/>
                      </w:tcPr>
                      <w:p>
                        <w:pPr>
                          <w:spacing w:before="31"/>
                          <w:ind w:left="300" w:right="302" w:firstLine="22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NIVEL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SUPERIOR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70" w:type="dxa"/>
                        <w:gridSpan w:val="2"/>
                        <w:tcBorders>
                          <w:top w:val="nil" w:sz="6" w:space="0" w:color="auto"/>
                          <w:left w:val="single" w:sz="7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146"/>
                          <w:ind w:left="49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8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93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6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85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20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spacing w:before="52"/>
                          <w:ind w:left="191" w:right="0" w:firstLine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pStyle w:val="Heading9"/>
        <w:tabs>
          <w:tab w:pos="1424" w:val="left" w:leader="none"/>
        </w:tabs>
        <w:spacing w:line="240" w:lineRule="auto" w:before="70"/>
        <w:ind w:left="0" w:right="0"/>
        <w:jc w:val="right"/>
        <w:rPr>
          <w:rFonts w:ascii="Arial" w:hAnsi="Arial" w:cs="Arial" w:eastAsia="Arial"/>
        </w:rPr>
      </w:pPr>
      <w:r>
        <w:rPr>
          <w:rFonts w:ascii="Arial" w:hAnsi="Arial"/>
          <w:color w:val="5D6770"/>
        </w:rPr>
      </w:r>
      <w:r>
        <w:rPr>
          <w:rFonts w:ascii="Arial" w:hAnsi="Arial"/>
          <w:color w:val="5D6770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2"/>
          <w:u w:val="single" w:color="5D6770"/>
        </w:rPr>
        <w:t>Comondú</w:t>
      </w:r>
      <w:r>
        <w:rPr>
          <w:rFonts w:ascii="Arial" w:hAnsi="Arial"/>
          <w:color w:val="5D6770"/>
          <w:u w:val="single" w:color="5D6770"/>
        </w:rPr>
        <w:t> </w:t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1424" w:val="left" w:leader="none"/>
        </w:tabs>
        <w:spacing w:before="82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z w:val="18"/>
        </w:rPr>
      </w:r>
      <w:r>
        <w:rPr>
          <w:rFonts w:ascii="Arial" w:hAnsi="Arial"/>
          <w:color w:val="5D6770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</w:r>
      <w:r>
        <w:rPr>
          <w:rFonts w:ascii="Arial" w:hAnsi="Arial"/>
          <w:color w:val="5D6770"/>
          <w:sz w:val="18"/>
          <w:u w:val="single" w:color="5D6770"/>
        </w:rPr>
        <w:t> </w:t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424" w:val="left" w:leader="none"/>
        </w:tabs>
        <w:spacing w:before="82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La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Paz</w:t>
      </w:r>
      <w:r>
        <w:rPr>
          <w:rFonts w:ascii="Arial"/>
          <w:color w:val="5D6770"/>
          <w:sz w:val="18"/>
          <w:u w:val="single" w:color="5D6770"/>
        </w:rPr>
        <w:t>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424" w:val="left" w:leader="none"/>
        </w:tabs>
        <w:spacing w:before="81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Los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2"/>
          <w:sz w:val="18"/>
          <w:u w:val="single" w:color="5D6770"/>
        </w:rPr>
        <w:t>Cabos</w:t>
      </w:r>
      <w:r>
        <w:rPr>
          <w:rFonts w:ascii="Arial"/>
          <w:color w:val="5D6770"/>
          <w:sz w:val="18"/>
          <w:u w:val="single" w:color="5D6770"/>
        </w:rPr>
        <w:t>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64" w:val="left" w:leader="none"/>
          <w:tab w:pos="1493" w:val="left" w:leader="none"/>
          <w:tab w:pos="2423" w:val="left" w:leader="none"/>
          <w:tab w:pos="3253" w:val="left" w:leader="none"/>
          <w:tab w:pos="4083" w:val="left" w:leader="none"/>
          <w:tab w:pos="4913" w:val="left" w:leader="none"/>
          <w:tab w:pos="5655" w:val="left" w:leader="none"/>
          <w:tab w:pos="6484" w:val="left" w:leader="none"/>
          <w:tab w:pos="6756" w:val="left" w:leader="none"/>
        </w:tabs>
        <w:spacing w:before="70"/>
        <w:ind w:left="1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41</w:t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53</w:t>
      </w:r>
      <w:r>
        <w:rPr>
          <w:rFonts w:ascii="Arial"/>
          <w:color w:val="5D6770"/>
          <w:sz w:val="18"/>
          <w:u w:val="single" w:color="009D4E"/>
        </w:rPr>
        <w:t> </w:t>
        <w:tab/>
        <w:t>4 </w:t>
        <w:tab/>
        <w:t>7 </w:t>
        <w:tab/>
        <w:t>1 </w:t>
        <w:tab/>
        <w:t>0 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46</w:t>
      </w:r>
      <w:r>
        <w:rPr>
          <w:rFonts w:ascii="Arial"/>
          <w:color w:val="5D6770"/>
          <w:sz w:val="18"/>
          <w:u w:val="single" w:color="009D4E"/>
        </w:rPr>
        <w:t> </w:t>
        <w:tab/>
        <w:t>60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64" w:val="left" w:leader="none"/>
          <w:tab w:pos="1493" w:val="left" w:leader="none"/>
          <w:tab w:pos="2423" w:val="left" w:leader="none"/>
          <w:tab w:pos="3253" w:val="left" w:leader="none"/>
          <w:tab w:pos="4083" w:val="left" w:leader="none"/>
          <w:tab w:pos="4913" w:val="left" w:leader="none"/>
          <w:tab w:pos="5655" w:val="left" w:leader="none"/>
          <w:tab w:pos="6484" w:val="left" w:leader="none"/>
          <w:tab w:pos="6756" w:val="left" w:leader="none"/>
        </w:tabs>
        <w:spacing w:before="82"/>
        <w:ind w:left="1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23</w:t>
        <w:tab/>
        <w:t>37</w:t>
        <w:tab/>
      </w:r>
      <w:r>
        <w:rPr>
          <w:rFonts w:ascii="Arial"/>
          <w:color w:val="5D6770"/>
          <w:sz w:val="18"/>
          <w:u w:val="single" w:color="009D4E"/>
        </w:rPr>
        <w:t>2</w:t>
        <w:tab/>
      </w:r>
      <w:r>
        <w:rPr>
          <w:rFonts w:ascii="Arial"/>
          <w:color w:val="5D6770"/>
          <w:w w:val="95"/>
          <w:sz w:val="18"/>
          <w:u w:val="single" w:color="009D4E"/>
        </w:rPr>
        <w:t>4</w:t>
        <w:tab/>
        <w:t>0</w:t>
        <w:tab/>
        <w:t>1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25</w:t>
        <w:tab/>
      </w:r>
      <w:r>
        <w:rPr>
          <w:rFonts w:ascii="Arial"/>
          <w:color w:val="5D6770"/>
          <w:sz w:val="18"/>
          <w:u w:val="single" w:color="009D4E"/>
        </w:rPr>
        <w:t>42</w:t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5" w:val="left" w:leader="none"/>
          <w:tab w:pos="1393" w:val="left" w:leader="none"/>
          <w:tab w:pos="2322" w:val="left" w:leader="none"/>
          <w:tab w:pos="3153" w:val="left" w:leader="none"/>
          <w:tab w:pos="4083" w:val="left" w:leader="none"/>
          <w:tab w:pos="4913" w:val="left" w:leader="none"/>
          <w:tab w:pos="5555" w:val="left" w:leader="none"/>
          <w:tab w:pos="6384" w:val="left" w:leader="none"/>
          <w:tab w:pos="6756" w:val="left" w:leader="none"/>
        </w:tabs>
        <w:spacing w:before="82"/>
        <w:ind w:left="1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pacing w:val="-2"/>
          <w:sz w:val="18"/>
          <w:u w:val="single" w:color="009D4E"/>
        </w:rPr>
        <w:t>167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102</w:t>
        <w:tab/>
        <w:t>10</w:t>
        <w:tab/>
      </w:r>
      <w:r>
        <w:rPr>
          <w:rFonts w:ascii="Arial"/>
          <w:color w:val="5D6770"/>
          <w:spacing w:val="-1"/>
          <w:w w:val="95"/>
          <w:sz w:val="18"/>
          <w:u w:val="single" w:color="009D4E"/>
        </w:rPr>
        <w:t>13</w:t>
        <w:tab/>
      </w:r>
      <w:r>
        <w:rPr>
          <w:rFonts w:ascii="Arial"/>
          <w:color w:val="5D6770"/>
          <w:w w:val="95"/>
          <w:sz w:val="18"/>
          <w:u w:val="single" w:color="009D4E"/>
        </w:rPr>
        <w:t>7</w:t>
        <w:tab/>
        <w:t>7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184</w:t>
        <w:tab/>
        <w:t>120</w:t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64" w:val="left" w:leader="none"/>
          <w:tab w:pos="1493" w:val="left" w:leader="none"/>
          <w:tab w:pos="2423" w:val="left" w:leader="none"/>
          <w:tab w:pos="3153" w:val="left" w:leader="none"/>
          <w:tab w:pos="4083" w:val="left" w:leader="none"/>
          <w:tab w:pos="4913" w:val="left" w:leader="none"/>
          <w:tab w:pos="5555" w:val="left" w:leader="none"/>
          <w:tab w:pos="6384" w:val="left" w:leader="none"/>
          <w:tab w:pos="6756" w:val="left" w:leader="none"/>
        </w:tabs>
        <w:spacing w:before="81"/>
        <w:ind w:left="1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89</w:t>
        <w:tab/>
        <w:t>95</w:t>
        <w:tab/>
      </w:r>
      <w:r>
        <w:rPr>
          <w:rFonts w:ascii="Arial"/>
          <w:color w:val="5D6770"/>
          <w:sz w:val="18"/>
          <w:u w:val="single" w:color="009D4E"/>
        </w:rPr>
        <w:t>9</w:t>
        <w:tab/>
      </w:r>
      <w:r>
        <w:rPr>
          <w:rFonts w:ascii="Arial"/>
          <w:color w:val="5D6770"/>
          <w:spacing w:val="-1"/>
          <w:w w:val="95"/>
          <w:sz w:val="18"/>
          <w:u w:val="single" w:color="009D4E"/>
        </w:rPr>
        <w:t>11</w:t>
        <w:tab/>
      </w:r>
      <w:r>
        <w:rPr>
          <w:rFonts w:ascii="Arial"/>
          <w:color w:val="5D6770"/>
          <w:w w:val="95"/>
          <w:sz w:val="18"/>
          <w:u w:val="single" w:color="009D4E"/>
        </w:rPr>
        <w:t>2</w:t>
        <w:tab/>
        <w:t>2</w:t>
        <w:tab/>
      </w:r>
      <w:r>
        <w:rPr>
          <w:rFonts w:ascii="Arial"/>
          <w:color w:val="5D6770"/>
          <w:spacing w:val="-1"/>
          <w:sz w:val="18"/>
          <w:u w:val="single" w:color="009D4E"/>
        </w:rPr>
        <w:t>100</w:t>
        <w:tab/>
        <w:t>108</w:t>
      </w:r>
      <w:r>
        <w:rPr>
          <w:rFonts w:ascii="Arial"/>
          <w:color w:val="5D6770"/>
          <w:sz w:val="18"/>
          <w:u w:val="single" w:color="009D4E"/>
        </w:rPr>
        <w:t> </w:t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5238" w:space="40"/>
            <w:col w:w="8302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38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32"/>
        <w:gridCol w:w="14"/>
        <w:gridCol w:w="1023"/>
        <w:gridCol w:w="878"/>
        <w:gridCol w:w="830"/>
        <w:gridCol w:w="830"/>
        <w:gridCol w:w="830"/>
        <w:gridCol w:w="787"/>
        <w:gridCol w:w="836"/>
        <w:gridCol w:w="636"/>
      </w:tblGrid>
      <w:tr>
        <w:trPr>
          <w:trHeight w:val="266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4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6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9" w:hRule="exact"/>
        </w:trPr>
        <w:tc>
          <w:tcPr>
            <w:tcW w:w="142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2"/>
                <w:sz w:val="18"/>
              </w:rPr>
              <w:t>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346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3"/>
        <w:ind w:left="3829" w:right="1758"/>
        <w:jc w:val="left"/>
        <w:rPr>
          <w:rFonts w:ascii="Arial" w:hAnsi="Arial" w:cs="Arial" w:eastAsia="Arial"/>
        </w:rPr>
      </w:pPr>
      <w:r>
        <w:rPr/>
        <w:pict>
          <v:group style="position:absolute;margin-left:221.940002pt;margin-top:-15.1061pt;width:40pt;height:14pt;mso-position-horizontal-relative:page;mso-position-vertical-relative:paragraph;z-index:-877624" coordorigin="4439,-302" coordsize="800,280">
            <v:group style="position:absolute;left:4439;top:-302;width:800;height:280" coordorigin="4439,-302" coordsize="800,280">
              <v:shape style="position:absolute;left:4439;top:-302;width:800;height:280" coordorigin="4439,-302" coordsize="800,280" path="m4439,-302l4439,-23,5238,-23,5238,-302,4439,-302xe" filled="true" fillcolor="#ffffff" stroked="false">
                <v:path arrowok="t"/>
                <v:fill type="solid"/>
              </v:shape>
            </v:group>
            <v:group style="position:absolute;left:4439;top:-230;width:729;height:208" coordorigin="4439,-230" coordsize="729,208">
              <v:shape style="position:absolute;left:4439;top:-230;width:729;height:208" coordorigin="4439,-230" coordsize="729,208" path="m4439,-230l4439,-23,5167,-23,5167,-230,4439,-23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5.920013pt;margin-top:-15.1061pt;width:14.7pt;height:14pt;mso-position-horizontal-relative:page;mso-position-vertical-relative:paragraph;z-index:-877600" coordorigin="5918,-302" coordsize="294,280">
            <v:group style="position:absolute;left:5918;top:-302;width:294;height:280" coordorigin="5918,-302" coordsize="294,280">
              <v:shape style="position:absolute;left:5918;top:-302;width:294;height:280" coordorigin="5918,-302" coordsize="294,280" path="m5918,-302l5918,-23,6212,-23,6212,-302,5918,-302xe" filled="true" fillcolor="#ffffff" stroked="false">
                <v:path arrowok="t"/>
                <v:fill type="solid"/>
              </v:shape>
            </v:group>
            <v:group style="position:absolute;left:5918;top:-230;width:225;height:208" coordorigin="5918,-230" coordsize="225,208">
              <v:shape style="position:absolute;left:5918;top:-230;width:225;height:208" coordorigin="5918,-230" coordsize="225,208" path="m5918,-230l5918,-23,6143,-23,6143,-230,5918,-23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91.840027pt;margin-top:-15.1061pt;width:9.9pt;height:14pt;mso-position-horizontal-relative:page;mso-position-vertical-relative:paragraph;z-index:-877576" coordorigin="11837,-302" coordsize="198,280">
            <v:group style="position:absolute;left:11837;top:-302;width:198;height:280" coordorigin="11837,-302" coordsize="198,280">
              <v:shape style="position:absolute;left:11837;top:-302;width:198;height:280" coordorigin="11837,-302" coordsize="198,280" path="m11837,-302l11837,-23,12035,-23,12035,-302,11837,-302xe" filled="true" fillcolor="#ffffff" stroked="false">
                <v:path arrowok="t"/>
                <v:fill type="solid"/>
              </v:shape>
            </v:group>
            <v:group style="position:absolute;left:11837;top:-230;width:128;height:208" coordorigin="11837,-230" coordsize="128,208">
              <v:shape style="position:absolute;left:11837;top:-230;width:128;height:208" coordorigin="11837,-230" coordsize="128,208" path="m11837,-230l11837,-23,11964,-23,11964,-230,11837,-23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Instituto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Sudcaliforniano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Infraestructura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Física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Educativa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(ISIFE),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Departamentos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de: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5"/>
          <w:w w:val="99"/>
        </w:rPr>
        <w:t> </w:t>
      </w:r>
      <w:r>
        <w:rPr>
          <w:rFonts w:ascii="Arial" w:hAnsi="Arial"/>
          <w:color w:val="5D6770"/>
          <w:spacing w:val="-1"/>
        </w:rPr>
        <w:t>Programación,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Supervisión,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Control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Obras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9"/>
        </w:rPr>
        <w:t> </w:t>
      </w:r>
      <w:r>
        <w:rPr>
          <w:rFonts w:ascii="Arial" w:hAnsi="Arial"/>
          <w:color w:val="5D6770"/>
          <w:spacing w:val="-1"/>
        </w:rPr>
        <w:t>Proyectos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y,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Administración.</w:t>
      </w:r>
      <w:r>
        <w:rPr>
          <w:rFonts w:ascii="Arial" w:hAnsi="Arial"/>
        </w:rPr>
      </w:r>
    </w:p>
    <w:p>
      <w:pPr>
        <w:pStyle w:val="BodyText"/>
        <w:spacing w:line="184" w:lineRule="exact"/>
        <w:ind w:left="382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</w:t>
      </w:r>
      <w:r>
        <w:rPr>
          <w:rFonts w:ascii="Arial"/>
          <w:color w:val="5D6770"/>
          <w:spacing w:val="-8"/>
        </w:rPr>
        <w:t> </w:t>
      </w:r>
      <w:r>
        <w:rPr>
          <w:rFonts w:ascii="Arial"/>
          <w:color w:val="5D6770"/>
          <w:spacing w:val="-1"/>
        </w:rPr>
        <w:t>preliminares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al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184" w:lineRule="exac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header="1" w:footer="406" w:top="1700" w:bottom="600" w:left="2200" w:right="0"/>
        </w:sectPr>
      </w:pPr>
    </w:p>
    <w:p>
      <w:pPr>
        <w:pStyle w:val="Heading5"/>
        <w:spacing w:line="271" w:lineRule="exact"/>
        <w:ind w:left="53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AMPLIACIÓN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MEJORAMIENTO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AULAS,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</w:t>
      </w:r>
      <w:r>
        <w:rPr>
          <w:rFonts w:ascii="Arial" w:hAnsi="Arial"/>
          <w:b w:val="0"/>
        </w:rPr>
      </w:r>
    </w:p>
    <w:p>
      <w:pPr>
        <w:spacing w:line="271" w:lineRule="exact" w:before="0"/>
        <w:ind w:left="16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1"/>
          <w:w w:val="105"/>
          <w:sz w:val="24"/>
        </w:rPr>
        <w:t>RATORIOS,</w:t>
      </w:r>
      <w:r>
        <w:rPr>
          <w:rFonts w:ascii="Arial"/>
          <w:b/>
          <w:color w:val="5D6770"/>
          <w:spacing w:val="-4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TALLERES,</w:t>
      </w:r>
      <w:r>
        <w:rPr>
          <w:rFonts w:ascii="Arial"/>
          <w:b/>
          <w:color w:val="5D6770"/>
          <w:spacing w:val="-13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ANEXOS,</w:t>
      </w:r>
      <w:r>
        <w:rPr>
          <w:rFonts w:asci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00" w:right="0"/>
          <w:cols w:num="2" w:equalWidth="0">
            <w:col w:w="6548" w:space="40"/>
            <w:col w:w="7052"/>
          </w:cols>
        </w:sectPr>
      </w:pPr>
    </w:p>
    <w:p>
      <w:pPr>
        <w:spacing w:line="265" w:lineRule="exact" w:before="0"/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sz w:val="24"/>
        </w:rPr>
        <w:t>REH</w:t>
      </w:r>
      <w:r>
        <w:rPr>
          <w:rFonts w:ascii="Arial"/>
          <w:sz w:val="24"/>
        </w:rPr>
      </w:r>
    </w:p>
    <w:p>
      <w:pPr>
        <w:spacing w:line="265" w:lineRule="exact" w:before="0"/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D6770"/>
          <w:spacing w:val="-1"/>
          <w:w w:val="105"/>
          <w:sz w:val="24"/>
        </w:rPr>
        <w:t>BILITACIÓ</w:t>
      </w:r>
      <w:r>
        <w:rPr>
          <w:rFonts w:ascii="Arial" w:hAnsi="Arial"/>
          <w:sz w:val="24"/>
        </w:rPr>
      </w:r>
    </w:p>
    <w:p>
      <w:pPr>
        <w:spacing w:line="265" w:lineRule="exact" w:before="0"/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w w:val="105"/>
          <w:sz w:val="24"/>
        </w:rPr>
        <w:t>Y</w:t>
      </w:r>
      <w:r>
        <w:rPr>
          <w:rFonts w:ascii="Arial"/>
          <w:b/>
          <w:color w:val="5D6770"/>
          <w:spacing w:val="13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E</w:t>
      </w:r>
      <w:r>
        <w:rPr>
          <w:rFonts w:ascii="Arial"/>
          <w:b/>
          <w:color w:val="5D6770"/>
          <w:spacing w:val="-1"/>
          <w:w w:val="105"/>
          <w:sz w:val="24"/>
        </w:rPr>
        <w:t>QUI</w:t>
      </w:r>
      <w:r>
        <w:rPr>
          <w:rFonts w:ascii="Arial"/>
          <w:b/>
          <w:color w:val="5D6770"/>
          <w:spacing w:val="-2"/>
          <w:w w:val="105"/>
          <w:sz w:val="24"/>
        </w:rPr>
        <w:t>P</w:t>
      </w:r>
      <w:r>
        <w:rPr>
          <w:rFonts w:ascii="Arial"/>
          <w:b/>
          <w:color w:val="5D6770"/>
          <w:spacing w:val="-1"/>
          <w:w w:val="105"/>
          <w:sz w:val="24"/>
        </w:rPr>
        <w:t>O</w:t>
      </w:r>
      <w:r>
        <w:rPr>
          <w:rFonts w:ascii="Arial"/>
          <w:sz w:val="24"/>
        </w:rPr>
      </w:r>
    </w:p>
    <w:p>
      <w:pPr>
        <w:spacing w:line="265" w:lineRule="exact" w:before="0"/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2"/>
          <w:w w:val="105"/>
          <w:sz w:val="24"/>
        </w:rPr>
        <w:t>EL</w:t>
      </w:r>
      <w:r>
        <w:rPr>
          <w:rFonts w:ascii="Arial"/>
          <w:b/>
          <w:color w:val="5D6770"/>
          <w:spacing w:val="14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INSTITUTO</w:t>
      </w:r>
      <w:r>
        <w:rPr>
          <w:rFonts w:ascii="Arial"/>
          <w:b/>
          <w:color w:val="5D6770"/>
          <w:spacing w:val="14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SUDCA</w:t>
      </w:r>
      <w:r>
        <w:rPr>
          <w:rFonts w:ascii="Arial"/>
          <w:b/>
          <w:color w:val="5D6770"/>
          <w:spacing w:val="-2"/>
          <w:w w:val="105"/>
          <w:sz w:val="24"/>
        </w:rPr>
        <w:t>L</w:t>
      </w:r>
      <w:r>
        <w:rPr>
          <w:rFonts w:ascii="Arial"/>
          <w:b/>
          <w:color w:val="5D6770"/>
          <w:spacing w:val="-1"/>
          <w:w w:val="105"/>
          <w:sz w:val="24"/>
        </w:rPr>
        <w:t>IFORNIANO</w:t>
      </w:r>
      <w:r>
        <w:rPr>
          <w:rFonts w:ascii="Arial"/>
          <w:b/>
          <w:color w:val="5D6770"/>
          <w:spacing w:val="29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DE</w:t>
      </w:r>
      <w:r>
        <w:rPr>
          <w:rFonts w:ascii="Arial"/>
          <w:b/>
          <w:color w:val="5D6770"/>
          <w:w w:val="105"/>
          <w:sz w:val="24"/>
        </w:rPr>
        <w:t> </w:t>
      </w:r>
      <w:r>
        <w:rPr>
          <w:rFonts w:ascii="Arial"/>
          <w:b/>
          <w:color w:val="5D6770"/>
          <w:spacing w:val="31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INFRA</w:t>
      </w:r>
      <w:r>
        <w:rPr>
          <w:rFonts w:ascii="Arial"/>
          <w:sz w:val="24"/>
        </w:rPr>
      </w:r>
    </w:p>
    <w:p>
      <w:pPr>
        <w:spacing w:line="265" w:lineRule="exact" w:before="0"/>
        <w:ind w:left="10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b/>
          <w:color w:val="5D6770"/>
          <w:spacing w:val="-1"/>
          <w:sz w:val="24"/>
        </w:rPr>
        <w:t>STRUCTUR</w:t>
      </w:r>
      <w:r>
        <w:rPr>
          <w:rFonts w:ascii="Arial"/>
          <w:sz w:val="24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00" w:right="0"/>
          <w:cols w:num="5" w:equalWidth="0">
            <w:col w:w="626" w:space="79"/>
            <w:col w:w="1398" w:space="150"/>
            <w:col w:w="1342" w:space="151"/>
            <w:col w:w="5792" w:space="53"/>
            <w:col w:w="4049"/>
          </w:cols>
        </w:sectPr>
      </w:pPr>
    </w:p>
    <w:p>
      <w:pPr>
        <w:spacing w:line="265" w:lineRule="exact" w:before="0"/>
        <w:ind w:left="192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31.399994pt;margin-top:18.877022pt;width:77.6pt;height:48.25pt;mso-position-horizontal-relative:page;mso-position-vertical-relative:paragraph;z-index:-877480" coordorigin="2628,378" coordsize="1552,965">
            <v:group style="position:absolute;left:2628;top:378;width:332;height:965" coordorigin="2628,378" coordsize="332,965">
              <v:shape style="position:absolute;left:2628;top:378;width:332;height:965" coordorigin="2628,378" coordsize="332,965" path="m2628,378l2628,1342,2959,1342,2959,378,2628,378xe" filled="true" fillcolor="#5d6770" stroked="false">
                <v:path arrowok="t"/>
                <v:fill type="solid"/>
              </v:shape>
            </v:group>
            <v:group style="position:absolute;left:2698;top:745;width:262;height:231" coordorigin="2698,745" coordsize="262,231">
              <v:shape style="position:absolute;left:2698;top:745;width:262;height:231" coordorigin="2698,745" coordsize="262,231" path="m2698,745l2698,975,2959,975,2959,745,2698,745xe" filled="true" fillcolor="#5d6770" stroked="false">
                <v:path arrowok="t"/>
                <v:fill type="solid"/>
              </v:shape>
            </v:group>
            <v:group style="position:absolute;left:2959;top:378;width:1221;height:965" coordorigin="2959,378" coordsize="1221,965">
              <v:shape style="position:absolute;left:2959;top:378;width:1221;height:965" coordorigin="2959,378" coordsize="1221,965" path="m2959,378l2959,1342,4180,1342,4180,378,2959,378xe" filled="true" fillcolor="#5d6770" stroked="false">
                <v:path arrowok="t"/>
                <v:fill type="solid"/>
              </v:shape>
            </v:group>
            <v:group style="position:absolute;left:2959;top:745;width:1151;height:231" coordorigin="2959,745" coordsize="1151,231">
              <v:shape style="position:absolute;left:2959;top:745;width:1151;height:231" coordorigin="2959,745" coordsize="1151,231" path="m2959,745l2959,975,4110,975,4110,745,2959,745xe" filled="true" fillcolor="#5d6770" stroked="false">
                <v:path arrowok="t"/>
                <v:fill type="solid"/>
              </v:shape>
              <v:shape style="position:absolute;left:2628;top:378;width:1552;height:965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35"/>
                        <w:ind w:left="41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95.920013pt;margin-top:18.877022pt;width:365.25pt;height:48.25pt;mso-position-horizontal-relative:page;mso-position-vertical-relative:paragraph;z-index: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6"/>
                    <w:gridCol w:w="826"/>
                    <w:gridCol w:w="702"/>
                    <w:gridCol w:w="748"/>
                    <w:gridCol w:w="674"/>
                    <w:gridCol w:w="812"/>
                    <w:gridCol w:w="692"/>
                    <w:gridCol w:w="800"/>
                    <w:gridCol w:w="694"/>
                    <w:gridCol w:w="711"/>
                  </w:tblGrid>
                  <w:tr>
                    <w:trPr>
                      <w:trHeight w:val="695" w:hRule="exact"/>
                    </w:trPr>
                    <w:tc>
                      <w:tcPr>
                        <w:tcW w:w="147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single" w:sz="7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-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LABORATORIO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50" w:type="dxa"/>
                        <w:gridSpan w:val="2"/>
                        <w:tcBorders>
                          <w:top w:val="nil" w:sz="6" w:space="0" w:color="auto"/>
                          <w:left w:val="single" w:sz="7" w:space="0" w:color="009D4E"/>
                          <w:bottom w:val="single" w:sz="5" w:space="0" w:color="FFFFFF"/>
                          <w:right w:val="single" w:sz="31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TALLER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86" w:type="dxa"/>
                        <w:gridSpan w:val="2"/>
                        <w:tcBorders>
                          <w:top w:val="nil" w:sz="6" w:space="0" w:color="auto"/>
                          <w:left w:val="single" w:sz="31" w:space="0" w:color="009D4E"/>
                          <w:bottom w:val="single" w:sz="5" w:space="0" w:color="FFFFFF"/>
                          <w:right w:val="single" w:sz="26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ANEXOS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92" w:type="dxa"/>
                        <w:gridSpan w:val="2"/>
                        <w:tcBorders>
                          <w:top w:val="nil" w:sz="6" w:space="0" w:color="auto"/>
                          <w:left w:val="single" w:sz="26" w:space="0" w:color="009D4E"/>
                          <w:bottom w:val="single" w:sz="5" w:space="0" w:color="FFFFFF"/>
                          <w:right w:val="single" w:sz="16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/>
                          <w:ind w:left="114" w:right="234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ESCUELAS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NUEVA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>CREACIÓN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405" w:type="dxa"/>
                        <w:gridSpan w:val="2"/>
                        <w:tcBorders>
                          <w:top w:val="nil" w:sz="6" w:space="0" w:color="auto"/>
                          <w:left w:val="single" w:sz="16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EQUIPO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64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6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7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5" w:space="0" w:color="FFFFFF"/>
                          <w:left w:val="single" w:sz="7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31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5" w:space="0" w:color="FFFFFF"/>
                          <w:left w:val="single" w:sz="31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12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26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2" w:type="dxa"/>
                        <w:tcBorders>
                          <w:top w:val="single" w:sz="5" w:space="0" w:color="FFFFFF"/>
                          <w:left w:val="single" w:sz="26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single" w:sz="16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6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single" w:sz="16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spacing w:val="-1"/>
          <w:w w:val="105"/>
          <w:sz w:val="24"/>
        </w:rPr>
        <w:t>FÍ</w:t>
      </w:r>
      <w:r>
        <w:rPr>
          <w:rFonts w:ascii="Arial" w:hAnsi="Arial"/>
          <w:b/>
          <w:color w:val="5D6770"/>
          <w:w w:val="105"/>
          <w:sz w:val="24"/>
        </w:rPr>
        <w:t> </w:t>
      </w:r>
      <w:r>
        <w:rPr>
          <w:rFonts w:ascii="Arial" w:hAnsi="Arial"/>
          <w:b/>
          <w:color w:val="5D6770"/>
          <w:spacing w:val="3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ICA</w:t>
      </w:r>
      <w:r>
        <w:rPr>
          <w:rFonts w:ascii="Arial" w:hAnsi="Arial"/>
          <w:b/>
          <w:color w:val="5D6770"/>
          <w:spacing w:val="1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EDUCATIVA</w:t>
      </w:r>
      <w:r>
        <w:rPr>
          <w:rFonts w:ascii="Arial" w:hAnsi="Arial"/>
          <w:b/>
          <w:color w:val="5D6770"/>
          <w:spacing w:val="1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POR</w:t>
      </w:r>
      <w:r>
        <w:rPr>
          <w:rFonts w:ascii="Arial" w:hAnsi="Arial"/>
          <w:b/>
          <w:color w:val="5D6770"/>
          <w:spacing w:val="12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MUNICIPIO</w:t>
      </w:r>
      <w:r>
        <w:rPr>
          <w:rFonts w:ascii="Arial" w:hAnsi="Arial"/>
          <w:b/>
          <w:color w:val="5D6770"/>
          <w:spacing w:val="1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</w:t>
      </w:r>
      <w:r>
        <w:rPr>
          <w:rFonts w:ascii="Arial" w:hAnsi="Arial"/>
          <w:sz w:val="24"/>
        </w:rPr>
      </w:r>
    </w:p>
    <w:p>
      <w:pPr>
        <w:spacing w:line="265" w:lineRule="exact" w:before="0"/>
        <w:ind w:left="2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2"/>
          <w:w w:val="105"/>
          <w:sz w:val="24"/>
        </w:rPr>
        <w:t>B</w:t>
      </w:r>
      <w:r>
        <w:rPr>
          <w:rFonts w:ascii="Arial"/>
          <w:b/>
          <w:color w:val="5D6770"/>
          <w:spacing w:val="-1"/>
          <w:w w:val="105"/>
          <w:sz w:val="24"/>
        </w:rPr>
        <w:t>.</w:t>
      </w:r>
      <w:r>
        <w:rPr>
          <w:rFonts w:ascii="Arial"/>
          <w:b/>
          <w:color w:val="5D6770"/>
          <w:spacing w:val="-2"/>
          <w:w w:val="105"/>
          <w:sz w:val="24"/>
        </w:rPr>
        <w:t>C</w:t>
      </w:r>
      <w:r>
        <w:rPr>
          <w:rFonts w:ascii="Arial"/>
          <w:b/>
          <w:color w:val="5D6770"/>
          <w:spacing w:val="-1"/>
          <w:w w:val="105"/>
          <w:sz w:val="24"/>
        </w:rPr>
        <w:t>.</w:t>
      </w:r>
      <w:r>
        <w:rPr>
          <w:rFonts w:ascii="Arial"/>
          <w:b/>
          <w:color w:val="5D6770"/>
          <w:spacing w:val="-2"/>
          <w:w w:val="105"/>
          <w:sz w:val="24"/>
        </w:rPr>
        <w:t>S</w:t>
      </w:r>
      <w:r>
        <w:rPr>
          <w:rFonts w:ascii="Arial"/>
          <w:b/>
          <w:color w:val="5D6770"/>
          <w:spacing w:val="-1"/>
          <w:w w:val="105"/>
          <w:sz w:val="24"/>
        </w:rPr>
        <w:t>U</w:t>
      </w:r>
      <w:r>
        <w:rPr>
          <w:rFonts w:ascii="Arial"/>
          <w:b/>
          <w:color w:val="5D6770"/>
          <w:spacing w:val="-2"/>
          <w:w w:val="105"/>
          <w:sz w:val="24"/>
        </w:rPr>
        <w:t>R</w:t>
      </w:r>
      <w:r>
        <w:rPr>
          <w:rFonts w:ascii="Arial"/>
          <w:b/>
          <w:color w:val="5D6770"/>
          <w:spacing w:val="-1"/>
          <w:w w:val="105"/>
          <w:sz w:val="24"/>
        </w:rPr>
        <w:t>,</w:t>
      </w:r>
      <w:r>
        <w:rPr>
          <w:rFonts w:ascii="Arial"/>
          <w:b/>
          <w:color w:val="5D6770"/>
          <w:spacing w:val="2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2015-2016</w:t>
      </w:r>
      <w:r>
        <w:rPr>
          <w:rFonts w:ascii="Arial"/>
          <w:b/>
          <w:color w:val="5D6770"/>
          <w:w w:val="105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620" w:bottom="280" w:left="2200" w:right="0"/>
          <w:cols w:num="2" w:equalWidth="0">
            <w:col w:w="6613" w:space="40"/>
            <w:col w:w="6987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1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3.9pt;height:34.5pt;mso-position-horizontal-relative:char;mso-position-vertical-relative:line" coordorigin="0,0" coordsize="4478,690">
            <v:group style="position:absolute;left:0;top:0;width:113;height:690" coordorigin="0,0" coordsize="113,690">
              <v:shape style="position:absolute;left:0;top:0;width:113;height:690" coordorigin="0,0" coordsize="113,690" path="m0,0l0,690,113,690,113,0,0,0xe" filled="true" fillcolor="#009d4e" stroked="false">
                <v:path arrowok="t"/>
                <v:fill type="solid"/>
              </v:shape>
            </v:group>
            <v:group style="position:absolute;left:91;top:230;width:2;height:231" coordorigin="91,230" coordsize="2,231">
              <v:shape style="position:absolute;left:91;top:230;width:2;height:231" coordorigin="91,230" coordsize="0,231" path="m91,230l91,461e" filled="false" stroked="true" strokeweight="2.260pt" strokecolor="#009d4e">
                <v:path arrowok="t"/>
              </v:shape>
            </v:group>
            <v:group style="position:absolute;left:113;top:0;width:1307;height:690" coordorigin="113,0" coordsize="1307,690">
              <v:shape style="position:absolute;left:113;top:0;width:1307;height:690" coordorigin="113,0" coordsize="1307,690" path="m113,0l113,690,1420,690,1420,0,113,0xe" filled="true" fillcolor="#009d4e" stroked="false">
                <v:path arrowok="t"/>
                <v:fill type="solid"/>
              </v:shape>
            </v:group>
            <v:group style="position:absolute;left:113;top:230;width:1238;height:231" coordorigin="113,230" coordsize="1238,231">
              <v:shape style="position:absolute;left:113;top:230;width:1238;height:231" coordorigin="113,230" coordsize="1238,231" path="m113,230l113,461,1350,461,1350,230,113,230xe" filled="true" fillcolor="#009d4e" stroked="false">
                <v:path arrowok="t"/>
                <v:fill type="solid"/>
              </v:shape>
            </v:group>
            <v:group style="position:absolute;left:1420;top:0;width:173;height:690" coordorigin="1420,0" coordsize="173,690">
              <v:shape style="position:absolute;left:1420;top:0;width:173;height:690" coordorigin="1420,0" coordsize="173,690" path="m1420,0l1420,690,1592,690,1592,0,1420,0xe" filled="true" fillcolor="#009d4e" stroked="false">
                <v:path arrowok="t"/>
                <v:fill type="solid"/>
              </v:shape>
            </v:group>
            <v:group style="position:absolute;left:1489;top:230;width:104;height:231" coordorigin="1489,230" coordsize="104,231">
              <v:shape style="position:absolute;left:1489;top:230;width:104;height:231" coordorigin="1489,230" coordsize="104,231" path="m1489,230l1489,461,1592,461,1592,230,1489,230xe" filled="true" fillcolor="#009d4e" stroked="false">
                <v:path arrowok="t"/>
                <v:fill type="solid"/>
              </v:shape>
            </v:group>
            <v:group style="position:absolute;left:1592;top:0;width:1464;height:690" coordorigin="1592,0" coordsize="1464,690">
              <v:shape style="position:absolute;left:1592;top:0;width:1464;height:690" coordorigin="1592,0" coordsize="1464,690" path="m1592,0l1592,690,3056,690,3056,0,1592,0xe" filled="true" fillcolor="#009d4e" stroked="false">
                <v:path arrowok="t"/>
                <v:fill type="solid"/>
              </v:shape>
            </v:group>
            <v:group style="position:absolute;left:1592;top:230;width:1395;height:231" coordorigin="1592,230" coordsize="1395,231">
              <v:shape style="position:absolute;left:1592;top:230;width:1395;height:231" coordorigin="1592,230" coordsize="1395,231" path="m1592,230l1592,461,2987,461,2987,230,1592,230xe" filled="true" fillcolor="#009d4e" stroked="false">
                <v:path arrowok="t"/>
                <v:fill type="solid"/>
              </v:shape>
            </v:group>
            <v:group style="position:absolute;left:3072;top:0;width:1406;height:690" coordorigin="3072,0" coordsize="1406,690">
              <v:shape style="position:absolute;left:3072;top:0;width:1406;height:690" coordorigin="3072,0" coordsize="1406,690" path="m3072,0l3072,690,4477,690,4477,0,3072,0xe" filled="true" fillcolor="#009d4e" stroked="false">
                <v:path arrowok="t"/>
                <v:fill type="solid"/>
              </v:shape>
            </v:group>
            <v:group style="position:absolute;left:3125;top:230;width:1283;height:231" coordorigin="3125,230" coordsize="1283,231">
              <v:shape style="position:absolute;left:3125;top:230;width:1283;height:231" coordorigin="3125,230" coordsize="1283,231" path="m3125,230l3125,461,4408,461,4408,230,3125,230xe" filled="true" fillcolor="#009d4e" stroked="false">
                <v:path arrowok="t"/>
                <v:fill type="solid"/>
              </v:shape>
              <v:shape style="position:absolute;left:364;top:254;width:6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AULAS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3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2"/>
        <w:gridCol w:w="845"/>
        <w:gridCol w:w="970"/>
        <w:gridCol w:w="818"/>
        <w:gridCol w:w="764"/>
        <w:gridCol w:w="710"/>
        <w:gridCol w:w="475"/>
        <w:gridCol w:w="846"/>
        <w:gridCol w:w="852"/>
        <w:gridCol w:w="788"/>
        <w:gridCol w:w="697"/>
        <w:gridCol w:w="662"/>
        <w:gridCol w:w="575"/>
      </w:tblGrid>
      <w:tr>
        <w:trPr>
          <w:trHeight w:val="264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8" w:space="0" w:color="009D4E"/>
            </w:tcBorders>
            <w:shd w:val="clear" w:color="auto" w:fill="5D6770"/>
          </w:tcPr>
          <w:p>
            <w:pPr/>
          </w:p>
        </w:tc>
        <w:tc>
          <w:tcPr>
            <w:tcW w:w="845" w:type="dxa"/>
            <w:tcBorders>
              <w:top w:val="nil" w:sz="6" w:space="0" w:color="auto"/>
              <w:left w:val="single" w:sz="18" w:space="0" w:color="009D4E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20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20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7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75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Los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2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5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3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3" w:val="left" w:leader="none"/>
                <w:tab w:pos="1622" w:val="left" w:leader="none"/>
              </w:tabs>
              <w:spacing w:line="240" w:lineRule="auto" w:before="53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8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4"/>
        <w:ind w:left="496" w:right="269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Instituto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Sudcaliforniano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Infraestructura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Física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Educativa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(ISIFE),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Departamentos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</w:rPr>
        <w:t>de: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1"/>
        </w:rPr>
        <w:t>Planeación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</w:rPr>
        <w:t>Programación,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supervisión,</w:t>
      </w:r>
      <w:r>
        <w:rPr>
          <w:rFonts w:ascii="Arial" w:hAnsi="Arial"/>
          <w:color w:val="5D6770"/>
          <w:spacing w:val="93"/>
          <w:w w:val="99"/>
        </w:rPr>
        <w:t> </w:t>
      </w:r>
      <w:r>
        <w:rPr>
          <w:rFonts w:ascii="Arial" w:hAnsi="Arial"/>
          <w:color w:val="5D6770"/>
          <w:spacing w:val="-1"/>
        </w:rPr>
        <w:t>Control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Obras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Proyectos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y,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Administración.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00" w:right="0"/>
        </w:sectPr>
      </w:pPr>
    </w:p>
    <w:p>
      <w:pPr>
        <w:pStyle w:val="BodyText"/>
        <w:spacing w:line="240" w:lineRule="auto" w:before="1"/>
        <w:ind w:left="49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</w:t>
      </w:r>
      <w:r>
        <w:rPr>
          <w:rFonts w:ascii="Arial"/>
          <w:color w:val="5D6770"/>
          <w:spacing w:val="-9"/>
        </w:rPr>
        <w:t> </w:t>
      </w:r>
      <w:r>
        <w:rPr>
          <w:rFonts w:ascii="Arial"/>
          <w:color w:val="5D6770"/>
        </w:rPr>
        <w:t>preliminares</w:t>
      </w:r>
      <w:r>
        <w:rPr>
          <w:rFonts w:ascii="Arial"/>
          <w:color w:val="5D6770"/>
          <w:spacing w:val="-8"/>
        </w:rPr>
        <w:t> </w:t>
      </w:r>
      <w:r>
        <w:rPr>
          <w:rFonts w:ascii="Arial"/>
          <w:color w:val="5D6770"/>
        </w:rPr>
        <w:t>al</w:t>
      </w:r>
      <w:r>
        <w:rPr>
          <w:rFonts w:ascii="Arial"/>
        </w:rPr>
      </w:r>
    </w:p>
    <w:p>
      <w:pPr>
        <w:pStyle w:val="BodyText"/>
        <w:spacing w:line="240" w:lineRule="auto" w:before="1"/>
        <w:ind w:left="13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5D6770"/>
          <w:spacing w:val="-1"/>
        </w:rPr>
        <w:t>es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</w:rPr>
        <w:t>septiembre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6"/>
        </w:rPr>
        <w:t> </w:t>
      </w:r>
      <w:r>
        <w:rPr>
          <w:rFonts w:ascii="Arial"/>
          <w:color w:val="5D6770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00" w:right="0"/>
          <w:cols w:num="2" w:equalWidth="0">
            <w:col w:w="2130" w:space="40"/>
            <w:col w:w="1147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332" w:top="1700" w:bottom="52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71"/>
          <w:headerReference w:type="default" r:id="rId272"/>
          <w:pgSz w:w="15840" w:h="12240" w:orient="landscape"/>
          <w:pgMar w:header="1" w:footer="332" w:top="1700" w:bottom="600" w:left="2260" w:right="0"/>
        </w:sectPr>
      </w:pPr>
    </w:p>
    <w:p>
      <w:pPr>
        <w:pStyle w:val="Heading5"/>
        <w:spacing w:line="240" w:lineRule="auto" w:before="166"/>
        <w:ind w:right="0"/>
        <w:jc w:val="right"/>
        <w:rPr>
          <w:rFonts w:ascii="Arial" w:hAnsi="Arial" w:cs="Arial" w:eastAsia="Arial"/>
          <w:b w:val="0"/>
          <w:bCs w:val="0"/>
        </w:rPr>
      </w:pPr>
      <w:bookmarkStart w:name="1.1.3 Infraestructura" w:id="5"/>
      <w:bookmarkEnd w:id="5"/>
      <w:r>
        <w:rPr>
          <w:b w:val="0"/>
        </w:rPr>
      </w:r>
      <w:r>
        <w:rPr>
          <w:rFonts w:ascii="Arial"/>
          <w:color w:val="585858"/>
          <w:spacing w:val="-1"/>
          <w:w w:val="105"/>
        </w:rPr>
        <w:t>INFRAE</w:t>
      </w:r>
      <w:r>
        <w:rPr>
          <w:rFonts w:ascii="Arial"/>
          <w:b w:val="0"/>
        </w:rPr>
      </w:r>
    </w:p>
    <w:p>
      <w:pPr>
        <w:spacing w:line="271" w:lineRule="exact" w:before="166"/>
        <w:ind w:left="11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1"/>
          <w:w w:val="105"/>
          <w:sz w:val="24"/>
        </w:rPr>
        <w:t>TRUCTU</w:t>
      </w:r>
      <w:r>
        <w:rPr>
          <w:rFonts w:ascii="Arial"/>
          <w:b/>
          <w:color w:val="585858"/>
          <w:spacing w:val="-2"/>
          <w:w w:val="105"/>
          <w:sz w:val="24"/>
        </w:rPr>
        <w:t>R</w:t>
      </w:r>
      <w:r>
        <w:rPr>
          <w:rFonts w:ascii="Arial"/>
          <w:b/>
          <w:color w:val="585858"/>
          <w:spacing w:val="-1"/>
          <w:w w:val="105"/>
          <w:sz w:val="24"/>
        </w:rPr>
        <w:t>A</w:t>
      </w:r>
      <w:r>
        <w:rPr>
          <w:rFonts w:ascii="Arial"/>
          <w:b/>
          <w:color w:val="585858"/>
          <w:spacing w:val="-17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D</w:t>
      </w:r>
      <w:r>
        <w:rPr>
          <w:rFonts w:ascii="Arial"/>
          <w:b/>
          <w:color w:val="595959"/>
          <w:spacing w:val="-2"/>
          <w:w w:val="105"/>
          <w:sz w:val="24"/>
        </w:rPr>
        <w:t>E</w:t>
      </w:r>
      <w:r>
        <w:rPr>
          <w:rFonts w:ascii="Arial"/>
          <w:b/>
          <w:color w:val="595959"/>
          <w:spacing w:val="-16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HO</w:t>
      </w:r>
      <w:r>
        <w:rPr>
          <w:rFonts w:ascii="Arial"/>
          <w:b/>
          <w:color w:val="595959"/>
          <w:spacing w:val="-2"/>
          <w:w w:val="105"/>
          <w:sz w:val="24"/>
        </w:rPr>
        <w:t>SPE</w:t>
      </w:r>
      <w:r>
        <w:rPr>
          <w:rFonts w:ascii="Arial"/>
          <w:sz w:val="24"/>
        </w:rPr>
      </w:r>
    </w:p>
    <w:p>
      <w:pPr>
        <w:spacing w:line="271" w:lineRule="exact" w:before="0"/>
        <w:ind w:left="156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48.100006pt;margin-top:19.146439pt;width:58.3pt;height:21.25pt;mso-position-horizontal-relative:page;mso-position-vertical-relative:paragraph;z-index:-877264" coordorigin="4962,383" coordsize="1166,425">
            <v:group style="position:absolute;left:4962;top:383;width:957;height:425" coordorigin="4962,383" coordsize="957,425">
              <v:shape style="position:absolute;left:4962;top:383;width:957;height:425" coordorigin="4962,383" coordsize="957,425" path="m4962,383l4962,808,5918,808,5918,383,4962,383xe" filled="true" fillcolor="#5d6770" stroked="false">
                <v:path arrowok="t"/>
                <v:fill type="solid"/>
              </v:shape>
            </v:group>
            <v:group style="position:absolute;left:5918;top:383;width:209;height:425" coordorigin="5918,383" coordsize="209,425">
              <v:shape style="position:absolute;left:5918;top:383;width:209;height:425" coordorigin="5918,383" coordsize="209,425" path="m5918,383l5918,808,6127,808,6127,383,5918,383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8.179993pt;margin-top:19.146439pt;width:226pt;height:10.4pt;mso-position-horizontal-relative:page;mso-position-vertical-relative:paragraph;z-index:-877240" coordorigin="6364,383" coordsize="4520,208">
            <v:group style="position:absolute;left:6364;top:383;width:108;height:208" coordorigin="6364,383" coordsize="108,208">
              <v:shape style="position:absolute;left:6364;top:383;width:108;height:208" coordorigin="6364,383" coordsize="108,208" path="m6364,383l6364,591,6472,591,6472,383,6364,383xe" filled="true" fillcolor="#009d4e" stroked="false">
                <v:path arrowok="t"/>
                <v:fill type="solid"/>
              </v:shape>
            </v:group>
            <v:group style="position:absolute;left:6472;top:383;width:927;height:208" coordorigin="6472,383" coordsize="927,208">
              <v:shape style="position:absolute;left:6472;top:383;width:927;height:208" coordorigin="6472,383" coordsize="927,208" path="m6472,383l6472,591,7398,591,7398,383,6472,383xe" filled="true" fillcolor="#009d4e" stroked="false">
                <v:path arrowok="t"/>
                <v:fill type="solid"/>
              </v:shape>
            </v:group>
            <v:group style="position:absolute;left:8458;top:383;width:110;height:208" coordorigin="8458,383" coordsize="110,208">
              <v:shape style="position:absolute;left:8458;top:383;width:110;height:208" coordorigin="8458,383" coordsize="110,208" path="m8458,383l8458,591,8567,591,8567,383,8458,383xe" filled="true" fillcolor="#009d4e" stroked="false">
                <v:path arrowok="t"/>
                <v:fill type="solid"/>
              </v:shape>
            </v:group>
            <v:group style="position:absolute;left:7398;top:383;width:1060;height:208" coordorigin="7398,383" coordsize="1060,208">
              <v:shape style="position:absolute;left:7398;top:383;width:1060;height:208" coordorigin="7398,383" coordsize="1060,208" path="m7398,383l7398,591,8458,591,8458,383,7398,383xe" filled="true" fillcolor="#009d4e" stroked="false">
                <v:path arrowok="t"/>
                <v:fill type="solid"/>
              </v:shape>
            </v:group>
            <v:group style="position:absolute;left:8567;top:383;width:107;height:208" coordorigin="8567,383" coordsize="107,208">
              <v:shape style="position:absolute;left:8567;top:383;width:107;height:208" coordorigin="8567,383" coordsize="107,208" path="m8567,383l8567,591,8674,591,8674,383,8567,383xe" filled="true" fillcolor="#009d4e" stroked="false">
                <v:path arrowok="t"/>
                <v:fill type="solid"/>
              </v:shape>
            </v:group>
            <v:group style="position:absolute;left:8674;top:383;width:204;height:208" coordorigin="8674,383" coordsize="204,208">
              <v:shape style="position:absolute;left:8674;top:383;width:204;height:208" coordorigin="8674,383" coordsize="204,208" path="m8674,383l8674,591,8878,591,8878,383,8674,383xe" filled="true" fillcolor="#009d4e" stroked="false">
                <v:path arrowok="t"/>
                <v:fill type="solid"/>
              </v:shape>
            </v:group>
            <v:group style="position:absolute;left:8878;top:383;width:1480;height:208" coordorigin="8878,383" coordsize="1480,208">
              <v:shape style="position:absolute;left:8878;top:383;width:1480;height:208" coordorigin="8878,383" coordsize="1480,208" path="m8878,383l8878,591,10357,591,10357,383,8878,383xe" filled="true" fillcolor="#009d4e" stroked="false">
                <v:path arrowok="t"/>
                <v:fill type="solid"/>
              </v:shape>
            </v:group>
            <v:group style="position:absolute;left:10774;top:383;width:110;height:208" coordorigin="10774,383" coordsize="110,208">
              <v:shape style="position:absolute;left:10774;top:383;width:110;height:208" coordorigin="10774,383" coordsize="110,208" path="m10774,383l10774,591,10883,591,10883,383,10774,383xe" filled="true" fillcolor="#009d4e" stroked="false">
                <v:path arrowok="t"/>
                <v:fill type="solid"/>
              </v:shape>
            </v:group>
            <v:group style="position:absolute;left:10357;top:383;width:417;height:208" coordorigin="10357,383" coordsize="417,208">
              <v:shape style="position:absolute;left:10357;top:383;width:417;height:208" coordorigin="10357,383" coordsize="417,208" path="m10357,383l10357,591,10774,591,10774,383,10357,383xe" filled="true" fillcolor="#009d4e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85858"/>
          <w:spacing w:val="-1"/>
          <w:w w:val="110"/>
          <w:sz w:val="24"/>
        </w:rPr>
        <w:t>015-2016</w:t>
      </w:r>
      <w:r>
        <w:rPr>
          <w:rFonts w:ascii="Arial"/>
          <w:sz w:val="24"/>
        </w:rPr>
      </w:r>
    </w:p>
    <w:p>
      <w:pPr>
        <w:spacing w:before="166"/>
        <w:ind w:left="1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1"/>
          <w:w w:val="105"/>
          <w:sz w:val="24"/>
        </w:rPr>
        <w:t>AJE</w:t>
      </w:r>
      <w:r>
        <w:rPr>
          <w:rFonts w:ascii="Arial"/>
          <w:b/>
          <w:color w:val="585858"/>
          <w:spacing w:val="-24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EN</w:t>
      </w:r>
      <w:r>
        <w:rPr>
          <w:rFonts w:ascii="Arial"/>
          <w:b/>
          <w:color w:val="585858"/>
          <w:spacing w:val="-23"/>
          <w:w w:val="105"/>
          <w:sz w:val="24"/>
        </w:rPr>
        <w:t> </w:t>
      </w:r>
      <w:r>
        <w:rPr>
          <w:rFonts w:ascii="Arial"/>
          <w:b/>
          <w:color w:val="585858"/>
          <w:spacing w:val="1"/>
          <w:w w:val="105"/>
          <w:sz w:val="24"/>
        </w:rPr>
        <w:t>B.C.SUR</w:t>
      </w:r>
      <w:r>
        <w:rPr>
          <w:rFonts w:ascii="Arial"/>
          <w:sz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605" w:space="40"/>
            <w:col w:w="2853" w:space="40"/>
            <w:col w:w="7042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2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4769"/>
      </w:tblGrid>
      <w:tr>
        <w:trPr>
          <w:trHeight w:val="317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tabs>
                <w:tab w:pos="2409" w:val="left" w:leader="none"/>
              </w:tabs>
              <w:spacing w:line="96" w:lineRule="exact"/>
              <w:ind w:left="17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HOTELES</w:t>
              <w:tab/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CUARTOS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347" w:val="left" w:leader="none"/>
                <w:tab w:pos="2423" w:val="left" w:leader="none"/>
                <w:tab w:pos="3551" w:val="left" w:leader="none"/>
              </w:tabs>
              <w:spacing w:line="240" w:lineRule="auto" w:before="10"/>
              <w:ind w:left="2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  <w:tab/>
              <w:t>2015-2016</w:t>
              <w:tab/>
              <w:t>2014 -2015</w:t>
              <w:tab/>
              <w:t>2015 </w:t>
            </w:r>
            <w:r>
              <w:rPr>
                <w:rFonts w:ascii="Arial"/>
                <w:b/>
                <w:color w:val="FFFFFF"/>
                <w:sz w:val="18"/>
              </w:rPr>
              <w:t>-</w:t>
            </w:r>
            <w:r>
              <w:rPr>
                <w:rFonts w:ascii="Arial"/>
                <w:b/>
                <w:color w:val="FFFFFF"/>
                <w:spacing w:val="12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66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089" w:val="left" w:leader="none"/>
                <w:tab w:pos="3115" w:val="left" w:leader="none"/>
                <w:tab w:pos="4306" w:val="left" w:leader="none"/>
                <w:tab w:pos="4714" w:val="left" w:leader="none"/>
              </w:tabs>
              <w:spacing w:line="205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9D4E"/>
              </w:rPr>
              <w:t>29</w:t>
              <w:tab/>
              <w:t>33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009D4E"/>
              </w:rPr>
              <w:t>532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9D4E"/>
              </w:rPr>
              <w:t>559</w:t>
            </w:r>
            <w:r>
              <w:rPr>
                <w:rFonts w:ascii="Arial"/>
                <w:color w:val="5D6770"/>
                <w:sz w:val="18"/>
                <w:u w:val="single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66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089" w:val="left" w:leader="none"/>
                <w:tab w:pos="2965" w:val="left" w:leader="none"/>
                <w:tab w:pos="4156" w:val="left" w:leader="none"/>
                <w:tab w:pos="4714" w:val="left" w:leader="none"/>
              </w:tabs>
              <w:spacing w:line="202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single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9D4E"/>
              </w:rPr>
              <w:t>67</w:t>
              <w:tab/>
              <w:t>70</w:t>
              <w:tab/>
              <w:t>1,067</w:t>
              <w:tab/>
              <w:t>1,123</w:t>
            </w:r>
            <w:r>
              <w:rPr>
                <w:rFonts w:ascii="Arial"/>
                <w:color w:val="5D6770"/>
                <w:sz w:val="18"/>
                <w:u w:val="single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4" w:hRule="exact"/>
        </w:trPr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9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tabs>
                <w:tab w:pos="1990" w:val="left" w:leader="none"/>
                <w:tab w:pos="2965" w:val="left" w:leader="none"/>
                <w:tab w:pos="4156" w:val="left" w:leader="none"/>
              </w:tabs>
              <w:spacing w:line="203" w:lineRule="exact"/>
              <w:ind w:left="9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101</w:t>
              <w:tab/>
              <w:t>107</w:t>
              <w:tab/>
              <w:t>3,208</w:t>
              <w:tab/>
              <w:t>3,342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tabs>
                <w:tab w:pos="1990" w:val="left" w:leader="none"/>
                <w:tab w:pos="2865" w:val="left" w:leader="none"/>
                <w:tab w:pos="4043" w:val="left" w:leader="none"/>
              </w:tabs>
              <w:spacing w:line="204" w:lineRule="exact"/>
              <w:ind w:left="9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126</w:t>
              <w:tab/>
              <w:t>142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15,589</w:t>
              <w:tab/>
            </w:r>
            <w:r>
              <w:rPr>
                <w:rFonts w:ascii="Arial"/>
                <w:color w:val="5D6770"/>
                <w:spacing w:val="1"/>
                <w:sz w:val="18"/>
              </w:rPr>
              <w:t>16,474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tabs>
                <w:tab w:pos="2089" w:val="left" w:leader="none"/>
                <w:tab w:pos="3115" w:val="left" w:leader="none"/>
                <w:tab w:pos="4306" w:val="left" w:leader="none"/>
              </w:tabs>
              <w:spacing w:line="204" w:lineRule="exact"/>
              <w:ind w:left="10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</w:t>
              <w:tab/>
              <w:t>34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985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977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20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tabs>
                <w:tab w:pos="1990" w:val="left" w:leader="none"/>
                <w:tab w:pos="2865" w:val="left" w:leader="none"/>
                <w:tab w:pos="4043" w:val="left" w:leader="none"/>
              </w:tabs>
              <w:spacing w:line="204" w:lineRule="exact"/>
              <w:ind w:left="9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359</w:t>
              <w:tab/>
              <w:t>386</w:t>
              <w:tab/>
              <w:t>21,381</w:t>
              <w:tab/>
            </w:r>
            <w:r>
              <w:rPr>
                <w:rFonts w:ascii="Arial"/>
                <w:b/>
                <w:color w:val="5D6770"/>
                <w:spacing w:val="1"/>
                <w:sz w:val="18"/>
              </w:rPr>
              <w:t>22,475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3"/>
        <w:ind w:left="2700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  <w:spacing w:val="-1"/>
        </w:rPr>
        <w:t>Secr</w:t>
      </w:r>
      <w:r>
        <w:rPr>
          <w:rFonts w:ascii="Arial" w:hAnsi="Arial"/>
          <w:color w:val="585858"/>
          <w:spacing w:val="-1"/>
        </w:rPr>
        <w:t>etaría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Turismo,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Di</w:t>
      </w:r>
      <w:r>
        <w:rPr>
          <w:rFonts w:ascii="Arial" w:hAnsi="Arial"/>
          <w:color w:val="595959"/>
          <w:spacing w:val="-1"/>
        </w:rPr>
        <w:t>rección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</w:rPr>
        <w:t>de</w:t>
      </w:r>
      <w:r>
        <w:rPr>
          <w:rFonts w:ascii="Arial" w:hAnsi="Arial"/>
          <w:color w:val="595959"/>
          <w:spacing w:val="-8"/>
        </w:rPr>
        <w:t> </w:t>
      </w:r>
      <w:r>
        <w:rPr>
          <w:rFonts w:ascii="Arial" w:hAnsi="Arial"/>
          <w:color w:val="595959"/>
        </w:rPr>
        <w:t>Planeación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</w:rPr>
        <w:t>Turística.</w:t>
      </w:r>
      <w:r>
        <w:rPr>
          <w:rFonts w:ascii="Arial" w:hAnsi="Arial"/>
          <w:color w:val="595959"/>
          <w:spacing w:val="41"/>
          <w:w w:val="99"/>
        </w:rPr>
        <w:t> </w:t>
      </w:r>
      <w:r>
        <w:rPr>
          <w:rFonts w:ascii="Arial" w:hAnsi="Arial"/>
          <w:color w:val="585858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184" w:lineRule="exact" w:before="1"/>
        <w:ind w:left="2700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</w:rPr>
        <w:t>Incluye</w:t>
      </w:r>
      <w:r>
        <w:rPr>
          <w:rFonts w:ascii="Arial"/>
          <w:color w:val="585858"/>
          <w:spacing w:val="-9"/>
        </w:rPr>
        <w:t> </w:t>
      </w:r>
      <w:r>
        <w:rPr>
          <w:rFonts w:ascii="Arial"/>
          <w:color w:val="585858"/>
          <w:spacing w:val="-1"/>
        </w:rPr>
        <w:t>tiempo</w:t>
      </w:r>
      <w:r>
        <w:rPr>
          <w:rFonts w:ascii="Arial"/>
          <w:color w:val="585858"/>
          <w:spacing w:val="-9"/>
        </w:rPr>
        <w:t> </w:t>
      </w:r>
      <w:r>
        <w:rPr>
          <w:rFonts w:ascii="Arial"/>
          <w:color w:val="585858"/>
          <w:spacing w:val="-1"/>
        </w:rPr>
        <w:t>compartido</w:t>
      </w:r>
      <w:r>
        <w:rPr>
          <w:rFonts w:ascii="Arial"/>
        </w:rPr>
      </w:r>
    </w:p>
    <w:p>
      <w:pPr>
        <w:pStyle w:val="BodyText"/>
        <w:spacing w:line="240" w:lineRule="auto"/>
        <w:ind w:left="2700" w:right="4592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La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información</w:t>
      </w:r>
      <w:r>
        <w:rPr>
          <w:rFonts w:ascii="Arial" w:hAnsi="Arial"/>
          <w:color w:val="585858"/>
          <w:spacing w:val="14"/>
        </w:rPr>
        <w:t> </w:t>
      </w:r>
      <w:r>
        <w:rPr>
          <w:rFonts w:ascii="Arial" w:hAnsi="Arial"/>
          <w:color w:val="585858"/>
          <w:spacing w:val="-1"/>
        </w:rPr>
        <w:t>se</w:t>
      </w:r>
      <w:r>
        <w:rPr>
          <w:rFonts w:ascii="Arial" w:hAnsi="Arial"/>
          <w:color w:val="585858"/>
          <w:spacing w:val="14"/>
        </w:rPr>
        <w:t> </w:t>
      </w:r>
      <w:r>
        <w:rPr>
          <w:rFonts w:ascii="Arial" w:hAnsi="Arial"/>
          <w:color w:val="585858"/>
          <w:spacing w:val="-1"/>
        </w:rPr>
        <w:t>considera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los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</w:rPr>
        <w:t>meses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</w:rPr>
        <w:t>de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septiembre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</w:rPr>
        <w:t>a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agosto</w:t>
      </w:r>
      <w:r>
        <w:rPr>
          <w:rFonts w:ascii="Arial" w:hAnsi="Arial"/>
          <w:color w:val="585858"/>
          <w:spacing w:val="15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16"/>
        </w:rPr>
        <w:t> </w:t>
      </w:r>
      <w:r>
        <w:rPr>
          <w:rFonts w:ascii="Arial" w:hAnsi="Arial"/>
          <w:color w:val="585858"/>
          <w:spacing w:val="-1"/>
        </w:rPr>
        <w:t>los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años</w:t>
      </w:r>
      <w:r>
        <w:rPr>
          <w:rFonts w:ascii="Arial" w:hAnsi="Arial"/>
          <w:color w:val="585858"/>
          <w:spacing w:val="33"/>
          <w:w w:val="99"/>
        </w:rPr>
        <w:t> </w:t>
      </w:r>
      <w:r>
        <w:rPr>
          <w:rFonts w:ascii="Arial" w:hAnsi="Arial"/>
          <w:color w:val="585858"/>
        </w:rPr>
        <w:t>indicados.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5"/>
        <w:spacing w:line="271" w:lineRule="exact"/>
        <w:ind w:right="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85858"/>
          <w:spacing w:val="-1"/>
          <w:w w:val="95"/>
        </w:rPr>
        <w:t>ESP</w:t>
      </w:r>
      <w:r>
        <w:rPr>
          <w:rFonts w:ascii="Arial"/>
          <w:b w:val="0"/>
        </w:rPr>
      </w:r>
    </w:p>
    <w:p>
      <w:pPr>
        <w:spacing w:line="271" w:lineRule="exact" w:before="0"/>
        <w:ind w:left="1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1"/>
          <w:w w:val="105"/>
          <w:sz w:val="24"/>
        </w:rPr>
        <w:t>CIO</w:t>
      </w:r>
      <w:r>
        <w:rPr>
          <w:rFonts w:ascii="Arial"/>
          <w:b/>
          <w:color w:val="585858"/>
          <w:spacing w:val="-2"/>
          <w:w w:val="105"/>
          <w:sz w:val="24"/>
        </w:rPr>
        <w:t>S</w:t>
      </w:r>
      <w:r>
        <w:rPr>
          <w:rFonts w:ascii="Arial"/>
          <w:b/>
          <w:color w:val="585858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EN</w:t>
      </w:r>
      <w:r>
        <w:rPr>
          <w:rFonts w:ascii="Arial"/>
          <w:b/>
          <w:color w:val="585858"/>
          <w:w w:val="105"/>
          <w:sz w:val="24"/>
        </w:rPr>
        <w:t> M</w:t>
      </w:r>
      <w:r>
        <w:rPr>
          <w:rFonts w:ascii="Arial"/>
          <w:sz w:val="24"/>
        </w:rPr>
      </w:r>
    </w:p>
    <w:p>
      <w:pPr>
        <w:spacing w:line="265" w:lineRule="exact" w:before="0"/>
        <w:ind w:left="1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85858"/>
          <w:spacing w:val="-1"/>
          <w:w w:val="105"/>
          <w:sz w:val="24"/>
        </w:rPr>
        <w:t>RINAS</w:t>
      </w:r>
      <w:r>
        <w:rPr>
          <w:rFonts w:ascii="Arial" w:hAnsi="Arial"/>
          <w:b/>
          <w:color w:val="585858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TU</w:t>
      </w:r>
      <w:r>
        <w:rPr>
          <w:rFonts w:ascii="Arial" w:hAnsi="Arial"/>
          <w:b/>
          <w:color w:val="585858"/>
          <w:spacing w:val="-3"/>
          <w:w w:val="105"/>
          <w:sz w:val="24"/>
        </w:rPr>
        <w:t>R</w:t>
      </w:r>
      <w:r>
        <w:rPr>
          <w:rFonts w:ascii="Arial" w:hAnsi="Arial"/>
          <w:b/>
          <w:color w:val="585858"/>
          <w:spacing w:val="-2"/>
          <w:w w:val="105"/>
          <w:sz w:val="24"/>
        </w:rPr>
        <w:t>ÍSTICAS</w:t>
      </w:r>
      <w:r>
        <w:rPr>
          <w:rFonts w:ascii="Arial" w:hAnsi="Arial"/>
          <w:b/>
          <w:color w:val="58585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PO</w:t>
      </w:r>
      <w:r>
        <w:rPr>
          <w:rFonts w:ascii="Arial" w:hAnsi="Arial"/>
          <w:b/>
          <w:color w:val="585858"/>
          <w:spacing w:val="-2"/>
          <w:w w:val="105"/>
          <w:sz w:val="24"/>
        </w:rPr>
        <w:t>R</w:t>
      </w:r>
      <w:r>
        <w:rPr>
          <w:rFonts w:ascii="Arial" w:hAnsi="Arial"/>
          <w:b/>
          <w:color w:val="58585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MUNICIPI</w:t>
      </w:r>
      <w:r>
        <w:rPr>
          <w:rFonts w:ascii="Arial" w:hAnsi="Arial"/>
          <w:sz w:val="24"/>
        </w:rPr>
      </w:r>
    </w:p>
    <w:p>
      <w:pPr>
        <w:spacing w:line="271" w:lineRule="exact" w:before="0"/>
        <w:ind w:left="0" w:right="10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85858"/>
          <w:spacing w:val="-1"/>
          <w:w w:val="110"/>
          <w:sz w:val="24"/>
        </w:rPr>
        <w:t>015-2016</w:t>
      </w:r>
      <w:r>
        <w:rPr>
          <w:rFonts w:ascii="Arial"/>
          <w:sz w:val="24"/>
        </w:rPr>
      </w:r>
    </w:p>
    <w:p>
      <w:pPr>
        <w:spacing w:line="271" w:lineRule="exact" w:before="0"/>
        <w:ind w:left="2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2"/>
          <w:w w:val="105"/>
          <w:sz w:val="24"/>
        </w:rPr>
        <w:t>E</w:t>
      </w:r>
      <w:r>
        <w:rPr>
          <w:rFonts w:ascii="Arial"/>
          <w:b/>
          <w:color w:val="585858"/>
          <w:spacing w:val="-1"/>
          <w:w w:val="105"/>
          <w:sz w:val="24"/>
        </w:rPr>
        <w:t>N</w:t>
      </w:r>
      <w:r>
        <w:rPr>
          <w:rFonts w:ascii="Arial"/>
          <w:b/>
          <w:color w:val="585858"/>
          <w:spacing w:val="-30"/>
          <w:w w:val="105"/>
          <w:sz w:val="24"/>
        </w:rPr>
        <w:t> </w:t>
      </w:r>
      <w:r>
        <w:rPr>
          <w:rFonts w:ascii="Arial"/>
          <w:b/>
          <w:color w:val="585858"/>
          <w:spacing w:val="-2"/>
          <w:w w:val="105"/>
          <w:sz w:val="24"/>
        </w:rPr>
        <w:t>B</w:t>
      </w:r>
      <w:r>
        <w:rPr>
          <w:rFonts w:ascii="Arial"/>
          <w:b/>
          <w:color w:val="585858"/>
          <w:spacing w:val="-1"/>
          <w:w w:val="105"/>
          <w:sz w:val="24"/>
        </w:rPr>
        <w:t>.</w:t>
      </w:r>
      <w:r>
        <w:rPr>
          <w:rFonts w:ascii="Arial"/>
          <w:b/>
          <w:color w:val="585858"/>
          <w:spacing w:val="-2"/>
          <w:w w:val="105"/>
          <w:sz w:val="24"/>
        </w:rPr>
        <w:t>C</w:t>
      </w:r>
      <w:r>
        <w:rPr>
          <w:rFonts w:ascii="Arial"/>
          <w:b/>
          <w:color w:val="585858"/>
          <w:spacing w:val="-1"/>
          <w:w w:val="105"/>
          <w:sz w:val="24"/>
        </w:rPr>
        <w:t>.</w:t>
      </w:r>
      <w:r>
        <w:rPr>
          <w:rFonts w:ascii="Arial"/>
          <w:b/>
          <w:color w:val="585858"/>
          <w:spacing w:val="-2"/>
          <w:w w:val="105"/>
          <w:sz w:val="24"/>
        </w:rPr>
        <w:t>S</w:t>
      </w:r>
      <w:r>
        <w:rPr>
          <w:rFonts w:ascii="Arial"/>
          <w:b/>
          <w:color w:val="585858"/>
          <w:spacing w:val="-1"/>
          <w:w w:val="105"/>
          <w:sz w:val="24"/>
        </w:rPr>
        <w:t>U</w:t>
      </w:r>
      <w:r>
        <w:rPr>
          <w:rFonts w:asci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4" w:equalWidth="0">
            <w:col w:w="2102" w:space="40"/>
            <w:col w:w="1466" w:space="40"/>
            <w:col w:w="4349" w:space="40"/>
            <w:col w:w="5543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016" w:val="left" w:leader="none"/>
        </w:tabs>
        <w:spacing w:line="200" w:lineRule="atLeast"/>
        <w:ind w:left="262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58.3pt;height:21.2pt;mso-position-horizontal-relative:char;mso-position-vertical-relative:line" coordorigin="0,0" coordsize="1166,424">
            <v:group style="position:absolute;left:0;top:0;width:1030;height:424" coordorigin="0,0" coordsize="1030,424">
              <v:shape style="position:absolute;left:0;top:0;width:1030;height:424" coordorigin="0,0" coordsize="1030,424" path="m0,0l0,424,1030,424,1030,0,0,0xe" filled="true" fillcolor="#5d6770" stroked="false">
                <v:path arrowok="t"/>
                <v:fill type="solid"/>
              </v:shape>
            </v:group>
            <v:group style="position:absolute;left:108;top:108;width:922;height:207" coordorigin="108,108" coordsize="922,207">
              <v:shape style="position:absolute;left:108;top:108;width:922;height:207" coordorigin="108,108" coordsize="922,207" path="m108,108l108,314,1030,314,1030,108,108,108xe" filled="true" fillcolor="#5d6770" stroked="false">
                <v:path arrowok="t"/>
                <v:fill type="solid"/>
              </v:shape>
            </v:group>
            <v:group style="position:absolute;left:1030;top:0;width:136;height:424" coordorigin="1030,0" coordsize="136,424">
              <v:shape style="position:absolute;left:1030;top:0;width:136;height:424" coordorigin="1030,0" coordsize="136,424" path="m1030,0l1030,424,1165,424,1165,0,1030,0xe" filled="true" fillcolor="#5d6770" stroked="false">
                <v:path arrowok="t"/>
                <v:fill type="solid"/>
              </v:shape>
            </v:group>
            <v:group style="position:absolute;left:1043;top:108;width:2;height:207" coordorigin="1043,108" coordsize="2,207">
              <v:shape style="position:absolute;left:1043;top:108;width:2;height:207" coordorigin="1043,108" coordsize="0,207" path="m1043,108l1043,314e" filled="false" stroked="true" strokeweight="1.48pt" strokecolor="#5d6770">
                <v:path arrowok="t"/>
              </v:shape>
              <v:shape style="position:absolute;left:0;top:0;width:1166;height:42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33.95pt;height:21.2pt;mso-position-horizontal-relative:char;mso-position-vertical-relative:line" coordorigin="0,0" coordsize="4679,424">
            <v:group style="position:absolute;left:0;top:0;width:108;height:207" coordorigin="0,0" coordsize="108,207">
              <v:shape style="position:absolute;left:0;top:0;width:108;height:207" coordorigin="0,0" coordsize="108,207" path="m0,0l0,206,108,206,108,0,0,0xe" filled="true" fillcolor="#009d4e" stroked="false">
                <v:path arrowok="t"/>
                <v:fill type="solid"/>
              </v:shape>
            </v:group>
            <v:group style="position:absolute;left:108;top:0;width:1014;height:207" coordorigin="108,0" coordsize="1014,207">
              <v:shape style="position:absolute;left:108;top:0;width:1014;height:207" coordorigin="108,0" coordsize="1014,207" path="m108,0l108,206,1122,206,1122,0,108,0xe" filled="true" fillcolor="#009d4e" stroked="false">
                <v:path arrowok="t"/>
                <v:fill type="solid"/>
              </v:shape>
            </v:group>
            <v:group style="position:absolute;left:1060;top:216;width:63;height:208" coordorigin="1060,216" coordsize="63,208">
              <v:shape style="position:absolute;left:1060;top:216;width:63;height:208" coordorigin="1060,216" coordsize="63,208" path="m1060,216l1060,424,1122,424,1122,216,1060,216xe" filled="true" fillcolor="#009d4e" stroked="false">
                <v:path arrowok="t"/>
                <v:fill type="solid"/>
              </v:shape>
            </v:group>
            <v:group style="position:absolute;left:0;top:216;width:108;height:208" coordorigin="0,216" coordsize="108,208">
              <v:shape style="position:absolute;left:0;top:216;width:108;height:208" coordorigin="0,216" coordsize="108,208" path="m0,216l0,424,108,424,108,216,0,216xe" filled="true" fillcolor="#009d4e" stroked="false">
                <v:path arrowok="t"/>
                <v:fill type="solid"/>
              </v:shape>
            </v:group>
            <v:group style="position:absolute;left:108;top:216;width:952;height:208" coordorigin="108,216" coordsize="952,208">
              <v:shape style="position:absolute;left:108;top:216;width:952;height:208" coordorigin="108,216" coordsize="952,208" path="m108,216l108,424,1060,424,1060,216,108,216xe" filled="true" fillcolor="#009d4e" stroked="false">
                <v:path arrowok="t"/>
                <v:fill type="solid"/>
              </v:shape>
            </v:group>
            <v:group style="position:absolute;left:2225;top:0;width:108;height:207" coordorigin="2225,0" coordsize="108,207">
              <v:shape style="position:absolute;left:2225;top:0;width:108;height:207" coordorigin="2225,0" coordsize="108,207" path="m2225,0l2225,206,2333,206,2333,0,2225,0xe" filled="true" fillcolor="#009d4e" stroked="false">
                <v:path arrowok="t"/>
                <v:fill type="solid"/>
              </v:shape>
            </v:group>
            <v:group style="position:absolute;left:1122;top:0;width:1103;height:207" coordorigin="1122,0" coordsize="1103,207">
              <v:shape style="position:absolute;left:1122;top:0;width:1103;height:207" coordorigin="1122,0" coordsize="1103,207" path="m1122,0l1122,206,2225,206,2225,0,1122,0xe" filled="true" fillcolor="#009d4e" stroked="false">
                <v:path arrowok="t"/>
                <v:fill type="solid"/>
              </v:shape>
            </v:group>
            <v:group style="position:absolute;left:2333;top:0;width:108;height:207" coordorigin="2333,0" coordsize="108,207">
              <v:shape style="position:absolute;left:2333;top:0;width:108;height:207" coordorigin="2333,0" coordsize="108,207" path="m2333,0l2333,206,2441,206,2441,0,2333,0xe" filled="true" fillcolor="#009d4e" stroked="false">
                <v:path arrowok="t"/>
                <v:fill type="solid"/>
              </v:shape>
            </v:group>
            <v:group style="position:absolute;left:2441;top:0;width:161;height:207" coordorigin="2441,0" coordsize="161,207">
              <v:shape style="position:absolute;left:2441;top:0;width:161;height:207" coordorigin="2441,0" coordsize="161,207" path="m2441,0l2441,206,2602,206,2602,0,2441,0xe" filled="true" fillcolor="#009d4e" stroked="false">
                <v:path arrowok="t"/>
                <v:fill type="solid"/>
              </v:shape>
            </v:group>
            <v:group style="position:absolute;left:2225;top:216;width:108;height:208" coordorigin="2225,216" coordsize="108,208">
              <v:shape style="position:absolute;left:2225;top:216;width:108;height:208" coordorigin="2225,216" coordsize="108,208" path="m2225,216l2225,424,2333,424,2333,216,2225,216xe" filled="true" fillcolor="#009d4e" stroked="false">
                <v:path arrowok="t"/>
                <v:fill type="solid"/>
              </v:shape>
            </v:group>
            <v:group style="position:absolute;left:1122;top:216;width:153;height:208" coordorigin="1122,216" coordsize="153,208">
              <v:shape style="position:absolute;left:1122;top:216;width:153;height:208" coordorigin="1122,216" coordsize="153,208" path="m1122,216l1122,424,1274,424,1274,216,1122,216xe" filled="true" fillcolor="#009d4e" stroked="false">
                <v:path arrowok="t"/>
                <v:fill type="solid"/>
              </v:shape>
            </v:group>
            <v:group style="position:absolute;left:1274;top:216;width:951;height:208" coordorigin="1274,216" coordsize="951,208">
              <v:shape style="position:absolute;left:1274;top:216;width:951;height:208" coordorigin="1274,216" coordsize="951,208" path="m1274,216l1274,424,2225,424,2225,216,1274,216xe" filled="true" fillcolor="#009d4e" stroked="false">
                <v:path arrowok="t"/>
                <v:fill type="solid"/>
              </v:shape>
            </v:group>
            <v:group style="position:absolute;left:2333;top:216;width:108;height:208" coordorigin="2333,216" coordsize="108,208">
              <v:shape style="position:absolute;left:2333;top:216;width:108;height:208" coordorigin="2333,216" coordsize="108,208" path="m2333,216l2333,424,2441,424,2441,216,2333,216xe" filled="true" fillcolor="#009d4e" stroked="false">
                <v:path arrowok="t"/>
                <v:fill type="solid"/>
              </v:shape>
            </v:group>
            <v:group style="position:absolute;left:2441;top:216;width:161;height:208" coordorigin="2441,216" coordsize="161,208">
              <v:shape style="position:absolute;left:2441;top:216;width:161;height:208" coordorigin="2441,216" coordsize="161,208" path="m2441,216l2441,424,2602,424,2602,216,2441,216xe" filled="true" fillcolor="#009d4e" stroked="false">
                <v:path arrowok="t"/>
                <v:fill type="solid"/>
              </v:shape>
            </v:group>
            <v:group style="position:absolute;left:2602;top:0;width:1480;height:207" coordorigin="2602,0" coordsize="1480,207">
              <v:shape style="position:absolute;left:2602;top:0;width:1480;height:207" coordorigin="2602,0" coordsize="1480,207" path="m2602,0l2602,206,4081,206,4081,0,2602,0xe" filled="true" fillcolor="#009d4e" stroked="false">
                <v:path arrowok="t"/>
                <v:fill type="solid"/>
              </v:shape>
            </v:group>
            <v:group style="position:absolute;left:3392;top:216;width:108;height:208" coordorigin="3392,216" coordsize="108,208">
              <v:shape style="position:absolute;left:3392;top:216;width:108;height:208" coordorigin="3392,216" coordsize="108,208" path="m3392,216l3392,424,3500,424,3500,216,3392,216xe" filled="true" fillcolor="#009d4e" stroked="false">
                <v:path arrowok="t"/>
                <v:fill type="solid"/>
              </v:shape>
            </v:group>
            <v:group style="position:absolute;left:2602;top:216;width:791;height:208" coordorigin="2602,216" coordsize="791,208">
              <v:shape style="position:absolute;left:2602;top:216;width:791;height:208" coordorigin="2602,216" coordsize="791,208" path="m2602,216l2602,424,3392,424,3392,216,2602,216xe" filled="true" fillcolor="#009d4e" stroked="false">
                <v:path arrowok="t"/>
                <v:fill type="solid"/>
              </v:shape>
            </v:group>
            <v:group style="position:absolute;left:3500;top:216;width:108;height:208" coordorigin="3500,216" coordsize="108,208">
              <v:shape style="position:absolute;left:3500;top:216;width:108;height:208" coordorigin="3500,216" coordsize="108,208" path="m3500,216l3500,424,3608,424,3608,216,3500,216xe" filled="true" fillcolor="#009d4e" stroked="false">
                <v:path arrowok="t"/>
                <v:fill type="solid"/>
              </v:shape>
            </v:group>
            <v:group style="position:absolute;left:3608;top:216;width:473;height:208" coordorigin="3608,216" coordsize="473,208">
              <v:shape style="position:absolute;left:3608;top:216;width:473;height:208" coordorigin="3608,216" coordsize="473,208" path="m3608,216l3608,424,4081,424,4081,216,3608,216xe" filled="true" fillcolor="#009d4e" stroked="false">
                <v:path arrowok="t"/>
                <v:fill type="solid"/>
              </v:shape>
            </v:group>
            <v:group style="position:absolute;left:4571;top:0;width:108;height:207" coordorigin="4571,0" coordsize="108,207">
              <v:shape style="position:absolute;left:4571;top:0;width:108;height:207" coordorigin="4571,0" coordsize="108,207" path="m4571,0l4571,206,4679,206,4679,0,4571,0xe" filled="true" fillcolor="#009d4e" stroked="false">
                <v:path arrowok="t"/>
                <v:fill type="solid"/>
              </v:shape>
            </v:group>
            <v:group style="position:absolute;left:4081;top:0;width:490;height:207" coordorigin="4081,0" coordsize="490,207">
              <v:shape style="position:absolute;left:4081;top:0;width:490;height:207" coordorigin="4081,0" coordsize="490,207" path="m4081,0l4081,206,4571,206,4571,0,4081,0xe" filled="true" fillcolor="#009d4e" stroked="false">
                <v:path arrowok="t"/>
                <v:fill type="solid"/>
              </v:shape>
            </v:group>
            <v:group style="position:absolute;left:4571;top:216;width:108;height:208" coordorigin="4571,216" coordsize="108,208">
              <v:shape style="position:absolute;left:4571;top:216;width:108;height:208" coordorigin="4571,216" coordsize="108,208" path="m4571,216l4571,424,4679,424,4679,216,4571,216xe" filled="true" fillcolor="#009d4e" stroked="false">
                <v:path arrowok="t"/>
                <v:fill type="solid"/>
              </v:shape>
            </v:group>
            <v:group style="position:absolute;left:4081;top:216;width:490;height:208" coordorigin="4081,216" coordsize="490,208">
              <v:shape style="position:absolute;left:4081;top:216;width:490;height:208" coordorigin="4081,216" coordsize="490,208" path="m4081,216l4081,424,4571,424,4571,216,4081,216xe" filled="true" fillcolor="#009d4e" stroked="false">
                <v:path arrowok="t"/>
                <v:fill type="solid"/>
              </v:shape>
              <v:shape style="position:absolute;left:967;top:21;width:4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MAR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69;top:21;width:66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TIERRA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;top:236;width:4462;height:180" type="#_x0000_t202" filled="false" stroked="false">
                <v:textbox inset="0,0,0,0">
                  <w:txbxContent>
                    <w:p>
                      <w:pPr>
                        <w:tabs>
                          <w:tab w:pos="1166" w:val="left" w:leader="none"/>
                          <w:tab w:pos="2332" w:val="left" w:leader="none"/>
                          <w:tab w:pos="3500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/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  <w:tab/>
                        <w:t>2015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/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/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  <w:tab/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/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9"/>
        <w:tabs>
          <w:tab w:pos="1166" w:val="left" w:leader="none"/>
        </w:tabs>
        <w:spacing w:line="205" w:lineRule="exact"/>
        <w:ind w:left="0" w:right="0"/>
        <w:jc w:val="right"/>
        <w:rPr>
          <w:rFonts w:ascii="Arial" w:hAnsi="Arial" w:cs="Arial" w:eastAsia="Arial"/>
        </w:rPr>
      </w:pPr>
      <w:r>
        <w:rPr/>
        <w:pict>
          <v:shape style="position:absolute;margin-left:440.820007pt;margin-top:-10.38pt;width:48pt;height:10.4pt;mso-position-horizontal-relative:page;mso-position-vertical-relative:paragraph;z-index:-87728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85858"/>
        </w:rPr>
      </w:r>
      <w:r>
        <w:rPr>
          <w:rFonts w:ascii="Arial" w:hAnsi="Arial"/>
          <w:color w:val="585858"/>
          <w:u w:val="single" w:color="5D6770"/>
        </w:rPr>
        <w:t> </w:t>
      </w:r>
      <w:r>
        <w:rPr>
          <w:rFonts w:ascii="Arial" w:hAnsi="Arial"/>
          <w:color w:val="585858"/>
          <w:spacing w:val="7"/>
          <w:u w:val="single" w:color="5D6770"/>
        </w:rPr>
        <w:t> </w:t>
      </w:r>
      <w:r>
        <w:rPr>
          <w:rFonts w:ascii="Arial" w:hAnsi="Arial"/>
          <w:color w:val="585858"/>
          <w:spacing w:val="-1"/>
          <w:w w:val="95"/>
          <w:u w:val="single" w:color="5D6770"/>
        </w:rPr>
        <w:t>Mulegé</w:t>
      </w:r>
      <w:r>
        <w:rPr>
          <w:rFonts w:ascii="Arial" w:hAnsi="Arial"/>
          <w:color w:val="585858"/>
          <w:u w:val="single" w:color="5D6770"/>
        </w:rPr>
        <w:t> </w:t>
        <w:tab/>
      </w:r>
      <w:r>
        <w:rPr>
          <w:rFonts w:ascii="Arial" w:hAnsi="Arial"/>
          <w:color w:val="585858"/>
        </w:rPr>
      </w:r>
      <w:r>
        <w:rPr>
          <w:rFonts w:ascii="Arial" w:hAnsi="Arial"/>
        </w:rPr>
      </w:r>
    </w:p>
    <w:p>
      <w:pPr>
        <w:tabs>
          <w:tab w:pos="1166" w:val="left" w:leader="none"/>
        </w:tabs>
        <w:spacing w:before="1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sz w:val="18"/>
        </w:rPr>
      </w:r>
      <w:r>
        <w:rPr>
          <w:rFonts w:ascii="Arial"/>
          <w:color w:val="585858"/>
          <w:sz w:val="18"/>
          <w:u w:val="single" w:color="5D6770"/>
        </w:rPr>
        <w:t> </w:t>
      </w:r>
      <w:r>
        <w:rPr>
          <w:rFonts w:ascii="Arial"/>
          <w:color w:val="585858"/>
          <w:spacing w:val="7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La</w:t>
      </w:r>
      <w:r>
        <w:rPr>
          <w:rFonts w:ascii="Arial"/>
          <w:color w:val="585858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Paz</w:t>
      </w:r>
      <w:r>
        <w:rPr>
          <w:rFonts w:ascii="Arial"/>
          <w:color w:val="585858"/>
          <w:sz w:val="18"/>
          <w:u w:val="single" w:color="5D6770"/>
        </w:rPr>
        <w:t> </w:t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1166" w:val="left" w:leader="none"/>
        </w:tabs>
        <w:spacing w:before="9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70"/>
        </w:rPr>
        <w:t> </w:t>
      </w:r>
      <w:r>
        <w:rPr>
          <w:rFonts w:ascii="Arial"/>
          <w:color w:val="595959"/>
          <w:spacing w:val="7"/>
          <w:sz w:val="18"/>
          <w:u w:val="single" w:color="5D6770"/>
        </w:rPr>
        <w:t> </w:t>
      </w:r>
      <w:r>
        <w:rPr>
          <w:rFonts w:ascii="Arial"/>
          <w:color w:val="595959"/>
          <w:spacing w:val="-1"/>
          <w:sz w:val="18"/>
          <w:u w:val="single" w:color="5D6770"/>
        </w:rPr>
        <w:t>Los</w:t>
      </w:r>
      <w:r>
        <w:rPr>
          <w:rFonts w:ascii="Arial"/>
          <w:color w:val="595959"/>
          <w:sz w:val="18"/>
          <w:u w:val="single" w:color="5D6770"/>
        </w:rPr>
        <w:t> </w:t>
      </w:r>
      <w:r>
        <w:rPr>
          <w:rFonts w:ascii="Arial"/>
          <w:color w:val="595959"/>
          <w:spacing w:val="-1"/>
          <w:sz w:val="18"/>
          <w:u w:val="single" w:color="5D6770"/>
        </w:rPr>
        <w:t>Cabos</w:t>
      </w:r>
      <w:r>
        <w:rPr>
          <w:rFonts w:ascii="Arial"/>
          <w:color w:val="595959"/>
          <w:sz w:val="18"/>
          <w:u w:val="single" w:color="5D6770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1166" w:val="left" w:leader="none"/>
        </w:tabs>
        <w:spacing w:before="1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5D6770"/>
        </w:rPr>
        <w:t> </w:t>
      </w:r>
      <w:r>
        <w:rPr>
          <w:rFonts w:ascii="Arial"/>
          <w:color w:val="595959"/>
          <w:spacing w:val="7"/>
          <w:sz w:val="18"/>
          <w:u w:val="single" w:color="5D6770"/>
        </w:rPr>
        <w:t> </w:t>
      </w:r>
      <w:r>
        <w:rPr>
          <w:rFonts w:ascii="Arial"/>
          <w:color w:val="595959"/>
          <w:spacing w:val="-1"/>
          <w:sz w:val="18"/>
          <w:u w:val="single" w:color="5D6770"/>
        </w:rPr>
        <w:t>Loreto</w:t>
      </w:r>
      <w:r>
        <w:rPr>
          <w:rFonts w:ascii="Arial"/>
          <w:color w:val="595959"/>
          <w:sz w:val="18"/>
          <w:u w:val="single" w:color="5D6770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1180" w:val="left" w:leader="none"/>
        </w:tabs>
        <w:spacing w:before="9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5D6770"/>
        </w:rPr>
        <w:t> </w:t>
      </w:r>
      <w:r>
        <w:rPr>
          <w:rFonts w:ascii="Arial"/>
          <w:b/>
          <w:color w:val="595959"/>
          <w:spacing w:val="22"/>
          <w:sz w:val="18"/>
          <w:u w:val="single" w:color="5D6770"/>
        </w:rPr>
        <w:t> </w:t>
      </w:r>
      <w:r>
        <w:rPr>
          <w:rFonts w:ascii="Arial"/>
          <w:b/>
          <w:color w:val="595959"/>
          <w:spacing w:val="-1"/>
          <w:w w:val="95"/>
          <w:sz w:val="18"/>
          <w:u w:val="single" w:color="5D6770"/>
        </w:rPr>
        <w:t>B.C.SUR</w:t>
      </w:r>
      <w:r>
        <w:rPr>
          <w:rFonts w:ascii="Arial"/>
          <w:b/>
          <w:color w:val="595959"/>
          <w:sz w:val="18"/>
          <w:u w:val="single" w:color="5D6770"/>
        </w:rPr>
        <w:t> 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1039" w:val="left" w:leader="none"/>
          <w:tab w:pos="2206" w:val="left" w:leader="none"/>
          <w:tab w:pos="3372" w:val="left" w:leader="none"/>
          <w:tab w:pos="4552" w:val="left" w:leader="none"/>
          <w:tab w:pos="4860" w:val="left" w:leader="none"/>
        </w:tabs>
        <w:spacing w:line="205" w:lineRule="exact" w:before="0"/>
        <w:ind w:left="1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pacing w:val="-1"/>
          <w:sz w:val="18"/>
          <w:u w:val="single" w:color="009D4E"/>
        </w:rPr>
        <w:t>20</w:t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85858"/>
          <w:spacing w:val="-1"/>
          <w:sz w:val="18"/>
          <w:u w:val="single" w:color="009D4E"/>
        </w:rPr>
        <w:t>34</w:t>
      </w:r>
      <w:r>
        <w:rPr>
          <w:rFonts w:ascii="Arial"/>
          <w:color w:val="585858"/>
          <w:sz w:val="18"/>
          <w:u w:val="single" w:color="009D4E"/>
        </w:rPr>
        <w:t> </w:t>
        <w:tab/>
      </w:r>
      <w:r>
        <w:rPr>
          <w:rFonts w:ascii="Arial"/>
          <w:color w:val="585858"/>
          <w:spacing w:val="-1"/>
          <w:sz w:val="18"/>
          <w:u w:val="single" w:color="009D4E"/>
        </w:rPr>
        <w:t>30</w:t>
      </w:r>
      <w:r>
        <w:rPr>
          <w:rFonts w:ascii="Arial"/>
          <w:color w:val="585858"/>
          <w:sz w:val="18"/>
          <w:u w:val="single" w:color="009D4E"/>
        </w:rPr>
        <w:t> </w:t>
        <w:tab/>
      </w:r>
      <w:r>
        <w:rPr>
          <w:rFonts w:ascii="Arial"/>
          <w:color w:val="585858"/>
          <w:spacing w:val="-1"/>
          <w:sz w:val="18"/>
          <w:u w:val="single" w:color="009D4E"/>
        </w:rPr>
        <w:t>30</w:t>
      </w:r>
      <w:r>
        <w:rPr>
          <w:rFonts w:ascii="Arial"/>
          <w:color w:val="585858"/>
          <w:sz w:val="18"/>
          <w:u w:val="single" w:color="009D4E"/>
        </w:rPr>
        <w:t> </w:t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940" w:val="left" w:leader="none"/>
          <w:tab w:pos="2106" w:val="left" w:leader="none"/>
          <w:tab w:pos="3273" w:val="left" w:leader="none"/>
          <w:tab w:pos="4452" w:val="left" w:leader="none"/>
          <w:tab w:pos="4860" w:val="left" w:leader="none"/>
        </w:tabs>
        <w:spacing w:before="10"/>
        <w:ind w:left="1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pacing w:val="-1"/>
          <w:sz w:val="18"/>
          <w:u w:val="single" w:color="009D4E"/>
        </w:rPr>
        <w:t>751</w:t>
        <w:tab/>
      </w:r>
      <w:r>
        <w:rPr>
          <w:rFonts w:ascii="Arial"/>
          <w:color w:val="585858"/>
          <w:spacing w:val="-1"/>
          <w:sz w:val="18"/>
          <w:u w:val="single" w:color="009D4E"/>
        </w:rPr>
        <w:t>751</w:t>
        <w:tab/>
      </w:r>
      <w:r>
        <w:rPr>
          <w:rFonts w:ascii="Arial"/>
          <w:color w:val="585858"/>
          <w:spacing w:val="-1"/>
          <w:w w:val="95"/>
          <w:sz w:val="18"/>
          <w:u w:val="single" w:color="009D4E"/>
        </w:rPr>
        <w:t>146</w:t>
        <w:tab/>
      </w:r>
      <w:r>
        <w:rPr>
          <w:rFonts w:ascii="Arial"/>
          <w:color w:val="585858"/>
          <w:spacing w:val="-1"/>
          <w:sz w:val="18"/>
          <w:u w:val="single" w:color="009D4E"/>
        </w:rPr>
        <w:t>146</w:t>
      </w:r>
      <w:r>
        <w:rPr>
          <w:rFonts w:ascii="Arial"/>
          <w:color w:val="585858"/>
          <w:sz w:val="18"/>
          <w:u w:val="single" w:color="009D4E"/>
        </w:rPr>
        <w:t> </w:t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940" w:val="left" w:leader="none"/>
          <w:tab w:pos="2106" w:val="left" w:leader="none"/>
          <w:tab w:pos="3372" w:val="left" w:leader="none"/>
          <w:tab w:pos="4552" w:val="left" w:leader="none"/>
          <w:tab w:pos="4860" w:val="left" w:leader="none"/>
        </w:tabs>
        <w:spacing w:before="9"/>
        <w:ind w:left="1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pacing w:val="-1"/>
          <w:sz w:val="18"/>
          <w:u w:val="single" w:color="009D4E"/>
        </w:rPr>
        <w:t>743</w:t>
        <w:tab/>
        <w:t>771</w:t>
        <w:tab/>
        <w:t>96</w:t>
        <w:tab/>
        <w:t>99</w:t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1039" w:val="left" w:leader="none"/>
          <w:tab w:pos="2206" w:val="left" w:leader="none"/>
          <w:tab w:pos="3372" w:val="left" w:leader="none"/>
          <w:tab w:pos="4552" w:val="left" w:leader="none"/>
          <w:tab w:pos="4860" w:val="left" w:leader="none"/>
        </w:tabs>
        <w:spacing w:before="10"/>
        <w:ind w:left="1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9"/>
          <w:sz w:val="18"/>
        </w:rPr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pacing w:val="-1"/>
          <w:sz w:val="18"/>
          <w:u w:val="single" w:color="009D4E"/>
        </w:rPr>
        <w:t>10</w:t>
        <w:tab/>
        <w:t>58</w:t>
        <w:tab/>
        <w:t>45</w:t>
        <w:tab/>
        <w:t>45</w:t>
      </w:r>
      <w:r>
        <w:rPr>
          <w:rFonts w:ascii="Arial"/>
          <w:color w:val="595959"/>
          <w:sz w:val="18"/>
          <w:u w:val="single" w:color="009D4E"/>
        </w:rPr>
        <w:t> </w:t>
        <w:tab/>
      </w:r>
      <w:r>
        <w:rPr>
          <w:rFonts w:ascii="Arial"/>
          <w:color w:val="595959"/>
          <w:sz w:val="18"/>
        </w:rPr>
      </w:r>
      <w:r>
        <w:rPr>
          <w:rFonts w:ascii="Arial"/>
          <w:sz w:val="18"/>
        </w:rPr>
      </w:r>
    </w:p>
    <w:p>
      <w:pPr>
        <w:tabs>
          <w:tab w:pos="790" w:val="left" w:leader="none"/>
          <w:tab w:pos="1956" w:val="left" w:leader="none"/>
          <w:tab w:pos="3273" w:val="left" w:leader="none"/>
          <w:tab w:pos="4452" w:val="left" w:leader="none"/>
          <w:tab w:pos="4860" w:val="left" w:leader="none"/>
        </w:tabs>
        <w:spacing w:before="9"/>
        <w:ind w:left="1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95959"/>
          <w:sz w:val="18"/>
        </w:rPr>
      </w:r>
      <w:r>
        <w:rPr>
          <w:rFonts w:ascii="Arial"/>
          <w:b/>
          <w:color w:val="595959"/>
          <w:sz w:val="18"/>
          <w:u w:val="single" w:color="009D4E"/>
        </w:rPr>
        <w:t> </w:t>
        <w:tab/>
      </w:r>
      <w:r>
        <w:rPr>
          <w:rFonts w:ascii="Arial"/>
          <w:b/>
          <w:color w:val="595959"/>
          <w:spacing w:val="-1"/>
          <w:sz w:val="18"/>
          <w:u w:val="single" w:color="009D4E"/>
        </w:rPr>
        <w:t>1,524</w:t>
        <w:tab/>
        <w:t>1,614</w:t>
        <w:tab/>
      </w:r>
      <w:r>
        <w:rPr>
          <w:rFonts w:ascii="Arial"/>
          <w:b/>
          <w:color w:val="595959"/>
          <w:spacing w:val="-1"/>
          <w:w w:val="95"/>
          <w:sz w:val="18"/>
          <w:u w:val="single" w:color="009D4E"/>
        </w:rPr>
        <w:t>317</w:t>
        <w:tab/>
      </w:r>
      <w:r>
        <w:rPr>
          <w:rFonts w:ascii="Arial"/>
          <w:b/>
          <w:color w:val="595959"/>
          <w:spacing w:val="-1"/>
          <w:sz w:val="18"/>
          <w:u w:val="single" w:color="009D4E"/>
        </w:rPr>
        <w:t>320</w:t>
      </w:r>
      <w:r>
        <w:rPr>
          <w:rFonts w:ascii="Arial"/>
          <w:b/>
          <w:color w:val="595959"/>
          <w:sz w:val="18"/>
          <w:u w:val="single" w:color="009D4E"/>
        </w:rPr>
        <w:t> </w:t>
        <w:tab/>
      </w:r>
      <w:r>
        <w:rPr>
          <w:rFonts w:ascii="Arial"/>
          <w:b/>
          <w:color w:val="595959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796" w:space="40"/>
            <w:col w:w="9744"/>
          </w:cols>
        </w:sectPr>
      </w:pPr>
    </w:p>
    <w:p>
      <w:pPr>
        <w:pStyle w:val="BodyText"/>
        <w:spacing w:line="240" w:lineRule="auto" w:before="79"/>
        <w:ind w:left="2700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  <w:spacing w:val="-1"/>
        </w:rPr>
        <w:t>Secr</w:t>
      </w:r>
      <w:r>
        <w:rPr>
          <w:rFonts w:ascii="Arial" w:hAnsi="Arial"/>
          <w:color w:val="585858"/>
          <w:spacing w:val="-1"/>
        </w:rPr>
        <w:t>etaría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Turismo,</w:t>
      </w:r>
      <w:r>
        <w:rPr>
          <w:rFonts w:ascii="Arial" w:hAnsi="Arial"/>
          <w:color w:val="585858"/>
          <w:spacing w:val="-7"/>
        </w:rPr>
        <w:t> </w:t>
      </w:r>
      <w:r>
        <w:rPr>
          <w:rFonts w:ascii="Arial" w:hAnsi="Arial"/>
          <w:color w:val="585858"/>
          <w:spacing w:val="-1"/>
        </w:rPr>
        <w:t>Di</w:t>
      </w:r>
      <w:r>
        <w:rPr>
          <w:rFonts w:ascii="Arial" w:hAnsi="Arial"/>
          <w:color w:val="595959"/>
          <w:spacing w:val="-1"/>
        </w:rPr>
        <w:t>rección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</w:rPr>
        <w:t>de</w:t>
      </w:r>
      <w:r>
        <w:rPr>
          <w:rFonts w:ascii="Arial" w:hAnsi="Arial"/>
          <w:color w:val="595959"/>
          <w:spacing w:val="-8"/>
        </w:rPr>
        <w:t> </w:t>
      </w:r>
      <w:r>
        <w:rPr>
          <w:rFonts w:ascii="Arial" w:hAnsi="Arial"/>
          <w:color w:val="595959"/>
        </w:rPr>
        <w:t>Planeación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</w:rPr>
        <w:t>Turística.</w:t>
      </w:r>
      <w:r>
        <w:rPr>
          <w:rFonts w:ascii="Arial" w:hAnsi="Arial"/>
          <w:color w:val="595959"/>
          <w:spacing w:val="41"/>
          <w:w w:val="99"/>
        </w:rPr>
        <w:t> </w:t>
      </w:r>
      <w:r>
        <w:rPr>
          <w:rFonts w:ascii="Arial" w:hAnsi="Arial"/>
          <w:color w:val="585858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700" w:right="3989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</w:rPr>
        <w:t>Espacios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</w:rPr>
        <w:t>en</w:t>
      </w:r>
      <w:r>
        <w:rPr>
          <w:rFonts w:ascii="Arial" w:hAnsi="Arial"/>
          <w:color w:val="585858"/>
          <w:spacing w:val="3"/>
        </w:rPr>
        <w:t> </w:t>
      </w:r>
      <w:r>
        <w:rPr>
          <w:rFonts w:ascii="Arial" w:hAnsi="Arial"/>
          <w:color w:val="585858"/>
          <w:spacing w:val="-1"/>
        </w:rPr>
        <w:t>tierra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  <w:spacing w:val="-1"/>
        </w:rPr>
        <w:t>se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  <w:spacing w:val="-1"/>
        </w:rPr>
        <w:t>refiere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</w:rPr>
        <w:t>a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  <w:spacing w:val="-1"/>
        </w:rPr>
        <w:t>los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95959"/>
          <w:spacing w:val="-1"/>
        </w:rPr>
        <w:t>utilizados</w:t>
      </w:r>
      <w:r>
        <w:rPr>
          <w:rFonts w:ascii="Arial" w:hAnsi="Arial"/>
          <w:color w:val="595959"/>
          <w:spacing w:val="4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4"/>
        </w:rPr>
        <w:t> </w:t>
      </w:r>
      <w:r>
        <w:rPr>
          <w:rFonts w:ascii="Arial" w:hAnsi="Arial"/>
          <w:color w:val="595959"/>
          <w:spacing w:val="-1"/>
        </w:rPr>
        <w:t>repa</w:t>
      </w:r>
      <w:r>
        <w:rPr>
          <w:rFonts w:ascii="Arial" w:hAnsi="Arial"/>
          <w:color w:val="585858"/>
          <w:spacing w:val="-1"/>
        </w:rPr>
        <w:t>ración</w:t>
      </w:r>
      <w:r>
        <w:rPr>
          <w:rFonts w:ascii="Arial" w:hAnsi="Arial"/>
          <w:color w:val="585858"/>
          <w:spacing w:val="5"/>
        </w:rPr>
        <w:t> </w:t>
      </w:r>
      <w:r>
        <w:rPr>
          <w:rFonts w:ascii="Arial" w:hAnsi="Arial"/>
          <w:color w:val="585858"/>
          <w:spacing w:val="-1"/>
        </w:rPr>
        <w:t>y/o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  <w:spacing w:val="1"/>
        </w:rPr>
        <w:t>almacenaje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</w:rPr>
        <w:t>de</w:t>
      </w:r>
      <w:r>
        <w:rPr>
          <w:rFonts w:ascii="Arial" w:hAnsi="Arial"/>
          <w:color w:val="585858"/>
          <w:spacing w:val="4"/>
        </w:rPr>
        <w:t> </w:t>
      </w:r>
      <w:r>
        <w:rPr>
          <w:rFonts w:ascii="Arial" w:hAnsi="Arial"/>
          <w:color w:val="585858"/>
        </w:rPr>
        <w:t>las</w:t>
      </w:r>
      <w:r>
        <w:rPr>
          <w:rFonts w:ascii="Arial" w:hAnsi="Arial"/>
          <w:color w:val="585858"/>
          <w:spacing w:val="31"/>
          <w:w w:val="99"/>
        </w:rPr>
        <w:t> </w:t>
      </w:r>
      <w:r>
        <w:rPr>
          <w:rFonts w:ascii="Arial" w:hAnsi="Arial"/>
          <w:color w:val="585858"/>
          <w:spacing w:val="-1"/>
        </w:rPr>
        <w:t>embarcaciones.</w:t>
      </w:r>
      <w:r>
        <w:rPr>
          <w:rFonts w:ascii="Arial" w:hAnsi="Arial"/>
        </w:rPr>
      </w:r>
    </w:p>
    <w:p>
      <w:pPr>
        <w:pStyle w:val="BodyText"/>
        <w:spacing w:line="184" w:lineRule="exact" w:before="1"/>
        <w:ind w:left="270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La</w:t>
      </w:r>
      <w:r>
        <w:rPr>
          <w:rFonts w:ascii="Arial" w:hAnsi="Arial"/>
          <w:color w:val="585858"/>
          <w:spacing w:val="-6"/>
        </w:rPr>
        <w:t> </w:t>
      </w:r>
      <w:r>
        <w:rPr>
          <w:rFonts w:ascii="Arial" w:hAnsi="Arial"/>
          <w:color w:val="585858"/>
          <w:spacing w:val="-1"/>
        </w:rPr>
        <w:t>dependencia</w:t>
      </w:r>
      <w:r>
        <w:rPr>
          <w:rFonts w:ascii="Arial" w:hAnsi="Arial"/>
          <w:color w:val="585858"/>
          <w:spacing w:val="-4"/>
        </w:rPr>
        <w:t> </w:t>
      </w:r>
      <w:r>
        <w:rPr>
          <w:rFonts w:ascii="Arial" w:hAnsi="Arial"/>
          <w:color w:val="585858"/>
        </w:rPr>
        <w:t>revisó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</w:rPr>
        <w:t>y</w:t>
      </w:r>
      <w:r>
        <w:rPr>
          <w:rFonts w:ascii="Arial" w:hAnsi="Arial"/>
          <w:color w:val="585858"/>
          <w:spacing w:val="-6"/>
        </w:rPr>
        <w:t> </w:t>
      </w:r>
      <w:r>
        <w:rPr>
          <w:rFonts w:ascii="Arial" w:hAnsi="Arial"/>
          <w:color w:val="585858"/>
        </w:rPr>
        <w:t>actualizó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</w:rPr>
        <w:t>las</w:t>
      </w:r>
      <w:r>
        <w:rPr>
          <w:rFonts w:ascii="Arial" w:hAnsi="Arial"/>
          <w:color w:val="585858"/>
          <w:spacing w:val="-4"/>
        </w:rPr>
        <w:t> </w:t>
      </w:r>
      <w:r>
        <w:rPr>
          <w:rFonts w:ascii="Arial" w:hAnsi="Arial"/>
          <w:color w:val="585858"/>
        </w:rPr>
        <w:t>cifras</w:t>
      </w:r>
      <w:r>
        <w:rPr>
          <w:rFonts w:ascii="Arial" w:hAnsi="Arial"/>
          <w:color w:val="585858"/>
          <w:spacing w:val="-6"/>
        </w:rPr>
        <w:t> </w:t>
      </w:r>
      <w:r>
        <w:rPr>
          <w:rFonts w:ascii="Arial" w:hAnsi="Arial"/>
          <w:color w:val="585858"/>
        </w:rPr>
        <w:t>del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  <w:spacing w:val="-1"/>
        </w:rPr>
        <w:t>año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  <w:spacing w:val="-1"/>
        </w:rPr>
        <w:t>anterior.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700" w:right="4592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La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información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</w:rPr>
        <w:t>se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</w:rPr>
        <w:t>considera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los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</w:rPr>
        <w:t>meses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septiembre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</w:rPr>
        <w:t>a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agosto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3"/>
        </w:rPr>
        <w:t>los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años</w:t>
      </w:r>
      <w:r>
        <w:rPr>
          <w:rFonts w:ascii="Arial" w:hAnsi="Arial"/>
          <w:color w:val="585858"/>
          <w:spacing w:val="37"/>
          <w:w w:val="99"/>
        </w:rPr>
        <w:t> </w:t>
      </w:r>
      <w:r>
        <w:rPr>
          <w:rFonts w:ascii="Arial" w:hAnsi="Arial"/>
          <w:color w:val="585858"/>
        </w:rPr>
        <w:t>indicados.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5840" w:h="12240" w:orient="landscape"/>
          <w:pgMar w:header="1" w:footer="406" w:top="1700" w:bottom="520" w:left="0" w:right="2260"/>
        </w:sectPr>
      </w:pPr>
    </w:p>
    <w:p>
      <w:pPr>
        <w:pStyle w:val="Heading5"/>
        <w:spacing w:line="271" w:lineRule="exact"/>
        <w:ind w:right="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85858"/>
          <w:spacing w:val="-1"/>
          <w:w w:val="110"/>
        </w:rPr>
        <w:t>INDI</w:t>
      </w:r>
      <w:r>
        <w:rPr>
          <w:rFonts w:ascii="Arial"/>
          <w:b w:val="0"/>
        </w:rPr>
      </w:r>
    </w:p>
    <w:p>
      <w:pPr>
        <w:spacing w:line="271" w:lineRule="exact" w:before="0"/>
        <w:ind w:left="13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b/>
          <w:color w:val="585858"/>
          <w:spacing w:val="-1"/>
          <w:sz w:val="24"/>
        </w:rPr>
        <w:t>ADORES</w:t>
      </w:r>
      <w:r>
        <w:rPr>
          <w:rFonts w:ascii="Arial"/>
          <w:b/>
          <w:color w:val="585858"/>
          <w:spacing w:val="39"/>
          <w:sz w:val="24"/>
        </w:rPr>
        <w:t> </w:t>
      </w:r>
      <w:r>
        <w:rPr>
          <w:rFonts w:ascii="Arial"/>
          <w:b/>
          <w:color w:val="585858"/>
          <w:sz w:val="24"/>
        </w:rPr>
        <w:t>S</w:t>
      </w:r>
      <w:r>
        <w:rPr>
          <w:rFonts w:ascii="Arial"/>
          <w:sz w:val="24"/>
        </w:rPr>
      </w:r>
    </w:p>
    <w:p>
      <w:pPr>
        <w:spacing w:line="271" w:lineRule="exact" w:before="0"/>
        <w:ind w:left="11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1"/>
          <w:w w:val="105"/>
          <w:sz w:val="24"/>
        </w:rPr>
        <w:t>LECCIONA</w:t>
      </w:r>
      <w:r>
        <w:rPr>
          <w:rFonts w:ascii="Arial"/>
          <w:sz w:val="24"/>
        </w:rPr>
      </w:r>
    </w:p>
    <w:p>
      <w:pPr>
        <w:spacing w:line="271" w:lineRule="exact" w:before="0"/>
        <w:ind w:left="14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1"/>
          <w:w w:val="105"/>
          <w:sz w:val="24"/>
        </w:rPr>
        <w:t>OS</w:t>
      </w:r>
      <w:r>
        <w:rPr>
          <w:rFonts w:ascii="Arial"/>
          <w:b/>
          <w:color w:val="585858"/>
          <w:spacing w:val="-3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DE</w:t>
      </w:r>
      <w:r>
        <w:rPr>
          <w:rFonts w:ascii="Arial"/>
          <w:b/>
          <w:color w:val="585858"/>
          <w:spacing w:val="-3"/>
          <w:w w:val="105"/>
          <w:sz w:val="24"/>
        </w:rPr>
        <w:t> </w:t>
      </w:r>
      <w:r>
        <w:rPr>
          <w:rFonts w:ascii="Arial"/>
          <w:b/>
          <w:color w:val="585858"/>
          <w:w w:val="105"/>
          <w:sz w:val="24"/>
        </w:rPr>
        <w:t>LAS</w:t>
      </w:r>
      <w:r>
        <w:rPr>
          <w:rFonts w:ascii="Arial"/>
          <w:b/>
          <w:color w:val="585858"/>
          <w:spacing w:val="-3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UNIDADES</w:t>
      </w:r>
      <w:r>
        <w:rPr>
          <w:rFonts w:ascii="Arial"/>
          <w:sz w:val="24"/>
        </w:rPr>
      </w:r>
    </w:p>
    <w:p>
      <w:pPr>
        <w:spacing w:line="271" w:lineRule="exact" w:before="0"/>
        <w:ind w:left="20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85858"/>
          <w:spacing w:val="-1"/>
          <w:w w:val="105"/>
          <w:sz w:val="24"/>
        </w:rPr>
        <w:t>CONÓMIC</w:t>
      </w:r>
      <w:r>
        <w:rPr>
          <w:rFonts w:ascii="Arial" w:hAnsi="Arial"/>
          <w:b/>
          <w:color w:val="585858"/>
          <w:w w:val="105"/>
          <w:sz w:val="24"/>
        </w:rPr>
        <w:t> </w:t>
      </w:r>
      <w:r>
        <w:rPr>
          <w:rFonts w:ascii="Arial" w:hAnsi="Arial"/>
          <w:b/>
          <w:color w:val="585858"/>
          <w:spacing w:val="57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S</w:t>
      </w:r>
      <w:r>
        <w:rPr>
          <w:rFonts w:ascii="Arial" w:hAns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260"/>
          <w:cols w:num="5" w:equalWidth="0">
            <w:col w:w="4334" w:space="40"/>
            <w:col w:w="1432" w:space="40"/>
            <w:col w:w="1447" w:space="40"/>
            <w:col w:w="2891" w:space="40"/>
            <w:col w:w="3316"/>
          </w:cols>
        </w:sectPr>
      </w:pPr>
    </w:p>
    <w:p>
      <w:pPr>
        <w:spacing w:line="265" w:lineRule="exac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13.059998pt;margin-top:33.457039pt;width:44.05pt;height:51.75pt;mso-position-horizontal-relative:page;mso-position-vertical-relative:paragraph;z-index:-877048" type="#_x0000_t202" filled="false" stroked="false">
            <v:textbox inset="0,0,0,0">
              <w:txbxContent>
                <w:p>
                  <w:pPr>
                    <w:spacing w:before="91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7.580017pt;margin-top:33.457039pt;width:56.5pt;height:51.75pt;mso-position-horizontal-relative:page;mso-position-vertical-relative:paragraph;z-index:-877024" type="#_x0000_t202" filled="false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R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585858"/>
          <w:spacing w:val="-1"/>
          <w:w w:val="105"/>
          <w:sz w:val="24"/>
        </w:rPr>
        <w:t>OR</w:t>
      </w:r>
      <w:r>
        <w:rPr>
          <w:rFonts w:ascii="Arial"/>
          <w:b/>
          <w:color w:val="585858"/>
          <w:spacing w:val="6"/>
          <w:w w:val="105"/>
          <w:sz w:val="24"/>
        </w:rPr>
        <w:t> </w:t>
      </w:r>
      <w:r>
        <w:rPr>
          <w:rFonts w:ascii="Arial"/>
          <w:b/>
          <w:color w:val="585858"/>
          <w:spacing w:val="-2"/>
          <w:w w:val="105"/>
          <w:sz w:val="24"/>
        </w:rPr>
        <w:t>MUNICIPIO</w:t>
      </w:r>
      <w:r>
        <w:rPr>
          <w:rFonts w:ascii="Arial"/>
          <w:b/>
          <w:color w:val="585858"/>
          <w:spacing w:val="5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EN</w:t>
      </w:r>
      <w:r>
        <w:rPr>
          <w:rFonts w:ascii="Arial"/>
          <w:b/>
          <w:color w:val="585858"/>
          <w:spacing w:val="5"/>
          <w:w w:val="105"/>
          <w:sz w:val="24"/>
        </w:rPr>
        <w:t> </w:t>
      </w:r>
      <w:r>
        <w:rPr>
          <w:rFonts w:ascii="Arial"/>
          <w:b/>
          <w:color w:val="585858"/>
          <w:spacing w:val="-2"/>
          <w:w w:val="105"/>
          <w:sz w:val="24"/>
        </w:rPr>
        <w:t>B.C.</w:t>
      </w:r>
      <w:r>
        <w:rPr>
          <w:rFonts w:ascii="Arial"/>
          <w:sz w:val="24"/>
        </w:rPr>
      </w:r>
    </w:p>
    <w:p>
      <w:pPr>
        <w:spacing w:line="265" w:lineRule="exact" w:before="0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85858"/>
          <w:spacing w:val="-2"/>
          <w:w w:val="105"/>
          <w:sz w:val="24"/>
        </w:rPr>
        <w:t>UR,</w:t>
      </w:r>
      <w:r>
        <w:rPr>
          <w:rFonts w:ascii="Arial"/>
          <w:b/>
          <w:color w:val="585858"/>
          <w:spacing w:val="21"/>
          <w:w w:val="105"/>
          <w:sz w:val="24"/>
        </w:rPr>
        <w:t> </w:t>
      </w:r>
      <w:r>
        <w:rPr>
          <w:rFonts w:ascii="Arial"/>
          <w:b/>
          <w:color w:val="585858"/>
          <w:spacing w:val="-1"/>
          <w:w w:val="105"/>
          <w:sz w:val="24"/>
        </w:rPr>
        <w:t>2014</w:t>
      </w:r>
      <w:r>
        <w:rPr>
          <w:rFonts w:ascii="Arial"/>
          <w:sz w:val="24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8809" w:space="40"/>
            <w:col w:w="4731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29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54.55pt;height:66.850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48"/>
                    <w:ind w:left="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Arial"/>
          <w:spacing w:val="19"/>
          <w:sz w:val="20"/>
        </w:rPr>
        <w:pict>
          <v:group style="width:437.8pt;height:66.850pt;mso-position-horizontal-relative:char;mso-position-vertical-relative:line" coordorigin="0,0" coordsize="8756,1337">
            <v:group style="position:absolute;left:77;top:0;width:236;height:292" coordorigin="77,0" coordsize="236,292">
              <v:shape style="position:absolute;left:77;top:0;width:236;height:292" coordorigin="77,0" coordsize="236,292" path="m77,0l77,292,312,292,312,0,77,0xe" filled="true" fillcolor="#009d4e" stroked="false">
                <v:path arrowok="t"/>
                <v:fill type="solid"/>
              </v:shape>
            </v:group>
            <v:group style="position:absolute;left:146;top:42;width:166;height:208" coordorigin="146,42" coordsize="166,208">
              <v:shape style="position:absolute;left:146;top:42;width:166;height:208" coordorigin="146,42" coordsize="166,208" path="m146,42l146,250,312,250,312,42,146,42xe" filled="true" fillcolor="#009d4e" stroked="false">
                <v:path arrowok="t"/>
                <v:fill type="solid"/>
              </v:shape>
            </v:group>
            <v:group style="position:absolute;left:77;top:302;width:236;height:1035" coordorigin="77,302" coordsize="236,1035">
              <v:shape style="position:absolute;left:77;top:302;width:236;height:1035" coordorigin="77,302" coordsize="236,1035" path="m77,302l77,1337,312,1337,312,302,77,302xe" filled="true" fillcolor="#009d4e" stroked="false">
                <v:path arrowok="t"/>
                <v:fill type="solid"/>
              </v:shape>
            </v:group>
            <v:group style="position:absolute;left:146;top:612;width:166;height:414" coordorigin="146,612" coordsize="166,414">
              <v:shape style="position:absolute;left:146;top:612;width:166;height:414" coordorigin="146,612" coordsize="166,414" path="m146,612l146,1026,312,1026,312,612,146,612xe" filled="true" fillcolor="#009d4e" stroked="false">
                <v:path arrowok="t"/>
                <v:fill type="solid"/>
              </v:shape>
            </v:group>
            <v:group style="position:absolute;left:312;top:0;width:1480;height:42" coordorigin="312,0" coordsize="1480,42">
              <v:shape style="position:absolute;left:312;top:0;width:1480;height:42" coordorigin="312,0" coordsize="1480,42" path="m312,0l312,42,1792,42,1792,0,312,0xe" filled="true" fillcolor="#009d4e" stroked="false">
                <v:path arrowok="t"/>
                <v:fill type="solid"/>
              </v:shape>
            </v:group>
            <v:group style="position:absolute;left:312;top:250;width:1480;height:42" coordorigin="312,250" coordsize="1480,42">
              <v:shape style="position:absolute;left:312;top:250;width:1480;height:42" coordorigin="312,250" coordsize="1480,42" path="m312,250l312,292,1792,292,1792,250,312,250xe" filled="true" fillcolor="#009d4e" stroked="false">
                <v:path arrowok="t"/>
                <v:fill type="solid"/>
              </v:shape>
            </v:group>
            <v:group style="position:absolute;left:312;top:42;width:1480;height:208" coordorigin="312,42" coordsize="1480,208">
              <v:shape style="position:absolute;left:312;top:42;width:1480;height:208" coordorigin="312,42" coordsize="1480,208" path="m312,42l312,250,1792,250,1792,42,312,42xe" filled="true" fillcolor="#009d4e" stroked="false">
                <v:path arrowok="t"/>
                <v:fill type="solid"/>
              </v:shape>
            </v:group>
            <v:group style="position:absolute;left:312;top:302;width:1281;height:1035" coordorigin="312,302" coordsize="1281,1035">
              <v:shape style="position:absolute;left:312;top:302;width:1281;height:1035" coordorigin="312,302" coordsize="1281,1035" path="m312,302l312,1337,1592,1337,1592,302,312,302xe" filled="true" fillcolor="#009d4e" stroked="false">
                <v:path arrowok="t"/>
                <v:fill type="solid"/>
              </v:shape>
            </v:group>
            <v:group style="position:absolute;left:312;top:612;width:1211;height:208" coordorigin="312,612" coordsize="1211,208">
              <v:shape style="position:absolute;left:312;top:612;width:1211;height:208" coordorigin="312,612" coordsize="1211,208" path="m312,612l312,820,1523,820,1523,612,312,612xe" filled="true" fillcolor="#009d4e" stroked="false">
                <v:path arrowok="t"/>
                <v:fill type="solid"/>
              </v:shape>
            </v:group>
            <v:group style="position:absolute;left:312;top:820;width:1211;height:207" coordorigin="312,820" coordsize="1211,207">
              <v:shape style="position:absolute;left:312;top:820;width:1211;height:207" coordorigin="312,820" coordsize="1211,207" path="m312,820l312,1026,1523,1026,1523,820,312,820xe" filled="true" fillcolor="#009d4e" stroked="false">
                <v:path arrowok="t"/>
                <v:fill type="solid"/>
              </v:shape>
            </v:group>
            <v:group style="position:absolute;left:1592;top:302;width:200;height:1035" coordorigin="1592,302" coordsize="200,1035">
              <v:shape style="position:absolute;left:1592;top:302;width:200;height:1035" coordorigin="1592,302" coordsize="200,1035" path="m1592,302l1592,1337,1792,1337,1792,302,1592,302xe" filled="true" fillcolor="#009d4e" stroked="false">
                <v:path arrowok="t"/>
                <v:fill type="solid"/>
              </v:shape>
            </v:group>
            <v:group style="position:absolute;left:1663;top:509;width:129;height:208" coordorigin="1663,509" coordsize="129,208">
              <v:shape style="position:absolute;left:1663;top:509;width:129;height:208" coordorigin="1663,509" coordsize="129,208" path="m1663,509l1663,716,1792,716,1792,509,1663,509xe" filled="true" fillcolor="#009d4e" stroked="false">
                <v:path arrowok="t"/>
                <v:fill type="solid"/>
              </v:shape>
            </v:group>
            <v:group style="position:absolute;left:1663;top:716;width:129;height:414" coordorigin="1663,716" coordsize="129,414">
              <v:shape style="position:absolute;left:1663;top:716;width:129;height:414" coordorigin="1663,716" coordsize="129,414" path="m1663,716l1663,1130,1792,1130,1792,716,1663,716xe" filled="true" fillcolor="#009d4e" stroked="false">
                <v:path arrowok="t"/>
                <v:fill type="solid"/>
              </v:shape>
            </v:group>
            <v:group style="position:absolute;left:1792;top:0;width:1480;height:42" coordorigin="1792,0" coordsize="1480,42">
              <v:shape style="position:absolute;left:1792;top:0;width:1480;height:42" coordorigin="1792,0" coordsize="1480,42" path="m1792,0l1792,42,3271,42,3271,0,1792,0xe" filled="true" fillcolor="#009d4e" stroked="false">
                <v:path arrowok="t"/>
                <v:fill type="solid"/>
              </v:shape>
            </v:group>
            <v:group style="position:absolute;left:1792;top:250;width:1480;height:42" coordorigin="1792,250" coordsize="1480,42">
              <v:shape style="position:absolute;left:1792;top:250;width:1480;height:42" coordorigin="1792,250" coordsize="1480,42" path="m1792,250l1792,292,3271,292,3271,250,1792,250xe" filled="true" fillcolor="#009d4e" stroked="false">
                <v:path arrowok="t"/>
                <v:fill type="solid"/>
              </v:shape>
            </v:group>
            <v:group style="position:absolute;left:1792;top:42;width:1480;height:208" coordorigin="1792,42" coordsize="1480,208">
              <v:shape style="position:absolute;left:1792;top:42;width:1480;height:208" coordorigin="1792,42" coordsize="1480,208" path="m1792,42l1792,250,3271,250,3271,42,1792,42xe" filled="true" fillcolor="#009d4e" stroked="false">
                <v:path arrowok="t"/>
                <v:fill type="solid"/>
              </v:shape>
            </v:group>
            <v:group style="position:absolute;left:1792;top:302;width:1168;height:1035" coordorigin="1792,302" coordsize="1168,1035">
              <v:shape style="position:absolute;left:1792;top:302;width:1168;height:1035" coordorigin="1792,302" coordsize="1168,1035" path="m1792,302l1792,1337,2959,1337,2959,302,1792,302xe" filled="true" fillcolor="#009d4e" stroked="false">
                <v:path arrowok="t"/>
                <v:fill type="solid"/>
              </v:shape>
            </v:group>
            <v:group style="position:absolute;left:1792;top:509;width:1097;height:208" coordorigin="1792,509" coordsize="1097,208">
              <v:shape style="position:absolute;left:1792;top:509;width:1097;height:208" coordorigin="1792,509" coordsize="1097,208" path="m1792,509l1792,716,2888,716,2888,509,1792,509xe" filled="true" fillcolor="#009d4e" stroked="false">
                <v:path arrowok="t"/>
                <v:fill type="solid"/>
              </v:shape>
            </v:group>
            <v:group style="position:absolute;left:1792;top:716;width:1097;height:207" coordorigin="1792,716" coordsize="1097,207">
              <v:shape style="position:absolute;left:1792;top:716;width:1097;height:207" coordorigin="1792,716" coordsize="1097,207" path="m1792,716l1792,923,2888,923,2888,716,1792,716xe" filled="true" fillcolor="#009d4e" stroked="false">
                <v:path arrowok="t"/>
                <v:fill type="solid"/>
              </v:shape>
            </v:group>
            <v:group style="position:absolute;left:1792;top:923;width:1097;height:208" coordorigin="1792,923" coordsize="1097,208">
              <v:shape style="position:absolute;left:1792;top:923;width:1097;height:208" coordorigin="1792,923" coordsize="1097,208" path="m1792,923l1792,1130,2888,1130,2888,923,1792,923xe" filled="true" fillcolor="#009d4e" stroked="false">
                <v:path arrowok="t"/>
                <v:fill type="solid"/>
              </v:shape>
            </v:group>
            <v:group style="position:absolute;left:2958;top:302;width:314;height:1035" coordorigin="2958,302" coordsize="314,1035">
              <v:shape style="position:absolute;left:2958;top:302;width:314;height:1035" coordorigin="2958,302" coordsize="314,1035" path="m2958,302l2958,1337,3271,1337,3271,302,2958,302xe" filled="true" fillcolor="#009d4e" stroked="false">
                <v:path arrowok="t"/>
                <v:fill type="solid"/>
              </v:shape>
            </v:group>
            <v:group style="position:absolute;left:3029;top:509;width:243;height:414" coordorigin="3029,509" coordsize="243,414">
              <v:shape style="position:absolute;left:3029;top:509;width:243;height:414" coordorigin="3029,509" coordsize="243,414" path="m3029,509l3029,923,3271,923,3271,509,3029,509xe" filled="true" fillcolor="#009d4e" stroked="false">
                <v:path arrowok="t"/>
                <v:fill type="solid"/>
              </v:shape>
            </v:group>
            <v:group style="position:absolute;left:3029;top:923;width:243;height:208" coordorigin="3029,923" coordsize="243,208">
              <v:shape style="position:absolute;left:3029;top:923;width:243;height:208" coordorigin="3029,923" coordsize="243,208" path="m3029,923l3029,1130,3271,1130,3271,923,3029,923xe" filled="true" fillcolor="#009d4e" stroked="false">
                <v:path arrowok="t"/>
                <v:fill type="solid"/>
              </v:shape>
            </v:group>
            <v:group style="position:absolute;left:3271;top:0;width:1480;height:42" coordorigin="3271,0" coordsize="1480,42">
              <v:shape style="position:absolute;left:3271;top:0;width:1480;height:42" coordorigin="3271,0" coordsize="1480,42" path="m3271,0l3271,42,4751,42,4751,0,3271,0xe" filled="true" fillcolor="#009d4e" stroked="false">
                <v:path arrowok="t"/>
                <v:fill type="solid"/>
              </v:shape>
            </v:group>
            <v:group style="position:absolute;left:3271;top:250;width:1480;height:42" coordorigin="3271,250" coordsize="1480,42">
              <v:shape style="position:absolute;left:3271;top:250;width:1480;height:42" coordorigin="3271,250" coordsize="1480,42" path="m3271,250l3271,292,4751,292,4751,250,3271,250xe" filled="true" fillcolor="#009d4e" stroked="false">
                <v:path arrowok="t"/>
                <v:fill type="solid"/>
              </v:shape>
            </v:group>
            <v:group style="position:absolute;left:3271;top:42;width:1480;height:208" coordorigin="3271,42" coordsize="1480,208">
              <v:shape style="position:absolute;left:3271;top:42;width:1480;height:208" coordorigin="3271,42" coordsize="1480,208" path="m3271,42l3271,250,4751,250,4751,42,3271,42xe" filled="true" fillcolor="#009d4e" stroked="false">
                <v:path arrowok="t"/>
                <v:fill type="solid"/>
              </v:shape>
            </v:group>
            <v:group style="position:absolute;left:3271;top:302;width:1480;height:207" coordorigin="3271,302" coordsize="1480,207">
              <v:shape style="position:absolute;left:3271;top:302;width:1480;height:207" coordorigin="3271,302" coordsize="1480,207" path="m3271,302l3271,509,4751,509,4751,302,3271,302xe" filled="true" fillcolor="#009d4e" stroked="false">
                <v:path arrowok="t"/>
                <v:fill type="solid"/>
              </v:shape>
            </v:group>
            <v:group style="position:absolute;left:3271;top:1130;width:1480;height:207" coordorigin="3271,1130" coordsize="1480,207">
              <v:shape style="position:absolute;left:3271;top:1130;width:1480;height:207" coordorigin="3271,1130" coordsize="1480,207" path="m3271,1130l3271,1337,4751,1337,4751,1130,3271,1130xe" filled="true" fillcolor="#009d4e" stroked="false">
                <v:path arrowok="t"/>
                <v:fill type="solid"/>
              </v:shape>
            </v:group>
            <v:group style="position:absolute;left:3271;top:509;width:1480;height:208" coordorigin="3271,509" coordsize="1480,208">
              <v:shape style="position:absolute;left:3271;top:509;width:1480;height:208" coordorigin="3271,509" coordsize="1480,208" path="m3271,509l3271,716,4751,716,4751,509,3271,509xe" filled="true" fillcolor="#009d4e" stroked="false">
                <v:path arrowok="t"/>
                <v:fill type="solid"/>
              </v:shape>
            </v:group>
            <v:group style="position:absolute;left:3271;top:716;width:1480;height:207" coordorigin="3271,716" coordsize="1480,207">
              <v:shape style="position:absolute;left:3271;top:716;width:1480;height:207" coordorigin="3271,716" coordsize="1480,207" path="m3271,716l3271,923,4751,923,4751,716,3271,716xe" filled="true" fillcolor="#009d4e" stroked="false">
                <v:path arrowok="t"/>
                <v:fill type="solid"/>
              </v:shape>
            </v:group>
            <v:group style="position:absolute;left:3271;top:923;width:1480;height:208" coordorigin="3271,923" coordsize="1480,208">
              <v:shape style="position:absolute;left:3271;top:923;width:1480;height:208" coordorigin="3271,923" coordsize="1480,208" path="m3271,923l3271,1130,4751,1130,4751,923,3271,923xe" filled="true" fillcolor="#009d4e" stroked="false">
                <v:path arrowok="t"/>
                <v:fill type="solid"/>
              </v:shape>
            </v:group>
            <v:group style="position:absolute;left:4751;top:0;width:1480;height:42" coordorigin="4751,0" coordsize="1480,42">
              <v:shape style="position:absolute;left:4751;top:0;width:1480;height:42" coordorigin="4751,0" coordsize="1480,42" path="m4751,0l4751,42,6230,42,6230,0,4751,0xe" filled="true" fillcolor="#009d4e" stroked="false">
                <v:path arrowok="t"/>
                <v:fill type="solid"/>
              </v:shape>
            </v:group>
            <v:group style="position:absolute;left:4751;top:250;width:1480;height:42" coordorigin="4751,250" coordsize="1480,42">
              <v:shape style="position:absolute;left:4751;top:250;width:1480;height:42" coordorigin="4751,250" coordsize="1480,42" path="m4751,250l4751,292,6230,292,6230,250,4751,250xe" filled="true" fillcolor="#009d4e" stroked="false">
                <v:path arrowok="t"/>
                <v:fill type="solid"/>
              </v:shape>
            </v:group>
            <v:group style="position:absolute;left:4751;top:42;width:1480;height:208" coordorigin="4751,42" coordsize="1480,208">
              <v:shape style="position:absolute;left:4751;top:42;width:1480;height:208" coordorigin="4751,42" coordsize="1480,208" path="m4751,42l4751,250,6230,250,6230,42,4751,42xe" filled="true" fillcolor="#009d4e" stroked="false">
                <v:path arrowok="t"/>
                <v:fill type="solid"/>
              </v:shape>
            </v:group>
            <v:group style="position:absolute;left:4751;top:302;width:446;height:1035" coordorigin="4751,302" coordsize="446,1035">
              <v:shape style="position:absolute;left:4751;top:302;width:446;height:1035" coordorigin="4751,302" coordsize="446,1035" path="m4751,302l4751,1337,5196,1337,5196,302,4751,302xe" filled="true" fillcolor="#009d4e" stroked="false">
                <v:path arrowok="t"/>
                <v:fill type="solid"/>
              </v:shape>
            </v:group>
            <v:group style="position:absolute;left:4751;top:509;width:376;height:414" coordorigin="4751,509" coordsize="376,414">
              <v:shape style="position:absolute;left:4751;top:509;width:376;height:414" coordorigin="4751,509" coordsize="376,414" path="m4751,509l4751,923,5126,923,5126,509,4751,509xe" filled="true" fillcolor="#009d4e" stroked="false">
                <v:path arrowok="t"/>
                <v:fill type="solid"/>
              </v:shape>
            </v:group>
            <v:group style="position:absolute;left:4751;top:923;width:376;height:208" coordorigin="4751,923" coordsize="376,208">
              <v:shape style="position:absolute;left:4751;top:923;width:376;height:208" coordorigin="4751,923" coordsize="376,208" path="m4751,923l4751,1130,5126,1130,5126,923,4751,923xe" filled="true" fillcolor="#009d4e" stroked="false">
                <v:path arrowok="t"/>
                <v:fill type="solid"/>
              </v:shape>
            </v:group>
            <v:group style="position:absolute;left:5196;top:302;width:1035;height:1035" coordorigin="5196,302" coordsize="1035,1035">
              <v:shape style="position:absolute;left:5196;top:302;width:1035;height:1035" coordorigin="5196,302" coordsize="1035,1035" path="m5196,302l5196,1337,6230,1337,6230,302,5196,302xe" filled="true" fillcolor="#009d4e" stroked="false">
                <v:path arrowok="t"/>
                <v:fill type="solid"/>
              </v:shape>
            </v:group>
            <v:group style="position:absolute;left:5267;top:397;width:964;height:208" coordorigin="5267,397" coordsize="964,208">
              <v:shape style="position:absolute;left:5267;top:397;width:964;height:208" coordorigin="5267,397" coordsize="964,208" path="m5267,397l5267,605,6230,605,6230,397,5267,397xe" filled="true" fillcolor="#009d4e" stroked="false">
                <v:path arrowok="t"/>
                <v:fill type="solid"/>
              </v:shape>
            </v:group>
            <v:group style="position:absolute;left:5267;top:605;width:964;height:207" coordorigin="5267,605" coordsize="964,207">
              <v:shape style="position:absolute;left:5267;top:605;width:964;height:207" coordorigin="5267,605" coordsize="964,207" path="m5267,605l5267,811,6230,811,6230,605,5267,605xe" filled="true" fillcolor="#009d4e" stroked="false">
                <v:path arrowok="t"/>
                <v:fill type="solid"/>
              </v:shape>
            </v:group>
            <v:group style="position:absolute;left:5267;top:811;width:964;height:208" coordorigin="5267,811" coordsize="964,208">
              <v:shape style="position:absolute;left:5267;top:811;width:964;height:208" coordorigin="5267,811" coordsize="964,208" path="m5267,811l5267,1019,6230,1019,6230,811,5267,811xe" filled="true" fillcolor="#009d4e" stroked="false">
                <v:path arrowok="t"/>
                <v:fill type="solid"/>
              </v:shape>
            </v:group>
            <v:group style="position:absolute;left:5267;top:1019;width:964;height:222" coordorigin="5267,1019" coordsize="964,222">
              <v:shape style="position:absolute;left:5267;top:1019;width:964;height:222" coordorigin="5267,1019" coordsize="964,222" path="m5267,1019l5267,1241,6230,1241,6230,1019,5267,1019xe" filled="true" fillcolor="#009d4e" stroked="false">
                <v:path arrowok="t"/>
                <v:fill type="solid"/>
              </v:shape>
            </v:group>
            <v:group style="position:absolute;left:6230;top:0;width:1480;height:42" coordorigin="6230,0" coordsize="1480,42">
              <v:shape style="position:absolute;left:6230;top:0;width:1480;height:42" coordorigin="6230,0" coordsize="1480,42" path="m6230,0l6230,42,7710,42,7710,0,6230,0xe" filled="true" fillcolor="#009d4e" stroked="false">
                <v:path arrowok="t"/>
                <v:fill type="solid"/>
              </v:shape>
            </v:group>
            <v:group style="position:absolute;left:6230;top:250;width:1480;height:42" coordorigin="6230,250" coordsize="1480,42">
              <v:shape style="position:absolute;left:6230;top:250;width:1480;height:42" coordorigin="6230,250" coordsize="1480,42" path="m6230,250l6230,292,7710,292,7710,250,6230,250xe" filled="true" fillcolor="#009d4e" stroked="false">
                <v:path arrowok="t"/>
                <v:fill type="solid"/>
              </v:shape>
            </v:group>
            <v:group style="position:absolute;left:6230;top:42;width:1480;height:208" coordorigin="6230,42" coordsize="1480,208">
              <v:shape style="position:absolute;left:6230;top:42;width:1480;height:208" coordorigin="6230,42" coordsize="1480,208" path="m6230,42l6230,250,7710,250,7710,42,6230,42xe" filled="true" fillcolor="#009d4e" stroked="false">
                <v:path arrowok="t"/>
                <v:fill type="solid"/>
              </v:shape>
            </v:group>
            <v:group style="position:absolute;left:6230;top:302;width:785;height:1035" coordorigin="6230,302" coordsize="785,1035">
              <v:shape style="position:absolute;left:6230;top:302;width:785;height:1035" coordorigin="6230,302" coordsize="785,1035" path="m6230,302l6230,1337,7015,1337,7015,302,6230,302xe" filled="true" fillcolor="#009d4e" stroked="false">
                <v:path arrowok="t"/>
                <v:fill type="solid"/>
              </v:shape>
            </v:group>
            <v:group style="position:absolute;left:6230;top:397;width:716;height:208" coordorigin="6230,397" coordsize="716,208">
              <v:shape style="position:absolute;left:6230;top:397;width:716;height:208" coordorigin="6230,397" coordsize="716,208" path="m6230,397l6230,605,6946,605,6946,397,6230,397xe" filled="true" fillcolor="#009d4e" stroked="false">
                <v:path arrowok="t"/>
                <v:fill type="solid"/>
              </v:shape>
            </v:group>
            <v:group style="position:absolute;left:6230;top:605;width:716;height:207" coordorigin="6230,605" coordsize="716,207">
              <v:shape style="position:absolute;left:6230;top:605;width:716;height:207" coordorigin="6230,605" coordsize="716,207" path="m6230,605l6230,811,6946,811,6946,605,6230,605xe" filled="true" fillcolor="#009d4e" stroked="false">
                <v:path arrowok="t"/>
                <v:fill type="solid"/>
              </v:shape>
            </v:group>
            <v:group style="position:absolute;left:6230;top:811;width:716;height:208" coordorigin="6230,811" coordsize="716,208">
              <v:shape style="position:absolute;left:6230;top:811;width:716;height:208" coordorigin="6230,811" coordsize="716,208" path="m6230,811l6230,1019,6946,1019,6946,811,6230,811xe" filled="true" fillcolor="#009d4e" stroked="false">
                <v:path arrowok="t"/>
                <v:fill type="solid"/>
              </v:shape>
            </v:group>
            <v:group style="position:absolute;left:6230;top:1019;width:716;height:222" coordorigin="6230,1019" coordsize="716,222">
              <v:shape style="position:absolute;left:6230;top:1019;width:716;height:222" coordorigin="6230,1019" coordsize="716,222" path="m6230,1019l6230,1241,6946,1241,6946,1019,6230,1019xe" filled="true" fillcolor="#009d4e" stroked="false">
                <v:path arrowok="t"/>
                <v:fill type="solid"/>
              </v:shape>
            </v:group>
            <v:group style="position:absolute;left:7015;top:302;width:695;height:1035" coordorigin="7015,302" coordsize="695,1035">
              <v:shape style="position:absolute;left:7015;top:302;width:695;height:1035" coordorigin="7015,302" coordsize="695,1035" path="m7015,302l7015,1337,7710,1337,7710,302,7015,302xe" filled="true" fillcolor="#009d4e" stroked="false">
                <v:path arrowok="t"/>
                <v:fill type="solid"/>
              </v:shape>
            </v:group>
            <v:group style="position:absolute;left:7086;top:302;width:624;height:207" coordorigin="7086,302" coordsize="624,207">
              <v:shape style="position:absolute;left:7086;top:302;width:624;height:207" coordorigin="7086,302" coordsize="624,207" path="m7086,302l7086,509,7710,509,7710,302,7086,302xe" filled="true" fillcolor="#009d4e" stroked="false">
                <v:path arrowok="t"/>
                <v:fill type="solid"/>
              </v:shape>
            </v:group>
            <v:group style="position:absolute;left:7086;top:509;width:624;height:208" coordorigin="7086,509" coordsize="624,208">
              <v:shape style="position:absolute;left:7086;top:509;width:624;height:208" coordorigin="7086,509" coordsize="624,208" path="m7086,509l7086,716,7710,716,7710,509,7086,509xe" filled="true" fillcolor="#009d4e" stroked="false">
                <v:path arrowok="t"/>
                <v:fill type="solid"/>
              </v:shape>
            </v:group>
            <v:group style="position:absolute;left:7086;top:716;width:624;height:207" coordorigin="7086,716" coordsize="624,207">
              <v:shape style="position:absolute;left:7086;top:716;width:624;height:207" coordorigin="7086,716" coordsize="624,207" path="m7086,716l7086,923,7710,923,7710,716,7086,716xe" filled="true" fillcolor="#009d4e" stroked="false">
                <v:path arrowok="t"/>
                <v:fill type="solid"/>
              </v:shape>
            </v:group>
            <v:group style="position:absolute;left:7086;top:923;width:624;height:208" coordorigin="7086,923" coordsize="624,208">
              <v:shape style="position:absolute;left:7086;top:923;width:624;height:208" coordorigin="7086,923" coordsize="624,208" path="m7086,923l7086,1130,7710,1130,7710,923,7086,923xe" filled="true" fillcolor="#009d4e" stroked="false">
                <v:path arrowok="t"/>
                <v:fill type="solid"/>
              </v:shape>
            </v:group>
            <v:group style="position:absolute;left:7086;top:1130;width:624;height:207" coordorigin="7086,1130" coordsize="624,207">
              <v:shape style="position:absolute;left:7086;top:1130;width:624;height:207" coordorigin="7086,1130" coordsize="624,207" path="m7086,1130l7086,1337,7710,1337,7710,1130,7086,1130xe" filled="true" fillcolor="#009d4e" stroked="false">
                <v:path arrowok="t"/>
                <v:fill type="solid"/>
              </v:shape>
            </v:group>
            <v:group style="position:absolute;left:7710;top:0;width:1046;height:292" coordorigin="7710,0" coordsize="1046,292">
              <v:shape style="position:absolute;left:7710;top:0;width:1046;height:292" coordorigin="7710,0" coordsize="1046,292" path="m7710,0l7710,292,8755,292,8755,0,7710,0xe" filled="true" fillcolor="#009d4e" stroked="false">
                <v:path arrowok="t"/>
                <v:fill type="solid"/>
              </v:shape>
            </v:group>
            <v:group style="position:absolute;left:7710;top:42;width:975;height:208" coordorigin="7710,42" coordsize="975,208">
              <v:shape style="position:absolute;left:7710;top:42;width:975;height:208" coordorigin="7710,42" coordsize="975,208" path="m7710,42l7710,250,8684,250,8684,42,7710,42xe" filled="true" fillcolor="#009d4e" stroked="false">
                <v:path arrowok="t"/>
                <v:fill type="solid"/>
              </v:shape>
            </v:group>
            <v:group style="position:absolute;left:7710;top:302;width:1044;height:1035" coordorigin="7710,302" coordsize="1044,1035">
              <v:shape style="position:absolute;left:7710;top:302;width:1044;height:1035" coordorigin="7710,302" coordsize="1044,1035" path="m7710,302l7710,1337,8754,1337,8754,302,7710,302xe" filled="true" fillcolor="#009d4e" stroked="false">
                <v:path arrowok="t"/>
                <v:fill type="solid"/>
              </v:shape>
            </v:group>
            <v:group style="position:absolute;left:7710;top:302;width:975;height:207" coordorigin="7710,302" coordsize="975,207">
              <v:shape style="position:absolute;left:7710;top:302;width:975;height:207" coordorigin="7710,302" coordsize="975,207" path="m7710,302l7710,509,8684,509,8684,302,7710,302xe" filled="true" fillcolor="#009d4e" stroked="false">
                <v:path arrowok="t"/>
                <v:fill type="solid"/>
              </v:shape>
            </v:group>
            <v:group style="position:absolute;left:7710;top:509;width:975;height:208" coordorigin="7710,509" coordsize="975,208">
              <v:shape style="position:absolute;left:7710;top:509;width:975;height:208" coordorigin="7710,509" coordsize="975,208" path="m7710,509l7710,716,8684,716,8684,509,7710,509xe" filled="true" fillcolor="#009d4e" stroked="false">
                <v:path arrowok="t"/>
                <v:fill type="solid"/>
              </v:shape>
            </v:group>
            <v:group style="position:absolute;left:7710;top:716;width:975;height:207" coordorigin="7710,716" coordsize="975,207">
              <v:shape style="position:absolute;left:7710;top:716;width:975;height:207" coordorigin="7710,716" coordsize="975,207" path="m7710,716l7710,923,8684,923,8684,716,7710,716xe" filled="true" fillcolor="#009d4e" stroked="false">
                <v:path arrowok="t"/>
                <v:fill type="solid"/>
              </v:shape>
            </v:group>
            <v:group style="position:absolute;left:7710;top:923;width:975;height:208" coordorigin="7710,923" coordsize="975,208">
              <v:shape style="position:absolute;left:7710;top:923;width:975;height:208" coordorigin="7710,923" coordsize="975,208" path="m7710,923l7710,1130,8684,1130,8684,923,7710,923xe" filled="true" fillcolor="#009d4e" stroked="false">
                <v:path arrowok="t"/>
                <v:fill type="solid"/>
              </v:shape>
            </v:group>
            <v:group style="position:absolute;left:7710;top:1130;width:975;height:207" coordorigin="7710,1130" coordsize="975,207">
              <v:shape style="position:absolute;left:7710;top:1130;width:975;height:207" coordorigin="7710,1130" coordsize="975,207" path="m7710,1130l7710,1337,8684,1337,8684,1130,7710,1130xe" filled="true" fillcolor="#009d4e" stroked="false">
                <v:path arrowok="t"/>
                <v:fill type="solid"/>
              </v:shape>
              <v:shape style="position:absolute;left:4206;top:62;width:40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529;width:2775;height:594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1775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PERSONAL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363" w:val="left" w:leader="none"/>
                          <w:tab w:pos="1815" w:val="left" w:leader="none"/>
                        </w:tabs>
                        <w:spacing w:line="162" w:lineRule="auto" w:before="3"/>
                        <w:ind w:left="215" w:right="37" w:hanging="21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Microsoft Sans Serif" w:hAnsi="Microsoft Sans Serif"/>
                          <w:position w:val="-10"/>
                          <w:sz w:val="17"/>
                        </w:rPr>
                        <w:t> 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UNIDADES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-9"/>
                          <w:sz w:val="18"/>
                        </w:rPr>
                        <w:t>OCUPADO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position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ECONÓMICAS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8"/>
                        </w:rPr>
                        <w:t>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9"/>
                          <w:sz w:val="18"/>
                        </w:rPr>
                        <w:t>TOTAL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11;top:529;width:1731;height:59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REMUNERACIONES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460;top:417;width:1293;height:80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2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1" w:lineRule="auto" w:before="0"/>
                        <w:ind w:left="184" w:right="0" w:hanging="18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BRUTA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70;top:322;width:1432;height:100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85" w:right="0" w:firstLine="21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AG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EGADO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CENSAL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BRUTO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19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32"/>
        <w:gridCol w:w="14"/>
        <w:gridCol w:w="1804"/>
        <w:gridCol w:w="1727"/>
        <w:gridCol w:w="1972"/>
        <w:gridCol w:w="1786"/>
        <w:gridCol w:w="1390"/>
      </w:tblGrid>
      <w:tr>
        <w:trPr>
          <w:trHeight w:val="276" w:hRule="exact"/>
        </w:trPr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3,299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12,991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338,095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2,784,412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1,121,759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09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12,521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1,083,718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6,828,848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2,664,948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09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8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11,508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58,278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2,53</w:t>
            </w:r>
            <w:r>
              <w:rPr>
                <w:rFonts w:ascii="Arial"/>
                <w:color w:val="585858"/>
                <w:spacing w:val="-1"/>
                <w:sz w:val="18"/>
              </w:rPr>
              <w:t>4,227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16,865,790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8,500,270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09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10,054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69,780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2,75</w:t>
            </w:r>
            <w:r>
              <w:rPr>
                <w:rFonts w:ascii="Arial"/>
                <w:color w:val="585858"/>
                <w:spacing w:val="-1"/>
                <w:sz w:val="18"/>
              </w:rPr>
              <w:t>0,837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24,535,751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10,680,898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09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793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3,415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11</w:t>
            </w:r>
            <w:r>
              <w:rPr>
                <w:rFonts w:ascii="Arial"/>
                <w:color w:val="585858"/>
                <w:spacing w:val="-1"/>
                <w:sz w:val="18"/>
              </w:rPr>
              <w:t>0,871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813,176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95959"/>
                <w:spacing w:val="-1"/>
                <w:sz w:val="18"/>
              </w:rPr>
              <w:t>367,637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09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95959"/>
                <w:sz w:val="18"/>
              </w:rPr>
              <w:t> </w:t>
            </w:r>
            <w:r>
              <w:rPr>
                <w:rFonts w:ascii="Arial"/>
                <w:b/>
                <w:color w:val="595959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804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8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28,114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7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156,985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2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6,81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7,748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51</w:t>
            </w:r>
            <w:r>
              <w:rPr>
                <w:rFonts w:ascii="Arial"/>
                <w:b/>
                <w:color w:val="595959"/>
                <w:sz w:val="18"/>
              </w:rPr>
              <w:t>,827,977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0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95959"/>
                <w:spacing w:val="-1"/>
                <w:sz w:val="18"/>
              </w:rPr>
              <w:t>23,335,512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before="5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95959"/>
          <w:spacing w:val="-1"/>
          <w:sz w:val="16"/>
        </w:rPr>
        <w:t>Fuente</w:t>
      </w:r>
      <w:r>
        <w:rPr>
          <w:rFonts w:ascii="Arial"/>
          <w:color w:val="595959"/>
          <w:spacing w:val="-1"/>
          <w:sz w:val="16"/>
        </w:rPr>
        <w:t>:</w:t>
      </w:r>
      <w:r>
        <w:rPr>
          <w:rFonts w:ascii="Arial"/>
          <w:color w:val="595959"/>
          <w:sz w:val="16"/>
        </w:rPr>
        <w:t> </w:t>
      </w:r>
      <w:r>
        <w:rPr>
          <w:rFonts w:ascii="Arial"/>
          <w:color w:val="595959"/>
          <w:spacing w:val="3"/>
          <w:sz w:val="16"/>
        </w:rPr>
        <w:t> </w:t>
      </w:r>
      <w:r>
        <w:rPr>
          <w:rFonts w:ascii="Arial"/>
          <w:color w:val="595959"/>
          <w:spacing w:val="-1"/>
          <w:sz w:val="16"/>
        </w:rPr>
        <w:t>Elaborado</w:t>
      </w:r>
      <w:r>
        <w:rPr>
          <w:rFonts w:ascii="Arial"/>
          <w:sz w:val="16"/>
        </w:rPr>
      </w:r>
    </w:p>
    <w:p>
      <w:pPr>
        <w:pStyle w:val="BodyText"/>
        <w:spacing w:line="240" w:lineRule="auto" w:before="54"/>
        <w:ind w:left="63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color w:val="595959"/>
          <w:spacing w:val="-1"/>
        </w:rPr>
        <w:t>con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base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en: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INE</w:t>
      </w:r>
      <w:r>
        <w:rPr>
          <w:rFonts w:ascii="Arial" w:hAnsi="Arial"/>
          <w:color w:val="585858"/>
          <w:spacing w:val="-1"/>
        </w:rPr>
        <w:t>GI,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12"/>
        </w:rPr>
        <w:t> </w:t>
      </w:r>
      <w:r>
        <w:rPr>
          <w:rFonts w:ascii="Arial" w:hAnsi="Arial"/>
          <w:color w:val="585858"/>
          <w:spacing w:val="-1"/>
        </w:rPr>
        <w:t>Censo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11"/>
        </w:rPr>
        <w:t> </w:t>
      </w:r>
      <w:r>
        <w:rPr>
          <w:rFonts w:ascii="Arial" w:hAnsi="Arial"/>
          <w:color w:val="585858"/>
          <w:spacing w:val="-1"/>
        </w:rPr>
        <w:t>Económi</w:t>
      </w:r>
      <w:r>
        <w:rPr>
          <w:rFonts w:ascii="Arial" w:hAnsi="Arial"/>
          <w:color w:val="595959"/>
          <w:spacing w:val="-1"/>
        </w:rPr>
        <w:t>co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</w:rPr>
        <w:t>2014,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</w:rPr>
        <w:t>Baja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California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Sur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</w:rPr>
        <w:t>por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1"/>
        </w:rPr>
        <w:t>SE</w:t>
      </w:r>
      <w:r>
        <w:rPr>
          <w:rFonts w:ascii="Arial" w:hAnsi="Arial"/>
          <w:color w:val="585858"/>
          <w:spacing w:val="1"/>
        </w:rPr>
        <w:t>CTOR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13"/>
        </w:rPr>
        <w:t> </w:t>
      </w:r>
      <w:r>
        <w:rPr>
          <w:rFonts w:ascii="Arial" w:hAnsi="Arial"/>
          <w:color w:val="585858"/>
        </w:rPr>
        <w:t>y </w:t>
      </w:r>
      <w:r>
        <w:rPr>
          <w:rFonts w:ascii="Arial" w:hAnsi="Arial"/>
          <w:color w:val="585858"/>
          <w:spacing w:val="9"/>
        </w:rPr>
        <w:t> </w:t>
      </w:r>
      <w:r>
        <w:rPr>
          <w:rFonts w:ascii="Arial" w:hAnsi="Arial"/>
          <w:color w:val="585858"/>
          <w:spacing w:val="-1"/>
        </w:rPr>
        <w:t>MUNICIPIO,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11"/>
        </w:rPr>
        <w:t> </w:t>
      </w:r>
      <w:r>
        <w:rPr>
          <w:rFonts w:ascii="Arial" w:hAnsi="Arial"/>
          <w:color w:val="585858"/>
        </w:rPr>
        <w:t>Sistema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4381" w:space="40"/>
            <w:col w:w="9159"/>
          </w:cols>
        </w:sectPr>
      </w:pPr>
    </w:p>
    <w:p>
      <w:pPr>
        <w:pStyle w:val="BodyText"/>
        <w:spacing w:line="184" w:lineRule="exact"/>
        <w:ind w:left="297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</w:rPr>
        <w:t>Automatizado</w:t>
      </w:r>
      <w:r>
        <w:rPr>
          <w:rFonts w:ascii="Arial" w:hAnsi="Arial"/>
          <w:color w:val="595959"/>
          <w:spacing w:val="-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7"/>
        </w:rPr>
        <w:t> </w:t>
      </w:r>
      <w:r>
        <w:rPr>
          <w:rFonts w:ascii="Arial" w:hAnsi="Arial"/>
          <w:color w:val="595959"/>
          <w:spacing w:val="-1"/>
        </w:rPr>
        <w:t>Inf</w:t>
      </w:r>
      <w:r>
        <w:rPr>
          <w:rFonts w:ascii="Arial" w:hAnsi="Arial"/>
          <w:color w:val="585858"/>
          <w:spacing w:val="-1"/>
        </w:rPr>
        <w:t>ormación</w:t>
      </w:r>
      <w:r>
        <w:rPr>
          <w:rFonts w:ascii="Arial" w:hAnsi="Arial"/>
          <w:color w:val="585858"/>
          <w:spacing w:val="-8"/>
        </w:rPr>
        <w:t> </w:t>
      </w:r>
      <w:r>
        <w:rPr>
          <w:rFonts w:ascii="Arial" w:hAnsi="Arial"/>
          <w:color w:val="585858"/>
          <w:spacing w:val="-1"/>
        </w:rPr>
        <w:t>Censal</w:t>
      </w:r>
      <w:r>
        <w:rPr>
          <w:rFonts w:ascii="Arial" w:hAnsi="Arial"/>
          <w:color w:val="585858"/>
          <w:spacing w:val="-9"/>
        </w:rPr>
        <w:t> </w:t>
      </w:r>
      <w:r>
        <w:rPr>
          <w:rFonts w:ascii="Arial" w:hAnsi="Arial"/>
          <w:color w:val="585858"/>
          <w:spacing w:val="-1"/>
        </w:rPr>
        <w:t>(SAIC).</w:t>
      </w:r>
      <w:r>
        <w:rPr>
          <w:rFonts w:ascii="Arial" w:hAnsi="Arial"/>
        </w:rPr>
      </w:r>
    </w:p>
    <w:p>
      <w:pPr>
        <w:spacing w:after="0" w:line="184" w:lineRule="exac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header="1" w:footer="332" w:top="1700" w:bottom="600" w:left="2260" w:right="0"/>
        </w:sectPr>
      </w:pPr>
    </w:p>
    <w:p>
      <w:pPr>
        <w:pStyle w:val="Heading5"/>
        <w:spacing w:line="271" w:lineRule="exact"/>
        <w:ind w:left="265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85858"/>
          <w:spacing w:val="-1"/>
        </w:rPr>
        <w:t>SUPERF</w:t>
      </w:r>
      <w:r>
        <w:rPr>
          <w:rFonts w:ascii="Arial"/>
          <w:color w:val="595959"/>
          <w:spacing w:val="-1"/>
        </w:rPr>
        <w:t>ICIE</w:t>
      </w:r>
      <w:r>
        <w:rPr>
          <w:rFonts w:ascii="Arial"/>
          <w:color w:val="595959"/>
          <w:spacing w:val="47"/>
        </w:rPr>
        <w:t> </w:t>
      </w:r>
      <w:r>
        <w:rPr>
          <w:rFonts w:ascii="Arial"/>
          <w:color w:val="595959"/>
          <w:spacing w:val="-1"/>
        </w:rPr>
        <w:t>SEMBR</w:t>
      </w:r>
      <w:r>
        <w:rPr>
          <w:rFonts w:ascii="Arial"/>
          <w:b w:val="0"/>
        </w:rPr>
      </w:r>
    </w:p>
    <w:p>
      <w:pPr>
        <w:spacing w:line="271" w:lineRule="exact" w:before="0"/>
        <w:ind w:left="1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85858"/>
          <w:spacing w:val="-1"/>
          <w:w w:val="105"/>
          <w:sz w:val="24"/>
        </w:rPr>
        <w:t>DA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MECANIZADA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1"/>
          <w:w w:val="105"/>
          <w:sz w:val="24"/>
        </w:rPr>
        <w:t>SEGÚ</w:t>
      </w:r>
      <w:r>
        <w:rPr>
          <w:rFonts w:ascii="Arial" w:hAnsi="Arial"/>
          <w:b/>
          <w:color w:val="585858"/>
          <w:w w:val="105"/>
          <w:sz w:val="24"/>
        </w:rPr>
        <w:t>N</w:t>
      </w:r>
      <w:r>
        <w:rPr>
          <w:rFonts w:ascii="Arial" w:hAnsi="Arial"/>
          <w:sz w:val="24"/>
        </w:rPr>
      </w:r>
    </w:p>
    <w:p>
      <w:pPr>
        <w:spacing w:after="0" w:line="271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5084" w:space="40"/>
            <w:col w:w="8456"/>
          </w:cols>
        </w:sectPr>
      </w:pPr>
    </w:p>
    <w:p>
      <w:pPr>
        <w:spacing w:line="265" w:lineRule="exact" w:before="0"/>
        <w:ind w:left="236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13.539978pt;margin-top:32.137035pt;width:11.65pt;height:12.9pt;mso-position-horizontal-relative:page;mso-position-vertical-relative:paragraph;z-index:-876976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980011pt;margin-top:32.767036pt;width:181.2pt;height:23.1pt;mso-position-horizontal-relative:page;mso-position-vertical-relative:paragraph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"/>
                    <w:gridCol w:w="2997"/>
                    <w:gridCol w:w="109"/>
                  </w:tblGrid>
                  <w:tr>
                    <w:trPr>
                      <w:trHeight w:val="232" w:hRule="exact"/>
                    </w:trPr>
                    <w:tc>
                      <w:tcPr>
                        <w:tcW w:w="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SUP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1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-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ERFICIE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SEMBRADA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MECANIZAD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nil" w:sz="6" w:space="0" w:color="auto"/>
                          <w:left w:val="single" w:sz="31" w:space="0" w:color="009D4E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351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1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tabs>
                            <w:tab w:pos="2273" w:val="left" w:leader="none"/>
                          </w:tabs>
                          <w:spacing w:line="240" w:lineRule="auto" w:before="19"/>
                          <w:ind w:left="6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RIEGO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TEMPORAL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" w:type="dxa"/>
                        <w:tcBorders>
                          <w:top w:val="single" w:sz="5" w:space="0" w:color="FFFFFF"/>
                          <w:left w:val="single" w:sz="31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85858"/>
          <w:spacing w:val="-1"/>
          <w:w w:val="105"/>
          <w:sz w:val="24"/>
        </w:rPr>
        <w:t>MODALID</w:t>
      </w:r>
      <w:r>
        <w:rPr>
          <w:rFonts w:ascii="Arial"/>
          <w:sz w:val="24"/>
        </w:rPr>
      </w:r>
    </w:p>
    <w:p>
      <w:pPr>
        <w:spacing w:line="266" w:lineRule="exact" w:before="1"/>
        <w:ind w:left="707" w:right="4867" w:hanging="56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85858"/>
          <w:w w:val="105"/>
          <w:sz w:val="24"/>
        </w:rPr>
        <w:t>D</w:t>
      </w:r>
      <w:r>
        <w:rPr>
          <w:rFonts w:ascii="Arial" w:hAnsi="Arial"/>
          <w:b/>
          <w:color w:val="585858"/>
          <w:spacing w:val="1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HÍDRI</w:t>
      </w:r>
      <w:r>
        <w:rPr>
          <w:rFonts w:ascii="Arial" w:hAnsi="Arial"/>
          <w:b/>
          <w:color w:val="585858"/>
          <w:spacing w:val="-2"/>
          <w:w w:val="105"/>
          <w:sz w:val="24"/>
        </w:rPr>
        <w:t>C</w:t>
      </w:r>
      <w:r>
        <w:rPr>
          <w:rFonts w:ascii="Arial" w:hAnsi="Arial"/>
          <w:b/>
          <w:color w:val="585858"/>
          <w:spacing w:val="-1"/>
          <w:w w:val="105"/>
          <w:sz w:val="24"/>
        </w:rPr>
        <w:t>A</w:t>
      </w:r>
      <w:r>
        <w:rPr>
          <w:rFonts w:ascii="Arial" w:hAnsi="Arial"/>
          <w:b/>
          <w:color w:val="585858"/>
          <w:spacing w:val="1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POR</w:t>
      </w:r>
      <w:r>
        <w:rPr>
          <w:rFonts w:ascii="Arial" w:hAnsi="Arial"/>
          <w:b/>
          <w:color w:val="58585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MUNICIPIO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EN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B.C</w:t>
      </w:r>
      <w:r>
        <w:rPr>
          <w:rFonts w:ascii="Arial" w:hAnsi="Arial"/>
          <w:b/>
          <w:color w:val="585858"/>
          <w:spacing w:val="11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SUR,</w:t>
      </w:r>
      <w:r>
        <w:rPr>
          <w:rFonts w:ascii="Arial" w:hAnsi="Arial"/>
          <w:b/>
          <w:color w:val="585858"/>
          <w:spacing w:val="27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2014</w:t>
      </w:r>
      <w:r>
        <w:rPr>
          <w:rFonts w:ascii="Arial" w:hAnsi="Arial"/>
          <w:b/>
          <w:color w:val="585858"/>
          <w:spacing w:val="53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(HECTÁREA</w:t>
      </w:r>
      <w:r>
        <w:rPr>
          <w:rFonts w:ascii="Arial" w:hAnsi="Arial"/>
          <w:b/>
          <w:color w:val="585858"/>
          <w:spacing w:val="-3"/>
          <w:w w:val="105"/>
          <w:sz w:val="24"/>
        </w:rPr>
        <w:t>S</w:t>
      </w:r>
      <w:r>
        <w:rPr>
          <w:rFonts w:ascii="Arial" w:hAnsi="Arial"/>
          <w:b/>
          <w:color w:val="585858"/>
          <w:spacing w:val="-2"/>
          <w:w w:val="105"/>
          <w:sz w:val="24"/>
        </w:rPr>
        <w:t>)</w:t>
      </w:r>
      <w:r>
        <w:rPr>
          <w:rFonts w:ascii="Arial" w:hAnsi="Arial"/>
          <w:sz w:val="24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577" w:space="40"/>
            <w:col w:w="9963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0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3744"/>
      </w:tblGrid>
      <w:tr>
        <w:trPr>
          <w:trHeight w:val="474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30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</w:t>
            </w:r>
            <w:r>
              <w:rPr>
                <w:rFonts w:ascii="Arial"/>
                <w:b/>
                <w:color w:val="FFFFFF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27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25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thick" w:color="5D6770"/>
              </w:rPr>
              <w:t>Comondú</w:t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5" w:val="left" w:leader="none"/>
                <w:tab w:pos="3573" w:val="left" w:leader="none"/>
                <w:tab w:pos="3743" w:val="left" w:leader="none"/>
              </w:tabs>
              <w:spacing w:line="205" w:lineRule="exact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thick" w:color="009D4E"/>
              </w:rPr>
              <w:t>35,764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thick" w:color="5D6770"/>
              </w:rPr>
              <w:t>Mulegé</w:t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  <w:tab w:pos="3573" w:val="left" w:leader="none"/>
                <w:tab w:pos="3743" w:val="left" w:leader="none"/>
              </w:tabs>
              <w:spacing w:line="240" w:lineRule="auto" w:before="1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thick" w:color="009D4E"/>
              </w:rPr>
              <w:t>3,010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La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Paz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  <w:tab w:pos="3573" w:val="left" w:leader="none"/>
                <w:tab w:pos="3743" w:val="left" w:leader="none"/>
              </w:tabs>
              <w:spacing w:line="240" w:lineRule="auto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thick" w:color="009D4E"/>
              </w:rPr>
              <w:t>4,079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Los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Cabos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  <w:tab w:pos="3573" w:val="left" w:leader="none"/>
                <w:tab w:pos="3743" w:val="left" w:leader="none"/>
              </w:tabs>
              <w:spacing w:line="240" w:lineRule="auto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sz w:val="18"/>
                <w:u w:val="thick" w:color="009D4E"/>
              </w:rPr>
              <w:t>1,042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6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8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Loreto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96" w:val="left" w:leader="none"/>
                <w:tab w:pos="3573" w:val="left" w:leader="none"/>
                <w:tab w:pos="3743" w:val="left" w:leader="none"/>
              </w:tabs>
              <w:spacing w:line="240" w:lineRule="auto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thick" w:color="009D4E"/>
              </w:rPr>
              <w:t>374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8" w:val="left" w:leader="none"/>
                <w:tab w:pos="1448" w:val="left" w:leader="none"/>
              </w:tabs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45" w:val="left" w:leader="none"/>
                <w:tab w:pos="3573" w:val="left" w:leader="none"/>
                <w:tab w:pos="3743" w:val="left" w:leader="none"/>
              </w:tabs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009D4E"/>
              </w:rPr>
              <w:t>44,268</w:t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 </w:t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9"/>
        <w:ind w:left="3125" w:right="5173"/>
        <w:jc w:val="left"/>
        <w:rPr>
          <w:rFonts w:ascii="Arial" w:hAnsi="Arial" w:cs="Arial" w:eastAsia="Arial"/>
        </w:rPr>
      </w:pPr>
      <w:r>
        <w:rPr/>
        <w:pict>
          <v:shape style="position:absolute;margin-left:291.720001pt;margin-top:-94.206085pt;width:44.3pt;height:23.7pt;mso-position-horizontal-relative:page;mso-position-vertical-relative:paragraph;z-index:-877000" type="#_x0000_t202" filled="false" stroked="false">
            <v:textbox inset="0,0,0,0">
              <w:txbxContent>
                <w:p>
                  <w:pPr>
                    <w:spacing w:before="13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N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-8"/>
        </w:rPr>
        <w:t> </w:t>
      </w:r>
      <w:r>
        <w:rPr>
          <w:rFonts w:ascii="Arial" w:hAnsi="Arial"/>
          <w:color w:val="5D6770"/>
        </w:rPr>
        <w:t>Servicio</w:t>
      </w:r>
      <w:r>
        <w:rPr>
          <w:rFonts w:ascii="Arial" w:hAnsi="Arial"/>
          <w:color w:val="5D6770"/>
          <w:spacing w:val="-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Agroalimentaria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24"/>
          <w:w w:val="99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total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superficie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sembrada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(45,528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has)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45"/>
          <w:w w:val="99"/>
        </w:rPr>
        <w:t> </w:t>
      </w:r>
      <w:r>
        <w:rPr>
          <w:rFonts w:ascii="Arial" w:hAnsi="Arial"/>
          <w:color w:val="5D6770"/>
          <w:spacing w:val="-1"/>
        </w:rPr>
        <w:t>estado,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96.0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%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cuenta</w:t>
      </w:r>
      <w:r>
        <w:rPr>
          <w:rFonts w:ascii="Arial" w:hAnsi="Arial"/>
          <w:color w:val="5D6770"/>
          <w:spacing w:val="-6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</w:rPr>
        <w:t>acciones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fitosanitarias.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1" w:footer="406" w:top="1700" w:bottom="52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30" w:lineRule="auto" w:before="147"/>
        <w:ind w:left="2377" w:right="4741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CRÉD</w:t>
      </w:r>
      <w:r>
        <w:rPr>
          <w:rFonts w:ascii="Arial" w:hAnsi="Arial"/>
          <w:color w:val="5D6770"/>
          <w:spacing w:val="-1"/>
          <w:w w:val="105"/>
        </w:rPr>
        <w:t>ITOS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OTOR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PARA</w:t>
      </w:r>
      <w:r>
        <w:rPr>
          <w:rFonts w:ascii="Arial" w:hAnsi="Arial"/>
          <w:color w:val="5D6770"/>
          <w:spacing w:val="30"/>
          <w:w w:val="104"/>
        </w:rPr>
        <w:t> </w:t>
      </w:r>
      <w:r>
        <w:rPr>
          <w:rFonts w:ascii="Arial" w:hAnsi="Arial"/>
          <w:color w:val="5D6770"/>
          <w:w w:val="105"/>
        </w:rPr>
        <w:t>CONSTRUCCIÓN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ADQUISI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IÓN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w w:val="105"/>
        </w:rPr>
        <w:t>VIVIENDA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4"/>
          <w:w w:val="103"/>
        </w:rPr>
        <w:t> </w:t>
      </w:r>
      <w:r>
        <w:rPr>
          <w:rFonts w:ascii="Arial" w:hAnsi="Arial"/>
          <w:color w:val="5D6770"/>
          <w:w w:val="105"/>
        </w:rPr>
        <w:t>DEPENDENCIA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3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9"/>
        <w:gridCol w:w="2128"/>
      </w:tblGrid>
      <w:tr>
        <w:trPr>
          <w:trHeight w:val="451" w:hRule="exact"/>
        </w:trPr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21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121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5" w:hRule="exact"/>
        </w:trPr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7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INFONAVIT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4" w:val="left" w:leader="none"/>
                <w:tab w:pos="2127" w:val="left" w:leader="none"/>
              </w:tabs>
              <w:spacing w:line="206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6,836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7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FOVISSSTE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4" w:val="left" w:leader="none"/>
                <w:tab w:pos="2127" w:val="left" w:leader="none"/>
              </w:tabs>
              <w:spacing w:line="206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1,610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519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1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z w:val="18"/>
              </w:rPr>
              <w:t>INVI</w:t>
            </w:r>
            <w:r>
              <w:rPr>
                <w:rFonts w:ascii="Arial"/>
                <w:color w:val="5D6770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55" w:val="left" w:leader="none"/>
                <w:tab w:pos="2127" w:val="left" w:leader="none"/>
              </w:tabs>
              <w:spacing w:line="240" w:lineRule="auto" w:before="2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138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2519" w:type="dxa"/>
            <w:tcBorders>
              <w:top w:val="single" w:sz="8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2" w:val="left" w:leader="none"/>
                <w:tab w:pos="2478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4" w:val="left" w:leader="none"/>
                <w:tab w:pos="2127" w:val="left" w:leader="none"/>
              </w:tabs>
              <w:spacing w:line="200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8,584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412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INFONAVIT, </w:t>
      </w:r>
      <w:r>
        <w:rPr>
          <w:rFonts w:ascii="Arial"/>
          <w:color w:val="5D6770"/>
          <w:spacing w:val="-2"/>
        </w:rPr>
        <w:t>FOVISSSTE,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INVI.</w:t>
      </w:r>
      <w:r>
        <w:rPr>
          <w:rFonts w:ascii="Arial"/>
        </w:rPr>
      </w:r>
    </w:p>
    <w:p>
      <w:pPr>
        <w:pStyle w:val="BodyText"/>
        <w:tabs>
          <w:tab w:pos="4769" w:val="left" w:leader="none"/>
          <w:tab w:pos="5431" w:val="left" w:leader="none"/>
          <w:tab w:pos="6903" w:val="left" w:leader="none"/>
          <w:tab w:pos="7272" w:val="left" w:leader="none"/>
        </w:tabs>
        <w:spacing w:line="240" w:lineRule="auto" w:before="1"/>
        <w:ind w:left="3412" w:right="577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básica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40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m2.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Observaciones:</w:t>
        <w:tab/>
      </w:r>
      <w:r>
        <w:rPr>
          <w:rFonts w:ascii="Arial" w:hAnsi="Arial"/>
          <w:color w:val="5D6770"/>
          <w:spacing w:val="-1"/>
          <w:w w:val="95"/>
        </w:rPr>
        <w:t>Cifras</w:t>
        <w:tab/>
      </w:r>
      <w:r>
        <w:rPr>
          <w:rFonts w:ascii="Arial" w:hAnsi="Arial"/>
          <w:color w:val="5D6770"/>
          <w:spacing w:val="-1"/>
        </w:rPr>
        <w:t>correspondientes</w:t>
        <w:tab/>
      </w:r>
      <w:r>
        <w:rPr>
          <w:rFonts w:ascii="Arial" w:hAnsi="Arial"/>
          <w:color w:val="5D6770"/>
          <w:spacing w:val="-1"/>
          <w:w w:val="95"/>
        </w:rPr>
        <w:t>al</w:t>
        <w:tab/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30" w:lineRule="auto"/>
        <w:ind w:left="2377" w:right="4738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CRÉD</w:t>
      </w:r>
      <w:r>
        <w:rPr>
          <w:rFonts w:ascii="Arial" w:hAnsi="Arial"/>
          <w:color w:val="5D6770"/>
          <w:spacing w:val="-1"/>
          <w:w w:val="105"/>
        </w:rPr>
        <w:t>ITOS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OTOR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PARA</w:t>
      </w:r>
      <w:r>
        <w:rPr>
          <w:rFonts w:ascii="Arial" w:hAnsi="Arial"/>
          <w:color w:val="5D6770"/>
          <w:spacing w:val="30"/>
          <w:w w:val="104"/>
        </w:rPr>
        <w:t> </w:t>
      </w:r>
      <w:r>
        <w:rPr>
          <w:rFonts w:ascii="Arial" w:hAnsi="Arial"/>
          <w:color w:val="5D6770"/>
          <w:w w:val="105"/>
        </w:rPr>
        <w:t>CONSTRUCCIÓN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ADQUISI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IÓN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2"/>
          <w:w w:val="105"/>
        </w:rPr>
        <w:t> </w:t>
      </w:r>
      <w:r>
        <w:rPr>
          <w:rFonts w:ascii="Arial" w:hAnsi="Arial"/>
          <w:color w:val="5D6770"/>
          <w:w w:val="105"/>
        </w:rPr>
        <w:t>VIVIENDA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2"/>
          <w:w w:val="103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5838" w:val="left" w:leader="none"/>
        </w:tabs>
        <w:spacing w:line="200" w:lineRule="atLeast"/>
        <w:ind w:left="344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1.85pt;height:23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33"/>
                    <w:ind w:left="6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2.15pt;height:23.65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spacing w:before="133"/>
                    <w:ind w:left="59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680" w:val="left" w:leader="none"/>
          <w:tab w:pos="7430" w:val="left" w:leader="none"/>
        </w:tabs>
        <w:spacing w:line="206" w:lineRule="exact"/>
        <w:ind w:left="3441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thick" w:color="5D6770"/>
        </w:rPr>
        <w:t> </w:t>
      </w:r>
      <w:r>
        <w:rPr>
          <w:rFonts w:ascii="Arial" w:hAnsi="Arial"/>
          <w:color w:val="5D6770"/>
          <w:spacing w:val="-31"/>
          <w:u w:val="thick" w:color="5D6770"/>
        </w:rPr>
        <w:t> </w:t>
      </w:r>
      <w:r>
        <w:rPr>
          <w:rFonts w:ascii="Arial" w:hAnsi="Arial"/>
          <w:color w:val="5D6770"/>
          <w:spacing w:val="-1"/>
          <w:u w:val="thick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thick" w:color="009D4E"/>
        </w:rPr>
        <w:tab/>
      </w:r>
      <w:r>
        <w:rPr>
          <w:rFonts w:ascii="Arial" w:hAnsi="Arial"/>
          <w:color w:val="5D6770"/>
          <w:u w:val="thick" w:color="009D4E"/>
        </w:rPr>
        <w:t>185</w:t>
      </w:r>
      <w:r>
        <w:rPr>
          <w:rFonts w:ascii="Arial" w:hAnsi="Arial"/>
          <w:color w:val="5D6770"/>
          <w:w w:val="99"/>
          <w:u w:val="thick" w:color="009D4E"/>
        </w:rPr>
        <w:t> </w:t>
      </w:r>
      <w:r>
        <w:rPr>
          <w:rFonts w:ascii="Arial" w:hAnsi="Arial"/>
          <w:color w:val="5D6770"/>
          <w:u w:val="thick" w:color="009D4E"/>
        </w:rPr>
        <w:t> </w:t>
      </w:r>
      <w:r>
        <w:rPr>
          <w:rFonts w:ascii="Arial" w:hAnsi="Arial"/>
          <w:color w:val="5D6770"/>
          <w:spacing w:val="-2"/>
          <w:u w:val="thick" w:color="009D4E"/>
        </w:rPr>
        <w:t> </w:t>
      </w:r>
      <w:r>
        <w:rPr>
          <w:rFonts w:ascii="Arial" w:hAnsi="Arial"/>
          <w:color w:val="5D6770"/>
          <w:spacing w:val="-2"/>
        </w:rPr>
      </w:r>
      <w:r>
        <w:rPr>
          <w:rFonts w:ascii="Arial" w:hAnsi="Arial"/>
        </w:rPr>
      </w:r>
    </w:p>
    <w:p>
      <w:pPr>
        <w:tabs>
          <w:tab w:pos="5680" w:val="left" w:leader="none"/>
          <w:tab w:pos="7430" w:val="left" w:leader="none"/>
        </w:tabs>
        <w:spacing w:before="21"/>
        <w:ind w:left="344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31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thick" w:color="009D4E"/>
        </w:rPr>
        <w:tab/>
      </w:r>
      <w:r>
        <w:rPr>
          <w:rFonts w:ascii="Arial" w:hAnsi="Arial"/>
          <w:color w:val="5D6770"/>
          <w:sz w:val="18"/>
          <w:u w:val="thick" w:color="009D4E"/>
        </w:rPr>
        <w:t>127</w:t>
      </w:r>
      <w:r>
        <w:rPr>
          <w:rFonts w:ascii="Arial" w:hAnsi="Arial"/>
          <w:color w:val="5D6770"/>
          <w:w w:val="99"/>
          <w:sz w:val="18"/>
          <w:u w:val="thick" w:color="009D4E"/>
        </w:rPr>
        <w:t> </w:t>
      </w:r>
      <w:r>
        <w:rPr>
          <w:rFonts w:ascii="Arial" w:hAnsi="Arial"/>
          <w:color w:val="5D6770"/>
          <w:sz w:val="18"/>
          <w:u w:val="thick" w:color="009D4E"/>
        </w:rPr>
        <w:t> </w:t>
      </w:r>
      <w:r>
        <w:rPr>
          <w:rFonts w:ascii="Arial" w:hAnsi="Arial"/>
          <w:color w:val="5D6770"/>
          <w:spacing w:val="-2"/>
          <w:sz w:val="18"/>
          <w:u w:val="thick" w:color="009D4E"/>
        </w:rPr>
        <w:t> </w:t>
      </w:r>
      <w:r>
        <w:rPr>
          <w:rFonts w:ascii="Arial" w:hAnsi="Arial"/>
          <w:color w:val="5D6770"/>
          <w:spacing w:val="-2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680" w:val="left" w:leader="none"/>
          <w:tab w:pos="7278" w:val="left" w:leader="none"/>
        </w:tabs>
        <w:spacing w:before="21"/>
        <w:ind w:left="344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La</w:t>
      </w:r>
      <w:r>
        <w:rPr>
          <w:rFonts w:ascii="Arial"/>
          <w:color w:val="5D6770"/>
          <w:spacing w:val="-1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thick" w:color="009D4E"/>
        </w:rPr>
        <w:tab/>
      </w:r>
      <w:r>
        <w:rPr>
          <w:rFonts w:ascii="Arial"/>
          <w:color w:val="5D6770"/>
          <w:sz w:val="18"/>
          <w:u w:val="thick" w:color="009D4E"/>
        </w:rPr>
        <w:t>2,532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> </w:t>
      </w:r>
      <w:r>
        <w:rPr>
          <w:rFonts w:ascii="Arial"/>
          <w:color w:val="5D6770"/>
          <w:spacing w:val="-1"/>
          <w:sz w:val="18"/>
          <w:u w:val="thick" w:color="009D4E"/>
        </w:rPr>
        <w:t> </w:t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sz w:val="18"/>
        </w:rPr>
      </w:r>
    </w:p>
    <w:p>
      <w:pPr>
        <w:tabs>
          <w:tab w:pos="5680" w:val="left" w:leader="none"/>
          <w:tab w:pos="7278" w:val="left" w:leader="none"/>
        </w:tabs>
        <w:spacing w:before="18"/>
        <w:ind w:left="344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sz w:val="18"/>
          <w:u w:val="thick" w:color="5D6770"/>
        </w:rPr>
        <w:t>Los </w:t>
      </w:r>
      <w:r>
        <w:rPr>
          <w:rFonts w:ascii="Arial"/>
          <w:color w:val="5D6770"/>
          <w:spacing w:val="-1"/>
          <w:sz w:val="18"/>
          <w:u w:val="thick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thick" w:color="009D4E"/>
        </w:rPr>
        <w:tab/>
      </w:r>
      <w:r>
        <w:rPr>
          <w:rFonts w:ascii="Arial"/>
          <w:color w:val="5D6770"/>
          <w:sz w:val="18"/>
          <w:u w:val="thick" w:color="009D4E"/>
        </w:rPr>
        <w:t>4,108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> </w:t>
      </w:r>
      <w:r>
        <w:rPr>
          <w:rFonts w:ascii="Arial"/>
          <w:color w:val="5D6770"/>
          <w:spacing w:val="-1"/>
          <w:sz w:val="18"/>
          <w:u w:val="thick" w:color="009D4E"/>
        </w:rPr>
        <w:t> </w:t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sz w:val="18"/>
        </w:rPr>
      </w:r>
    </w:p>
    <w:p>
      <w:pPr>
        <w:tabs>
          <w:tab w:pos="5680" w:val="left" w:leader="none"/>
          <w:tab w:pos="7530" w:val="left" w:leader="none"/>
        </w:tabs>
        <w:spacing w:before="21"/>
        <w:ind w:left="344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/>
          <w:color w:val="5D6770"/>
          <w:w w:val="95"/>
          <w:sz w:val="18"/>
          <w:u w:val="thick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thick" w:color="009D4E"/>
        </w:rPr>
        <w:tab/>
      </w:r>
      <w:r>
        <w:rPr>
          <w:rFonts w:ascii="Arial"/>
          <w:color w:val="5D6770"/>
          <w:sz w:val="18"/>
          <w:u w:val="thick" w:color="009D4E"/>
        </w:rPr>
        <w:t>22</w:t>
      </w:r>
      <w:r>
        <w:rPr>
          <w:rFonts w:ascii="Arial"/>
          <w:color w:val="5D6770"/>
          <w:w w:val="99"/>
          <w:sz w:val="18"/>
          <w:u w:val="thick" w:color="009D4E"/>
        </w:rPr>
        <w:t> </w:t>
      </w:r>
      <w:r>
        <w:rPr>
          <w:rFonts w:ascii="Arial"/>
          <w:color w:val="5D6770"/>
          <w:sz w:val="18"/>
          <w:u w:val="thick" w:color="009D4E"/>
        </w:rPr>
        <w:t> </w:t>
      </w:r>
      <w:r>
        <w:rPr>
          <w:rFonts w:ascii="Arial"/>
          <w:color w:val="5D6770"/>
          <w:spacing w:val="-2"/>
          <w:sz w:val="18"/>
          <w:u w:val="thick" w:color="009D4E"/>
        </w:rPr>
        <w:t> </w:t>
      </w:r>
      <w:r>
        <w:rPr>
          <w:rFonts w:ascii="Arial"/>
          <w:color w:val="5D6770"/>
          <w:spacing w:val="-2"/>
          <w:sz w:val="18"/>
        </w:rPr>
      </w:r>
      <w:r>
        <w:rPr>
          <w:rFonts w:ascii="Arial"/>
          <w:sz w:val="18"/>
        </w:rPr>
      </w:r>
    </w:p>
    <w:p>
      <w:pPr>
        <w:tabs>
          <w:tab w:pos="4189" w:val="left" w:leader="none"/>
          <w:tab w:pos="5680" w:val="left" w:leader="none"/>
          <w:tab w:pos="7355" w:val="left" w:leader="none"/>
        </w:tabs>
        <w:spacing w:before="14"/>
        <w:ind w:left="3412" w:right="0" w:firstLine="1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thick" w:color="5D6770"/>
        </w:rPr>
        <w:t> </w:t>
      </w:r>
      <w:r>
        <w:rPr>
          <w:rFonts w:ascii="Arial"/>
          <w:b/>
          <w:color w:val="5D6770"/>
          <w:sz w:val="18"/>
          <w:u w:val="thick" w:color="5D6770"/>
        </w:rPr>
        <w:tab/>
      </w:r>
      <w:r>
        <w:rPr>
          <w:rFonts w:ascii="Arial"/>
          <w:b/>
          <w:color w:val="5D6770"/>
          <w:spacing w:val="-1"/>
          <w:sz w:val="18"/>
          <w:u w:val="thick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thick" w:color="009D4E"/>
        </w:rPr>
        <w:tab/>
      </w:r>
      <w:r>
        <w:rPr>
          <w:rFonts w:ascii="Arial"/>
          <w:b/>
          <w:color w:val="5D6770"/>
          <w:sz w:val="18"/>
          <w:u w:val="thick" w:color="009D4E"/>
        </w:rPr>
        <w:t>6,974</w:t>
      </w:r>
      <w:r>
        <w:rPr>
          <w:rFonts w:ascii="Arial"/>
          <w:b/>
          <w:color w:val="5D6770"/>
          <w:w w:val="99"/>
          <w:sz w:val="18"/>
          <w:u w:val="thick" w:color="009D4E"/>
        </w:rPr>
        <w:t> </w:t>
      </w:r>
      <w:r>
        <w:rPr>
          <w:rFonts w:ascii="Arial"/>
          <w:b/>
          <w:color w:val="5D6770"/>
          <w:spacing w:val="-27"/>
          <w:sz w:val="18"/>
          <w:u w:val="thick" w:color="009D4E"/>
        </w:rPr>
        <w:t> </w:t>
      </w:r>
      <w:r>
        <w:rPr>
          <w:rFonts w:ascii="Arial"/>
          <w:b/>
          <w:color w:val="5D6770"/>
          <w:spacing w:val="-27"/>
          <w:sz w:val="18"/>
        </w:rPr>
      </w:r>
      <w:r>
        <w:rPr>
          <w:rFonts w:ascii="Arial"/>
          <w:sz w:val="18"/>
        </w:rPr>
      </w:r>
    </w:p>
    <w:p>
      <w:pPr>
        <w:spacing w:before="90"/>
        <w:ind w:left="341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 INFONAVIT, </w:t>
      </w:r>
      <w:r>
        <w:rPr>
          <w:rFonts w:ascii="Arial"/>
          <w:color w:val="5D6770"/>
          <w:spacing w:val="-2"/>
          <w:sz w:val="16"/>
        </w:rPr>
        <w:t>INVI.</w:t>
      </w:r>
      <w:r>
        <w:rPr>
          <w:rFonts w:ascii="Arial"/>
          <w:sz w:val="16"/>
        </w:rPr>
      </w:r>
    </w:p>
    <w:p>
      <w:pPr>
        <w:pStyle w:val="BodyText"/>
        <w:spacing w:line="240" w:lineRule="auto" w:before="1"/>
        <w:ind w:left="3412" w:right="5626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1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11"/>
        </w:rPr>
        <w:t> </w:t>
      </w:r>
      <w:r>
        <w:rPr>
          <w:rFonts w:ascii="Arial"/>
          <w:color w:val="5D6770"/>
          <w:spacing w:val="-1"/>
        </w:rPr>
        <w:t>correspondientes</w:t>
      </w:r>
      <w:r>
        <w:rPr>
          <w:rFonts w:ascii="Arial"/>
          <w:color w:val="5D6770"/>
          <w:spacing w:val="11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10"/>
        </w:rPr>
        <w:t> </w:t>
      </w:r>
      <w:r>
        <w:rPr>
          <w:rFonts w:ascii="Arial"/>
          <w:color w:val="5D6770"/>
          <w:spacing w:val="-1"/>
        </w:rPr>
        <w:t>periodo</w:t>
      </w:r>
      <w:r>
        <w:rPr>
          <w:rFonts w:ascii="Arial"/>
          <w:color w:val="5D6770"/>
          <w:spacing w:val="9"/>
        </w:rPr>
        <w:t> </w:t>
      </w:r>
      <w:r>
        <w:rPr>
          <w:rFonts w:ascii="Arial"/>
          <w:color w:val="5D6770"/>
          <w:spacing w:val="-1"/>
        </w:rPr>
        <w:t>septiembre-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septiembre.</w:t>
      </w:r>
      <w:r>
        <w:rPr>
          <w:rFonts w:ascii="Arial"/>
        </w:rPr>
      </w:r>
    </w:p>
    <w:p>
      <w:pPr>
        <w:pStyle w:val="BodyText"/>
        <w:spacing w:line="240" w:lineRule="auto" w:before="1"/>
        <w:ind w:left="3412" w:right="5633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1,610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créditos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otorgados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FOVISSSTE,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presentó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desagregada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municipio.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273"/>
          <w:headerReference w:type="default" r:id="rId274"/>
          <w:footerReference w:type="even" r:id="rId275"/>
          <w:footerReference w:type="default" r:id="rId276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4618" w:right="247" w:hanging="143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VIVIENDAS</w:t>
      </w:r>
      <w:r>
        <w:rPr>
          <w:rFonts w:ascii="Arial" w:hAnsi="Arial"/>
          <w:color w:val="5D6770"/>
          <w:spacing w:val="-1"/>
          <w:w w:val="105"/>
        </w:rPr>
        <w:t> PARTI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LARES</w:t>
      </w:r>
      <w:r>
        <w:rPr>
          <w:rFonts w:ascii="Arial" w:hAnsi="Arial"/>
          <w:color w:val="5D6770"/>
          <w:spacing w:val="-1"/>
          <w:w w:val="105"/>
        </w:rPr>
        <w:t> HABITADAS </w:t>
      </w:r>
      <w:r>
        <w:rPr>
          <w:rFonts w:ascii="Arial" w:hAnsi="Arial"/>
          <w:color w:val="5D6770"/>
          <w:w w:val="105"/>
        </w:rPr>
        <w:t>Y SU </w:t>
      </w:r>
      <w:r>
        <w:rPr>
          <w:rFonts w:ascii="Arial" w:hAnsi="Arial"/>
          <w:color w:val="5D6770"/>
          <w:spacing w:val="-1"/>
          <w:w w:val="105"/>
        </w:rPr>
        <w:t>DISTRIBUCIÓN </w:t>
      </w:r>
      <w:r>
        <w:rPr>
          <w:rFonts w:ascii="Arial" w:hAnsi="Arial"/>
          <w:color w:val="5D6770"/>
          <w:w w:val="105"/>
        </w:rPr>
        <w:t>PORCENTUAL</w:t>
      </w:r>
      <w:r>
        <w:rPr>
          <w:rFonts w:ascii="Arial" w:hAnsi="Arial"/>
          <w:color w:val="5D6770"/>
          <w:spacing w:val="5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ÚN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TENENCIA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192" w:val="left" w:leader="none"/>
        </w:tabs>
        <w:spacing w:line="200" w:lineRule="atLeast"/>
        <w:ind w:left="373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1.85pt;height:38.9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45.9pt;height:38.950pt;mso-position-horizontal-relative:char;mso-position-vertical-relative:line" coordorigin="0,0" coordsize="6918,779">
            <v:group style="position:absolute;left:0;top:0;width:1692;height:778" coordorigin="0,0" coordsize="1692,778">
              <v:shape style="position:absolute;left:0;top:0;width:1692;height:778" coordorigin="0,0" coordsize="1692,778" path="m0,778l1692,778,1692,0,0,0,0,778xe" filled="true" fillcolor="#009d4e" stroked="false">
                <v:path arrowok="t"/>
                <v:fill type="solid"/>
              </v:shape>
            </v:group>
            <v:group style="position:absolute;left:106;top:67;width:1479;height:216" coordorigin="106,67" coordsize="1479,216">
              <v:shape style="position:absolute;left:106;top:67;width:1479;height:216" coordorigin="106,67" coordsize="1479,216" path="m106,283l1584,283,1584,67,106,67,106,283xe" filled="true" fillcolor="#009d4e" stroked="false">
                <v:path arrowok="t"/>
                <v:fill type="solid"/>
              </v:shape>
            </v:group>
            <v:group style="position:absolute;left:106;top:283;width:1479;height:214" coordorigin="106,283" coordsize="1479,214">
              <v:shape style="position:absolute;left:106;top:283;width:1479;height:214" coordorigin="106,283" coordsize="1479,214" path="m106,497l1584,497,1584,283,106,283,106,497xe" filled="true" fillcolor="#009d4e" stroked="false">
                <v:path arrowok="t"/>
                <v:fill type="solid"/>
              </v:shape>
            </v:group>
            <v:group style="position:absolute;left:106;top:497;width:1479;height:214" coordorigin="106,497" coordsize="1479,214">
              <v:shape style="position:absolute;left:106;top:497;width:1479;height:214" coordorigin="106,497" coordsize="1479,214" path="m106,710l1584,710,1584,497,106,497,106,710xe" filled="true" fillcolor="#009d4e" stroked="false">
                <v:path arrowok="t"/>
                <v:fill type="solid"/>
              </v:shape>
            </v:group>
            <v:group style="position:absolute;left:1692;top:0;width:5226;height:329" coordorigin="1692,0" coordsize="5226,329">
              <v:shape style="position:absolute;left:1692;top:0;width:5226;height:329" coordorigin="1692,0" coordsize="5226,329" path="m1692,329l6918,329,6918,0,1692,0,1692,329xe" filled="true" fillcolor="#009d4e" stroked="false">
                <v:path arrowok="t"/>
                <v:fill type="solid"/>
              </v:shape>
            </v:group>
            <v:group style="position:absolute;left:1800;top:0;width:5010;height:214" coordorigin="1800,0" coordsize="5010,214">
              <v:shape style="position:absolute;left:1800;top:0;width:5010;height:214" coordorigin="1800,0" coordsize="5010,214" path="m1800,214l6810,214,6810,0,1800,0,1800,214xe" filled="true" fillcolor="#009d4e" stroked="false">
                <v:path arrowok="t"/>
                <v:fill type="solid"/>
              </v:shape>
            </v:group>
            <v:group style="position:absolute;left:1692;top:350;width:975;height:428" coordorigin="1692,350" coordsize="975,428">
              <v:shape style="position:absolute;left:1692;top:350;width:975;height:428" coordorigin="1692,350" coordsize="975,428" path="m1692,778l2666,778,2666,350,1692,350,1692,778xe" filled="true" fillcolor="#009d4e" stroked="false">
                <v:path arrowok="t"/>
                <v:fill type="solid"/>
              </v:shape>
            </v:group>
            <v:group style="position:absolute;left:1800;top:456;width:759;height:216" coordorigin="1800,456" coordsize="759,216">
              <v:shape style="position:absolute;left:1800;top:456;width:759;height:216" coordorigin="1800,456" coordsize="759,216" path="m1800,672l2558,672,2558,456,1800,456,1800,672xe" filled="true" fillcolor="#009d4e" stroked="false">
                <v:path arrowok="t"/>
                <v:fill type="solid"/>
              </v:shape>
            </v:group>
            <v:group style="position:absolute;left:2666;top:350;width:1343;height:428" coordorigin="2666,350" coordsize="1343,428">
              <v:shape style="position:absolute;left:2666;top:350;width:1343;height:428" coordorigin="2666,350" coordsize="1343,428" path="m2666,778l4008,778,4008,350,2666,350,2666,778xe" filled="true" fillcolor="#009d4e" stroked="false">
                <v:path arrowok="t"/>
                <v:fill type="solid"/>
              </v:shape>
            </v:group>
            <v:group style="position:absolute;left:2774;top:456;width:1127;height:216" coordorigin="2774,456" coordsize="1127,216">
              <v:shape style="position:absolute;left:2774;top:456;width:1127;height:216" coordorigin="2774,456" coordsize="1127,216" path="m2774,672l3900,672,3900,456,2774,456,2774,672xe" filled="true" fillcolor="#009d4e" stroked="false">
                <v:path arrowok="t"/>
                <v:fill type="solid"/>
              </v:shape>
            </v:group>
            <v:group style="position:absolute;left:4008;top:350;width:1275;height:428" coordorigin="4008,350" coordsize="1275,428">
              <v:shape style="position:absolute;left:4008;top:350;width:1275;height:428" coordorigin="4008,350" coordsize="1275,428" path="m4008,778l5283,778,5283,350,4008,350,4008,778xe" filled="true" fillcolor="#009d4e" stroked="false">
                <v:path arrowok="t"/>
                <v:fill type="solid"/>
              </v:shape>
            </v:group>
            <v:group style="position:absolute;left:4116;top:350;width:1059;height:214" coordorigin="4116,350" coordsize="1059,214">
              <v:shape style="position:absolute;left:4116;top:350;width:1059;height:214" coordorigin="4116,350" coordsize="1059,214" path="m4116,564l5175,564,5175,350,4116,350,4116,564xe" filled="true" fillcolor="#009d4e" stroked="false">
                <v:path arrowok="t"/>
                <v:fill type="solid"/>
              </v:shape>
            </v:group>
            <v:group style="position:absolute;left:4116;top:564;width:1059;height:214" coordorigin="4116,564" coordsize="1059,214">
              <v:shape style="position:absolute;left:4116;top:564;width:1059;height:214" coordorigin="4116,564" coordsize="1059,214" path="m4116,778l5175,778,5175,564,4116,564,4116,778xe" filled="true" fillcolor="#009d4e" stroked="false">
                <v:path arrowok="t"/>
                <v:fill type="solid"/>
              </v:shape>
            </v:group>
            <v:group style="position:absolute;left:5283;top:350;width:1635;height:428" coordorigin="5283,350" coordsize="1635,428">
              <v:shape style="position:absolute;left:5283;top:350;width:1635;height:428" coordorigin="5283,350" coordsize="1635,428" path="m5283,778l6918,778,6918,350,5283,350,5283,778xe" filled="true" fillcolor="#009d4e" stroked="false">
                <v:path arrowok="t"/>
                <v:fill type="solid"/>
              </v:shape>
            </v:group>
            <v:group style="position:absolute;left:5391;top:350;width:1419;height:214" coordorigin="5391,350" coordsize="1419,214">
              <v:shape style="position:absolute;left:5391;top:350;width:1419;height:214" coordorigin="5391,350" coordsize="1419,214" path="m5391,564l6810,564,6810,350,5391,350,5391,564xe" filled="true" fillcolor="#009d4e" stroked="false">
                <v:path arrowok="t"/>
                <v:fill type="solid"/>
              </v:shape>
            </v:group>
            <v:group style="position:absolute;left:5391;top:564;width:1419;height:214" coordorigin="5391,564" coordsize="1419,214">
              <v:shape style="position:absolute;left:5391;top:564;width:1419;height:214" coordorigin="5391,564" coordsize="1419,214" path="m5391,778l6810,778,6810,564,5391,564,5391,778xe" filled="true" fillcolor="#009d4e" stroked="false">
                <v:path arrowok="t"/>
                <v:fill type="solid"/>
              </v:shape>
              <v:shape style="position:absolute;left:106;top:101;width:1410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VIVIENDAS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14" w:lineRule="exact"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PARTICULARES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HABITADAS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812;top:34;width:92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TENENCIA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00;top:490;width:68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PROPIA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74;top:490;width:105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ALQUILADA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16;top:385;width:98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9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OTRA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SITUACIÓN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91;top:385;width:135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ESPECIFICADO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515" w:val="left" w:leader="none"/>
          <w:tab w:pos="5588" w:val="left" w:leader="none"/>
          <w:tab w:pos="6932" w:val="left" w:leader="none"/>
          <w:tab w:pos="8204" w:val="left" w:leader="none"/>
          <w:tab w:pos="10292" w:val="right" w:leader="none"/>
        </w:tabs>
        <w:spacing w:line="240" w:lineRule="auto" w:before="61"/>
        <w:ind w:left="2196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86.740005pt;margin-top:17.011889pt;width:61.75pt;height:.1pt;mso-position-horizontal-relative:page;mso-position-vertical-relative:paragraph;z-index:5008" coordorigin="3735,340" coordsize="1235,2">
            <v:shape style="position:absolute;left:3735;top:340;width:1235;height:2" coordorigin="3735,340" coordsize="1235,0" path="m3735,340l4969,340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609985pt;margin-top:17.011889pt;width:345.9pt;height:.1pt;mso-position-horizontal-relative:page;mso-position-vertical-relative:paragraph;z-index:5032" coordorigin="5192,340" coordsize="6918,2">
            <v:shape style="position:absolute;left:5192;top:340;width:6918;height:2" coordorigin="5192,340" coordsize="6918,0" path="m5192,340l12110,340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Comondú</w:t>
        <w:tab/>
        <w:t>21,384</w:t>
        <w:tab/>
      </w:r>
      <w:r>
        <w:rPr>
          <w:rFonts w:ascii="Arial" w:hAnsi="Arial"/>
          <w:color w:val="5D6770"/>
          <w:w w:val="95"/>
        </w:rPr>
        <w:t>73.59</w:t>
        <w:tab/>
        <w:t>11.57</w:t>
        <w:tab/>
      </w:r>
      <w:r>
        <w:rPr>
          <w:rFonts w:ascii="Arial" w:hAnsi="Arial"/>
          <w:color w:val="5D6770"/>
        </w:rPr>
        <w:t>14.37</w:t>
        <w:tab/>
        <w:t>0.47</w:t>
      </w:r>
      <w:r>
        <w:rPr>
          <w:rFonts w:ascii="Arial" w:hAnsi="Arial"/>
        </w:rPr>
      </w:r>
    </w:p>
    <w:p>
      <w:pPr>
        <w:pStyle w:val="Heading9"/>
        <w:tabs>
          <w:tab w:pos="4515" w:val="left" w:leader="none"/>
          <w:tab w:pos="5588" w:val="left" w:leader="none"/>
          <w:tab w:pos="6932" w:val="left" w:leader="none"/>
          <w:tab w:pos="8204" w:val="left" w:leader="none"/>
          <w:tab w:pos="10292" w:val="right" w:leader="none"/>
        </w:tabs>
        <w:spacing w:line="240" w:lineRule="auto" w:before="143"/>
        <w:ind w:left="2196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86.740005pt;margin-top:21.111885pt;width:61.75pt;height:.1pt;mso-position-horizontal-relative:page;mso-position-vertical-relative:paragraph;z-index:5056" coordorigin="3735,422" coordsize="1235,2">
            <v:shape style="position:absolute;left:3735;top:422;width:1235;height:2" coordorigin="3735,422" coordsize="1235,0" path="m3735,422l4969,422e" filled="false" stroked="true" strokeweight="1.06002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609985pt;margin-top:21.111885pt;width:345.9pt;height:.1pt;mso-position-horizontal-relative:page;mso-position-vertical-relative:paragraph;z-index:5080" coordorigin="5192,422" coordsize="6918,2">
            <v:shape style="position:absolute;left:5192;top:422;width:6918;height:2" coordorigin="5192,422" coordsize="6918,0" path="m5192,422l12110,422e" filled="false" stroked="true" strokeweight="1.06002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Mulegé</w:t>
        <w:tab/>
        <w:t>18,189</w:t>
        <w:tab/>
      </w:r>
      <w:r>
        <w:rPr>
          <w:rFonts w:ascii="Arial" w:hAnsi="Arial"/>
          <w:color w:val="5D6770"/>
          <w:w w:val="95"/>
        </w:rPr>
        <w:t>58.11</w:t>
        <w:tab/>
        <w:t>15.59</w:t>
        <w:tab/>
      </w:r>
      <w:r>
        <w:rPr>
          <w:rFonts w:ascii="Arial" w:hAnsi="Arial"/>
          <w:color w:val="5D6770"/>
        </w:rPr>
        <w:t>24.98</w:t>
        <w:tab/>
        <w:t>1.31</w:t>
      </w:r>
      <w:r>
        <w:rPr>
          <w:rFonts w:ascii="Arial" w:hAnsi="Arial"/>
        </w:rPr>
      </w:r>
    </w:p>
    <w:p>
      <w:pPr>
        <w:pStyle w:val="Heading9"/>
        <w:tabs>
          <w:tab w:pos="4515" w:val="left" w:leader="none"/>
          <w:tab w:pos="5588" w:val="left" w:leader="none"/>
          <w:tab w:pos="6932" w:val="left" w:leader="none"/>
          <w:tab w:pos="8204" w:val="left" w:leader="none"/>
          <w:tab w:pos="10292" w:val="right" w:leader="none"/>
        </w:tabs>
        <w:spacing w:line="240" w:lineRule="auto" w:before="143"/>
        <w:ind w:left="2196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86.740005pt;margin-top:20.991911pt;width:61.75pt;height:.1pt;mso-position-horizontal-relative:page;mso-position-vertical-relative:paragraph;z-index:5104" coordorigin="3735,420" coordsize="1235,2">
            <v:shape style="position:absolute;left:3735;top:420;width:1235;height:2" coordorigin="3735,420" coordsize="1235,0" path="m3735,420l4969,420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609985pt;margin-top:20.991911pt;width:345.9pt;height:.1pt;mso-position-horizontal-relative:page;mso-position-vertical-relative:paragraph;z-index:5128" coordorigin="5192,420" coordsize="6918,2">
            <v:shape style="position:absolute;left:5192;top:420;width:6918;height:2" coordorigin="5192,420" coordsize="6918,0" path="m5192,420l12110,420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  <w:w w:val="95"/>
        </w:rPr>
        <w:t>82,919</w:t>
        <w:tab/>
      </w:r>
      <w:r>
        <w:rPr>
          <w:rFonts w:ascii="Arial"/>
          <w:color w:val="5D6770"/>
          <w:w w:val="95"/>
        </w:rPr>
        <w:t>70.85</w:t>
        <w:tab/>
        <w:t>16.38</w:t>
        <w:tab/>
      </w:r>
      <w:r>
        <w:rPr>
          <w:rFonts w:ascii="Arial"/>
          <w:color w:val="5D6770"/>
        </w:rPr>
        <w:t>12.50</w:t>
        <w:tab/>
        <w:t>0.28</w:t>
      </w:r>
      <w:r>
        <w:rPr>
          <w:rFonts w:ascii="Arial"/>
        </w:rPr>
      </w:r>
    </w:p>
    <w:p>
      <w:pPr>
        <w:pStyle w:val="Heading9"/>
        <w:tabs>
          <w:tab w:pos="4515" w:val="left" w:leader="none"/>
          <w:tab w:pos="5588" w:val="left" w:leader="none"/>
          <w:tab w:pos="7033" w:val="left" w:leader="none"/>
          <w:tab w:pos="8204" w:val="left" w:leader="none"/>
          <w:tab w:pos="10292" w:val="right" w:leader="none"/>
        </w:tabs>
        <w:spacing w:line="240" w:lineRule="auto" w:before="141"/>
        <w:ind w:left="2196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86.740005pt;margin-top:21.011902pt;width:61.75pt;height:.1pt;mso-position-horizontal-relative:page;mso-position-vertical-relative:paragraph;z-index:5152" coordorigin="3735,420" coordsize="1235,2">
            <v:shape style="position:absolute;left:3735;top:420;width:1235;height:2" coordorigin="3735,420" coordsize="1235,0" path="m3735,420l4969,420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609985pt;margin-top:21.011902pt;width:345.9pt;height:.1pt;mso-position-horizontal-relative:page;mso-position-vertical-relative:paragraph;z-index:5176" coordorigin="5192,420" coordsize="6918,2">
            <v:shape style="position:absolute;left:5192;top:420;width:6918;height:2" coordorigin="5192,420" coordsize="6918,0" path="m5192,420l12110,420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spacing w:val="-1"/>
          <w:w w:val="95"/>
        </w:rPr>
        <w:t>80,615</w:t>
        <w:tab/>
      </w:r>
      <w:r>
        <w:rPr>
          <w:rFonts w:ascii="Arial"/>
          <w:color w:val="5D6770"/>
          <w:w w:val="95"/>
        </w:rPr>
        <w:t>61.09</w:t>
        <w:tab/>
        <w:t>26.6</w:t>
        <w:tab/>
      </w:r>
      <w:r>
        <w:rPr>
          <w:rFonts w:ascii="Arial"/>
          <w:color w:val="5D6770"/>
        </w:rPr>
        <w:t>11.75</w:t>
        <w:tab/>
        <w:t>0.57</w:t>
      </w:r>
      <w:r>
        <w:rPr>
          <w:rFonts w:ascii="Arial"/>
        </w:rPr>
      </w:r>
    </w:p>
    <w:p>
      <w:pPr>
        <w:pStyle w:val="Heading9"/>
        <w:tabs>
          <w:tab w:pos="4613" w:val="left" w:leader="none"/>
          <w:tab w:pos="5588" w:val="left" w:leader="none"/>
          <w:tab w:pos="6932" w:val="left" w:leader="none"/>
          <w:tab w:pos="8204" w:val="left" w:leader="none"/>
          <w:tab w:pos="10292" w:val="right" w:leader="none"/>
        </w:tabs>
        <w:spacing w:line="240" w:lineRule="auto" w:before="143"/>
        <w:ind w:left="2196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86.740005pt;margin-top:21.111881pt;width:61.75pt;height:.1pt;mso-position-horizontal-relative:page;mso-position-vertical-relative:paragraph;z-index:5200" coordorigin="3735,422" coordsize="1235,2">
            <v:shape style="position:absolute;left:3735;top:422;width:1235;height:2" coordorigin="3735,422" coordsize="1235,0" path="m3735,422l4969,422e" filled="false" stroked="true" strokeweight="1.06002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609985pt;margin-top:21.111881pt;width:345.9pt;height:.1pt;mso-position-horizontal-relative:page;mso-position-vertical-relative:paragraph;z-index:5224" coordorigin="5192,422" coordsize="6918,2">
            <v:shape style="position:absolute;left:5192;top:422;width:6918;height:2" coordorigin="5192,422" coordsize="6918,0" path="m5192,422l12110,422e" filled="false" stroked="true" strokeweight="1.06002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  <w:t>5,865</w:t>
        <w:tab/>
        <w:t>69.96</w:t>
        <w:tab/>
        <w:t>16.86</w:t>
        <w:tab/>
      </w:r>
      <w:r>
        <w:rPr>
          <w:rFonts w:ascii="Arial"/>
          <w:color w:val="5D6770"/>
        </w:rPr>
        <w:t>11.97</w:t>
        <w:tab/>
        <w:t>1.25</w:t>
      </w:r>
      <w:r>
        <w:rPr>
          <w:rFonts w:ascii="Arial"/>
        </w:rPr>
      </w:r>
    </w:p>
    <w:p>
      <w:pPr>
        <w:pStyle w:val="Heading8"/>
        <w:tabs>
          <w:tab w:pos="4414" w:val="left" w:leader="none"/>
          <w:tab w:pos="5588" w:val="left" w:leader="none"/>
          <w:tab w:pos="6932" w:val="left" w:leader="none"/>
          <w:tab w:pos="8204" w:val="left" w:leader="none"/>
          <w:tab w:pos="10292" w:val="right" w:leader="none"/>
        </w:tabs>
        <w:spacing w:line="240" w:lineRule="auto" w:before="138"/>
        <w:ind w:left="2302" w:right="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86.020004pt;margin-top:21.101898pt;width:62.45pt;height:.1pt;mso-position-horizontal-relative:page;mso-position-vertical-relative:paragraph;z-index:5248" coordorigin="3720,422" coordsize="1249,2">
            <v:shape style="position:absolute;left:3720;top:422;width:1249;height:2" coordorigin="3720,422" coordsize="1249,0" path="m3720,422l4969,422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258.890015pt;margin-top:21.101898pt;width:346.65pt;height:.1pt;mso-position-horizontal-relative:page;mso-position-vertical-relative:paragraph;z-index:5272" coordorigin="5178,422" coordsize="6933,2">
            <v:shape style="position:absolute;left:5178;top:422;width:6933;height:2" coordorigin="5178,422" coordsize="6933,0" path="m5178,422l12110,422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spacing w:val="-1"/>
          <w:w w:val="95"/>
        </w:rPr>
        <w:t>208,972</w:t>
        <w:tab/>
      </w:r>
      <w:r>
        <w:rPr>
          <w:rFonts w:ascii="Arial"/>
          <w:color w:val="5D6770"/>
          <w:w w:val="95"/>
        </w:rPr>
        <w:t>66.23</w:t>
        <w:tab/>
        <w:t>19.77</w:t>
        <w:tab/>
      </w:r>
      <w:r>
        <w:rPr>
          <w:rFonts w:ascii="Arial"/>
          <w:color w:val="5D6770"/>
        </w:rPr>
        <w:t>13.48</w:t>
        <w:tab/>
        <w:t>0.52</w:t>
      </w:r>
      <w:r>
        <w:rPr>
          <w:rFonts w:ascii="Arial"/>
          <w:b w:val="0"/>
        </w:rPr>
      </w:r>
    </w:p>
    <w:p>
      <w:pPr>
        <w:pStyle w:val="BodyText"/>
        <w:spacing w:line="240" w:lineRule="auto" w:before="150"/>
        <w:ind w:left="3686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Tabulados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pStyle w:val="BodyText"/>
        <w:spacing w:line="240" w:lineRule="auto" w:before="4"/>
        <w:ind w:left="368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Excluye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siguientes clases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vivienda: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locales 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construidos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habitación,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móviles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refugios.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1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30" w:lineRule="auto" w:before="0"/>
        <w:ind w:left="2204" w:right="4568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24.170013pt;margin-top:58.805637pt;width:216.5pt;height:47.55pt;mso-position-horizontal-relative:page;mso-position-vertical-relative:paragraph;z-index:-876328" coordorigin="6483,1176" coordsize="4330,951">
            <v:group style="position:absolute;left:6483;top:1176;width:1695;height:951" coordorigin="6483,1176" coordsize="1695,951">
              <v:shape style="position:absolute;left:6483;top:1176;width:1695;height:951" coordorigin="6483,1176" coordsize="1695,951" path="m6483,2127l8178,2127,8178,1176,6483,1176,6483,2127xe" filled="true" fillcolor="#009d4e" stroked="false">
                <v:path arrowok="t"/>
                <v:fill type="solid"/>
              </v:shape>
            </v:group>
            <v:group style="position:absolute;left:6591;top:1224;width:1479;height:214" coordorigin="6591,1224" coordsize="1479,214">
              <v:shape style="position:absolute;left:6591;top:1224;width:1479;height:214" coordorigin="6591,1224" coordsize="1479,214" path="m6591,1438l8070,1438,8070,1224,6591,1224,6591,1438xe" filled="true" fillcolor="#009d4e" stroked="false">
                <v:path arrowok="t"/>
                <v:fill type="solid"/>
              </v:shape>
            </v:group>
            <v:group style="position:absolute;left:6591;top:1438;width:1479;height:214" coordorigin="6591,1438" coordsize="1479,214">
              <v:shape style="position:absolute;left:6591;top:1438;width:1479;height:214" coordorigin="6591,1438" coordsize="1479,214" path="m6591,1651l8070,1651,8070,1438,6591,1438,6591,1651xe" filled="true" fillcolor="#009d4e" stroked="false">
                <v:path arrowok="t"/>
                <v:fill type="solid"/>
              </v:shape>
            </v:group>
            <v:group style="position:absolute;left:6591;top:1651;width:1479;height:214" coordorigin="6591,1651" coordsize="1479,214">
              <v:shape style="position:absolute;left:6591;top:1651;width:1479;height:214" coordorigin="6591,1651" coordsize="1479,214" path="m6591,1865l8070,1865,8070,1651,6591,1651,6591,1865xe" filled="true" fillcolor="#009d4e" stroked="false">
                <v:path arrowok="t"/>
                <v:fill type="solid"/>
              </v:shape>
            </v:group>
            <v:group style="position:absolute;left:6591;top:1865;width:1479;height:216" coordorigin="6591,1865" coordsize="1479,216">
              <v:shape style="position:absolute;left:6591;top:1865;width:1479;height:216" coordorigin="6591,1865" coordsize="1479,216" path="m6591,2081l8070,2081,8070,1865,6591,1865,6591,2081xe" filled="true" fillcolor="#009d4e" stroked="false">
                <v:path arrowok="t"/>
                <v:fill type="solid"/>
              </v:shape>
            </v:group>
            <v:group style="position:absolute;left:8178;top:1176;width:1393;height:951" coordorigin="8178,1176" coordsize="1393,951">
              <v:shape style="position:absolute;left:8178;top:1176;width:1393;height:951" coordorigin="8178,1176" coordsize="1393,951" path="m8178,2127l9570,2127,9570,1176,8178,1176,8178,2127xe" filled="true" fillcolor="#009d4e" stroked="false">
                <v:path arrowok="t"/>
                <v:fill type="solid"/>
              </v:shape>
            </v:group>
            <v:group style="position:absolute;left:8286;top:1438;width:1176;height:214" coordorigin="8286,1438" coordsize="1176,214">
              <v:shape style="position:absolute;left:8286;top:1438;width:1176;height:214" coordorigin="8286,1438" coordsize="1176,214" path="m8286,1651l9462,1651,9462,1438,8286,1438,8286,1651xe" filled="true" fillcolor="#009d4e" stroked="false">
                <v:path arrowok="t"/>
                <v:fill type="solid"/>
              </v:shape>
            </v:group>
            <v:group style="position:absolute;left:8286;top:1651;width:1176;height:214" coordorigin="8286,1651" coordsize="1176,214">
              <v:shape style="position:absolute;left:8286;top:1651;width:1176;height:214" coordorigin="8286,1651" coordsize="1176,214" path="m8286,1865l9462,1865,9462,1651,8286,1651,8286,1865xe" filled="true" fillcolor="#009d4e" stroked="false">
                <v:path arrowok="t"/>
                <v:fill type="solid"/>
              </v:shape>
            </v:group>
            <v:group style="position:absolute;left:9570;top:1176;width:1244;height:951" coordorigin="9570,1176" coordsize="1244,951">
              <v:shape style="position:absolute;left:9570;top:1176;width:1244;height:951" coordorigin="9570,1176" coordsize="1244,951" path="m9570,2127l10813,2127,10813,1176,9570,1176,9570,2127xe" filled="true" fillcolor="#009d4e" stroked="false">
                <v:path arrowok="t"/>
                <v:fill type="solid"/>
              </v:shape>
            </v:group>
            <v:group style="position:absolute;left:9678;top:1543;width:1028;height:216" coordorigin="9678,1543" coordsize="1028,216">
              <v:shape style="position:absolute;left:9678;top:1543;width:1028;height:216" coordorigin="9678,1543" coordsize="1028,216" path="m9678,1759l10705,1759,10705,1543,9678,1543,9678,1759xe" filled="true" fillcolor="#009d4e" stroked="false">
                <v:path arrowok="t"/>
                <v:fill type="solid"/>
              </v:shape>
              <v:shape style="position:absolute;left:6591;top:1258;width:1410;height:82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OCUPANTES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14" w:lineRule="exact" w:before="4"/>
                        <w:ind w:left="0" w:right="0" w:hanging="1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VIVIENDAS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PARTICULARES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HABITADAS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286;top:1472;width:1109;height:394" type="#_x0000_t202" filled="false" stroked="false">
                <v:textbox inset="0,0,0,0">
                  <w:txbxContent>
                    <w:p>
                      <w:pPr>
                        <w:spacing w:line="208" w:lineRule="auto" w:before="0"/>
                        <w:ind w:left="0" w:right="0" w:firstLine="29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AGUA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ENTUBADA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678;top:1533;width:96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DRENAJE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3/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51.449997pt;margin-top:58.805637pt;width:61.7pt;height:47.55pt;mso-position-horizontal-relative:page;mso-position-vertical-relative:paragraph;z-index:-876304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10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OCUPANTES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LA</w:t>
      </w:r>
      <w:r>
        <w:rPr>
          <w:rFonts w:ascii="Arial" w:hAnsi="Arial"/>
          <w:b/>
          <w:color w:val="5D6770"/>
          <w:spacing w:val="-2"/>
          <w:w w:val="105"/>
          <w:sz w:val="24"/>
        </w:rPr>
        <w:t>S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VIVIENDAS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PARTICU</w:t>
      </w:r>
      <w:r>
        <w:rPr>
          <w:rFonts w:ascii="Arial" w:hAnsi="Arial"/>
          <w:b/>
          <w:color w:val="5D6770"/>
          <w:spacing w:val="-2"/>
          <w:w w:val="105"/>
          <w:sz w:val="24"/>
        </w:rPr>
        <w:t>LARES</w:t>
      </w:r>
      <w:r>
        <w:rPr>
          <w:rFonts w:ascii="Arial" w:hAnsi="Arial"/>
          <w:b/>
          <w:color w:val="5D6770"/>
          <w:spacing w:val="23"/>
          <w:w w:val="101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HABITADAS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</w:t>
      </w:r>
      <w:r>
        <w:rPr>
          <w:rFonts w:ascii="Arial" w:hAnsi="Arial"/>
          <w:b/>
          <w:color w:val="5D6770"/>
          <w:spacing w:val="-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DISTRI</w:t>
      </w:r>
      <w:r>
        <w:rPr>
          <w:rFonts w:ascii="Arial" w:hAnsi="Arial"/>
          <w:b/>
          <w:color w:val="5D6770"/>
          <w:spacing w:val="-2"/>
          <w:w w:val="105"/>
          <w:sz w:val="24"/>
        </w:rPr>
        <w:t>BUC</w:t>
      </w:r>
      <w:r>
        <w:rPr>
          <w:rFonts w:ascii="Arial" w:hAnsi="Arial"/>
          <w:b/>
          <w:color w:val="5D6770"/>
          <w:spacing w:val="-1"/>
          <w:w w:val="105"/>
          <w:sz w:val="24"/>
        </w:rPr>
        <w:t>IÓN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PORCENTUAL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SEG</w:t>
      </w:r>
      <w:r>
        <w:rPr>
          <w:rFonts w:ascii="Arial" w:hAnsi="Arial"/>
          <w:b/>
          <w:color w:val="5D6770"/>
          <w:spacing w:val="-1"/>
          <w:w w:val="105"/>
          <w:sz w:val="24"/>
        </w:rPr>
        <w:t>ÚN</w:t>
      </w:r>
      <w:r>
        <w:rPr>
          <w:rFonts w:ascii="Arial" w:hAnsi="Arial"/>
          <w:b/>
          <w:color w:val="5D6770"/>
          <w:spacing w:val="43"/>
          <w:w w:val="109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DISPONIBILIDAD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D</w:t>
      </w:r>
      <w:r>
        <w:rPr>
          <w:rFonts w:ascii="Arial" w:hAnsi="Arial"/>
          <w:b/>
          <w:color w:val="5D6770"/>
          <w:spacing w:val="-3"/>
          <w:w w:val="105"/>
          <w:sz w:val="24"/>
        </w:rPr>
        <w:t>E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AGUA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ENTUBADA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DRENAJ</w:t>
      </w:r>
      <w:r>
        <w:rPr>
          <w:rFonts w:ascii="Arial" w:hAnsi="Arial"/>
          <w:b/>
          <w:color w:val="5D6770"/>
          <w:spacing w:val="-2"/>
          <w:w w:val="105"/>
          <w:sz w:val="24"/>
        </w:rPr>
        <w:t>E</w:t>
      </w:r>
      <w:r>
        <w:rPr>
          <w:rFonts w:ascii="Arial" w:hAnsi="Arial"/>
          <w:b/>
          <w:color w:val="5D6770"/>
          <w:spacing w:val="29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MUNICIPIO</w:t>
      </w:r>
      <w:r>
        <w:rPr>
          <w:rFonts w:ascii="Arial" w:hAnsi="Arial"/>
          <w:b/>
          <w:color w:val="5D6770"/>
          <w:spacing w:val="-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b/>
          <w:color w:val="5D6770"/>
          <w:spacing w:val="-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27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209"/>
        <w:gridCol w:w="14"/>
        <w:gridCol w:w="1989"/>
        <w:gridCol w:w="1318"/>
        <w:gridCol w:w="1023"/>
      </w:tblGrid>
      <w:tr>
        <w:trPr>
          <w:trHeight w:val="350" w:hRule="exact"/>
        </w:trPr>
        <w:tc>
          <w:tcPr>
            <w:tcW w:w="123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9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96.01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94.14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23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9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83.41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41" w:hRule="exact"/>
        </w:trPr>
        <w:tc>
          <w:tcPr>
            <w:tcW w:w="123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8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272,515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98.50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41" w:hRule="exact"/>
        </w:trPr>
        <w:tc>
          <w:tcPr>
            <w:tcW w:w="123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8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286,454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87.51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98.44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23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9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18,663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93.30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94.72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41" w:hRule="exact"/>
        </w:trPr>
        <w:tc>
          <w:tcPr>
            <w:tcW w:w="123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989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8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709,990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8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92.70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3" w:type="dxa"/>
            <w:tcBorders>
              <w:top w:val="single" w:sz="5" w:space="0" w:color="009D4E"/>
              <w:left w:val="nil" w:sz="6" w:space="0" w:color="auto"/>
              <w:bottom w:val="single" w:sz="5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96.66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845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Tabulados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pStyle w:val="BodyText"/>
        <w:spacing w:line="240" w:lineRule="auto" w:before="3"/>
        <w:ind w:left="2845" w:right="459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2"/>
        </w:rPr>
        <w:t>Excluye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siguientes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clases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vivienda: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locales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construidos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habitación,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móviles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refugios.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845" w:right="501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habitadas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agua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entubada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dentro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vivienda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fuera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dentro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 terreno.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845" w:right="501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Incluye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drenaje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conectado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red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pública,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fosa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séptica,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desagüe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barranca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grieta,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así como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2"/>
        </w:rPr>
        <w:t>rio,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lago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mar.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277"/>
          <w:headerReference w:type="default" r:id="rId278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30" w:lineRule="auto" w:before="4"/>
        <w:ind w:left="4945" w:right="2786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VIVIENDAS</w:t>
      </w:r>
      <w:r>
        <w:rPr>
          <w:rFonts w:ascii="Arial" w:hAnsi="Arial"/>
          <w:color w:val="5D6770"/>
          <w:spacing w:val="-1"/>
          <w:w w:val="105"/>
        </w:rPr>
        <w:t> PARTI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LARES</w:t>
      </w:r>
      <w:r>
        <w:rPr>
          <w:rFonts w:ascii="Arial" w:hAnsi="Arial"/>
          <w:color w:val="5D6770"/>
          <w:spacing w:val="-1"/>
          <w:w w:val="105"/>
        </w:rPr>
        <w:t> HABITADAS</w:t>
      </w:r>
      <w:r>
        <w:rPr>
          <w:rFonts w:ascii="Arial" w:hAnsi="Arial"/>
          <w:color w:val="5D6770"/>
          <w:w w:val="105"/>
        </w:rPr>
        <w:t> Y SU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w w:val="105"/>
        </w:rPr>
        <w:t>DISTRIBUCIÓN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PORCENTUAL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ÚN</w:t>
      </w:r>
      <w:r>
        <w:rPr>
          <w:rFonts w:ascii="Arial" w:hAnsi="Arial"/>
          <w:color w:val="5D6770"/>
          <w:spacing w:val="25"/>
          <w:w w:val="109"/>
        </w:rPr>
        <w:t> </w:t>
      </w:r>
      <w:r>
        <w:rPr>
          <w:rFonts w:ascii="Arial" w:hAnsi="Arial"/>
          <w:color w:val="5D6770"/>
          <w:w w:val="105"/>
        </w:rPr>
        <w:t>DISPONIBILIDAD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ENERG</w:t>
      </w:r>
      <w:r>
        <w:rPr>
          <w:rFonts w:ascii="Arial" w:hAnsi="Arial"/>
          <w:color w:val="5D6770"/>
          <w:spacing w:val="-1"/>
          <w:w w:val="105"/>
        </w:rPr>
        <w:t>ÍA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ELÉCTRICA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6"/>
          <w:w w:val="103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7385" w:val="left" w:leader="none"/>
        </w:tabs>
        <w:spacing w:line="200" w:lineRule="atLeast"/>
        <w:ind w:left="578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8.9pt;height:2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17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33.35pt;height:27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tabs>
                      <w:tab w:pos="1461" w:val="left" w:leader="none"/>
                    </w:tabs>
                    <w:spacing w:line="214" w:lineRule="exact" w:before="57"/>
                    <w:ind w:left="107" w:right="172" w:firstLine="8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TOTAL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DE</w:t>
                    <w:tab/>
                    <w:t>ENERGÍA</w:t>
                  </w:r>
                  <w:r>
                    <w:rPr>
                      <w:rFonts w:ascii="Arial" w:hAnsi="Arial"/>
                      <w:b/>
                      <w:color w:val="FFFFFF"/>
                      <w:spacing w:val="2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18"/>
                    </w:rPr>
                    <w:t>VIVIENDAS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position w:val="9"/>
                      <w:sz w:val="12"/>
                    </w:rPr>
                    <w:t>1/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ELÉCTRICA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8014" w:val="left" w:leader="none"/>
          <w:tab w:pos="9878" w:val="right" w:leader="none"/>
        </w:tabs>
        <w:spacing w:line="240" w:lineRule="auto" w:before="59"/>
        <w:ind w:left="5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9.489990pt;margin-top:16.671883pt;width:68.8pt;height:.1pt;mso-position-horizontal-relative:page;mso-position-vertical-relative:paragraph;z-index:5464" coordorigin="5790,333" coordsize="1376,2">
            <v:shape style="position:absolute;left:5790;top:333;width:1376;height:2" coordorigin="5790,333" coordsize="1376,0" path="m5790,333l7165,33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9.290009pt;margin-top:16.671883pt;width:133.5pt;height:.1pt;mso-position-horizontal-relative:page;mso-position-vertical-relative:paragraph;z-index:5488" coordorigin="7386,333" coordsize="2670,2">
            <v:shape style="position:absolute;left:7386;top:333;width:2670;height:2" coordorigin="7386,333" coordsize="2670,0" path="m7386,333l10055,333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Comondú</w:t>
        <w:tab/>
        <w:t>21,384</w:t>
        <w:tab/>
      </w:r>
      <w:r>
        <w:rPr>
          <w:rFonts w:ascii="Arial" w:hAnsi="Arial"/>
          <w:color w:val="5D6770"/>
        </w:rPr>
        <w:t>97.01</w:t>
      </w:r>
      <w:r>
        <w:rPr>
          <w:rFonts w:ascii="Arial" w:hAnsi="Arial"/>
        </w:rPr>
      </w:r>
    </w:p>
    <w:p>
      <w:pPr>
        <w:pStyle w:val="Heading9"/>
        <w:tabs>
          <w:tab w:pos="8014" w:val="left" w:leader="none"/>
          <w:tab w:pos="9878" w:val="right" w:leader="none"/>
        </w:tabs>
        <w:spacing w:line="240" w:lineRule="auto" w:before="134"/>
        <w:ind w:left="5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9.489990pt;margin-top:20.421885pt;width:68.8pt;height:.1pt;mso-position-horizontal-relative:page;mso-position-vertical-relative:paragraph;z-index:5512" coordorigin="5790,408" coordsize="1376,2">
            <v:shape style="position:absolute;left:5790;top:408;width:1376;height:2" coordorigin="5790,408" coordsize="1376,0" path="m5790,408l7165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9.290009pt;margin-top:20.421885pt;width:133.5pt;height:.1pt;mso-position-horizontal-relative:page;mso-position-vertical-relative:paragraph;z-index:5536" coordorigin="7386,408" coordsize="2670,2">
            <v:shape style="position:absolute;left:7386;top:408;width:2670;height:2" coordorigin="7386,408" coordsize="2670,0" path="m7386,408l10055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Mulegé</w:t>
        <w:tab/>
        <w:t>18,189</w:t>
        <w:tab/>
      </w:r>
      <w:r>
        <w:rPr>
          <w:rFonts w:ascii="Arial" w:hAnsi="Arial"/>
          <w:color w:val="5D6770"/>
        </w:rPr>
        <w:t>97.94</w:t>
      </w:r>
      <w:r>
        <w:rPr>
          <w:rFonts w:ascii="Arial" w:hAnsi="Arial"/>
        </w:rPr>
      </w:r>
    </w:p>
    <w:p>
      <w:pPr>
        <w:pStyle w:val="Heading9"/>
        <w:tabs>
          <w:tab w:pos="8014" w:val="left" w:leader="none"/>
          <w:tab w:pos="9878" w:val="right" w:leader="none"/>
        </w:tabs>
        <w:spacing w:line="240" w:lineRule="auto" w:before="134"/>
        <w:ind w:left="5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9.489990pt;margin-top:20.421877pt;width:68.8pt;height:.1pt;mso-position-horizontal-relative:page;mso-position-vertical-relative:paragraph;z-index:5560" coordorigin="5790,408" coordsize="1376,2">
            <v:shape style="position:absolute;left:5790;top:408;width:1376;height:2" coordorigin="5790,408" coordsize="1376,0" path="m5790,408l7165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9.290009pt;margin-top:20.421877pt;width:133.5pt;height:.1pt;mso-position-horizontal-relative:page;mso-position-vertical-relative:paragraph;z-index:5584" coordorigin="7386,408" coordsize="2670,2">
            <v:shape style="position:absolute;left:7386;top:408;width:2670;height:2" coordorigin="7386,408" coordsize="2670,0" path="m7386,408l10055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</w:rPr>
        <w:t>82,919</w:t>
        <w:tab/>
      </w:r>
      <w:r>
        <w:rPr>
          <w:rFonts w:ascii="Arial"/>
          <w:color w:val="5D6770"/>
        </w:rPr>
        <w:t>98.63</w:t>
      </w:r>
      <w:r>
        <w:rPr>
          <w:rFonts w:ascii="Arial"/>
        </w:rPr>
      </w:r>
    </w:p>
    <w:p>
      <w:pPr>
        <w:pStyle w:val="Heading9"/>
        <w:tabs>
          <w:tab w:pos="8014" w:val="left" w:leader="none"/>
          <w:tab w:pos="9878" w:val="right" w:leader="none"/>
        </w:tabs>
        <w:spacing w:line="240" w:lineRule="auto" w:before="131"/>
        <w:ind w:left="5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9.489990pt;margin-top:20.271893pt;width:68.8pt;height:.1pt;mso-position-horizontal-relative:page;mso-position-vertical-relative:paragraph;z-index:5608" coordorigin="5790,405" coordsize="1376,2">
            <v:shape style="position:absolute;left:5790;top:405;width:1376;height:2" coordorigin="5790,405" coordsize="1376,0" path="m5790,405l7165,405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9.290009pt;margin-top:20.271893pt;width:133.5pt;height:.1pt;mso-position-horizontal-relative:page;mso-position-vertical-relative:paragraph;z-index:5632" coordorigin="7386,405" coordsize="2670,2">
            <v:shape style="position:absolute;left:7386;top:405;width:2670;height:2" coordorigin="7386,405" coordsize="2670,0" path="m7386,405l10055,405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  <w:t>80,615</w:t>
        <w:tab/>
      </w:r>
      <w:r>
        <w:rPr>
          <w:rFonts w:ascii="Arial"/>
          <w:color w:val="5D6770"/>
        </w:rPr>
        <w:t>98.91</w:t>
      </w:r>
      <w:r>
        <w:rPr>
          <w:rFonts w:ascii="Arial"/>
        </w:rPr>
      </w:r>
    </w:p>
    <w:p>
      <w:pPr>
        <w:pStyle w:val="Heading9"/>
        <w:tabs>
          <w:tab w:pos="8112" w:val="left" w:leader="none"/>
          <w:tab w:pos="9878" w:val="right" w:leader="none"/>
        </w:tabs>
        <w:spacing w:line="240" w:lineRule="auto" w:before="134"/>
        <w:ind w:left="5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9.489990pt;margin-top:20.421885pt;width:68.8pt;height:.1pt;mso-position-horizontal-relative:page;mso-position-vertical-relative:paragraph;z-index:5656" coordorigin="5790,408" coordsize="1376,2">
            <v:shape style="position:absolute;left:5790;top:408;width:1376;height:2" coordorigin="5790,408" coordsize="1376,0" path="m5790,408l7165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9.290009pt;margin-top:20.421885pt;width:133.5pt;height:.1pt;mso-position-horizontal-relative:page;mso-position-vertical-relative:paragraph;z-index:5680" coordorigin="7386,408" coordsize="2670,2">
            <v:shape style="position:absolute;left:7386;top:408;width:2670;height:2" coordorigin="7386,408" coordsize="2670,0" path="m7386,408l10055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</w:r>
      <w:r>
        <w:rPr>
          <w:rFonts w:ascii="Arial"/>
          <w:color w:val="5D6770"/>
        </w:rPr>
        <w:t>5,865</w:t>
        <w:tab/>
        <w:t>95.84</w:t>
      </w:r>
      <w:r>
        <w:rPr>
          <w:rFonts w:ascii="Arial"/>
        </w:rPr>
      </w:r>
    </w:p>
    <w:p>
      <w:pPr>
        <w:pStyle w:val="Heading8"/>
        <w:tabs>
          <w:tab w:pos="7913" w:val="left" w:leader="none"/>
          <w:tab w:pos="9878" w:val="right" w:leader="none"/>
        </w:tabs>
        <w:spacing w:line="240" w:lineRule="auto" w:before="129"/>
        <w:ind w:left="5895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88.769989pt;margin-top:20.411898pt;width:69.5pt;height:.1pt;mso-position-horizontal-relative:page;mso-position-vertical-relative:paragraph;z-index:5704" coordorigin="5775,408" coordsize="1390,2">
            <v:shape style="position:absolute;left:5775;top:408;width:1390;height:2" coordorigin="5775,408" coordsize="1390,0" path="m5775,408l7165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368.570007pt;margin-top:20.411898pt;width:134.2pt;height:.1pt;mso-position-horizontal-relative:page;mso-position-vertical-relative:paragraph;z-index:5728" coordorigin="7371,408" coordsize="2684,2">
            <v:shape style="position:absolute;left:7371;top:408;width:2684;height:2" coordorigin="7371,408" coordsize="2684,0" path="m7371,408l10055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  <w:t>208,972</w:t>
        <w:tab/>
      </w:r>
      <w:r>
        <w:rPr>
          <w:rFonts w:ascii="Arial"/>
          <w:color w:val="5D6770"/>
        </w:rPr>
        <w:t>98.44</w:t>
      </w:r>
      <w:r>
        <w:rPr>
          <w:rFonts w:ascii="Arial"/>
          <w:b w:val="0"/>
        </w:rPr>
      </w:r>
    </w:p>
    <w:p>
      <w:pPr>
        <w:pStyle w:val="BodyText"/>
        <w:spacing w:line="244" w:lineRule="auto" w:before="138"/>
        <w:ind w:left="5813" w:right="3417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</w:rPr>
        <w:t> </w:t>
      </w:r>
      <w:r>
        <w:rPr>
          <w:rFonts w:ascii="Arial"/>
          <w:b/>
          <w:color w:val="5D6770"/>
          <w:spacing w:val="27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6"/>
        </w:rPr>
        <w:t> </w:t>
      </w:r>
      <w:r>
        <w:rPr>
          <w:rFonts w:ascii="Arial"/>
          <w:color w:val="5D6770"/>
          <w:spacing w:val="-1"/>
        </w:rPr>
        <w:t>Tabulados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7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6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45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pStyle w:val="BodyText"/>
        <w:spacing w:line="182" w:lineRule="exact" w:before="2"/>
        <w:ind w:left="5813" w:right="341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Excluye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siguientes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clases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vivienda: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locales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construidos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habitación, viviendas móviles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refugios.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footerReference w:type="default" r:id="rId279"/>
          <w:footerReference w:type="even" r:id="rId280"/>
          <w:pgSz w:w="15840" w:h="12240" w:orient="landscape"/>
          <w:pgMar w:footer="403" w:header="1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4" w:lineRule="exact"/>
        <w:ind w:left="3552" w:right="1723" w:hanging="345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VIVIENDAS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PARTI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LARES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HABITADAS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SU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DISTRIBUCIÓN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PORCENTUAL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ÚN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DISPONIBILIDAD</w:t>
      </w:r>
      <w:r>
        <w:rPr>
          <w:rFonts w:ascii="Arial" w:hAnsi="Arial"/>
          <w:color w:val="5D6770"/>
          <w:spacing w:val="83"/>
          <w:w w:val="108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ENES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2284" w:val="left" w:leader="none"/>
        </w:tabs>
        <w:spacing w:line="200" w:lineRule="atLeast"/>
        <w:ind w:left="77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62.8pt;height:42.85pt;mso-position-horizontal-relative:char;mso-position-vertical-relative:line" coordorigin="0,0" coordsize="1256,857">
            <v:group style="position:absolute;left:0;top:0;width:1256;height:857" coordorigin="0,0" coordsize="1256,857">
              <v:shape style="position:absolute;left:0;top:0;width:1256;height:857" coordorigin="0,0" coordsize="1256,857" path="m0,857l1255,857,1255,0,0,0,0,857xe" filled="true" fillcolor="#5d6770" stroked="false">
                <v:path arrowok="t"/>
                <v:fill type="solid"/>
              </v:shape>
            </v:group>
            <v:group style="position:absolute;left:108;top:322;width:1040;height:214" coordorigin="108,322" coordsize="1040,214">
              <v:shape style="position:absolute;left:108;top:322;width:1040;height:214" coordorigin="108,322" coordsize="1040,214" path="m108,535l1147,535,1147,322,108,322,108,535xe" filled="true" fillcolor="#5d6770" stroked="false">
                <v:path arrowok="t"/>
                <v:fill type="solid"/>
              </v:shape>
              <v:shape style="position:absolute;left:0;top:0;width:1256;height:85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18"/>
                        <w:ind w:left="11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87.4pt;height:42.85pt;mso-position-horizontal-relative:char;mso-position-vertical-relative:line" coordorigin="0,0" coordsize="9748,857">
            <v:group style="position:absolute;left:0;top:0;width:1359;height:857" coordorigin="0,0" coordsize="1359,857">
              <v:shape style="position:absolute;left:0;top:0;width:1359;height:857" coordorigin="0,0" coordsize="1359,857" path="m0,857l1359,857,1359,0,0,0,0,857xe" filled="true" fillcolor="#009d4e" stroked="false">
                <v:path arrowok="t"/>
                <v:fill type="solid"/>
              </v:shape>
            </v:group>
            <v:group style="position:absolute;left:108;top:214;width:1143;height:214" coordorigin="108,214" coordsize="1143,214">
              <v:shape style="position:absolute;left:108;top:214;width:1143;height:214" coordorigin="108,214" coordsize="1143,214" path="m108,427l1251,427,1251,214,108,214,108,427xe" filled="true" fillcolor="#009d4e" stroked="false">
                <v:path arrowok="t"/>
                <v:fill type="solid"/>
              </v:shape>
            </v:group>
            <v:group style="position:absolute;left:108;top:427;width:1143;height:214" coordorigin="108,427" coordsize="1143,214">
              <v:shape style="position:absolute;left:108;top:427;width:1143;height:214" coordorigin="108,427" coordsize="1143,214" path="m108,641l1251,641,1251,427,108,427,108,641xe" filled="true" fillcolor="#009d4e" stroked="false">
                <v:path arrowok="t"/>
                <v:fill type="solid"/>
              </v:shape>
            </v:group>
            <v:group style="position:absolute;left:1359;top:0;width:1354;height:857" coordorigin="1359,0" coordsize="1354,857">
              <v:shape style="position:absolute;left:1359;top:0;width:1354;height:857" coordorigin="1359,0" coordsize="1354,857" path="m1359,857l2713,857,2713,0,1359,0,1359,857xe" filled="true" fillcolor="#009d4e" stroked="false">
                <v:path arrowok="t"/>
                <v:fill type="solid"/>
              </v:shape>
            </v:group>
            <v:group style="position:absolute;left:1467;top:322;width:1138;height:214" coordorigin="1467,322" coordsize="1138,214">
              <v:shape style="position:absolute;left:1467;top:322;width:1138;height:214" coordorigin="1467,322" coordsize="1138,214" path="m1467,535l2605,535,2605,322,1467,322,1467,535xe" filled="true" fillcolor="#009d4e" stroked="false">
                <v:path arrowok="t"/>
                <v:fill type="solid"/>
              </v:shape>
            </v:group>
            <v:group style="position:absolute;left:2713;top:0;width:1253;height:857" coordorigin="2713,0" coordsize="1253,857">
              <v:shape style="position:absolute;left:2713;top:0;width:1253;height:857" coordorigin="2713,0" coordsize="1253,857" path="m2713,857l3965,857,3965,0,2713,0,2713,857xe" filled="true" fillcolor="#009d4e" stroked="false">
                <v:path arrowok="t"/>
                <v:fill type="solid"/>
              </v:shape>
            </v:group>
            <v:group style="position:absolute;left:2821;top:214;width:1037;height:214" coordorigin="2821,214" coordsize="1037,214">
              <v:shape style="position:absolute;left:2821;top:214;width:1037;height:214" coordorigin="2821,214" coordsize="1037,214" path="m2821,427l3857,427,3857,214,2821,214,2821,427xe" filled="true" fillcolor="#009d4e" stroked="false">
                <v:path arrowok="t"/>
                <v:fill type="solid"/>
              </v:shape>
            </v:group>
            <v:group style="position:absolute;left:2821;top:427;width:1037;height:214" coordorigin="2821,427" coordsize="1037,214">
              <v:shape style="position:absolute;left:2821;top:427;width:1037;height:214" coordorigin="2821,427" coordsize="1037,214" path="m2821,641l3857,641,3857,427,2821,427,2821,641xe" filled="true" fillcolor="#009d4e" stroked="false">
                <v:path arrowok="t"/>
                <v:fill type="solid"/>
              </v:shape>
            </v:group>
            <v:group style="position:absolute;left:3965;top:0;width:1746;height:857" coordorigin="3965,0" coordsize="1746,857">
              <v:shape style="position:absolute;left:3965;top:0;width:1746;height:857" coordorigin="3965,0" coordsize="1746,857" path="m3965,857l5711,857,5711,0,3965,0,3965,857xe" filled="true" fillcolor="#009d4e" stroked="false">
                <v:path arrowok="t"/>
                <v:fill type="solid"/>
              </v:shape>
            </v:group>
            <v:group style="position:absolute;left:4073;top:322;width:1530;height:214" coordorigin="4073,322" coordsize="1530,214">
              <v:shape style="position:absolute;left:4073;top:322;width:1530;height:214" coordorigin="4073,322" coordsize="1530,214" path="m4073,535l5603,535,5603,322,4073,322,4073,535xe" filled="true" fillcolor="#009d4e" stroked="false">
                <v:path arrowok="t"/>
                <v:fill type="solid"/>
              </v:shape>
            </v:group>
            <v:group style="position:absolute;left:5711;top:0;width:1304;height:857" coordorigin="5711,0" coordsize="1304,857">
              <v:shape style="position:absolute;left:5711;top:0;width:1304;height:857" coordorigin="5711,0" coordsize="1304,857" path="m5711,857l7014,857,7014,0,5711,0,5711,857xe" filled="true" fillcolor="#009d4e" stroked="false">
                <v:path arrowok="t"/>
                <v:fill type="solid"/>
              </v:shape>
            </v:group>
            <v:group style="position:absolute;left:5819;top:322;width:1088;height:214" coordorigin="5819,322" coordsize="1088,214">
              <v:shape style="position:absolute;left:5819;top:322;width:1088;height:214" coordorigin="5819,322" coordsize="1088,214" path="m5819,535l6906,535,6906,322,5819,322,5819,535xe" filled="true" fillcolor="#009d4e" stroked="false">
                <v:path arrowok="t"/>
                <v:fill type="solid"/>
              </v:shape>
            </v:group>
            <v:group style="position:absolute;left:7014;top:0;width:1371;height:857" coordorigin="7014,0" coordsize="1371,857">
              <v:shape style="position:absolute;left:7014;top:0;width:1371;height:857" coordorigin="7014,0" coordsize="1371,857" path="m7014,857l8385,857,8385,0,7014,0,7014,857xe" filled="true" fillcolor="#009d4e" stroked="false">
                <v:path arrowok="t"/>
                <v:fill type="solid"/>
              </v:shape>
            </v:group>
            <v:group style="position:absolute;left:7122;top:0;width:1155;height:214" coordorigin="7122,0" coordsize="1155,214">
              <v:shape style="position:absolute;left:7122;top:0;width:1155;height:214" coordorigin="7122,0" coordsize="1155,214" path="m7122,214l8277,214,8277,0,7122,0,7122,214xe" filled="true" fillcolor="#009d4e" stroked="false">
                <v:path arrowok="t"/>
                <v:fill type="solid"/>
              </v:shape>
            </v:group>
            <v:group style="position:absolute;left:7122;top:214;width:1155;height:214" coordorigin="7122,214" coordsize="1155,214">
              <v:shape style="position:absolute;left:7122;top:214;width:1155;height:214" coordorigin="7122,214" coordsize="1155,214" path="m7122,427l8277,427,8277,214,7122,214,7122,427xe" filled="true" fillcolor="#009d4e" stroked="false">
                <v:path arrowok="t"/>
                <v:fill type="solid"/>
              </v:shape>
            </v:group>
            <v:group style="position:absolute;left:7122;top:427;width:1155;height:214" coordorigin="7122,427" coordsize="1155,214">
              <v:shape style="position:absolute;left:7122;top:427;width:1155;height:214" coordorigin="7122,427" coordsize="1155,214" path="m7122,641l8277,641,8277,427,7122,427,7122,641xe" filled="true" fillcolor="#009d4e" stroked="false">
                <v:path arrowok="t"/>
                <v:fill type="solid"/>
              </v:shape>
            </v:group>
            <v:group style="position:absolute;left:7122;top:641;width:1155;height:216" coordorigin="7122,641" coordsize="1155,216">
              <v:shape style="position:absolute;left:7122;top:641;width:1155;height:216" coordorigin="7122,641" coordsize="1155,216" path="m7122,857l8277,857,8277,641,7122,641,7122,857xe" filled="true" fillcolor="#009d4e" stroked="false">
                <v:path arrowok="t"/>
                <v:fill type="solid"/>
              </v:shape>
            </v:group>
            <v:group style="position:absolute;left:8385;top:0;width:1364;height:857" coordorigin="8385,0" coordsize="1364,857">
              <v:shape style="position:absolute;left:8385;top:0;width:1364;height:857" coordorigin="8385,0" coordsize="1364,857" path="m8385,857l9748,857,9748,0,8385,0,8385,857xe" filled="true" fillcolor="#009d4e" stroked="false">
                <v:path arrowok="t"/>
                <v:fill type="solid"/>
              </v:shape>
            </v:group>
            <v:group style="position:absolute;left:8493;top:322;width:1148;height:214" coordorigin="8493,322" coordsize="1148,214">
              <v:shape style="position:absolute;left:8493;top:322;width:1148;height:214" coordorigin="8493,322" coordsize="1148,214" path="m8493,535l9640,535,9640,322,8493,322,8493,535xe" filled="true" fillcolor="#009d4e" stroked="false">
                <v:path arrowok="t"/>
                <v:fill type="solid"/>
              </v:shape>
              <v:shape style="position:absolute;left:110;top:248;width:1071;height:394" type="#_x0000_t202" filled="false" stroked="false">
                <v:textbox inset="0,0,0,0">
                  <w:txbxContent>
                    <w:p>
                      <w:pPr>
                        <w:spacing w:line="208" w:lineRule="auto" w:before="0"/>
                        <w:ind w:left="0" w:right="0" w:firstLine="8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VIVIENDAS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467;top:356;width:107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18"/>
                        </w:rPr>
                        <w:t>TELEVISIÓN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21;top:248;width:97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PANTALLA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PLANA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73;top:356;width:145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REFRIGERADOR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19;top:356;width:101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LAVADORA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20;top:34;width:889;height:82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ALGÚN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APARATO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2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OÍR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RADIO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93;top:356;width:107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AUTOMÓVIL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2039" w:val="left" w:leader="none"/>
          <w:tab w:pos="3492" w:val="left" w:leader="none"/>
          <w:tab w:pos="4745" w:val="left" w:leader="none"/>
          <w:tab w:pos="6490" w:val="left" w:leader="none"/>
          <w:tab w:pos="7793" w:val="left" w:leader="none"/>
          <w:tab w:pos="9164" w:val="left" w:leader="none"/>
          <w:tab w:pos="10980" w:val="right" w:leader="none"/>
        </w:tabs>
        <w:spacing w:line="240" w:lineRule="auto" w:before="59"/>
        <w:ind w:left="0" w:right="1581"/>
        <w:jc w:val="center"/>
        <w:rPr>
          <w:rFonts w:ascii="Arial" w:hAnsi="Arial" w:cs="Arial" w:eastAsia="Arial"/>
        </w:rPr>
      </w:pPr>
      <w:r>
        <w:rPr/>
        <w:pict>
          <v:group style="position:absolute;margin-left:114.5pt;margin-top:16.671890pt;width:62.8pt;height:.1pt;mso-position-horizontal-relative:page;mso-position-vertical-relative:paragraph;z-index:5992" coordorigin="2290,333" coordsize="1256,2">
            <v:shape style="position:absolute;left:2290;top:333;width:1256;height:2" coordorigin="2290,333" coordsize="1256,0" path="m2290,333l3545,333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90.220001pt;margin-top:16.671890pt;width:487.4pt;height:.1pt;mso-position-horizontal-relative:page;mso-position-vertical-relative:paragraph;z-index:6016" coordorigin="3804,333" coordsize="9748,2">
            <v:shape style="position:absolute;left:3804;top:333;width:9748;height:2" coordorigin="3804,333" coordsize="9748,0" path="m3804,333l13552,333e" filled="false" stroked="true" strokeweight=".579980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Comondú</w:t>
        <w:tab/>
        <w:t>21,384</w:t>
        <w:tab/>
      </w:r>
      <w:r>
        <w:rPr>
          <w:rFonts w:ascii="Arial" w:hAnsi="Arial"/>
          <w:color w:val="5D6770"/>
          <w:w w:val="95"/>
        </w:rPr>
        <w:t>92.77</w:t>
        <w:tab/>
        <w:t>28.18</w:t>
        <w:tab/>
        <w:t>88.98</w:t>
        <w:tab/>
        <w:t>69.53</w:t>
        <w:tab/>
      </w:r>
      <w:r>
        <w:rPr>
          <w:rFonts w:ascii="Arial" w:hAnsi="Arial"/>
          <w:color w:val="5D6770"/>
        </w:rPr>
        <w:t>59.82</w:t>
        <w:tab/>
        <w:t>70.01</w:t>
      </w:r>
      <w:r>
        <w:rPr>
          <w:rFonts w:ascii="Arial" w:hAnsi="Arial"/>
        </w:rPr>
      </w:r>
    </w:p>
    <w:p>
      <w:pPr>
        <w:pStyle w:val="Heading9"/>
        <w:tabs>
          <w:tab w:pos="2039" w:val="left" w:leader="none"/>
          <w:tab w:pos="3492" w:val="left" w:leader="none"/>
          <w:tab w:pos="4745" w:val="left" w:leader="none"/>
          <w:tab w:pos="6490" w:val="left" w:leader="none"/>
          <w:tab w:pos="7793" w:val="left" w:leader="none"/>
          <w:tab w:pos="9164" w:val="left" w:leader="none"/>
          <w:tab w:pos="10980" w:val="right" w:leader="none"/>
        </w:tabs>
        <w:spacing w:line="240" w:lineRule="auto" w:before="134"/>
        <w:ind w:left="0" w:right="1581"/>
        <w:jc w:val="center"/>
        <w:rPr>
          <w:rFonts w:ascii="Arial" w:hAnsi="Arial" w:cs="Arial" w:eastAsia="Arial"/>
        </w:rPr>
      </w:pPr>
      <w:r>
        <w:rPr/>
        <w:pict>
          <v:group style="position:absolute;margin-left:114.5pt;margin-top:20.441896pt;width:62.8pt;height:.1pt;mso-position-horizontal-relative:page;mso-position-vertical-relative:paragraph;z-index:6040" coordorigin="2290,409" coordsize="1256,2">
            <v:shape style="position:absolute;left:2290;top:409;width:1256;height:2" coordorigin="2290,409" coordsize="1256,0" path="m2290,409l3545,409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0.220001pt;margin-top:20.441896pt;width:487.4pt;height:.1pt;mso-position-horizontal-relative:page;mso-position-vertical-relative:paragraph;z-index:6064" coordorigin="3804,409" coordsize="9748,2">
            <v:shape style="position:absolute;left:3804;top:409;width:9748;height:2" coordorigin="3804,409" coordsize="9748,0" path="m3804,409l13552,409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Mulegé</w:t>
        <w:tab/>
        <w:t>18,189</w:t>
        <w:tab/>
      </w:r>
      <w:r>
        <w:rPr>
          <w:rFonts w:ascii="Arial" w:hAnsi="Arial"/>
          <w:color w:val="5D6770"/>
          <w:w w:val="95"/>
        </w:rPr>
        <w:t>90.99</w:t>
        <w:tab/>
        <w:t>41.87</w:t>
        <w:tab/>
        <w:t>82.30</w:t>
        <w:tab/>
        <w:t>64.47</w:t>
        <w:tab/>
      </w:r>
      <w:r>
        <w:rPr>
          <w:rFonts w:ascii="Arial" w:hAnsi="Arial"/>
          <w:color w:val="5D6770"/>
        </w:rPr>
        <w:t>50.12</w:t>
        <w:tab/>
        <w:t>63.53</w:t>
      </w:r>
      <w:r>
        <w:rPr>
          <w:rFonts w:ascii="Arial" w:hAnsi="Arial"/>
        </w:rPr>
      </w:r>
    </w:p>
    <w:p>
      <w:pPr>
        <w:pStyle w:val="Heading9"/>
        <w:tabs>
          <w:tab w:pos="2039" w:val="left" w:leader="none"/>
          <w:tab w:pos="3492" w:val="left" w:leader="none"/>
          <w:tab w:pos="4745" w:val="left" w:leader="none"/>
          <w:tab w:pos="6490" w:val="left" w:leader="none"/>
          <w:tab w:pos="7793" w:val="left" w:leader="none"/>
          <w:tab w:pos="9164" w:val="left" w:leader="none"/>
          <w:tab w:pos="10980" w:val="right" w:leader="none"/>
        </w:tabs>
        <w:spacing w:line="240" w:lineRule="auto" w:before="134"/>
        <w:ind w:left="0" w:right="1581"/>
        <w:jc w:val="center"/>
        <w:rPr>
          <w:rFonts w:ascii="Arial" w:hAnsi="Arial" w:cs="Arial" w:eastAsia="Arial"/>
        </w:rPr>
      </w:pPr>
      <w:r>
        <w:rPr/>
        <w:pict>
          <v:group style="position:absolute;margin-left:114.5pt;margin-top:20.301914pt;width:62.8pt;height:.1pt;mso-position-horizontal-relative:page;mso-position-vertical-relative:paragraph;z-index:6088" coordorigin="2290,406" coordsize="1256,2">
            <v:shape style="position:absolute;left:2290;top:406;width:1256;height:2" coordorigin="2290,406" coordsize="1256,0" path="m2290,406l3545,406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90.220001pt;margin-top:20.301914pt;width:487.4pt;height:.1pt;mso-position-horizontal-relative:page;mso-position-vertical-relative:paragraph;z-index:6112" coordorigin="3804,406" coordsize="9748,2">
            <v:shape style="position:absolute;left:3804;top:406;width:9748;height:2" coordorigin="3804,406" coordsize="9748,0" path="m3804,406l13552,406e" filled="false" stroked="true" strokeweight=".579980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  <w:w w:val="95"/>
        </w:rPr>
        <w:t>82,919</w:t>
        <w:tab/>
      </w:r>
      <w:r>
        <w:rPr>
          <w:rFonts w:ascii="Arial"/>
          <w:color w:val="5D6770"/>
          <w:w w:val="95"/>
        </w:rPr>
        <w:t>95.54</w:t>
        <w:tab/>
        <w:t>50.30</w:t>
        <w:tab/>
        <w:t>93.73</w:t>
        <w:tab/>
        <w:t>73.25</w:t>
        <w:tab/>
      </w:r>
      <w:r>
        <w:rPr>
          <w:rFonts w:ascii="Arial"/>
          <w:color w:val="5D6770"/>
        </w:rPr>
        <w:t>72.98</w:t>
        <w:tab/>
        <w:t>72.31</w:t>
      </w:r>
      <w:r>
        <w:rPr>
          <w:rFonts w:ascii="Arial"/>
        </w:rPr>
      </w:r>
    </w:p>
    <w:p>
      <w:pPr>
        <w:pStyle w:val="Heading9"/>
        <w:tabs>
          <w:tab w:pos="2039" w:val="left" w:leader="none"/>
          <w:tab w:pos="3492" w:val="left" w:leader="none"/>
          <w:tab w:pos="4745" w:val="left" w:leader="none"/>
          <w:tab w:pos="6490" w:val="left" w:leader="none"/>
          <w:tab w:pos="7793" w:val="left" w:leader="none"/>
          <w:tab w:pos="9164" w:val="left" w:leader="none"/>
          <w:tab w:pos="10980" w:val="right" w:leader="none"/>
        </w:tabs>
        <w:spacing w:line="240" w:lineRule="auto" w:before="131"/>
        <w:ind w:left="0" w:right="1581"/>
        <w:jc w:val="center"/>
        <w:rPr>
          <w:rFonts w:ascii="Arial" w:hAnsi="Arial" w:cs="Arial" w:eastAsia="Arial"/>
        </w:rPr>
      </w:pPr>
      <w:r>
        <w:rPr/>
        <w:pict>
          <v:group style="position:absolute;margin-left:114.5pt;margin-top:20.271885pt;width:62.8pt;height:.1pt;mso-position-horizontal-relative:page;mso-position-vertical-relative:paragraph;z-index:6136" coordorigin="2290,405" coordsize="1256,2">
            <v:shape style="position:absolute;left:2290;top:405;width:1256;height:2" coordorigin="2290,405" coordsize="1256,0" path="m2290,405l3545,405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0.220001pt;margin-top:20.271885pt;width:487.4pt;height:.1pt;mso-position-horizontal-relative:page;mso-position-vertical-relative:paragraph;z-index:6160" coordorigin="3804,405" coordsize="9748,2">
            <v:shape style="position:absolute;left:3804;top:405;width:9748;height:2" coordorigin="3804,405" coordsize="9748,0" path="m3804,405l13552,405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spacing w:val="-1"/>
          <w:w w:val="95"/>
        </w:rPr>
        <w:t>80,615</w:t>
        <w:tab/>
      </w:r>
      <w:r>
        <w:rPr>
          <w:rFonts w:ascii="Arial"/>
          <w:color w:val="5D6770"/>
          <w:w w:val="95"/>
        </w:rPr>
        <w:t>94.14</w:t>
        <w:tab/>
        <w:t>48.13</w:t>
        <w:tab/>
        <w:t>90.54</w:t>
        <w:tab/>
        <w:t>63.87</w:t>
        <w:tab/>
      </w:r>
      <w:r>
        <w:rPr>
          <w:rFonts w:ascii="Arial"/>
          <w:color w:val="5D6770"/>
        </w:rPr>
        <w:t>64.89</w:t>
        <w:tab/>
        <w:t>59.68</w:t>
      </w:r>
      <w:r>
        <w:rPr>
          <w:rFonts w:ascii="Arial"/>
        </w:rPr>
      </w:r>
    </w:p>
    <w:p>
      <w:pPr>
        <w:pStyle w:val="Heading9"/>
        <w:tabs>
          <w:tab w:pos="2138" w:val="left" w:leader="none"/>
          <w:tab w:pos="3492" w:val="left" w:leader="none"/>
          <w:tab w:pos="4745" w:val="left" w:leader="none"/>
          <w:tab w:pos="6490" w:val="left" w:leader="none"/>
          <w:tab w:pos="7793" w:val="left" w:leader="none"/>
          <w:tab w:pos="9164" w:val="left" w:leader="none"/>
          <w:tab w:pos="10980" w:val="right" w:leader="none"/>
        </w:tabs>
        <w:spacing w:line="240" w:lineRule="auto" w:before="134"/>
        <w:ind w:left="0" w:right="1581"/>
        <w:jc w:val="center"/>
        <w:rPr>
          <w:rFonts w:ascii="Arial" w:hAnsi="Arial" w:cs="Arial" w:eastAsia="Arial"/>
        </w:rPr>
      </w:pPr>
      <w:r>
        <w:rPr/>
        <w:pict>
          <v:group style="position:absolute;margin-left:114.5pt;margin-top:20.421877pt;width:62.8pt;height:.1pt;mso-position-horizontal-relative:page;mso-position-vertical-relative:paragraph;z-index:6184" coordorigin="2290,408" coordsize="1256,2">
            <v:shape style="position:absolute;left:2290;top:408;width:1256;height:2" coordorigin="2290,408" coordsize="1256,0" path="m2290,408l3545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0.220001pt;margin-top:20.421877pt;width:487.4pt;height:.1pt;mso-position-horizontal-relative:page;mso-position-vertical-relative:paragraph;z-index:6208" coordorigin="3804,408" coordsize="9748,2">
            <v:shape style="position:absolute;left:3804;top:408;width:9748;height:2" coordorigin="3804,408" coordsize="9748,0" path="m3804,408l13552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  <w:t>5,865</w:t>
        <w:tab/>
        <w:t>89.63</w:t>
        <w:tab/>
        <w:t>37.14</w:t>
        <w:tab/>
        <w:t>85.08</w:t>
        <w:tab/>
        <w:t>72.96</w:t>
        <w:tab/>
      </w:r>
      <w:r>
        <w:rPr>
          <w:rFonts w:ascii="Arial"/>
          <w:color w:val="5D6770"/>
        </w:rPr>
        <w:t>62.30</w:t>
        <w:tab/>
        <w:t>73.54</w:t>
      </w:r>
      <w:r>
        <w:rPr>
          <w:rFonts w:ascii="Arial"/>
        </w:rPr>
      </w:r>
    </w:p>
    <w:p>
      <w:pPr>
        <w:pStyle w:val="Heading8"/>
        <w:tabs>
          <w:tab w:pos="1823" w:val="left" w:leader="none"/>
          <w:tab w:pos="3377" w:val="left" w:leader="none"/>
          <w:tab w:pos="4630" w:val="left" w:leader="none"/>
          <w:tab w:pos="6375" w:val="left" w:leader="none"/>
          <w:tab w:pos="7678" w:val="left" w:leader="none"/>
          <w:tab w:pos="9049" w:val="left" w:leader="none"/>
          <w:tab w:pos="10865" w:val="right" w:leader="none"/>
        </w:tabs>
        <w:spacing w:line="240" w:lineRule="auto" w:before="129"/>
        <w:ind w:right="1466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3.779999pt;margin-top:20.411905pt;width:63.5pt;height:.1pt;mso-position-horizontal-relative:page;mso-position-vertical-relative:paragraph;z-index:6232" coordorigin="2276,408" coordsize="1270,2">
            <v:shape style="position:absolute;left:2276;top:408;width:1270;height:2" coordorigin="2276,408" coordsize="1270,0" path="m2276,408l3545,408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89.5pt;margin-top:20.411905pt;width:488.15pt;height:.1pt;mso-position-horizontal-relative:page;mso-position-vertical-relative:paragraph;z-index:6256" coordorigin="3790,408" coordsize="9763,2">
            <v:shape style="position:absolute;left:3790;top:408;width:9763;height:2" coordorigin="3790,408" coordsize="9763,0" path="m3790,408l13552,408e" filled="false" stroked="true" strokeweight=".579980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spacing w:val="-1"/>
          <w:w w:val="95"/>
        </w:rPr>
        <w:t>208,972</w:t>
        <w:tab/>
      </w:r>
      <w:r>
        <w:rPr>
          <w:rFonts w:ascii="Arial"/>
          <w:color w:val="5D6770"/>
          <w:w w:val="95"/>
        </w:rPr>
        <w:t>94.16</w:t>
        <w:tab/>
        <w:t>46.10</w:t>
        <w:tab/>
        <w:t>90.78</w:t>
        <w:tab/>
        <w:t>68.48</w:t>
        <w:tab/>
      </w:r>
      <w:r>
        <w:rPr>
          <w:rFonts w:ascii="Arial"/>
          <w:color w:val="5D6770"/>
        </w:rPr>
        <w:t>66.22</w:t>
        <w:tab/>
        <w:t>66.47</w:t>
      </w:r>
      <w:r>
        <w:rPr>
          <w:rFonts w:ascii="Arial"/>
          <w:b w:val="0"/>
        </w:rPr>
      </w:r>
    </w:p>
    <w:p>
      <w:pPr>
        <w:pStyle w:val="BodyText"/>
        <w:spacing w:line="240" w:lineRule="auto" w:before="138"/>
        <w:ind w:left="748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Tabulados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pStyle w:val="BodyText"/>
        <w:spacing w:line="240" w:lineRule="auto" w:before="3"/>
        <w:ind w:left="74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Excluye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siguientes clases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vivienda: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locales 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construidos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habitación,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móviles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refugios.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1520" w:right="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33"/>
          <w:szCs w:val="33"/>
        </w:rPr>
      </w:pPr>
    </w:p>
    <w:p>
      <w:pPr>
        <w:pStyle w:val="Heading5"/>
        <w:spacing w:line="266" w:lineRule="exact"/>
        <w:ind w:left="2204" w:right="33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VIVIENDAS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PARTI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LARES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HABITADAS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SU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DISTRIBUCIÓN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PORCENTUAL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ÚN</w:t>
      </w:r>
      <w:r>
        <w:rPr>
          <w:rFonts w:ascii="Arial" w:hAnsi="Arial"/>
          <w:color w:val="5D6770"/>
          <w:spacing w:val="59"/>
          <w:w w:val="109"/>
        </w:rPr>
        <w:t> </w:t>
      </w:r>
      <w:r>
        <w:rPr>
          <w:rFonts w:ascii="Arial" w:hAnsi="Arial"/>
          <w:color w:val="5D6770"/>
          <w:w w:val="105"/>
        </w:rPr>
        <w:t>DISPONIBILIDAD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TEC</w:t>
      </w:r>
      <w:r>
        <w:rPr>
          <w:rFonts w:ascii="Arial" w:hAnsi="Arial"/>
          <w:color w:val="5D6770"/>
          <w:spacing w:val="-1"/>
          <w:w w:val="105"/>
        </w:rPr>
        <w:t>NOLOGÍA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b w:val="0"/>
        </w:rPr>
      </w:r>
    </w:p>
    <w:p>
      <w:pPr>
        <w:spacing w:line="262" w:lineRule="exact" w:before="0"/>
        <w:ind w:left="1873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spacing w:val="-1"/>
          <w:w w:val="105"/>
          <w:sz w:val="24"/>
        </w:rPr>
        <w:t>INFORMACIÓN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3"/>
          <w:w w:val="105"/>
          <w:sz w:val="24"/>
        </w:rPr>
        <w:t>L</w:t>
      </w:r>
      <w:r>
        <w:rPr>
          <w:rFonts w:ascii="Arial" w:hAnsi="Arial"/>
          <w:b/>
          <w:color w:val="5D6770"/>
          <w:spacing w:val="-2"/>
          <w:w w:val="105"/>
          <w:sz w:val="24"/>
        </w:rPr>
        <w:t>A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COMUNICACIÓN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MUNICIPIO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</w:t>
      </w:r>
      <w:r>
        <w:rPr>
          <w:rFonts w:ascii="Arial" w:hAns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362" w:val="left" w:leader="none"/>
        </w:tabs>
        <w:spacing w:line="200" w:lineRule="atLeast"/>
        <w:ind w:left="372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0.850pt;height:31.6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37.85pt;height:31.6pt;mso-position-horizontal-relative:char;mso-position-vertical-relative:line" coordorigin="0,0" coordsize="6757,632">
            <v:group style="position:absolute;left:0;top:0;width:1359;height:632" coordorigin="0,0" coordsize="1359,632">
              <v:shape style="position:absolute;left:0;top:0;width:1359;height:632" coordorigin="0,0" coordsize="1359,632" path="m0,631l1358,631,1358,0,0,0,0,631xe" filled="true" fillcolor="#009d4e" stroked="false">
                <v:path arrowok="t"/>
                <v:fill type="solid"/>
              </v:shape>
            </v:group>
            <v:group style="position:absolute;left:108;top:101;width:1143;height:216" coordorigin="108,101" coordsize="1143,216">
              <v:shape style="position:absolute;left:108;top:101;width:1143;height:216" coordorigin="108,101" coordsize="1143,216" path="m108,317l1250,317,1250,101,108,101,108,317xe" filled="true" fillcolor="#009d4e" stroked="false">
                <v:path arrowok="t"/>
                <v:fill type="solid"/>
              </v:shape>
            </v:group>
            <v:group style="position:absolute;left:108;top:317;width:1143;height:214" coordorigin="108,317" coordsize="1143,214">
              <v:shape style="position:absolute;left:108;top:317;width:1143;height:214" coordorigin="108,317" coordsize="1143,214" path="m108,530l1250,530,1250,317,108,317,108,530xe" filled="true" fillcolor="#009d4e" stroked="false">
                <v:path arrowok="t"/>
                <v:fill type="solid"/>
              </v:shape>
            </v:group>
            <v:group style="position:absolute;left:1358;top:0;width:1265;height:632" coordorigin="1358,0" coordsize="1265,632">
              <v:shape style="position:absolute;left:1358;top:0;width:1265;height:632" coordorigin="1358,0" coordsize="1265,632" path="m1358,631l2623,631,2623,0,1358,0,1358,631xe" filled="true" fillcolor="#009d4e" stroked="false">
                <v:path arrowok="t"/>
                <v:fill type="solid"/>
              </v:shape>
            </v:group>
            <v:group style="position:absolute;left:1466;top:209;width:1049;height:214" coordorigin="1466,209" coordsize="1049,214">
              <v:shape style="position:absolute;left:1466;top:209;width:1049;height:214" coordorigin="1466,209" coordsize="1049,214" path="m1466,422l2515,422,2515,209,1466,209,1466,422xe" filled="true" fillcolor="#009d4e" stroked="false">
                <v:path arrowok="t"/>
                <v:fill type="solid"/>
              </v:shape>
            </v:group>
            <v:group style="position:absolute;left:2623;top:0;width:1143;height:632" coordorigin="2623,0" coordsize="1143,632">
              <v:shape style="position:absolute;left:2623;top:0;width:1143;height:632" coordorigin="2623,0" coordsize="1143,632" path="m2623,631l3766,631,3766,0,2623,0,2623,631xe" filled="true" fillcolor="#009d4e" stroked="false">
                <v:path arrowok="t"/>
                <v:fill type="solid"/>
              </v:shape>
            </v:group>
            <v:group style="position:absolute;left:2731;top:209;width:927;height:214" coordorigin="2731,209" coordsize="927,214">
              <v:shape style="position:absolute;left:2731;top:209;width:927;height:214" coordorigin="2731,209" coordsize="927,214" path="m2731,422l3658,422,3658,209,2731,209,2731,422xe" filled="true" fillcolor="#009d4e" stroked="false">
                <v:path arrowok="t"/>
                <v:fill type="solid"/>
              </v:shape>
            </v:group>
            <v:group style="position:absolute;left:3766;top:0;width:1724;height:632" coordorigin="3766,0" coordsize="1724,632">
              <v:shape style="position:absolute;left:3766;top:0;width:1724;height:632" coordorigin="3766,0" coordsize="1724,632" path="m3766,631l5489,631,5489,0,3766,0,3766,631xe" filled="true" fillcolor="#009d4e" stroked="false">
                <v:path arrowok="t"/>
                <v:fill type="solid"/>
              </v:shape>
            </v:group>
            <v:group style="position:absolute;left:3874;top:209;width:1508;height:214" coordorigin="3874,209" coordsize="1508,214">
              <v:shape style="position:absolute;left:3874;top:209;width:1508;height:214" coordorigin="3874,209" coordsize="1508,214" path="m3874,422l5381,422,5381,209,3874,209,3874,422xe" filled="true" fillcolor="#009d4e" stroked="false">
                <v:path arrowok="t"/>
                <v:fill type="solid"/>
              </v:shape>
            </v:group>
            <v:group style="position:absolute;left:5489;top:0;width:1268;height:632" coordorigin="5489,0" coordsize="1268,632">
              <v:shape style="position:absolute;left:5489;top:0;width:1268;height:632" coordorigin="5489,0" coordsize="1268,632" path="m5489,631l6757,631,6757,0,5489,0,5489,631xe" filled="true" fillcolor="#009d4e" stroked="false">
                <v:path arrowok="t"/>
                <v:fill type="solid"/>
              </v:shape>
            </v:group>
            <v:group style="position:absolute;left:5597;top:209;width:1052;height:214" coordorigin="5597,209" coordsize="1052,214">
              <v:shape style="position:absolute;left:5597;top:209;width:1052;height:214" coordorigin="5597,209" coordsize="1052,214" path="m5597,422l6649,422,6649,209,5597,209,5597,422xe" filled="true" fillcolor="#009d4e" stroked="false">
                <v:path arrowok="t"/>
                <v:fill type="solid"/>
              </v:shape>
              <v:shape style="position:absolute;left:110;top:135;width:1071;height:396" type="#_x0000_t202" filled="false" stroked="false">
                <v:textbox inset="0,0,0,0">
                  <w:txbxContent>
                    <w:p>
                      <w:pPr>
                        <w:spacing w:line="211" w:lineRule="auto" w:before="0"/>
                        <w:ind w:left="0" w:right="0" w:firstLine="84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VIVIENDAS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466;top:243;width:98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TELÉFONO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31;top:243;width:3808;height:180" type="#_x0000_t202" filled="false" stroked="false">
                <v:textbox inset="0,0,0,0">
                  <w:txbxContent>
                    <w:p>
                      <w:pPr>
                        <w:tabs>
                          <w:tab w:pos="1142" w:val="left" w:leader="none"/>
                          <w:tab w:pos="2906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CELULAR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COMPUTADORA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INTERNET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996" w:val="left" w:leader="none"/>
          <w:tab w:pos="7359" w:val="left" w:leader="none"/>
          <w:tab w:pos="8502" w:val="left" w:leader="none"/>
          <w:tab w:pos="10225" w:val="left" w:leader="none"/>
          <w:tab w:pos="11945" w:val="right" w:leader="none"/>
        </w:tabs>
        <w:spacing w:line="240" w:lineRule="auto" w:before="61"/>
        <w:ind w:left="38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6.139999pt;margin-top:16.651897pt;width:70.95pt;height:.1pt;mso-position-horizontal-relative:page;mso-position-vertical-relative:paragraph;z-index:6400" coordorigin="3723,333" coordsize="1419,2">
            <v:shape style="position:absolute;left:3723;top:333;width:1419;height:2" coordorigin="3723,333" coordsize="1419,0" path="m3723,333l5142,33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68.130005pt;margin-top:16.651897pt;width:337.85pt;height:.1pt;mso-position-horizontal-relative:page;mso-position-vertical-relative:paragraph;z-index:6424" coordorigin="5363,333" coordsize="6757,2">
            <v:shape style="position:absolute;left:5363;top:333;width:6757;height:2" coordorigin="5363,333" coordsize="6757,0" path="m5363,333l12119,333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Comondú</w:t>
        <w:tab/>
      </w:r>
      <w:r>
        <w:rPr>
          <w:rFonts w:ascii="Arial" w:hAnsi="Arial"/>
          <w:color w:val="5D6770"/>
          <w:spacing w:val="-1"/>
          <w:w w:val="95"/>
        </w:rPr>
        <w:t>21,384</w:t>
        <w:tab/>
      </w:r>
      <w:r>
        <w:rPr>
          <w:rFonts w:ascii="Arial" w:hAnsi="Arial"/>
          <w:color w:val="5D6770"/>
          <w:w w:val="95"/>
        </w:rPr>
        <w:t>28.95</w:t>
        <w:tab/>
        <w:t>86.90</w:t>
        <w:tab/>
      </w:r>
      <w:r>
        <w:rPr>
          <w:rFonts w:ascii="Arial" w:hAnsi="Arial"/>
          <w:color w:val="5D6770"/>
        </w:rPr>
        <w:t>28.45</w:t>
        <w:tab/>
        <w:t>27.27</w:t>
      </w:r>
      <w:r>
        <w:rPr>
          <w:rFonts w:ascii="Arial" w:hAnsi="Arial"/>
        </w:rPr>
      </w:r>
    </w:p>
    <w:p>
      <w:pPr>
        <w:pStyle w:val="Heading9"/>
        <w:tabs>
          <w:tab w:pos="5996" w:val="left" w:leader="none"/>
          <w:tab w:pos="7359" w:val="left" w:leader="none"/>
          <w:tab w:pos="8502" w:val="left" w:leader="none"/>
          <w:tab w:pos="10225" w:val="left" w:leader="none"/>
          <w:tab w:pos="11945" w:val="right" w:leader="none"/>
        </w:tabs>
        <w:spacing w:line="240" w:lineRule="auto" w:before="131"/>
        <w:ind w:left="38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6.139999pt;margin-top:20.271885pt;width:70.95pt;height:.1pt;mso-position-horizontal-relative:page;mso-position-vertical-relative:paragraph;z-index:6448" coordorigin="3723,405" coordsize="1419,2">
            <v:shape style="position:absolute;left:3723;top:405;width:1419;height:2" coordorigin="3723,405" coordsize="1419,0" path="m3723,405l5142,405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68.130005pt;margin-top:20.271885pt;width:337.85pt;height:.1pt;mso-position-horizontal-relative:page;mso-position-vertical-relative:paragraph;z-index:6472" coordorigin="5363,405" coordsize="6757,2">
            <v:shape style="position:absolute;left:5363;top:405;width:6757;height:2" coordorigin="5363,405" coordsize="6757,0" path="m5363,405l12119,405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Mulegé</w:t>
        <w:tab/>
      </w:r>
      <w:r>
        <w:rPr>
          <w:rFonts w:ascii="Arial" w:hAnsi="Arial"/>
          <w:color w:val="5D6770"/>
          <w:spacing w:val="-1"/>
          <w:w w:val="95"/>
        </w:rPr>
        <w:t>18,189</w:t>
        <w:tab/>
      </w:r>
      <w:r>
        <w:rPr>
          <w:rFonts w:ascii="Arial" w:hAnsi="Arial"/>
          <w:color w:val="5D6770"/>
          <w:w w:val="95"/>
        </w:rPr>
        <w:t>32.87</w:t>
        <w:tab/>
        <w:t>87.50</w:t>
        <w:tab/>
      </w:r>
      <w:r>
        <w:rPr>
          <w:rFonts w:ascii="Arial" w:hAnsi="Arial"/>
          <w:color w:val="5D6770"/>
        </w:rPr>
        <w:t>35.94</w:t>
        <w:tab/>
        <w:t>30.41</w:t>
      </w:r>
      <w:r>
        <w:rPr>
          <w:rFonts w:ascii="Arial" w:hAnsi="Arial"/>
        </w:rPr>
      </w:r>
    </w:p>
    <w:p>
      <w:pPr>
        <w:pStyle w:val="Heading9"/>
        <w:tabs>
          <w:tab w:pos="5996" w:val="left" w:leader="none"/>
          <w:tab w:pos="7359" w:val="left" w:leader="none"/>
          <w:tab w:pos="8502" w:val="left" w:leader="none"/>
          <w:tab w:pos="10225" w:val="left" w:leader="none"/>
          <w:tab w:pos="11945" w:val="right" w:leader="none"/>
        </w:tabs>
        <w:spacing w:line="240" w:lineRule="auto" w:before="134"/>
        <w:ind w:left="38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6.139999pt;margin-top:20.421886pt;width:70.95pt;height:.1pt;mso-position-horizontal-relative:page;mso-position-vertical-relative:paragraph;z-index:6496" coordorigin="3723,408" coordsize="1419,2">
            <v:shape style="position:absolute;left:3723;top:408;width:1419;height:2" coordorigin="3723,408" coordsize="1419,0" path="m3723,408l5142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68.130005pt;margin-top:20.421886pt;width:337.85pt;height:.1pt;mso-position-horizontal-relative:page;mso-position-vertical-relative:paragraph;z-index:6520" coordorigin="5363,408" coordsize="6757,2">
            <v:shape style="position:absolute;left:5363;top:408;width:6757;height:2" coordorigin="5363,408" coordsize="6757,0" path="m5363,408l12119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  <w:w w:val="95"/>
        </w:rPr>
        <w:t>82,919</w:t>
        <w:tab/>
      </w:r>
      <w:r>
        <w:rPr>
          <w:rFonts w:ascii="Arial"/>
          <w:color w:val="5D6770"/>
          <w:w w:val="95"/>
        </w:rPr>
        <w:t>46.69</w:t>
        <w:tab/>
        <w:t>93.89</w:t>
        <w:tab/>
      </w:r>
      <w:r>
        <w:rPr>
          <w:rFonts w:ascii="Arial"/>
          <w:color w:val="5D6770"/>
        </w:rPr>
        <w:t>51.67</w:t>
        <w:tab/>
        <w:t>50.52</w:t>
      </w:r>
      <w:r>
        <w:rPr>
          <w:rFonts w:ascii="Arial"/>
        </w:rPr>
      </w:r>
    </w:p>
    <w:p>
      <w:pPr>
        <w:pStyle w:val="Heading9"/>
        <w:tabs>
          <w:tab w:pos="5996" w:val="left" w:leader="none"/>
          <w:tab w:pos="7359" w:val="left" w:leader="none"/>
          <w:tab w:pos="8502" w:val="left" w:leader="none"/>
          <w:tab w:pos="10225" w:val="left" w:leader="none"/>
          <w:tab w:pos="11945" w:val="right" w:leader="none"/>
        </w:tabs>
        <w:spacing w:line="240" w:lineRule="auto" w:before="134"/>
        <w:ind w:left="38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6.139999pt;margin-top:20.301893pt;width:70.95pt;height:.1pt;mso-position-horizontal-relative:page;mso-position-vertical-relative:paragraph;z-index:6544" coordorigin="3723,406" coordsize="1419,2">
            <v:shape style="position:absolute;left:3723;top:406;width:1419;height:2" coordorigin="3723,406" coordsize="1419,0" path="m3723,406l5142,406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268.130005pt;margin-top:20.301893pt;width:337.85pt;height:.1pt;mso-position-horizontal-relative:page;mso-position-vertical-relative:paragraph;z-index:6568" coordorigin="5363,406" coordsize="6757,2">
            <v:shape style="position:absolute;left:5363;top:406;width:6757;height:2" coordorigin="5363,406" coordsize="6757,0" path="m5363,406l12119,406e" filled="false" stroked="true" strokeweight=".579980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spacing w:val="-1"/>
          <w:w w:val="95"/>
        </w:rPr>
        <w:t>80,615</w:t>
        <w:tab/>
      </w:r>
      <w:r>
        <w:rPr>
          <w:rFonts w:ascii="Arial"/>
          <w:color w:val="5D6770"/>
          <w:w w:val="95"/>
        </w:rPr>
        <w:t>31.62</w:t>
        <w:tab/>
        <w:t>94.53</w:t>
        <w:tab/>
      </w:r>
      <w:r>
        <w:rPr>
          <w:rFonts w:ascii="Arial"/>
          <w:color w:val="5D6770"/>
        </w:rPr>
        <w:t>38.88</w:t>
        <w:tab/>
        <w:t>43.37</w:t>
      </w:r>
      <w:r>
        <w:rPr>
          <w:rFonts w:ascii="Arial"/>
        </w:rPr>
      </w:r>
    </w:p>
    <w:p>
      <w:pPr>
        <w:pStyle w:val="Heading9"/>
        <w:tabs>
          <w:tab w:pos="6094" w:val="left" w:leader="none"/>
          <w:tab w:pos="7359" w:val="left" w:leader="none"/>
          <w:tab w:pos="8502" w:val="left" w:leader="none"/>
          <w:tab w:pos="10225" w:val="left" w:leader="none"/>
          <w:tab w:pos="11945" w:val="right" w:leader="none"/>
        </w:tabs>
        <w:spacing w:line="240" w:lineRule="auto" w:before="131"/>
        <w:ind w:left="383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6.139999pt;margin-top:20.271910pt;width:70.95pt;height:.1pt;mso-position-horizontal-relative:page;mso-position-vertical-relative:paragraph;z-index:6592" coordorigin="3723,405" coordsize="1419,2">
            <v:shape style="position:absolute;left:3723;top:405;width:1419;height:2" coordorigin="3723,405" coordsize="1419,0" path="m3723,405l5142,405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268.130005pt;margin-top:20.271910pt;width:337.85pt;height:.1pt;mso-position-horizontal-relative:page;mso-position-vertical-relative:paragraph;z-index:6616" coordorigin="5363,405" coordsize="6757,2">
            <v:shape style="position:absolute;left:5363;top:405;width:6757;height:2" coordorigin="5363,405" coordsize="6757,0" path="m5363,405l12119,405e" filled="false" stroked="true" strokeweight=".579980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  <w:t>5,865</w:t>
        <w:tab/>
        <w:t>35.75</w:t>
        <w:tab/>
        <w:t>86.72</w:t>
        <w:tab/>
      </w:r>
      <w:r>
        <w:rPr>
          <w:rFonts w:ascii="Arial"/>
          <w:color w:val="5D6770"/>
        </w:rPr>
        <w:t>45.05</w:t>
        <w:tab/>
        <w:t>42.32</w:t>
      </w:r>
      <w:r>
        <w:rPr>
          <w:rFonts w:ascii="Arial"/>
        </w:rPr>
      </w:r>
    </w:p>
    <w:p>
      <w:pPr>
        <w:pStyle w:val="Heading8"/>
        <w:tabs>
          <w:tab w:pos="4260" w:val="left" w:leader="none"/>
          <w:tab w:pos="5724" w:val="left" w:leader="none"/>
          <w:tab w:pos="6867" w:val="left" w:leader="none"/>
          <w:tab w:pos="8590" w:val="left" w:leader="none"/>
          <w:tab w:pos="10311" w:val="right" w:leader="none"/>
        </w:tabs>
        <w:spacing w:line="240" w:lineRule="auto" w:before="129"/>
        <w:ind w:left="2393" w:right="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85.419998pt;margin-top:20.411892pt;width:71.7pt;height:.1pt;mso-position-horizontal-relative:page;mso-position-vertical-relative:paragraph;z-index:6640" coordorigin="3708,408" coordsize="1434,2">
            <v:shape style="position:absolute;left:3708;top:408;width:1434;height:2" coordorigin="3708,408" coordsize="1434,0" path="m3708,408l5142,40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67.410004pt;margin-top:20.411892pt;width:338.6pt;height:.1pt;mso-position-horizontal-relative:page;mso-position-vertical-relative:paragraph;z-index:6664" coordorigin="5348,408" coordsize="6772,2">
            <v:shape style="position:absolute;left:5348;top:408;width:6772;height:2" coordorigin="5348,408" coordsize="6772,0" path="m5348,408l12119,408e" filled="false" stroked="true" strokeweight=".58001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spacing w:val="-1"/>
          <w:w w:val="95"/>
        </w:rPr>
        <w:t>208,972</w:t>
        <w:tab/>
      </w:r>
      <w:r>
        <w:rPr>
          <w:rFonts w:ascii="Arial"/>
          <w:color w:val="5D6770"/>
          <w:w w:val="95"/>
        </w:rPr>
        <w:t>37.55</w:t>
        <w:tab/>
        <w:t>92.67</w:t>
        <w:tab/>
      </w:r>
      <w:r>
        <w:rPr>
          <w:rFonts w:ascii="Arial"/>
          <w:color w:val="5D6770"/>
        </w:rPr>
        <w:t>42.80</w:t>
        <w:tab/>
        <w:t>43.48</w:t>
      </w:r>
      <w:r>
        <w:rPr>
          <w:rFonts w:ascii="Arial"/>
          <w:b w:val="0"/>
        </w:rPr>
      </w:r>
    </w:p>
    <w:p>
      <w:pPr>
        <w:pStyle w:val="BodyText"/>
        <w:spacing w:line="240" w:lineRule="auto" w:before="140"/>
        <w:ind w:left="3828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Fuente:</w:t>
      </w:r>
      <w:r>
        <w:rPr>
          <w:rFonts w:ascii="Arial"/>
          <w:b/>
          <w:color w:val="5D6770"/>
        </w:rPr>
        <w:t> </w:t>
      </w:r>
      <w:r>
        <w:rPr>
          <w:rFonts w:ascii="Arial"/>
          <w:color w:val="5D6770"/>
          <w:spacing w:val="-1"/>
        </w:rPr>
        <w:t>INEGI,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Tabulados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Encuesta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Intercensal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pStyle w:val="BodyText"/>
        <w:spacing w:line="240" w:lineRule="auto" w:before="1"/>
        <w:ind w:left="382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Excluye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siguientes clases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vivienda: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locales 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construidos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habitación,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viviendas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móviles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refugios.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1" w:footer="403" w:top="1700" w:bottom="600" w:left="0" w:right="2260"/>
        </w:sectPr>
      </w:pPr>
    </w:p>
    <w:p>
      <w:pPr>
        <w:pStyle w:val="Heading5"/>
        <w:spacing w:line="240" w:lineRule="auto" w:before="288"/>
        <w:ind w:left="2093" w:right="24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TALLERES</w:t>
      </w:r>
      <w:r>
        <w:rPr>
          <w:rFonts w:ascii="Arial" w:hAnsi="Arial"/>
          <w:color w:val="5D6770"/>
          <w:spacing w:val="-1"/>
          <w:w w:val="105"/>
        </w:rPr>
        <w:t> 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w w:val="105"/>
        </w:rPr>
        <w:t> CAPACITACIÓN </w:t>
      </w:r>
      <w:r>
        <w:rPr>
          <w:rFonts w:ascii="Arial" w:hAnsi="Arial"/>
          <w:color w:val="5D6770"/>
          <w:spacing w:val="-2"/>
          <w:w w:val="105"/>
        </w:rPr>
        <w:t>EMPRESAR</w:t>
      </w:r>
      <w:r>
        <w:rPr>
          <w:rFonts w:ascii="Arial" w:hAnsi="Arial"/>
          <w:color w:val="5D6770"/>
          <w:spacing w:val="-1"/>
          <w:w w:val="105"/>
        </w:rPr>
        <w:t>IAL,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605" w:val="left" w:leader="none"/>
        </w:tabs>
        <w:spacing w:line="200" w:lineRule="atLeast"/>
        <w:ind w:left="109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67.55pt;height:50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00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CURSO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81.25pt;height:50.2pt;mso-position-horizontal-relative:char;mso-position-vertical-relative:line" coordorigin="0,0" coordsize="5625,1004">
            <v:group style="position:absolute;left:0;top:0;width:2811;height:317" coordorigin="0,0" coordsize="2811,317">
              <v:shape style="position:absolute;left:0;top:0;width:2811;height:317" coordorigin="0,0" coordsize="2811,317" path="m0,317l2811,317,2811,0,0,0,0,317xe" filled="true" fillcolor="#009d4e" stroked="false">
                <v:path arrowok="t"/>
                <v:fill type="solid"/>
              </v:shape>
            </v:group>
            <v:group style="position:absolute;left:70;top:53;width:2672;height:214" coordorigin="70,53" coordsize="2672,214">
              <v:shape style="position:absolute;left:70;top:53;width:2672;height:214" coordorigin="70,53" coordsize="2672,214" path="m70,266l2741,266,2741,53,70,53,70,266xe" filled="true" fillcolor="#009d4e" stroked="false">
                <v:path arrowok="t"/>
                <v:fill type="solid"/>
              </v:shape>
            </v:group>
            <v:group style="position:absolute;left:2811;top:0;width:2814;height:317" coordorigin="2811,0" coordsize="2814,317">
              <v:shape style="position:absolute;left:2811;top:0;width:2814;height:317" coordorigin="2811,0" coordsize="2814,317" path="m2811,317l5624,317,5624,0,2811,0,2811,317xe" filled="true" fillcolor="#009d4e" stroked="false">
                <v:path arrowok="t"/>
                <v:fill type="solid"/>
              </v:shape>
            </v:group>
            <v:group style="position:absolute;left:2880;top:53;width:2674;height:214" coordorigin="2880,53" coordsize="2674,214">
              <v:shape style="position:absolute;left:2880;top:53;width:2674;height:214" coordorigin="2880,53" coordsize="2674,214" path="m2880,266l5554,266,5554,53,2880,53,2880,266xe" filled="true" fillcolor="#009d4e" stroked="false">
                <v:path arrowok="t"/>
                <v:fill type="solid"/>
              </v:shape>
            </v:group>
            <v:group style="position:absolute;left:0;top:338;width:1405;height:665" coordorigin="0,338" coordsize="1405,665">
              <v:shape style="position:absolute;left:0;top:338;width:1405;height:665" coordorigin="0,338" coordsize="1405,665" path="m0,1003l1404,1003,1404,338,0,338,0,1003xe" filled="true" fillcolor="#009d4e" stroked="false">
                <v:path arrowok="t"/>
                <v:fill type="solid"/>
              </v:shape>
            </v:group>
            <v:group style="position:absolute;left:70;top:564;width:1266;height:214" coordorigin="70,564" coordsize="1266,214">
              <v:shape style="position:absolute;left:70;top:564;width:1266;height:214" coordorigin="70,564" coordsize="1266,214" path="m70,778l1335,778,1335,564,70,564,70,778xe" filled="true" fillcolor="#009d4e" stroked="false">
                <v:path arrowok="t"/>
                <v:fill type="solid"/>
              </v:shape>
            </v:group>
            <v:group style="position:absolute;left:1404;top:338;width:1407;height:665" coordorigin="1404,338" coordsize="1407,665">
              <v:shape style="position:absolute;left:1404;top:338;width:1407;height:665" coordorigin="1404,338" coordsize="1407,665" path="m1404,1003l2811,1003,2811,338,1404,338,1404,1003xe" filled="true" fillcolor="#009d4e" stroked="false">
                <v:path arrowok="t"/>
                <v:fill type="solid"/>
              </v:shape>
            </v:group>
            <v:group style="position:absolute;left:1476;top:338;width:1265;height:238" coordorigin="1476,338" coordsize="1265,238">
              <v:shape style="position:absolute;left:1476;top:338;width:1265;height:238" coordorigin="1476,338" coordsize="1265,238" path="m1476,576l2741,576,2741,338,1476,338,1476,576xe" filled="true" fillcolor="#009d4e" stroked="false">
                <v:path arrowok="t"/>
                <v:fill type="solid"/>
              </v:shape>
            </v:group>
            <v:group style="position:absolute;left:1476;top:576;width:1265;height:214" coordorigin="1476,576" coordsize="1265,214">
              <v:shape style="position:absolute;left:1476;top:576;width:1265;height:214" coordorigin="1476,576" coordsize="1265,214" path="m1476,790l2741,790,2741,576,1476,576,1476,790xe" filled="true" fillcolor="#009d4e" stroked="false">
                <v:path arrowok="t"/>
                <v:fill type="solid"/>
              </v:shape>
            </v:group>
            <v:group style="position:absolute;left:1476;top:790;width:1265;height:214" coordorigin="1476,790" coordsize="1265,214">
              <v:shape style="position:absolute;left:1476;top:790;width:1265;height:214" coordorigin="1476,790" coordsize="1265,214" path="m1476,1003l2741,1003,2741,790,1476,790,1476,1003xe" filled="true" fillcolor="#009d4e" stroked="false">
                <v:path arrowok="t"/>
                <v:fill type="solid"/>
              </v:shape>
            </v:group>
            <v:group style="position:absolute;left:2811;top:338;width:1366;height:665" coordorigin="2811,338" coordsize="1366,665">
              <v:shape style="position:absolute;left:2811;top:338;width:1366;height:665" coordorigin="2811,338" coordsize="1366,665" path="m2811,1003l4176,1003,4176,338,2811,338,2811,1003xe" filled="true" fillcolor="#009d4e" stroked="false">
                <v:path arrowok="t"/>
                <v:fill type="solid"/>
              </v:shape>
            </v:group>
            <v:group style="position:absolute;left:2880;top:564;width:1224;height:214" coordorigin="2880,564" coordsize="1224,214">
              <v:shape style="position:absolute;left:2880;top:564;width:1224;height:214" coordorigin="2880,564" coordsize="1224,214" path="m2880,778l4104,778,4104,564,2880,564,2880,778xe" filled="true" fillcolor="#009d4e" stroked="false">
                <v:path arrowok="t"/>
                <v:fill type="solid"/>
              </v:shape>
            </v:group>
            <v:group style="position:absolute;left:4176;top:338;width:1448;height:665" coordorigin="4176,338" coordsize="1448,665">
              <v:shape style="position:absolute;left:4176;top:338;width:1448;height:665" coordorigin="4176,338" coordsize="1448,665" path="m4176,1003l5624,1003,5624,338,4176,338,4176,1003xe" filled="true" fillcolor="#009d4e" stroked="false">
                <v:path arrowok="t"/>
                <v:fill type="solid"/>
              </v:shape>
            </v:group>
            <v:group style="position:absolute;left:4246;top:350;width:1309;height:214" coordorigin="4246,350" coordsize="1309,214">
              <v:shape style="position:absolute;left:4246;top:350;width:1309;height:214" coordorigin="4246,350" coordsize="1309,214" path="m4246,564l5554,564,5554,350,4246,350,4246,564xe" filled="true" fillcolor="#009d4e" stroked="false">
                <v:path arrowok="t"/>
                <v:fill type="solid"/>
              </v:shape>
            </v:group>
            <v:group style="position:absolute;left:4246;top:564;width:1309;height:214" coordorigin="4246,564" coordsize="1309,214">
              <v:shape style="position:absolute;left:4246;top:564;width:1309;height:214" coordorigin="4246,564" coordsize="1309,214" path="m4246,778l5554,778,5554,564,4246,564,4246,778xe" filled="true" fillcolor="#009d4e" stroked="false">
                <v:path arrowok="t"/>
                <v:fill type="solid"/>
              </v:shape>
            </v:group>
            <v:group style="position:absolute;left:4246;top:778;width:1309;height:214" coordorigin="4246,778" coordsize="1309,214">
              <v:shape style="position:absolute;left:4246;top:778;width:1309;height:214" coordorigin="4246,778" coordsize="1309,214" path="m4246,991l5554,991,5554,778,4246,778,4246,991xe" filled="true" fillcolor="#009d4e" stroked="false">
                <v:path arrowok="t"/>
                <v:fill type="solid"/>
              </v:shape>
              <v:shape style="position:absolute;left:929;top:87;width:95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TALLERES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90;top:87;width:145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PARTICIPANTES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2;top:598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58;top:565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598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50;top:553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843" w:val="left" w:leader="none"/>
          <w:tab w:pos="7149" w:val="left" w:leader="none"/>
          <w:tab w:pos="8409" w:val="left" w:leader="none"/>
          <w:tab w:pos="9857" w:val="left" w:leader="none"/>
        </w:tabs>
        <w:spacing w:line="240" w:lineRule="auto" w:before="8"/>
        <w:ind w:left="1162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FUNDES</w:t>
        <w:tab/>
      </w:r>
      <w:r>
        <w:rPr>
          <w:rFonts w:ascii="Arial"/>
          <w:color w:val="5D6770"/>
          <w:w w:val="95"/>
        </w:rPr>
        <w:t>9</w:t>
        <w:tab/>
        <w:t>32</w:t>
        <w:tab/>
      </w:r>
      <w:r>
        <w:rPr>
          <w:rFonts w:ascii="Arial"/>
          <w:color w:val="5D6770"/>
        </w:rPr>
        <w:t>134</w:t>
        <w:tab/>
        <w:t>718</w:t>
      </w:r>
      <w:r>
        <w:rPr>
          <w:rFonts w:ascii="Arial"/>
        </w:rPr>
      </w:r>
    </w:p>
    <w:p>
      <w:pPr>
        <w:tabs>
          <w:tab w:pos="4594" w:val="left" w:leader="none"/>
        </w:tabs>
        <w:spacing w:line="20" w:lineRule="atLeast"/>
        <w:ind w:left="108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8.6pt;height:1.1pt;mso-position-horizontal-relative:char;mso-position-vertical-relative:line" coordorigin="0,0" coordsize="3372,22">
            <v:group style="position:absolute;left:11;top:11;width:3351;height:2" coordorigin="11,11" coordsize="3351,2">
              <v:shape style="position:absolute;left:11;top:11;width:3351;height:2" coordorigin="11,11" coordsize="3351,0" path="m11,11l3361,11e" filled="false" stroked="true" strokeweight="1.06001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82.3pt;height:1.1pt;mso-position-horizontal-relative:char;mso-position-vertical-relative:line" coordorigin="0,0" coordsize="5646,22">
            <v:group style="position:absolute;left:11;top:11;width:5625;height:2" coordorigin="11,11" coordsize="5625,2">
              <v:shape style="position:absolute;left:11;top:11;width:5625;height:2" coordorigin="11,11" coordsize="5625,0" path="m11,11l5635,11e" filled="false" stroked="true" strokeweight="1.060010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spacing w:line="157" w:lineRule="exact" w:before="4"/>
        <w:ind w:left="1162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Comercio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Electrónico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Asesoría</w:t>
      </w:r>
      <w:r>
        <w:rPr>
          <w:rFonts w:ascii="Arial" w:hAnsi="Arial"/>
          <w:color w:val="5D6770"/>
          <w:spacing w:val="48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</w:rPr>
      </w:r>
    </w:p>
    <w:p>
      <w:pPr>
        <w:tabs>
          <w:tab w:pos="5840" w:val="left" w:leader="none"/>
          <w:tab w:pos="7247" w:val="left" w:leader="none"/>
          <w:tab w:pos="8510" w:val="left" w:leader="none"/>
          <w:tab w:pos="9960" w:val="left" w:leader="none"/>
        </w:tabs>
        <w:spacing w:line="257" w:lineRule="exact" w:before="0"/>
        <w:ind w:left="1093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Facturación</w:t>
      </w:r>
      <w:r>
        <w:rPr>
          <w:rFonts w:ascii="Arial" w:hAnsi="Arial"/>
          <w:color w:val="5D6770"/>
          <w:spacing w:val="-4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Electrónica</w:t>
      </w:r>
      <w:r>
        <w:rPr>
          <w:rFonts w:ascii="Arial" w:hAnsi="Arial"/>
          <w:color w:val="5D6770"/>
          <w:spacing w:val="-4"/>
          <w:sz w:val="18"/>
          <w:u w:val="thick" w:color="5D6770"/>
        </w:rPr>
        <w:t> </w:t>
      </w:r>
      <w:r>
        <w:rPr>
          <w:rFonts w:ascii="Arial" w:hAnsi="Arial"/>
          <w:color w:val="5D6770"/>
          <w:sz w:val="18"/>
          <w:u w:val="thick" w:color="5D6770"/>
        </w:rPr>
        <w:t>(</w:t>
      </w:r>
      <w:r>
        <w:rPr>
          <w:rFonts w:ascii="Arial" w:hAnsi="Arial"/>
          <w:color w:val="5D6770"/>
          <w:spacing w:val="-5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GS1México)</w:t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w w:val="95"/>
          <w:position w:val="10"/>
          <w:sz w:val="18"/>
        </w:rPr>
        <w:t>8</w:t>
        <w:tab/>
      </w:r>
      <w:r>
        <w:rPr>
          <w:rFonts w:ascii="Arial" w:hAnsi="Arial"/>
          <w:color w:val="5D6770"/>
          <w:position w:val="10"/>
          <w:sz w:val="18"/>
        </w:rPr>
        <w:t>2</w:t>
        <w:tab/>
      </w:r>
      <w:r>
        <w:rPr>
          <w:rFonts w:ascii="Arial" w:hAnsi="Arial"/>
          <w:color w:val="5D6770"/>
          <w:w w:val="95"/>
          <w:position w:val="10"/>
          <w:sz w:val="18"/>
        </w:rPr>
        <w:t>48</w:t>
        <w:tab/>
      </w:r>
      <w:r>
        <w:rPr>
          <w:rFonts w:ascii="Arial" w:hAnsi="Arial"/>
          <w:color w:val="5D6770"/>
          <w:position w:val="10"/>
          <w:sz w:val="18"/>
        </w:rPr>
        <w:t>21</w:t>
      </w:r>
      <w:r>
        <w:rPr>
          <w:rFonts w:ascii="Arial" w:hAnsi="Arial"/>
          <w:sz w:val="18"/>
        </w:rPr>
      </w:r>
    </w:p>
    <w:p>
      <w:pPr>
        <w:spacing w:line="20" w:lineRule="atLeast"/>
        <w:ind w:left="45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82.3pt;height:1.1pt;mso-position-horizontal-relative:char;mso-position-vertical-relative:line" coordorigin="0,0" coordsize="5646,22">
            <v:group style="position:absolute;left:11;top:11;width:5625;height:2" coordorigin="11,11" coordsize="5625,2">
              <v:shape style="position:absolute;left:11;top:11;width:5625;height:2" coordorigin="11,11" coordsize="5625,0" path="m11,11l5635,11e" filled="false" stroked="true" strokeweight="1.060010pt" strokecolor="#009d4e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840" w:val="left" w:leader="none"/>
          <w:tab w:pos="7247" w:val="left" w:leader="none"/>
          <w:tab w:pos="8608" w:val="left" w:leader="none"/>
          <w:tab w:pos="9859" w:val="left" w:leader="none"/>
        </w:tabs>
        <w:spacing w:before="47"/>
        <w:ind w:left="116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CONDUSEF</w:t>
        <w:tab/>
      </w:r>
      <w:r>
        <w:rPr>
          <w:rFonts w:ascii="Arial"/>
          <w:color w:val="5D6770"/>
          <w:w w:val="95"/>
          <w:sz w:val="18"/>
        </w:rPr>
        <w:t>0</w:t>
        <w:tab/>
      </w:r>
      <w:r>
        <w:rPr>
          <w:rFonts w:ascii="Arial"/>
          <w:color w:val="5D6770"/>
          <w:sz w:val="18"/>
        </w:rPr>
        <w:t>1</w:t>
        <w:tab/>
        <w:t>0</w:t>
        <w:tab/>
        <w:t>200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4"/>
          <w:szCs w:val="4"/>
        </w:rPr>
      </w:pPr>
    </w:p>
    <w:p>
      <w:pPr>
        <w:tabs>
          <w:tab w:pos="4594" w:val="left" w:leader="none"/>
        </w:tabs>
        <w:spacing w:line="20" w:lineRule="atLeast"/>
        <w:ind w:left="108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8.6pt;height:1.1pt;mso-position-horizontal-relative:char;mso-position-vertical-relative:line" coordorigin="0,0" coordsize="3372,22">
            <v:group style="position:absolute;left:11;top:11;width:3351;height:2" coordorigin="11,11" coordsize="3351,2">
              <v:shape style="position:absolute;left:11;top:11;width:3351;height:2" coordorigin="11,11" coordsize="3351,0" path="m11,11l3361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82.3pt;height:1.1pt;mso-position-horizontal-relative:char;mso-position-vertical-relative:line" coordorigin="0,0" coordsize="5646,22">
            <v:group style="position:absolute;left:11;top:11;width:5625;height:2" coordorigin="11,11" coordsize="5625,2">
              <v:shape style="position:absolute;left:11;top:11;width:5625;height:2" coordorigin="11,11" coordsize="5625,0" path="m11,11l5635,11e" filled="false" stroked="true" strokeweight="1.05999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5692" w:val="left" w:leader="none"/>
          <w:tab w:pos="7149" w:val="left" w:leader="none"/>
          <w:tab w:pos="8409" w:val="left" w:leader="none"/>
          <w:tab w:pos="9859" w:val="left" w:leader="none"/>
        </w:tabs>
        <w:spacing w:before="43"/>
        <w:ind w:left="23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B.C.</w:t>
      </w:r>
      <w:r>
        <w:rPr>
          <w:rFonts w:ascii="Arial"/>
          <w:b/>
          <w:color w:val="5D6770"/>
          <w:sz w:val="18"/>
        </w:rPr>
        <w:t> SUR</w:t>
        <w:tab/>
        <w:t>17</w:t>
        <w:tab/>
        <w:t>35</w:t>
        <w:tab/>
        <w:t>182</w:t>
        <w:tab/>
        <w:t>939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5"/>
          <w:szCs w:val="5"/>
        </w:rPr>
      </w:pPr>
    </w:p>
    <w:p>
      <w:pPr>
        <w:tabs>
          <w:tab w:pos="4580" w:val="left" w:leader="none"/>
        </w:tabs>
        <w:spacing w:line="20" w:lineRule="atLeast"/>
        <w:ind w:left="10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9.35pt;height:1.1pt;mso-position-horizontal-relative:char;mso-position-vertical-relative:line" coordorigin="0,0" coordsize="3387,22">
            <v:group style="position:absolute;left:11;top:11;width:3366;height:2" coordorigin="11,11" coordsize="3366,2">
              <v:shape style="position:absolute;left:11;top:11;width:3366;height:2" coordorigin="11,11" coordsize="3366,0" path="m11,11l3376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83pt;height:1.1pt;mso-position-horizontal-relative:char;mso-position-vertical-relative:line" coordorigin="0,0" coordsize="5660,22">
            <v:group style="position:absolute;left:11;top:11;width:5639;height:2" coordorigin="11,11" coordsize="5639,2">
              <v:shape style="position:absolute;left:11;top:11;width:5639;height:2" coordorigin="11,11" coordsize="5639,0" path="m11,11l5649,11e" filled="false" stroked="true" strokeweight="1.05999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54"/>
        <w:ind w:left="1143" w:right="3804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Recursos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Naturales,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Económico.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143" w:right="3506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FUNDES: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(Fundación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Sostenible),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GS1México: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(Asociación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Mexicana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Estándares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comercio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electrónico)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CONDESEF: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(Comisión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Protección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Defensa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Usuarios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Servicios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Financieros).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4" w:lineRule="exact"/>
        <w:ind w:left="2228" w:right="3417" w:hanging="84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TALLERES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w w:val="105"/>
        </w:rPr>
        <w:t> CAPACITACIÓN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EMPRESAR</w:t>
      </w:r>
      <w:r>
        <w:rPr>
          <w:rFonts w:ascii="Arial" w:hAnsi="Arial"/>
          <w:color w:val="5D6770"/>
          <w:spacing w:val="-1"/>
          <w:w w:val="105"/>
        </w:rPr>
        <w:t>IAL</w:t>
      </w:r>
      <w:r>
        <w:rPr>
          <w:rFonts w:ascii="Arial" w:hAnsi="Arial"/>
          <w:color w:val="5D6770"/>
          <w:w w:val="105"/>
        </w:rPr>
        <w:t> DE ORGANISMOS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Y/O</w:t>
      </w:r>
      <w:r>
        <w:rPr>
          <w:rFonts w:ascii="Arial" w:hAnsi="Arial"/>
          <w:color w:val="5D6770"/>
          <w:spacing w:val="29"/>
          <w:w w:val="130"/>
        </w:rPr>
        <w:t> </w:t>
      </w:r>
      <w:r>
        <w:rPr>
          <w:rFonts w:ascii="Arial" w:hAnsi="Arial"/>
          <w:color w:val="5D6770"/>
          <w:w w:val="105"/>
        </w:rPr>
        <w:t>INSTITUCIONES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PO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2629" w:val="left" w:leader="none"/>
        </w:tabs>
        <w:spacing w:line="200" w:lineRule="atLeast"/>
        <w:ind w:left="119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4.3500pt;height:29.3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6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30"/>
        </w:rPr>
        <w:pict>
          <v:group style="width:374.85pt;height:14.4pt;mso-position-horizontal-relative:char;mso-position-vertical-relative:line" coordorigin="0,0" coordsize="7497,288">
            <v:group style="position:absolute;left:0;top:0;width:2430;height:288" coordorigin="0,0" coordsize="2430,288">
              <v:shape style="position:absolute;left:0;top:0;width:2430;height:288" coordorigin="0,0" coordsize="2430,288" path="m0,288l2429,288,2429,0,0,0,0,288xe" filled="true" fillcolor="#009d4e" stroked="false">
                <v:path arrowok="t"/>
                <v:fill type="solid"/>
              </v:shape>
            </v:group>
            <v:group style="position:absolute;left:70;top:36;width:2290;height:214" coordorigin="70,36" coordsize="2290,214">
              <v:shape style="position:absolute;left:70;top:36;width:2290;height:214" coordorigin="70,36" coordsize="2290,214" path="m70,250l2360,250,2360,36,70,36,70,250xe" filled="true" fillcolor="#009d4e" stroked="false">
                <v:path arrowok="t"/>
                <v:fill type="solid"/>
              </v:shape>
            </v:group>
            <v:group style="position:absolute;left:2429;top:0;width:2569;height:288" coordorigin="2429,0" coordsize="2569,288">
              <v:shape style="position:absolute;left:2429;top:0;width:2569;height:288" coordorigin="2429,0" coordsize="2569,288" path="m2429,288l4998,288,4998,0,2429,0,2429,288xe" filled="true" fillcolor="#009d4e" stroked="false">
                <v:path arrowok="t"/>
                <v:fill type="solid"/>
              </v:shape>
            </v:group>
            <v:group style="position:absolute;left:2499;top:36;width:2430;height:214" coordorigin="2499,36" coordsize="2430,214">
              <v:shape style="position:absolute;left:2499;top:36;width:2430;height:214" coordorigin="2499,36" coordsize="2430,214" path="m2499,250l4928,250,4928,36,2499,36,2499,250xe" filled="true" fillcolor="#009d4e" stroked="false">
                <v:path arrowok="t"/>
                <v:fill type="solid"/>
              </v:shape>
            </v:group>
            <v:group style="position:absolute;left:4998;top:0;width:2499;height:288" coordorigin="4998,0" coordsize="2499,288">
              <v:shape style="position:absolute;left:4998;top:0;width:2499;height:288" coordorigin="4998,0" coordsize="2499,288" path="m4998,288l7497,288,7497,0,4998,0,4998,288xe" filled="true" fillcolor="#009d4e" stroked="false">
                <v:path arrowok="t"/>
                <v:fill type="solid"/>
              </v:shape>
            </v:group>
            <v:group style="position:absolute;left:5067;top:36;width:2360;height:214" coordorigin="5067,36" coordsize="2360,214">
              <v:shape style="position:absolute;left:5067;top:36;width:2360;height:214" coordorigin="5067,36" coordsize="2360,214" path="m5067,250l7427,250,7427,36,5067,36,5067,250xe" filled="true" fillcolor="#009d4e" stroked="false">
                <v:path arrowok="t"/>
                <v:fill type="solid"/>
              </v:shape>
              <v:shape style="position:absolute;left:843;top:70;width:74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FUNDES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78;top:70;width:10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GS1MÉXICO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39;top:70;width:100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CONDUSEF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30"/>
        </w:rPr>
      </w:r>
    </w:p>
    <w:p>
      <w:pPr>
        <w:pStyle w:val="Heading9"/>
        <w:spacing w:line="364" w:lineRule="auto" w:before="40"/>
        <w:ind w:left="1266" w:right="11530"/>
        <w:jc w:val="left"/>
        <w:rPr>
          <w:rFonts w:ascii="Arial" w:hAnsi="Arial" w:cs="Arial" w:eastAsia="Arial"/>
        </w:rPr>
      </w:pPr>
      <w:r>
        <w:rPr/>
        <w:pict>
          <v:group style="position:absolute;margin-left:172.820007pt;margin-top:14.881893pt;width:64.3500pt;height:.1pt;mso-position-horizontal-relative:page;mso-position-vertical-relative:paragraph;z-index:-874504" coordorigin="3456,298" coordsize="1287,2">
            <v:shape style="position:absolute;left:3456;top:298;width:1287;height:2" coordorigin="3456,298" coordsize="1287,0" path="m3456,298l4743,298e" filled="false" stroked="true" strokeweight="1.05999pt" strokecolor="#585858">
              <v:path arrowok="t"/>
            </v:shape>
            <w10:wrap type="none"/>
          </v:group>
        </w:pict>
      </w:r>
      <w:r>
        <w:rPr/>
        <w:pict>
          <v:group style="position:absolute;margin-left:172.820007pt;margin-top:30.841894pt;width:64.3500pt;height:.1pt;mso-position-horizontal-relative:page;mso-position-vertical-relative:paragraph;z-index:-874480" coordorigin="3456,617" coordsize="1287,2">
            <v:shape style="position:absolute;left:3456;top:617;width:1287;height:2" coordorigin="3456,617" coordsize="1287,0" path="m3456,617l4743,617e" filled="false" stroked="true" strokeweight="1.05999pt" strokecolor="#585858">
              <v:path arrowok="t"/>
            </v:shape>
            <w10:wrap type="none"/>
          </v:group>
        </w:pict>
      </w:r>
      <w:r>
        <w:rPr/>
        <w:pict>
          <v:group style="position:absolute;margin-left:172.820007pt;margin-top:46.321892pt;width:64.3500pt;height:.1pt;mso-position-horizontal-relative:page;mso-position-vertical-relative:paragraph;z-index:-874456" coordorigin="3456,926" coordsize="1287,2">
            <v:shape style="position:absolute;left:3456;top:926;width:1287;height:2" coordorigin="3456,926" coordsize="1287,0" path="m3456,926l4743,926e" filled="false" stroked="true" strokeweight="1.05999pt" strokecolor="#585858">
              <v:path arrowok="t"/>
            </v:shape>
            <w10:wrap type="none"/>
          </v:group>
        </w:pict>
      </w:r>
      <w:r>
        <w:rPr/>
        <w:pict>
          <v:shape style="position:absolute;margin-left:244.460007pt;margin-top:-14.768288pt;width:374.85pt;height:110.75pt;mso-position-horizontal-relative:page;mso-position-vertical-relative:paragraph;z-index: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2"/>
                    <w:gridCol w:w="432"/>
                    <w:gridCol w:w="743"/>
                    <w:gridCol w:w="498"/>
                    <w:gridCol w:w="805"/>
                    <w:gridCol w:w="471"/>
                    <w:gridCol w:w="821"/>
                    <w:gridCol w:w="464"/>
                    <w:gridCol w:w="759"/>
                    <w:gridCol w:w="455"/>
                    <w:gridCol w:w="822"/>
                    <w:gridCol w:w="276"/>
                  </w:tblGrid>
                  <w:tr>
                    <w:trPr>
                      <w:trHeight w:val="295" w:hRule="exact"/>
                    </w:trPr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42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2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7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8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95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95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95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5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95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8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4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2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spacing w:val="-1"/>
        </w:rPr>
        <w:t>Comondú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Mulegé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La Paz</w:t>
      </w:r>
      <w:r>
        <w:rPr>
          <w:rFonts w:ascii="Arial" w:hAnsi="Arial"/>
        </w:rPr>
      </w:r>
    </w:p>
    <w:p>
      <w:pPr>
        <w:spacing w:line="370" w:lineRule="auto" w:before="0"/>
        <w:ind w:left="1266" w:right="1096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2.820007pt;margin-top:12.881907pt;width:64.3500pt;height:.1pt;mso-position-horizontal-relative:page;mso-position-vertical-relative:paragraph;z-index:-874432" coordorigin="3456,258" coordsize="1287,2">
            <v:shape style="position:absolute;left:3456;top:258;width:1287;height:2" coordorigin="3456,258" coordsize="1287,0" path="m3456,258l4743,258e" filled="false" stroked="true" strokeweight="1.05999pt" strokecolor="#585858">
              <v:path arrowok="t"/>
            </v:shape>
            <w10:wrap type="none"/>
          </v:group>
        </w:pict>
      </w:r>
      <w:r>
        <w:rPr/>
        <w:pict>
          <v:group style="position:absolute;margin-left:172.820007pt;margin-top:29.441906pt;width:64.3500pt;height:.1pt;mso-position-horizontal-relative:page;mso-position-vertical-relative:paragraph;z-index:-874408" coordorigin="3456,589" coordsize="1287,2">
            <v:shape style="position:absolute;left:3456;top:589;width:1287;height:2" coordorigin="3456,589" coordsize="1287,0" path="m3456,589l4743,589e" filled="false" stroked="true" strokeweight="1.05999pt" strokecolor="#585858">
              <v:path arrowok="t"/>
            </v:shape>
            <w10:wrap type="none"/>
          </v:group>
        </w:pict>
      </w:r>
      <w:r>
        <w:rPr>
          <w:rFonts w:ascii="Arial"/>
          <w:color w:val="5D6770"/>
          <w:sz w:val="18"/>
        </w:rPr>
        <w:t>Los</w:t>
      </w:r>
      <w:r>
        <w:rPr>
          <w:rFonts w:ascii="Arial"/>
          <w:color w:val="5D6770"/>
          <w:spacing w:val="1"/>
          <w:sz w:val="18"/>
        </w:rPr>
        <w:t> </w:t>
      </w:r>
      <w:r>
        <w:rPr>
          <w:rFonts w:ascii="Arial"/>
          <w:color w:val="5D6770"/>
          <w:spacing w:val="-1"/>
          <w:sz w:val="18"/>
        </w:rPr>
        <w:t>Cabos</w:t>
      </w:r>
      <w:r>
        <w:rPr>
          <w:rFonts w:ascii="Arial"/>
          <w:color w:val="5D6770"/>
          <w:spacing w:val="22"/>
          <w:sz w:val="18"/>
        </w:rPr>
        <w:t> </w:t>
      </w:r>
      <w:r>
        <w:rPr>
          <w:rFonts w:ascii="Arial"/>
          <w:color w:val="5D6770"/>
          <w:sz w:val="18"/>
        </w:rPr>
        <w:t>Loreto</w:t>
      </w:r>
      <w:r>
        <w:rPr>
          <w:rFonts w:ascii="Arial"/>
          <w:sz w:val="18"/>
        </w:rPr>
      </w:r>
    </w:p>
    <w:p>
      <w:pPr>
        <w:spacing w:before="5"/>
        <w:ind w:left="1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B.C.</w:t>
      </w:r>
      <w:r>
        <w:rPr>
          <w:rFonts w:ascii="Arial"/>
          <w:b/>
          <w:color w:val="5D6770"/>
          <w:sz w:val="18"/>
        </w:rPr>
        <w:t> SUR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20" w:lineRule="atLeast"/>
        <w:ind w:left="11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6.1pt;height:1.1pt;mso-position-horizontal-relative:char;mso-position-vertical-relative:line" coordorigin="0,0" coordsize="1322,22">
            <v:group style="position:absolute;left:11;top:11;width:1301;height:2" coordorigin="11,11" coordsize="1301,2">
              <v:shape style="position:absolute;left:11;top:11;width:1301;height:2" coordorigin="11,11" coordsize="1301,0" path="m11,11l1311,11e" filled="false" stroked="true" strokeweight="1.05999pt" strokecolor="#595959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4"/>
        <w:ind w:left="1285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Recursos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Naturales,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Económico.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28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preliminares,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40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pStyle w:val="BodyText"/>
        <w:spacing w:line="240" w:lineRule="auto" w:before="1"/>
        <w:ind w:left="1285" w:right="3504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FUNDES: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(Fundación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Sostenible),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GS1México: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(Asociación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Mexicana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2"/>
        </w:rPr>
        <w:t>Estándares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comercio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electrónico)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CONDESEF: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(Comisión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Protección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Defensa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Usuarios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2"/>
        </w:rPr>
        <w:t>Servicios</w:t>
      </w:r>
      <w:r>
        <w:rPr>
          <w:rFonts w:ascii="Arial" w:hAnsi="Arial"/>
          <w:color w:val="5D6770"/>
          <w:spacing w:val="67"/>
        </w:rPr>
        <w:t> </w:t>
      </w:r>
      <w:r>
        <w:rPr>
          <w:rFonts w:ascii="Arial" w:hAnsi="Arial"/>
          <w:color w:val="5D6770"/>
          <w:spacing w:val="-1"/>
        </w:rPr>
        <w:t>Financieros)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66" w:lineRule="exact" w:before="7"/>
        <w:ind w:left="5528" w:right="0" w:hanging="3349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46.410004pt;margin-top:32.589996pt;width:386.45pt;height:29.4pt;mso-position-horizontal-relative:page;mso-position-vertical-relative:paragraph;z-index:-874096" coordorigin="4928,652" coordsize="7729,588">
            <v:group style="position:absolute;left:4928;top:652;width:4693;height:300" coordorigin="4928,652" coordsize="4693,300">
              <v:shape style="position:absolute;left:4928;top:652;width:4693;height:300" coordorigin="4928,652" coordsize="4693,300" path="m4928,952l9621,952,9621,652,4928,652,4928,952xe" filled="true" fillcolor="#009d4e" stroked="false">
                <v:path arrowok="t"/>
                <v:fill type="solid"/>
              </v:shape>
            </v:group>
            <v:group style="position:absolute;left:4998;top:693;width:4554;height:216" coordorigin="4998,693" coordsize="4554,216">
              <v:shape style="position:absolute;left:4998;top:693;width:4554;height:216" coordorigin="4998,693" coordsize="4554,216" path="m4998,909l9551,909,9551,693,4998,693,4998,909xe" filled="true" fillcolor="#009d4e" stroked="false">
                <v:path arrowok="t"/>
                <v:fill type="solid"/>
              </v:shape>
            </v:group>
            <v:group style="position:absolute;left:9621;top:652;width:1558;height:588" coordorigin="9621,652" coordsize="1558,588">
              <v:shape style="position:absolute;left:9621;top:652;width:1558;height:588" coordorigin="9621,652" coordsize="1558,588" path="m9621,1240l11178,1240,11178,652,9621,652,9621,1240xe" filled="true" fillcolor="#009d4e" stroked="false">
                <v:path arrowok="t"/>
                <v:fill type="solid"/>
              </v:shape>
            </v:group>
            <v:group style="position:absolute;left:9690;top:837;width:1419;height:216" coordorigin="9690,837" coordsize="1419,216">
              <v:shape style="position:absolute;left:9690;top:837;width:1419;height:216" coordorigin="9690,837" coordsize="1419,216" path="m9690,1053l11109,1053,11109,837,9690,837,9690,1053xe" filled="true" fillcolor="#009d4e" stroked="false">
                <v:path arrowok="t"/>
                <v:fill type="solid"/>
              </v:shape>
            </v:group>
            <v:group style="position:absolute;left:11178;top:652;width:1479;height:588" coordorigin="11178,652" coordsize="1479,588">
              <v:shape style="position:absolute;left:11178;top:652;width:1479;height:588" coordorigin="11178,652" coordsize="1479,588" path="m11178,1240l12657,1240,12657,652,11178,652,11178,1240xe" filled="true" fillcolor="#009d4e" stroked="false">
                <v:path arrowok="t"/>
                <v:fill type="solid"/>
              </v:shape>
            </v:group>
            <v:group style="position:absolute;left:11248;top:731;width:1340;height:214" coordorigin="11248,731" coordsize="1340,214">
              <v:shape style="position:absolute;left:11248;top:731;width:1340;height:214" coordorigin="11248,731" coordsize="1340,214" path="m11248,945l12587,945,12587,731,11248,731,11248,945xe" filled="true" fillcolor="#009d4e" stroked="false">
                <v:path arrowok="t"/>
                <v:fill type="solid"/>
              </v:shape>
            </v:group>
            <v:group style="position:absolute;left:11248;top:945;width:1340;height:214" coordorigin="11248,945" coordsize="1340,214">
              <v:shape style="position:absolute;left:11248;top:945;width:1340;height:214" coordorigin="11248,945" coordsize="1340,214" path="m11248,1158l12587,1158,12587,945,11248,945,11248,1158xe" filled="true" fillcolor="#009d4e" stroked="false">
                <v:path arrowok="t"/>
                <v:fill type="solid"/>
              </v:shape>
            </v:group>
            <v:group style="position:absolute;left:4928;top:952;width:1599;height:288" coordorigin="4928,952" coordsize="1599,288">
              <v:shape style="position:absolute;left:4928;top:952;width:1599;height:288" coordorigin="4928,952" coordsize="1599,288" path="m4928,1240l6527,1240,6527,952,4928,952,4928,1240xe" filled="true" fillcolor="#009d4e" stroked="false">
                <v:path arrowok="t"/>
                <v:fill type="solid"/>
              </v:shape>
            </v:group>
            <v:group style="position:absolute;left:4998;top:985;width:1460;height:219" coordorigin="4998,985" coordsize="1460,219">
              <v:shape style="position:absolute;left:4998;top:985;width:1460;height:219" coordorigin="4998,985" coordsize="1460,219" path="m4998,1204l6457,1204,6457,985,4998,985,4998,1204xe" filled="true" fillcolor="#009d4e" stroked="false">
                <v:path arrowok="t"/>
                <v:fill type="solid"/>
              </v:shape>
            </v:group>
            <v:group style="position:absolute;left:6527;top:952;width:1601;height:288" coordorigin="6527,952" coordsize="1601,288">
              <v:shape style="position:absolute;left:6527;top:952;width:1601;height:288" coordorigin="6527,952" coordsize="1601,288" path="m6527,1240l8127,1240,8127,952,6527,952,6527,1240xe" filled="true" fillcolor="#009d4e" stroked="false">
                <v:path arrowok="t"/>
                <v:fill type="solid"/>
              </v:shape>
            </v:group>
            <v:group style="position:absolute;left:6596;top:985;width:1462;height:219" coordorigin="6596,985" coordsize="1462,219">
              <v:shape style="position:absolute;left:6596;top:985;width:1462;height:219" coordorigin="6596,985" coordsize="1462,219" path="m6596,1204l8058,1204,8058,985,6596,985,6596,1204xe" filled="true" fillcolor="#009d4e" stroked="false">
                <v:path arrowok="t"/>
                <v:fill type="solid"/>
              </v:shape>
            </v:group>
            <v:group style="position:absolute;left:8127;top:952;width:1494;height:288" coordorigin="8127,952" coordsize="1494,288">
              <v:shape style="position:absolute;left:8127;top:952;width:1494;height:288" coordorigin="8127,952" coordsize="1494,288" path="m8127,1240l9621,1240,9621,952,8127,952,8127,1240xe" filled="true" fillcolor="#009d4e" stroked="false">
                <v:path arrowok="t"/>
                <v:fill type="solid"/>
              </v:shape>
            </v:group>
            <v:group style="position:absolute;left:8197;top:985;width:1354;height:219" coordorigin="8197,985" coordsize="1354,219">
              <v:shape style="position:absolute;left:8197;top:985;width:1354;height:219" coordorigin="8197,985" coordsize="1354,219" path="m8197,1204l9551,1204,9551,985,8197,985,8197,1204xe" filled="true" fillcolor="#009d4e" stroked="false">
                <v:path arrowok="t"/>
                <v:fill type="solid"/>
              </v:shape>
              <v:shape style="position:absolute;left:6783;top:727;width:998;height:47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83" w:right="0" w:hanging="8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INSCRITOS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11" w:lineRule="exact" w:before="81"/>
                        <w:ind w:left="83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007;top:871;width:77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GRUPOS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1016;width:5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49;top:1016;width:8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356;top:765;width:111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HORAS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IMPARTIDAS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59.259995pt;margin-top:32.589996pt;width:78.850pt;height:29.4pt;mso-position-horizontal-relative:page;mso-position-vertical-relative:paragraph;z-index:-874072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1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MATRÍCULA 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 </w:t>
      </w:r>
      <w:r>
        <w:rPr>
          <w:rFonts w:ascii="Arial" w:hAnsi="Arial"/>
          <w:b/>
          <w:color w:val="5D6770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5D6770"/>
          <w:w w:val="105"/>
          <w:sz w:val="24"/>
        </w:rPr>
        <w:t> POR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MUNI</w:t>
      </w:r>
      <w:r>
        <w:rPr>
          <w:rFonts w:ascii="Arial" w:hAnsi="Arial"/>
          <w:b/>
          <w:color w:val="5D6770"/>
          <w:spacing w:val="-2"/>
          <w:w w:val="105"/>
          <w:sz w:val="24"/>
        </w:rPr>
        <w:t>C</w:t>
      </w:r>
      <w:r>
        <w:rPr>
          <w:rFonts w:ascii="Arial" w:hAnsi="Arial"/>
          <w:b/>
          <w:color w:val="5D6770"/>
          <w:spacing w:val="-1"/>
          <w:w w:val="105"/>
          <w:sz w:val="24"/>
        </w:rPr>
        <w:t>IPIO</w:t>
      </w:r>
      <w:r>
        <w:rPr>
          <w:rFonts w:ascii="Arial" w:hAnsi="Arial"/>
          <w:b/>
          <w:color w:val="5D6770"/>
          <w:spacing w:val="-2"/>
          <w:w w:val="105"/>
          <w:sz w:val="24"/>
        </w:rPr>
        <w:t>,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GÉNER</w:t>
      </w:r>
      <w:r>
        <w:rPr>
          <w:rFonts w:ascii="Arial" w:hAnsi="Arial"/>
          <w:b/>
          <w:color w:val="5D6770"/>
          <w:spacing w:val="-1"/>
          <w:w w:val="105"/>
          <w:sz w:val="24"/>
        </w:rPr>
        <w:t>O,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GRUP</w:t>
      </w:r>
      <w:r>
        <w:rPr>
          <w:rFonts w:ascii="Arial" w:hAnsi="Arial"/>
          <w:b/>
          <w:color w:val="5D6770"/>
          <w:spacing w:val="-1"/>
          <w:w w:val="105"/>
          <w:sz w:val="24"/>
        </w:rPr>
        <w:t>OS</w:t>
      </w:r>
      <w:r>
        <w:rPr>
          <w:rFonts w:ascii="Arial" w:hAnsi="Arial"/>
          <w:b/>
          <w:color w:val="5D6770"/>
          <w:w w:val="105"/>
          <w:sz w:val="24"/>
        </w:rPr>
        <w:t> Y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HORAS IMPARTIDAS</w:t>
      </w:r>
      <w:r>
        <w:rPr>
          <w:rFonts w:ascii="Arial" w:hAnsi="Arial"/>
          <w:b/>
          <w:color w:val="5D6770"/>
          <w:spacing w:val="49"/>
          <w:w w:val="104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1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EL</w:t>
      </w:r>
      <w:r>
        <w:rPr>
          <w:rFonts w:ascii="Arial" w:hAnsi="Arial"/>
          <w:b/>
          <w:color w:val="5D6770"/>
          <w:spacing w:val="-10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ICATEBCS</w:t>
      </w:r>
      <w:r>
        <w:rPr>
          <w:rFonts w:ascii="Arial" w:hAnsi="Arial"/>
          <w:b/>
          <w:color w:val="5D6770"/>
          <w:spacing w:val="-1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10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</w:t>
      </w:r>
      <w:r>
        <w:rPr>
          <w:rFonts w:ascii="Arial" w:hAnsi="Arial"/>
          <w:b/>
          <w:color w:val="5D6770"/>
          <w:spacing w:val="-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-10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2016</w:t>
      </w:r>
      <w:r>
        <w:rPr>
          <w:rFonts w:ascii="Arial" w:hAns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3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52"/>
        <w:gridCol w:w="14"/>
        <w:gridCol w:w="2104"/>
        <w:gridCol w:w="1547"/>
        <w:gridCol w:w="1584"/>
        <w:gridCol w:w="1379"/>
        <w:gridCol w:w="1115"/>
      </w:tblGrid>
      <w:tr>
        <w:trPr>
          <w:trHeight w:val="312" w:hRule="exact"/>
        </w:trPr>
        <w:tc>
          <w:tcPr>
            <w:tcW w:w="1577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0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3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7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5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1,560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07" w:hRule="exact"/>
        </w:trPr>
        <w:tc>
          <w:tcPr>
            <w:tcW w:w="1577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0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6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313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4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10,380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07" w:hRule="exact"/>
        </w:trPr>
        <w:tc>
          <w:tcPr>
            <w:tcW w:w="1577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0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3,560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77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0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0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7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9" w:hRule="exact"/>
        </w:trPr>
        <w:tc>
          <w:tcPr>
            <w:tcW w:w="1577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210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9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11,793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9,614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17,180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4" w:lineRule="exact"/>
        <w:ind w:left="3262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 Trabajadores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(ICATEBCS),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326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del mes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pStyle w:val="BodyText"/>
        <w:spacing w:line="240" w:lineRule="auto" w:before="1"/>
        <w:ind w:left="3262" w:right="528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Actualmente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ICATEBCS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cuenta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2"/>
        </w:rPr>
        <w:t>unidad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brindar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cursos</w:t>
      </w:r>
      <w:r>
        <w:rPr>
          <w:rFonts w:ascii="Arial" w:hAnsi="Arial"/>
          <w:color w:val="5D6770"/>
        </w:rPr>
        <w:t>  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municipio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Mulegé.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/>
        <w:ind w:left="4774" w:right="0" w:hanging="1152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05"/>
        </w:rPr>
        <w:t>MATRÍCULA 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CAPACITACIÓN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IPIO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ANGO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EDAD,</w:t>
      </w:r>
      <w:r>
        <w:rPr>
          <w:rFonts w:ascii="Arial" w:hAnsi="Arial"/>
          <w:color w:val="5D6770"/>
          <w:spacing w:val="45"/>
          <w:w w:val="107"/>
        </w:rPr>
        <w:t> </w:t>
      </w:r>
      <w:r>
        <w:rPr>
          <w:rFonts w:ascii="Arial" w:hAnsi="Arial"/>
          <w:color w:val="5D6770"/>
          <w:w w:val="105"/>
        </w:rPr>
        <w:t>IMPARTIDAS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3"/>
          <w:w w:val="105"/>
        </w:rPr>
        <w:t>EL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ICATEBCS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408" w:val="left" w:leader="none"/>
        </w:tabs>
        <w:spacing w:line="200" w:lineRule="atLeast"/>
        <w:ind w:left="397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3.9pt;height:37.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16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23.25pt;height:37.8pt;mso-position-horizontal-relative:char;mso-position-vertical-relative:line" coordorigin="0,0" coordsize="6465,756">
            <v:group style="position:absolute;left:0;top:0;width:944;height:756" coordorigin="0,0" coordsize="944,756">
              <v:shape style="position:absolute;left:0;top:0;width:944;height:756" coordorigin="0,0" coordsize="944,756" path="m0,756l943,756,943,0,0,0,0,756xe" filled="true" fillcolor="#009d4e" stroked="false">
                <v:path arrowok="t"/>
                <v:fill type="solid"/>
              </v:shape>
            </v:group>
            <v:group style="position:absolute;left:70;top:269;width:804;height:216" coordorigin="70,269" coordsize="804,216">
              <v:shape style="position:absolute;left:70;top:269;width:804;height:216" coordorigin="70,269" coordsize="804,216" path="m70,485l874,485,874,269,70,269,70,485xe" filled="true" fillcolor="#009d4e" stroked="false">
                <v:path arrowok="t"/>
                <v:fill type="solid"/>
              </v:shape>
            </v:group>
            <v:group style="position:absolute;left:943;top:0;width:5521;height:300" coordorigin="943,0" coordsize="5521,300">
              <v:shape style="position:absolute;left:943;top:0;width:5521;height:300" coordorigin="943,0" coordsize="5521,300" path="m943,300l6464,300,6464,0,943,0,943,300xe" filled="true" fillcolor="#009d4e" stroked="false">
                <v:path arrowok="t"/>
                <v:fill type="solid"/>
              </v:shape>
            </v:group>
            <v:group style="position:absolute;left:1013;top:41;width:5382;height:216" coordorigin="1013,41" coordsize="5382,216">
              <v:shape style="position:absolute;left:1013;top:41;width:5382;height:216" coordorigin="1013,41" coordsize="5382,216" path="m1013,257l6395,257,6395,41,1013,41,1013,257xe" filled="true" fillcolor="#009d4e" stroked="false">
                <v:path arrowok="t"/>
                <v:fill type="solid"/>
              </v:shape>
            </v:group>
            <v:group style="position:absolute;left:943;top:300;width:860;height:456" coordorigin="943,300" coordsize="860,456">
              <v:shape style="position:absolute;left:943;top:300;width:860;height:456" coordorigin="943,300" coordsize="860,456" path="m943,756l1802,756,1802,300,943,300,943,756xe" filled="true" fillcolor="#009d4e" stroked="false">
                <v:path arrowok="t"/>
                <v:fill type="solid"/>
              </v:shape>
            </v:group>
            <v:group style="position:absolute;left:1013;top:420;width:720;height:214" coordorigin="1013,420" coordsize="720,214">
              <v:shape style="position:absolute;left:1013;top:420;width:720;height:214" coordorigin="1013,420" coordsize="720,214" path="m1013,634l1733,634,1733,420,1013,420,1013,634xe" filled="true" fillcolor="#009d4e" stroked="false">
                <v:path arrowok="t"/>
                <v:fill type="solid"/>
              </v:shape>
            </v:group>
            <v:group style="position:absolute;left:1802;top:300;width:881;height:456" coordorigin="1802,300" coordsize="881,456">
              <v:shape style="position:absolute;left:1802;top:300;width:881;height:456" coordorigin="1802,300" coordsize="881,456" path="m1802,756l2683,756,2683,300,1802,300,1802,756xe" filled="true" fillcolor="#009d4e" stroked="false">
                <v:path arrowok="t"/>
                <v:fill type="solid"/>
              </v:shape>
            </v:group>
            <v:group style="position:absolute;left:1872;top:420;width:742;height:214" coordorigin="1872,420" coordsize="742,214">
              <v:shape style="position:absolute;left:1872;top:420;width:742;height:214" coordorigin="1872,420" coordsize="742,214" path="m1872,634l2614,634,2614,420,1872,420,1872,634xe" filled="true" fillcolor="#009d4e" stroked="false">
                <v:path arrowok="t"/>
                <v:fill type="solid"/>
              </v:shape>
            </v:group>
            <v:group style="position:absolute;left:2683;top:300;width:762;height:456" coordorigin="2683,300" coordsize="762,456">
              <v:shape style="position:absolute;left:2683;top:300;width:762;height:456" coordorigin="2683,300" coordsize="762,456" path="m2683,756l3444,756,3444,300,2683,300,2683,756xe" filled="true" fillcolor="#009d4e" stroked="false">
                <v:path arrowok="t"/>
                <v:fill type="solid"/>
              </v:shape>
            </v:group>
            <v:group style="position:absolute;left:2753;top:420;width:620;height:214" coordorigin="2753,420" coordsize="620,214">
              <v:shape style="position:absolute;left:2753;top:420;width:620;height:214" coordorigin="2753,420" coordsize="620,214" path="m2753,634l3372,634,3372,420,2753,420,2753,634xe" filled="true" fillcolor="#009d4e" stroked="false">
                <v:path arrowok="t"/>
                <v:fill type="solid"/>
              </v:shape>
            </v:group>
            <v:group style="position:absolute;left:3444;top:300;width:759;height:456" coordorigin="3444,300" coordsize="759,456">
              <v:shape style="position:absolute;left:3444;top:300;width:759;height:456" coordorigin="3444,300" coordsize="759,456" path="m3444,756l4203,756,4203,300,3444,300,3444,756xe" filled="true" fillcolor="#009d4e" stroked="false">
                <v:path arrowok="t"/>
                <v:fill type="solid"/>
              </v:shape>
            </v:group>
            <v:group style="position:absolute;left:3514;top:420;width:620;height:214" coordorigin="3514,420" coordsize="620,214">
              <v:shape style="position:absolute;left:3514;top:420;width:620;height:214" coordorigin="3514,420" coordsize="620,214" path="m3514,634l4133,634,4133,420,3514,420,3514,634xe" filled="true" fillcolor="#009d4e" stroked="false">
                <v:path arrowok="t"/>
                <v:fill type="solid"/>
              </v:shape>
            </v:group>
            <v:group style="position:absolute;left:4203;top:300;width:761;height:456" coordorigin="4203,300" coordsize="761,456">
              <v:shape style="position:absolute;left:4203;top:300;width:761;height:456" coordorigin="4203,300" coordsize="761,456" path="m4203,756l4964,756,4964,300,4203,300,4203,756xe" filled="true" fillcolor="#009d4e" stroked="false">
                <v:path arrowok="t"/>
                <v:fill type="solid"/>
              </v:shape>
            </v:group>
            <v:group style="position:absolute;left:4272;top:420;width:622;height:214" coordorigin="4272,420" coordsize="622,214">
              <v:shape style="position:absolute;left:4272;top:420;width:622;height:214" coordorigin="4272,420" coordsize="622,214" path="m4272,634l4894,634,4894,420,4272,420,4272,634xe" filled="true" fillcolor="#009d4e" stroked="false">
                <v:path arrowok="t"/>
                <v:fill type="solid"/>
              </v:shape>
            </v:group>
            <v:group style="position:absolute;left:4964;top:300;width:740;height:456" coordorigin="4964,300" coordsize="740,456">
              <v:shape style="position:absolute;left:4964;top:300;width:740;height:456" coordorigin="4964,300" coordsize="740,456" path="m4964,756l5703,756,5703,300,4964,300,4964,756xe" filled="true" fillcolor="#009d4e" stroked="false">
                <v:path arrowok="t"/>
                <v:fill type="solid"/>
              </v:shape>
            </v:group>
            <v:group style="position:absolute;left:5033;top:420;width:600;height:214" coordorigin="5033,420" coordsize="600,214">
              <v:shape style="position:absolute;left:5033;top:420;width:600;height:214" coordorigin="5033,420" coordsize="600,214" path="m5033,634l5633,634,5633,420,5033,420,5033,634xe" filled="true" fillcolor="#009d4e" stroked="false">
                <v:path arrowok="t"/>
                <v:fill type="solid"/>
              </v:shape>
            </v:group>
            <v:group style="position:absolute;left:5703;top:300;width:762;height:456" coordorigin="5703,300" coordsize="762,456">
              <v:shape style="position:absolute;left:5703;top:300;width:762;height:456" coordorigin="5703,300" coordsize="762,456" path="m5703,756l6464,756,6464,300,5703,300,5703,756xe" filled="true" fillcolor="#009d4e" stroked="false">
                <v:path arrowok="t"/>
                <v:fill type="solid"/>
              </v:shape>
            </v:group>
            <v:group style="position:absolute;left:5772;top:312;width:623;height:216" coordorigin="5772,312" coordsize="623,216">
              <v:shape style="position:absolute;left:5772;top:312;width:623;height:216" coordorigin="5772,312" coordsize="623,216" path="m5772,528l6394,528,6394,312,5772,312,5772,528xe" filled="true" fillcolor="#009d4e" stroked="false">
                <v:path arrowok="t"/>
                <v:fill type="solid"/>
              </v:shape>
            </v:group>
            <v:group style="position:absolute;left:5772;top:528;width:623;height:214" coordorigin="5772,528" coordsize="623,214">
              <v:shape style="position:absolute;left:5772;top:528;width:623;height:214" coordorigin="5772,528" coordsize="623,214" path="m5772,742l6394,742,6394,528,5772,528,5772,742xe" filled="true" fillcolor="#009d4e" stroked="false">
                <v:path arrowok="t"/>
                <v:fill type="solid"/>
              </v:shape>
              <v:shape style="position:absolute;left:2938;top:75;width:152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RANGO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EDAD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0;top:303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42;top:454;width:46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15-18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11;top:346;width:4269;height:396" type="#_x0000_t202" filled="false" stroked="false">
                <v:textbox inset="0,0,0,0">
                  <w:txbxContent>
                    <w:p>
                      <w:pPr>
                        <w:tabs>
                          <w:tab w:pos="821" w:val="left" w:leader="none"/>
                          <w:tab w:pos="1581" w:val="left" w:leader="none"/>
                          <w:tab w:pos="2340" w:val="left" w:leader="none"/>
                          <w:tab w:pos="3091" w:val="left" w:leader="none"/>
                          <w:tab w:pos="3941" w:val="left" w:leader="none"/>
                        </w:tabs>
                        <w:spacing w:line="235" w:lineRule="exact" w:before="0"/>
                        <w:ind w:left="0" w:right="62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19-24</w:t>
                        <w:tab/>
                        <w:t>25-34</w:t>
                        <w:tab/>
                        <w:t>35-44</w:t>
                        <w:tab/>
                        <w:t>45-54</w:t>
                        <w:tab/>
                        <w:t>55-64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11"/>
                          <w:sz w:val="18"/>
                        </w:rPr>
                        <w:t>65-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5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MÁS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tbl>
      <w:tblPr>
        <w:tblW w:w="0" w:type="auto"/>
        <w:jc w:val="left"/>
        <w:tblInd w:w="39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44"/>
        <w:gridCol w:w="14"/>
        <w:gridCol w:w="1154"/>
        <w:gridCol w:w="793"/>
        <w:gridCol w:w="820"/>
        <w:gridCol w:w="761"/>
        <w:gridCol w:w="760"/>
        <w:gridCol w:w="750"/>
        <w:gridCol w:w="826"/>
        <w:gridCol w:w="600"/>
      </w:tblGrid>
      <w:tr>
        <w:trPr>
          <w:trHeight w:val="282" w:hRule="exact"/>
        </w:trPr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1280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2,355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8" w:hRule="exact"/>
        </w:trPr>
        <w:tc>
          <w:tcPr>
            <w:tcW w:w="1280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2,041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280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9" w:hRule="exact"/>
        </w:trPr>
        <w:tc>
          <w:tcPr>
            <w:tcW w:w="1280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1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11,793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3,449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2,331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/>
        <w:ind w:left="3970" w:right="123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Capacitación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Trabajadores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(ICATEBCS),</w:t>
      </w:r>
      <w:r>
        <w:rPr>
          <w:rFonts w:ascii="Arial" w:hAnsi="Arial"/>
          <w:color w:val="5D6770"/>
          <w:spacing w:val="83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397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pStyle w:val="BodyText"/>
        <w:spacing w:line="240" w:lineRule="auto"/>
        <w:ind w:left="3970" w:right="123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Actualmente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ICATEBCS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cuenta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2"/>
        </w:rPr>
        <w:t>unidad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brindar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cursos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municipio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Mulegé.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1" w:footer="403" w:top="1700" w:bottom="600" w:left="0" w:right="218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64" w:lineRule="exact" w:before="8"/>
        <w:ind w:left="3834" w:right="3417" w:hanging="245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65.25pt;margin-top:36.040001pt;width:186.65pt;height:25.7pt;mso-position-horizontal-relative:page;mso-position-vertical-relative:paragraph;z-index:-873976" coordorigin="5305,721" coordsize="3733,514">
            <v:group style="position:absolute;left:5305;top:721;width:3733;height:514" coordorigin="5305,721" coordsize="3733,514">
              <v:shape style="position:absolute;left:5305;top:721;width:3733;height:514" coordorigin="5305,721" coordsize="3733,514" path="m5305,1234l9037,1234,9037,721,5305,721,5305,1234xe" filled="true" fillcolor="#5d6770" stroked="false">
                <v:path arrowok="t"/>
                <v:fill type="solid"/>
              </v:shape>
            </v:group>
            <v:group style="position:absolute;left:5375;top:872;width:3594;height:214" coordorigin="5375,872" coordsize="3594,214">
              <v:shape style="position:absolute;left:5375;top:872;width:3594;height:214" coordorigin="5375,872" coordsize="3594,214" path="m5375,1086l8968,1086,8968,872,5375,872,5375,1086xe" filled="true" fillcolor="#5d6770" stroked="false">
                <v:path arrowok="t"/>
                <v:fill type="solid"/>
              </v:shape>
              <v:shape style="position:absolute;left:5305;top:721;width:3733;height:514" type="#_x0000_t202" filled="false" stroked="false">
                <v:textbox inset="0,0,0,0">
                  <w:txbxContent>
                    <w:p>
                      <w:pPr>
                        <w:spacing w:before="15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SECTOR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59.309998pt;margin-top:36.040001pt;width:67.6pt;height:25.7pt;mso-position-horizontal-relative:page;mso-position-vertical-relative:paragraph;z-index:-873928" coordorigin="9186,721" coordsize="1352,514">
            <v:group style="position:absolute;left:9186;top:721;width:1352;height:514" coordorigin="9186,721" coordsize="1352,514">
              <v:shape style="position:absolute;left:9186;top:721;width:1352;height:514" coordorigin="9186,721" coordsize="1352,514" path="m9186,1234l10537,1234,10537,721,9186,721,9186,1234xe" filled="true" fillcolor="#009d4e" stroked="false">
                <v:path arrowok="t"/>
                <v:fill type="solid"/>
              </v:shape>
            </v:group>
            <v:group style="position:absolute;left:9256;top:872;width:1212;height:214" coordorigin="9256,872" coordsize="1212,214">
              <v:shape style="position:absolute;left:9256;top:872;width:1212;height:214" coordorigin="9256,872" coordsize="1212,214" path="m9256,1086l10468,1086,10468,872,9256,872,9256,1086xe" filled="true" fillcolor="#009d4e" stroked="false">
                <v:path arrowok="t"/>
                <v:fill type="solid"/>
              </v:shape>
              <v:shape style="position:absolute;left:9186;top:721;width:1352;height:514" type="#_x0000_t202" filled="false" stroked="false">
                <v:textbox inset="0,0,0,0">
                  <w:txbxContent>
                    <w:p>
                      <w:pPr>
                        <w:spacing w:before="155"/>
                        <w:ind w:left="18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INSCRITOS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MATRÍCULA</w:t>
      </w:r>
      <w:r>
        <w:rPr>
          <w:rFonts w:ascii="Arial" w:hAnsi="Arial"/>
          <w:color w:val="5D6770"/>
          <w:spacing w:val="6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CAPACITACIÓN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SECTOR,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MP</w:t>
      </w:r>
      <w:r>
        <w:rPr>
          <w:rFonts w:ascii="Arial" w:hAnsi="Arial"/>
          <w:color w:val="5D6770"/>
          <w:spacing w:val="-1"/>
          <w:w w:val="105"/>
        </w:rPr>
        <w:t>ARTIDAS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w w:val="105"/>
        </w:rPr>
        <w:t>ICATEBCS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30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2"/>
        <w:gridCol w:w="134"/>
        <w:gridCol w:w="14"/>
        <w:gridCol w:w="1354"/>
      </w:tblGrid>
      <w:tr>
        <w:trPr>
          <w:trHeight w:val="379" w:hRule="exact"/>
        </w:trPr>
        <w:tc>
          <w:tcPr>
            <w:tcW w:w="3732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Servidores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11"/>
              <w:ind w:left="7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2,653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Guarderías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276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Discapacidad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387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Adultos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mayores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108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Mujeres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jefas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familia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814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Centros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Readaptación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Social (CERESO)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Centro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Integración Juvenil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327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8" w:hRule="exact"/>
        </w:trPr>
        <w:tc>
          <w:tcPr>
            <w:tcW w:w="3732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D6770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135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4,613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39"/>
        <w:ind w:left="3129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Instituto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Trabajadores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(ICATEBCS),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129" w:right="5173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 </w:t>
      </w:r>
      <w:r>
        <w:rPr>
          <w:rFonts w:ascii="Arial"/>
          <w:color w:val="5D6770"/>
          <w:spacing w:val="-1"/>
        </w:rPr>
        <w:t>preliminares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4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27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66" w:lineRule="exact"/>
        <w:ind w:left="3433" w:right="3519" w:hanging="223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spacing w:val="-1"/>
          <w:w w:val="105"/>
        </w:rPr>
        <w:t>CERTIFICACIONES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ESTÁNDAR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COM</w:t>
      </w:r>
      <w:r>
        <w:rPr>
          <w:rFonts w:ascii="Arial" w:hAnsi="Arial"/>
          <w:color w:val="5D6770"/>
          <w:spacing w:val="-2"/>
          <w:w w:val="105"/>
        </w:rPr>
        <w:t>PET</w:t>
      </w:r>
      <w:r>
        <w:rPr>
          <w:rFonts w:ascii="Arial" w:hAnsi="Arial"/>
          <w:color w:val="5D6770"/>
          <w:spacing w:val="-1"/>
          <w:w w:val="105"/>
        </w:rPr>
        <w:t>ENCI</w:t>
      </w:r>
      <w:r>
        <w:rPr>
          <w:rFonts w:ascii="Arial" w:hAnsi="Arial"/>
          <w:color w:val="5D6770"/>
          <w:spacing w:val="-2"/>
          <w:w w:val="105"/>
        </w:rPr>
        <w:t>AS,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ALIZADAS</w:t>
      </w:r>
      <w:r>
        <w:rPr>
          <w:rFonts w:ascii="Arial" w:hAnsi="Arial"/>
          <w:color w:val="5D6770"/>
          <w:spacing w:val="89"/>
          <w:w w:val="107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ICATEBCS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708" w:val="left" w:leader="none"/>
        </w:tabs>
        <w:spacing w:line="200" w:lineRule="atLeast"/>
        <w:ind w:left="212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71.25pt;height:23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33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74.45pt;height:23.65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spacing w:before="133"/>
                    <w:ind w:left="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CERTIFICADOS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550" w:val="left" w:leader="none"/>
          <w:tab w:pos="8906" w:val="left" w:leader="none"/>
        </w:tabs>
        <w:spacing w:line="240" w:lineRule="auto" w:before="4"/>
        <w:ind w:left="2125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position w:val="1"/>
        </w:rPr>
      </w:r>
      <w:r>
        <w:rPr>
          <w:rFonts w:ascii="Arial" w:hAnsi="Arial"/>
          <w:color w:val="5D6770"/>
          <w:spacing w:val="17"/>
          <w:w w:val="99"/>
          <w:position w:val="1"/>
          <w:u w:val="thick" w:color="5D6770"/>
        </w:rPr>
        <w:t> </w:t>
      </w:r>
      <w:r>
        <w:rPr>
          <w:rFonts w:ascii="Arial" w:hAnsi="Arial"/>
          <w:color w:val="5D6770"/>
          <w:spacing w:val="-1"/>
          <w:position w:val="1"/>
          <w:u w:val="thick" w:color="5D6770"/>
        </w:rPr>
        <w:t>Formación del capital</w:t>
      </w:r>
      <w:r>
        <w:rPr>
          <w:rFonts w:ascii="Arial" w:hAnsi="Arial"/>
          <w:color w:val="5D6770"/>
          <w:spacing w:val="-3"/>
          <w:position w:val="1"/>
          <w:u w:val="thick" w:color="5D6770"/>
        </w:rPr>
        <w:t> </w:t>
      </w:r>
      <w:r>
        <w:rPr>
          <w:rFonts w:ascii="Arial" w:hAnsi="Arial"/>
          <w:color w:val="5D6770"/>
          <w:spacing w:val="-1"/>
          <w:position w:val="1"/>
          <w:u w:val="thick" w:color="5D6770"/>
        </w:rPr>
        <w:t>humano</w:t>
      </w:r>
      <w:r>
        <w:rPr>
          <w:rFonts w:ascii="Arial" w:hAnsi="Arial"/>
          <w:color w:val="5D6770"/>
          <w:spacing w:val="-3"/>
          <w:position w:val="1"/>
          <w:u w:val="thick" w:color="5D6770"/>
        </w:rPr>
        <w:t> </w:t>
      </w:r>
      <w:r>
        <w:rPr>
          <w:rFonts w:ascii="Arial" w:hAnsi="Arial"/>
          <w:color w:val="5D6770"/>
          <w:position w:val="1"/>
          <w:u w:val="thick" w:color="5D6770"/>
        </w:rPr>
        <w:t>de</w:t>
      </w:r>
      <w:r>
        <w:rPr>
          <w:rFonts w:ascii="Arial" w:hAnsi="Arial"/>
          <w:color w:val="5D6770"/>
          <w:spacing w:val="-1"/>
          <w:position w:val="1"/>
          <w:u w:val="thick" w:color="5D6770"/>
        </w:rPr>
        <w:t> manera presencial grupal</w:t>
        <w:tab/>
      </w:r>
      <w:r>
        <w:rPr>
          <w:rFonts w:ascii="Arial" w:hAnsi="Arial"/>
          <w:color w:val="5D6770"/>
          <w:spacing w:val="-1"/>
          <w:position w:val="1"/>
        </w:rPr>
      </w:r>
      <w:r>
        <w:rPr>
          <w:rFonts w:ascii="Arial" w:hAnsi="Arial"/>
          <w:color w:val="5D6770"/>
          <w:spacing w:val="-1"/>
          <w:sz w:val="20"/>
        </w:rPr>
      </w:r>
      <w:r>
        <w:rPr>
          <w:rFonts w:ascii="Arial" w:hAnsi="Arial"/>
          <w:color w:val="5D6770"/>
          <w:spacing w:val="-1"/>
          <w:sz w:val="20"/>
          <w:u w:val="thick" w:color="009D4E"/>
        </w:rPr>
        <w:tab/>
      </w:r>
      <w:r>
        <w:rPr>
          <w:rFonts w:ascii="Arial" w:hAnsi="Arial"/>
          <w:color w:val="5D6770"/>
          <w:spacing w:val="-1"/>
          <w:sz w:val="20"/>
          <w:u w:val="thick" w:color="009D4E"/>
        </w:rPr>
        <w:t>62</w:t>
      </w:r>
      <w:r>
        <w:rPr>
          <w:rFonts w:ascii="Arial" w:hAnsi="Arial"/>
          <w:color w:val="5D6770"/>
          <w:spacing w:val="17"/>
          <w:w w:val="99"/>
          <w:sz w:val="20"/>
          <w:u w:val="thick" w:color="009D4E"/>
        </w:rPr>
        <w:t> </w:t>
      </w:r>
      <w:r>
        <w:rPr>
          <w:rFonts w:ascii="Arial" w:hAnsi="Arial"/>
          <w:color w:val="5D6770"/>
          <w:spacing w:val="17"/>
          <w:w w:val="99"/>
          <w:sz w:val="20"/>
        </w:rPr>
      </w:r>
      <w:r>
        <w:rPr>
          <w:rFonts w:ascii="Arial" w:hAnsi="Arial"/>
          <w:sz w:val="20"/>
        </w:rPr>
      </w:r>
    </w:p>
    <w:p>
      <w:pPr>
        <w:spacing w:line="193" w:lineRule="exact" w:before="21"/>
        <w:ind w:left="21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Evaluación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-1"/>
          <w:sz w:val="18"/>
        </w:rPr>
        <w:t> la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competencia</w:t>
      </w:r>
      <w:r>
        <w:rPr>
          <w:rFonts w:ascii="Arial" w:hAnsi="Arial"/>
          <w:color w:val="5D6770"/>
          <w:spacing w:val="-5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-1"/>
          <w:sz w:val="18"/>
        </w:rPr>
        <w:t> candidatos </w:t>
      </w:r>
      <w:r>
        <w:rPr>
          <w:rFonts w:ascii="Arial" w:hAnsi="Arial"/>
          <w:color w:val="5D6770"/>
          <w:sz w:val="18"/>
        </w:rPr>
        <w:t>con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base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sz w:val="18"/>
        </w:rPr>
      </w:r>
    </w:p>
    <w:p>
      <w:pPr>
        <w:tabs>
          <w:tab w:pos="7550" w:val="left" w:leader="none"/>
          <w:tab w:pos="8906" w:val="left" w:leader="none"/>
        </w:tabs>
        <w:spacing w:line="221" w:lineRule="exact" w:before="0"/>
        <w:ind w:left="2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7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w w:val="95"/>
          <w:sz w:val="18"/>
          <w:u w:val="thick" w:color="5D6770"/>
        </w:rPr>
        <w:t>estándares</w:t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position w:val="1"/>
          <w:sz w:val="20"/>
        </w:rPr>
      </w:r>
      <w:r>
        <w:rPr>
          <w:rFonts w:ascii="Arial" w:hAnsi="Arial"/>
          <w:color w:val="5D6770"/>
          <w:spacing w:val="-1"/>
          <w:w w:val="95"/>
          <w:position w:val="1"/>
          <w:sz w:val="20"/>
          <w:u w:val="thick" w:color="009D4E"/>
        </w:rPr>
        <w:tab/>
      </w:r>
      <w:r>
        <w:rPr>
          <w:rFonts w:ascii="Arial" w:hAnsi="Arial"/>
          <w:color w:val="5D6770"/>
          <w:spacing w:val="-1"/>
          <w:position w:val="1"/>
          <w:sz w:val="20"/>
          <w:u w:val="thick" w:color="009D4E"/>
        </w:rPr>
        <w:t>10</w:t>
      </w:r>
      <w:r>
        <w:rPr>
          <w:rFonts w:ascii="Arial" w:hAnsi="Arial"/>
          <w:color w:val="5D6770"/>
          <w:spacing w:val="17"/>
          <w:w w:val="99"/>
          <w:position w:val="1"/>
          <w:sz w:val="20"/>
          <w:u w:val="thick" w:color="009D4E"/>
        </w:rPr>
        <w:t> </w:t>
      </w:r>
      <w:r>
        <w:rPr>
          <w:rFonts w:ascii="Arial" w:hAnsi="Arial"/>
          <w:color w:val="5D6770"/>
          <w:spacing w:val="17"/>
          <w:w w:val="99"/>
          <w:position w:val="1"/>
          <w:sz w:val="20"/>
        </w:rPr>
      </w:r>
      <w:r>
        <w:rPr>
          <w:rFonts w:ascii="Arial" w:hAnsi="Arial"/>
          <w:sz w:val="20"/>
        </w:rPr>
      </w:r>
    </w:p>
    <w:p>
      <w:pPr>
        <w:pStyle w:val="Heading9"/>
        <w:spacing w:line="194" w:lineRule="exact" w:before="18"/>
        <w:ind w:left="219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Presentación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servicios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atención,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cuidado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</w:rPr>
      </w:r>
    </w:p>
    <w:p>
      <w:pPr>
        <w:tabs>
          <w:tab w:pos="7550" w:val="left" w:leader="none"/>
          <w:tab w:pos="8906" w:val="left" w:leader="none"/>
        </w:tabs>
        <w:spacing w:line="222" w:lineRule="exact" w:before="0"/>
        <w:ind w:left="2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33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integral</w:t>
      </w:r>
      <w:r>
        <w:rPr>
          <w:rFonts w:ascii="Arial" w:hAnsi="Arial"/>
          <w:color w:val="5D6770"/>
          <w:spacing w:val="-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de las</w:t>
      </w:r>
      <w:r>
        <w:rPr>
          <w:rFonts w:ascii="Arial" w:hAnsi="Arial"/>
          <w:color w:val="5D6770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niñas</w:t>
      </w:r>
      <w:r>
        <w:rPr>
          <w:rFonts w:ascii="Arial" w:hAnsi="Arial"/>
          <w:color w:val="5D6770"/>
          <w:sz w:val="18"/>
          <w:u w:val="thick" w:color="5D6770"/>
        </w:rPr>
        <w:t> y</w:t>
      </w:r>
      <w:r>
        <w:rPr>
          <w:rFonts w:ascii="Arial" w:hAnsi="Arial"/>
          <w:color w:val="5D6770"/>
          <w:spacing w:val="-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los niños</w:t>
      </w:r>
      <w:r>
        <w:rPr>
          <w:rFonts w:ascii="Arial" w:hAnsi="Arial"/>
          <w:color w:val="5D6770"/>
          <w:sz w:val="18"/>
          <w:u w:val="thick" w:color="5D6770"/>
        </w:rPr>
        <w:t> en</w:t>
      </w:r>
      <w:r>
        <w:rPr>
          <w:rFonts w:ascii="Arial" w:hAnsi="Arial"/>
          <w:color w:val="5D6770"/>
          <w:spacing w:val="-3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centros</w:t>
      </w:r>
      <w:r>
        <w:rPr>
          <w:rFonts w:ascii="Arial" w:hAnsi="Arial"/>
          <w:color w:val="5D6770"/>
          <w:spacing w:val="-3"/>
          <w:sz w:val="18"/>
          <w:u w:val="thick" w:color="5D6770"/>
        </w:rPr>
        <w:t> </w:t>
      </w:r>
      <w:r>
        <w:rPr>
          <w:rFonts w:ascii="Arial" w:hAnsi="Arial"/>
          <w:color w:val="5D6770"/>
          <w:sz w:val="18"/>
          <w:u w:val="thick" w:color="5D6770"/>
        </w:rPr>
        <w:t>de</w:t>
      </w:r>
      <w:r>
        <w:rPr>
          <w:rFonts w:ascii="Arial" w:hAnsi="Arial"/>
          <w:color w:val="5D6770"/>
          <w:spacing w:val="-3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atención</w:t>
      </w:r>
      <w:r>
        <w:rPr>
          <w:rFonts w:ascii="Arial" w:hAnsi="Arial"/>
          <w:color w:val="5D6770"/>
          <w:spacing w:val="-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infantil.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position w:val="1"/>
          <w:sz w:val="20"/>
        </w:rPr>
      </w:r>
      <w:r>
        <w:rPr>
          <w:rFonts w:ascii="Arial" w:hAnsi="Arial"/>
          <w:color w:val="5D6770"/>
          <w:spacing w:val="-1"/>
          <w:position w:val="1"/>
          <w:sz w:val="20"/>
          <w:u w:val="thick" w:color="009D4E"/>
        </w:rPr>
        <w:tab/>
      </w:r>
      <w:r>
        <w:rPr>
          <w:rFonts w:ascii="Arial" w:hAnsi="Arial"/>
          <w:color w:val="5D6770"/>
          <w:spacing w:val="-1"/>
          <w:position w:val="1"/>
          <w:sz w:val="20"/>
          <w:u w:val="thick" w:color="009D4E"/>
        </w:rPr>
        <w:t>53</w:t>
      </w:r>
      <w:r>
        <w:rPr>
          <w:rFonts w:ascii="Arial" w:hAnsi="Arial"/>
          <w:color w:val="5D6770"/>
          <w:spacing w:val="17"/>
          <w:w w:val="99"/>
          <w:position w:val="1"/>
          <w:sz w:val="20"/>
          <w:u w:val="thick" w:color="009D4E"/>
        </w:rPr>
        <w:t> </w:t>
      </w:r>
      <w:r>
        <w:rPr>
          <w:rFonts w:ascii="Arial" w:hAnsi="Arial"/>
          <w:color w:val="5D6770"/>
          <w:spacing w:val="17"/>
          <w:w w:val="99"/>
          <w:position w:val="1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7550" w:val="left" w:leader="none"/>
          <w:tab w:pos="8906" w:val="left" w:leader="none"/>
        </w:tabs>
        <w:spacing w:before="42"/>
        <w:ind w:left="2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position w:val="2"/>
          <w:sz w:val="18"/>
        </w:rPr>
      </w:r>
      <w:r>
        <w:rPr>
          <w:rFonts w:ascii="Arial" w:hAnsi="Arial"/>
          <w:color w:val="5D6770"/>
          <w:spacing w:val="17"/>
          <w:w w:val="99"/>
          <w:position w:val="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position w:val="2"/>
          <w:sz w:val="18"/>
          <w:u w:val="thick" w:color="5D6770"/>
        </w:rPr>
        <w:t>Atención</w:t>
      </w:r>
      <w:r>
        <w:rPr>
          <w:rFonts w:ascii="Arial" w:hAnsi="Arial"/>
          <w:color w:val="5D6770"/>
          <w:spacing w:val="-4"/>
          <w:position w:val="2"/>
          <w:sz w:val="18"/>
          <w:u w:val="thick" w:color="5D6770"/>
        </w:rPr>
        <w:t> </w:t>
      </w:r>
      <w:r>
        <w:rPr>
          <w:rFonts w:ascii="Arial" w:hAnsi="Arial"/>
          <w:color w:val="5D6770"/>
          <w:position w:val="2"/>
          <w:sz w:val="18"/>
          <w:u w:val="thick" w:color="5D6770"/>
        </w:rPr>
        <w:t>al</w:t>
      </w:r>
      <w:r>
        <w:rPr>
          <w:rFonts w:ascii="Arial" w:hAnsi="Arial"/>
          <w:color w:val="5D6770"/>
          <w:spacing w:val="-3"/>
          <w:position w:val="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position w:val="2"/>
          <w:sz w:val="18"/>
          <w:u w:val="thick" w:color="5D6770"/>
        </w:rPr>
        <w:t>ciudadano en</w:t>
      </w:r>
      <w:r>
        <w:rPr>
          <w:rFonts w:ascii="Arial" w:hAnsi="Arial"/>
          <w:color w:val="5D6770"/>
          <w:spacing w:val="-2"/>
          <w:position w:val="2"/>
          <w:sz w:val="18"/>
          <w:u w:val="thick" w:color="5D6770"/>
        </w:rPr>
        <w:t> </w:t>
      </w:r>
      <w:r>
        <w:rPr>
          <w:rFonts w:ascii="Arial" w:hAnsi="Arial"/>
          <w:color w:val="5D6770"/>
          <w:position w:val="2"/>
          <w:sz w:val="18"/>
          <w:u w:val="thick" w:color="5D6770"/>
        </w:rPr>
        <w:t>el</w:t>
      </w:r>
      <w:r>
        <w:rPr>
          <w:rFonts w:ascii="Arial" w:hAnsi="Arial"/>
          <w:color w:val="5D6770"/>
          <w:spacing w:val="-3"/>
          <w:position w:val="2"/>
          <w:sz w:val="18"/>
          <w:u w:val="thick" w:color="5D6770"/>
        </w:rPr>
        <w:t> </w:t>
      </w:r>
      <w:r>
        <w:rPr>
          <w:rFonts w:ascii="Arial" w:hAnsi="Arial"/>
          <w:color w:val="5D6770"/>
          <w:position w:val="2"/>
          <w:sz w:val="18"/>
          <w:u w:val="thick" w:color="5D6770"/>
        </w:rPr>
        <w:t>sector</w:t>
      </w:r>
      <w:r>
        <w:rPr>
          <w:rFonts w:ascii="Arial" w:hAnsi="Arial"/>
          <w:color w:val="5D6770"/>
          <w:spacing w:val="-1"/>
          <w:position w:val="2"/>
          <w:sz w:val="18"/>
          <w:u w:val="thick" w:color="5D6770"/>
        </w:rPr>
        <w:t> público.</w:t>
        <w:tab/>
      </w:r>
      <w:r>
        <w:rPr>
          <w:rFonts w:ascii="Arial" w:hAnsi="Arial"/>
          <w:color w:val="5D6770"/>
          <w:spacing w:val="-1"/>
          <w:position w:val="2"/>
          <w:sz w:val="18"/>
        </w:rPr>
      </w:r>
      <w:r>
        <w:rPr>
          <w:rFonts w:ascii="Arial" w:hAnsi="Arial"/>
          <w:color w:val="5D6770"/>
          <w:spacing w:val="-1"/>
          <w:sz w:val="20"/>
        </w:rPr>
      </w:r>
      <w:r>
        <w:rPr>
          <w:rFonts w:ascii="Arial" w:hAnsi="Arial"/>
          <w:color w:val="5D6770"/>
          <w:spacing w:val="-1"/>
          <w:sz w:val="20"/>
          <w:u w:val="thick" w:color="009D4E"/>
        </w:rPr>
        <w:tab/>
      </w:r>
      <w:r>
        <w:rPr>
          <w:rFonts w:ascii="Arial" w:hAnsi="Arial"/>
          <w:color w:val="5D6770"/>
          <w:spacing w:val="-1"/>
          <w:sz w:val="20"/>
          <w:u w:val="thick" w:color="009D4E"/>
        </w:rPr>
        <w:t>14</w:t>
      </w:r>
      <w:r>
        <w:rPr>
          <w:rFonts w:ascii="Arial" w:hAnsi="Arial"/>
          <w:color w:val="5D6770"/>
          <w:spacing w:val="17"/>
          <w:w w:val="99"/>
          <w:sz w:val="20"/>
          <w:u w:val="thick" w:color="009D4E"/>
        </w:rPr>
        <w:t> </w:t>
      </w:r>
      <w:r>
        <w:rPr>
          <w:rFonts w:ascii="Arial" w:hAnsi="Arial"/>
          <w:color w:val="5D6770"/>
          <w:spacing w:val="17"/>
          <w:w w:val="99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7550" w:val="left" w:leader="none"/>
          <w:tab w:pos="9018" w:val="left" w:leader="none"/>
        </w:tabs>
        <w:spacing w:before="19"/>
        <w:ind w:left="2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7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Atención</w:t>
      </w:r>
      <w:r>
        <w:rPr>
          <w:rFonts w:ascii="Arial" w:hAnsi="Arial"/>
          <w:color w:val="5D6770"/>
          <w:spacing w:val="-4"/>
          <w:sz w:val="18"/>
          <w:u w:val="thick" w:color="5D6770"/>
        </w:rPr>
        <w:t> </w:t>
      </w:r>
      <w:r>
        <w:rPr>
          <w:rFonts w:ascii="Arial" w:hAnsi="Arial"/>
          <w:color w:val="5D6770"/>
          <w:sz w:val="18"/>
          <w:u w:val="thick" w:color="5D6770"/>
        </w:rPr>
        <w:t>a</w:t>
      </w:r>
      <w:r>
        <w:rPr>
          <w:rFonts w:ascii="Arial" w:hAnsi="Arial"/>
          <w:color w:val="5D6770"/>
          <w:spacing w:val="-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comensales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20"/>
        </w:rPr>
      </w:r>
      <w:r>
        <w:rPr>
          <w:rFonts w:ascii="Arial" w:hAnsi="Arial"/>
          <w:color w:val="5D6770"/>
          <w:spacing w:val="-1"/>
          <w:sz w:val="20"/>
          <w:u w:val="thick" w:color="009D4E"/>
        </w:rPr>
        <w:tab/>
      </w:r>
      <w:r>
        <w:rPr>
          <w:rFonts w:ascii="Arial" w:hAnsi="Arial"/>
          <w:color w:val="5D6770"/>
          <w:sz w:val="20"/>
          <w:u w:val="thick" w:color="009D4E"/>
        </w:rPr>
        <w:t>3</w:t>
      </w:r>
      <w:r>
        <w:rPr>
          <w:rFonts w:ascii="Arial" w:hAnsi="Arial"/>
          <w:color w:val="5D6770"/>
          <w:spacing w:val="14"/>
          <w:w w:val="99"/>
          <w:sz w:val="20"/>
          <w:u w:val="thick" w:color="009D4E"/>
        </w:rPr>
        <w:t> </w:t>
      </w:r>
      <w:r>
        <w:rPr>
          <w:rFonts w:ascii="Arial" w:hAnsi="Arial"/>
          <w:color w:val="5D6770"/>
          <w:spacing w:val="14"/>
          <w:w w:val="99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7550" w:val="left" w:leader="none"/>
          <w:tab w:pos="9018" w:val="left" w:leader="none"/>
        </w:tabs>
        <w:spacing w:before="19"/>
        <w:ind w:left="212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7"/>
          <w:w w:val="99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Manejo higiénico</w:t>
      </w:r>
      <w:r>
        <w:rPr>
          <w:rFonts w:ascii="Arial" w:hAnsi="Arial"/>
          <w:color w:val="5D6770"/>
          <w:spacing w:val="-3"/>
          <w:sz w:val="18"/>
          <w:u w:val="thick" w:color="5D6770"/>
        </w:rPr>
        <w:t> </w:t>
      </w:r>
      <w:r>
        <w:rPr>
          <w:rFonts w:ascii="Arial" w:hAnsi="Arial"/>
          <w:color w:val="5D6770"/>
          <w:sz w:val="18"/>
          <w:u w:val="thick" w:color="5D6770"/>
        </w:rPr>
        <w:t>de</w:t>
      </w:r>
      <w:r>
        <w:rPr>
          <w:rFonts w:ascii="Arial" w:hAnsi="Arial"/>
          <w:color w:val="5D6770"/>
          <w:spacing w:val="-1"/>
          <w:sz w:val="18"/>
          <w:u w:val="thick" w:color="5D6770"/>
        </w:rPr>
        <w:t> los</w:t>
      </w:r>
      <w:r>
        <w:rPr>
          <w:rFonts w:ascii="Arial" w:hAnsi="Arial"/>
          <w:color w:val="5D6770"/>
          <w:spacing w:val="-2"/>
          <w:sz w:val="18"/>
          <w:u w:val="thick" w:color="5D6770"/>
        </w:rPr>
        <w:t> </w:t>
      </w:r>
      <w:r>
        <w:rPr>
          <w:rFonts w:ascii="Arial" w:hAnsi="Arial"/>
          <w:color w:val="5D6770"/>
          <w:spacing w:val="-1"/>
          <w:sz w:val="18"/>
          <w:u w:val="thick" w:color="5D6770"/>
        </w:rPr>
        <w:t>alimentos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20"/>
        </w:rPr>
      </w:r>
      <w:r>
        <w:rPr>
          <w:rFonts w:ascii="Arial" w:hAnsi="Arial"/>
          <w:color w:val="5D6770"/>
          <w:spacing w:val="-1"/>
          <w:sz w:val="20"/>
          <w:u w:val="thick" w:color="009D4E"/>
        </w:rPr>
        <w:tab/>
      </w:r>
      <w:r>
        <w:rPr>
          <w:rFonts w:ascii="Arial" w:hAnsi="Arial"/>
          <w:color w:val="5D6770"/>
          <w:sz w:val="20"/>
          <w:u w:val="thick" w:color="009D4E"/>
        </w:rPr>
        <w:t>3</w:t>
      </w:r>
      <w:r>
        <w:rPr>
          <w:rFonts w:ascii="Arial" w:hAnsi="Arial"/>
          <w:color w:val="5D6770"/>
          <w:spacing w:val="14"/>
          <w:w w:val="99"/>
          <w:sz w:val="20"/>
          <w:u w:val="thick" w:color="009D4E"/>
        </w:rPr>
        <w:t> </w:t>
      </w:r>
      <w:r>
        <w:rPr>
          <w:rFonts w:ascii="Arial" w:hAnsi="Arial"/>
          <w:color w:val="5D6770"/>
          <w:spacing w:val="14"/>
          <w:w w:val="99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4439" w:val="left" w:leader="none"/>
          <w:tab w:pos="7550" w:val="left" w:leader="none"/>
          <w:tab w:pos="8829" w:val="left" w:leader="none"/>
          <w:tab w:pos="9199" w:val="left" w:leader="none"/>
        </w:tabs>
        <w:spacing w:before="37"/>
        <w:ind w:left="2134" w:right="0" w:hanging="2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position w:val="2"/>
          <w:sz w:val="18"/>
        </w:rPr>
      </w:r>
      <w:r>
        <w:rPr>
          <w:rFonts w:ascii="Arial"/>
          <w:b/>
          <w:color w:val="5D6770"/>
          <w:w w:val="99"/>
          <w:position w:val="2"/>
          <w:sz w:val="18"/>
          <w:u w:val="thick" w:color="5D6770"/>
        </w:rPr>
        <w:t> </w:t>
      </w:r>
      <w:r>
        <w:rPr>
          <w:rFonts w:ascii="Arial"/>
          <w:b/>
          <w:color w:val="5D6770"/>
          <w:position w:val="2"/>
          <w:sz w:val="18"/>
          <w:u w:val="thick" w:color="5D6770"/>
        </w:rPr>
        <w:tab/>
      </w:r>
      <w:r>
        <w:rPr>
          <w:rFonts w:ascii="Arial"/>
          <w:b/>
          <w:color w:val="5D6770"/>
          <w:spacing w:val="-1"/>
          <w:position w:val="2"/>
          <w:sz w:val="18"/>
          <w:u w:val="thick" w:color="5D6770"/>
        </w:rPr>
        <w:t>B.C. </w:t>
      </w:r>
      <w:r>
        <w:rPr>
          <w:rFonts w:ascii="Arial"/>
          <w:b/>
          <w:color w:val="5D6770"/>
          <w:position w:val="2"/>
          <w:sz w:val="18"/>
          <w:u w:val="thick" w:color="5D6770"/>
        </w:rPr>
        <w:t>SUR</w:t>
        <w:tab/>
      </w:r>
      <w:r>
        <w:rPr>
          <w:rFonts w:ascii="Arial"/>
          <w:b/>
          <w:color w:val="5D6770"/>
          <w:position w:val="2"/>
          <w:sz w:val="18"/>
        </w:rPr>
      </w:r>
      <w:r>
        <w:rPr>
          <w:rFonts w:ascii="Arial"/>
          <w:b/>
          <w:color w:val="5D6770"/>
          <w:sz w:val="18"/>
        </w:rPr>
      </w:r>
      <w:r>
        <w:rPr>
          <w:rFonts w:ascii="Arial"/>
          <w:b/>
          <w:color w:val="5D6770"/>
          <w:sz w:val="18"/>
          <w:u w:val="thick" w:color="009D4E"/>
        </w:rPr>
        <w:tab/>
      </w:r>
      <w:r>
        <w:rPr>
          <w:rFonts w:ascii="Arial"/>
          <w:b/>
          <w:color w:val="5D6770"/>
          <w:sz w:val="18"/>
          <w:u w:val="thick" w:color="009D4E"/>
        </w:rPr>
        <w:t>145</w:t>
      </w:r>
      <w:r>
        <w:rPr>
          <w:rFonts w:ascii="Arial"/>
          <w:b/>
          <w:color w:val="5D6770"/>
          <w:w w:val="99"/>
          <w:sz w:val="18"/>
          <w:u w:val="thick" w:color="009D4E"/>
        </w:rPr>
        <w:t> </w:t>
      </w:r>
      <w:r>
        <w:rPr>
          <w:rFonts w:ascii="Arial"/>
          <w:b/>
          <w:color w:val="5D6770"/>
          <w:sz w:val="18"/>
          <w:u w:val="thick" w:color="009D4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90"/>
        <w:ind w:left="2134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Capacitación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Trabajadores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65"/>
        </w:rPr>
        <w:t> </w:t>
      </w:r>
      <w:r>
        <w:rPr>
          <w:rFonts w:ascii="Arial" w:hAnsi="Arial"/>
          <w:color w:val="5D6770"/>
          <w:spacing w:val="-1"/>
        </w:rPr>
        <w:t>(ICATEBCS),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del mes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5043" w:right="1758" w:hanging="241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spacing w:val="-1"/>
          <w:w w:val="105"/>
        </w:rPr>
        <w:t>INVESTI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REG</w:t>
      </w:r>
      <w:r>
        <w:rPr>
          <w:rFonts w:ascii="Arial"/>
          <w:color w:val="5D6770"/>
          <w:spacing w:val="-1"/>
          <w:w w:val="105"/>
        </w:rPr>
        <w:t>ISTRADOS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w w:val="105"/>
        </w:rPr>
        <w:t>SISTEMA</w:t>
      </w:r>
      <w:r>
        <w:rPr>
          <w:rFonts w:ascii="Arial"/>
          <w:color w:val="5D6770"/>
          <w:spacing w:val="41"/>
          <w:w w:val="109"/>
        </w:rPr>
        <w:t> </w:t>
      </w:r>
      <w:r>
        <w:rPr>
          <w:rFonts w:ascii="Arial"/>
          <w:color w:val="5D6770"/>
          <w:w w:val="105"/>
        </w:rPr>
        <w:t>NACIONAL</w:t>
      </w:r>
      <w:r>
        <w:rPr>
          <w:rFonts w:ascii="Arial"/>
          <w:color w:val="5D6770"/>
          <w:spacing w:val="29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8"/>
          <w:w w:val="105"/>
        </w:rPr>
        <w:t> </w:t>
      </w:r>
      <w:r>
        <w:rPr>
          <w:rFonts w:ascii="Arial"/>
          <w:color w:val="5D6770"/>
          <w:spacing w:val="-1"/>
          <w:w w:val="105"/>
        </w:rPr>
        <w:t>INVESTI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ADOR</w:t>
      </w:r>
      <w:r>
        <w:rPr>
          <w:rFonts w:ascii="Arial"/>
          <w:color w:val="5D6770"/>
          <w:spacing w:val="-2"/>
          <w:w w:val="105"/>
        </w:rPr>
        <w:t>ES,</w:t>
      </w:r>
      <w:r>
        <w:rPr>
          <w:rFonts w:ascii="Arial"/>
          <w:color w:val="5D6770"/>
          <w:spacing w:val="3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2"/>
          <w:w w:val="105"/>
          <w:position w:val="10"/>
          <w:sz w:val="14"/>
        </w:rPr>
        <w:t>1</w:t>
      </w:r>
      <w:r>
        <w:rPr>
          <w:rFonts w:ascii="Arial"/>
          <w:color w:val="5D6770"/>
          <w:spacing w:val="-1"/>
          <w:w w:val="105"/>
          <w:position w:val="10"/>
          <w:sz w:val="14"/>
        </w:rPr>
        <w:t>/</w:t>
      </w:r>
      <w:r>
        <w:rPr>
          <w:rFonts w:ascii="Arial"/>
          <w:b w:val="0"/>
          <w:sz w:val="1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359" w:val="left" w:leader="none"/>
        </w:tabs>
        <w:spacing w:line="200" w:lineRule="atLeast"/>
        <w:ind w:left="53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1.35pt;height:31.4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0" w:right="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NIVEL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55.450pt;height:31.45pt;mso-position-horizontal-relative:char;mso-position-vertical-relative:line" coordorigin="0,0" coordsize="3109,629">
            <v:group style="position:absolute;left:0;top:0;width:3109;height:312" coordorigin="0,0" coordsize="3109,312">
              <v:shape style="position:absolute;left:0;top:0;width:3109;height:312" coordorigin="0,0" coordsize="3109,312" path="m0,312l3108,312,3108,0,0,0,0,312xe" filled="true" fillcolor="#009d4e" stroked="false">
                <v:path arrowok="t"/>
                <v:fill type="solid"/>
              </v:shape>
            </v:group>
            <v:group style="position:absolute;left:70;top:43;width:2970;height:226" coordorigin="70,43" coordsize="2970,226">
              <v:shape style="position:absolute;left:70;top:43;width:2970;height:226" coordorigin="70,43" coordsize="2970,226" path="m70,269l3039,269,3039,43,70,43,70,269xe" filled="true" fillcolor="#009d4e" stroked="false">
                <v:path arrowok="t"/>
                <v:fill type="solid"/>
              </v:shape>
            </v:group>
            <v:group style="position:absolute;left:0;top:331;width:1561;height:298" coordorigin="0,331" coordsize="1561,298">
              <v:shape style="position:absolute;left:0;top:331;width:1561;height:298" coordorigin="0,331" coordsize="1561,298" path="m0,629l1560,629,1560,331,0,331,0,629xe" filled="true" fillcolor="#009d4e" stroked="false">
                <v:path arrowok="t"/>
                <v:fill type="solid"/>
              </v:shape>
            </v:group>
            <v:group style="position:absolute;left:70;top:372;width:1422;height:214" coordorigin="70,372" coordsize="1422,214">
              <v:shape style="position:absolute;left:70;top:372;width:1422;height:214" coordorigin="70,372" coordsize="1422,214" path="m70,586l1491,586,1491,372,70,372,70,586xe" filled="true" fillcolor="#009d4e" stroked="false">
                <v:path arrowok="t"/>
                <v:fill type="solid"/>
              </v:shape>
            </v:group>
            <v:group style="position:absolute;left:1560;top:331;width:1548;height:298" coordorigin="1560,331" coordsize="1548,298">
              <v:shape style="position:absolute;left:1560;top:331;width:1548;height:298" coordorigin="1560,331" coordsize="1548,298" path="m1560,629l3108,629,3108,331,1560,331,1560,629xe" filled="true" fillcolor="#009d4e" stroked="false">
                <v:path arrowok="t"/>
                <v:fill type="solid"/>
              </v:shape>
            </v:group>
            <v:group style="position:absolute;left:1630;top:372;width:1409;height:214" coordorigin="1630,372" coordsize="1409,214">
              <v:shape style="position:absolute;left:1630;top:372;width:1409;height:214" coordorigin="1630,372" coordsize="1409,214" path="m1630,586l3039,586,3039,372,1630,372,1630,586xe" filled="true" fillcolor="#009d4e" stroked="false">
                <v:path arrowok="t"/>
                <v:fill type="solid"/>
              </v:shape>
              <v:shape style="position:absolute;left:0;top:0;width:3109;height:629" type="#_x0000_t202" filled="false" stroked="false">
                <v:textbox inset="0,0,0,0">
                  <w:txbxContent>
                    <w:p>
                      <w:pPr>
                        <w:spacing w:before="44"/>
                        <w:ind w:left="578" w:right="0" w:firstLine="11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INVESTIGADORES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133" w:val="left" w:leader="none"/>
                        </w:tabs>
                        <w:spacing w:before="124"/>
                        <w:ind w:left="57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469" w:val="left" w:leader="none"/>
          <w:tab w:pos="7221" w:val="right" w:leader="none"/>
        </w:tabs>
        <w:spacing w:line="240" w:lineRule="auto" w:before="42"/>
        <w:ind w:left="2696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Candidato</w:t>
        <w:tab/>
      </w:r>
      <w:r>
        <w:rPr>
          <w:rFonts w:ascii="Arial"/>
          <w:color w:val="5D6770"/>
        </w:rPr>
        <w:t>59</w:t>
        <w:tab/>
        <w:t>53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7351" w:val="left" w:leader="none"/>
        </w:tabs>
        <w:spacing w:line="20" w:lineRule="atLeast"/>
        <w:ind w:left="53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pt;height:1.1pt;mso-position-horizontal-relative:char;mso-position-vertical-relative:line" coordorigin="0,0" coordsize="1848,22">
            <v:group style="position:absolute;left:11;top:11;width:1827;height:2" coordorigin="11,11" coordsize="1827,2">
              <v:shape style="position:absolute;left:11;top:11;width:1827;height:2" coordorigin="11,11" coordsize="1827,0" path="m11,11l1837,11e" filled="false" stroked="true" strokeweight="1.06001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6.4pt;height:1.1pt;mso-position-horizontal-relative:char;mso-position-vertical-relative:line" coordorigin="0,0" coordsize="3128,22">
            <v:group style="position:absolute;left:11;top:11;width:3106;height:2" coordorigin="11,11" coordsize="3106,2">
              <v:shape style="position:absolute;left:11;top:11;width:3106;height:2" coordorigin="11,11" coordsize="3106,0" path="m11,11l3117,11e" filled="false" stroked="true" strokeweight="1.060010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8547" w:val="left" w:leader="none"/>
          <w:tab w:pos="10098" w:val="left" w:leader="none"/>
        </w:tabs>
        <w:spacing w:before="4"/>
        <w:ind w:left="61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5"/>
          <w:sz w:val="18"/>
        </w:rPr>
        <w:t>1</w:t>
      </w:r>
      <w:r>
        <w:rPr>
          <w:rFonts w:ascii="Arial"/>
          <w:color w:val="5D6770"/>
          <w:w w:val="95"/>
          <w:position w:val="9"/>
          <w:sz w:val="12"/>
        </w:rPr>
        <w:t>2/</w:t>
        <w:tab/>
      </w:r>
      <w:r>
        <w:rPr>
          <w:rFonts w:ascii="Arial"/>
          <w:color w:val="5D6770"/>
          <w:sz w:val="18"/>
        </w:rPr>
        <w:t>125</w:t>
        <w:tab/>
        <w:t>130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7351" w:val="left" w:leader="none"/>
        </w:tabs>
        <w:spacing w:line="20" w:lineRule="atLeast"/>
        <w:ind w:left="53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pt;height:1.1pt;mso-position-horizontal-relative:char;mso-position-vertical-relative:line" coordorigin="0,0" coordsize="1848,22">
            <v:group style="position:absolute;left:11;top:11;width:1827;height:2" coordorigin="11,11" coordsize="1827,2">
              <v:shape style="position:absolute;left:11;top:11;width:1827;height:2" coordorigin="11,11" coordsize="1827,0" path="m11,11l1837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6.4pt;height:1.1pt;mso-position-horizontal-relative:char;mso-position-vertical-relative:line" coordorigin="0,0" coordsize="3128,22">
            <v:group style="position:absolute;left:11;top:11;width:3106;height:2" coordorigin="11,11" coordsize="3106,2">
              <v:shape style="position:absolute;left:11;top:11;width:3106;height:2" coordorigin="11,11" coordsize="3106,0" path="m11,11l3117,11e" filled="false" stroked="true" strokeweight="1.05999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8648" w:val="left" w:leader="none"/>
          <w:tab w:pos="10198" w:val="left" w:leader="none"/>
        </w:tabs>
        <w:spacing w:before="2"/>
        <w:ind w:left="61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5"/>
          <w:sz w:val="18"/>
        </w:rPr>
        <w:t>2</w:t>
      </w:r>
      <w:r>
        <w:rPr>
          <w:rFonts w:ascii="Arial"/>
          <w:color w:val="5D6770"/>
          <w:w w:val="95"/>
          <w:position w:val="9"/>
          <w:sz w:val="12"/>
        </w:rPr>
        <w:t>3/</w:t>
        <w:tab/>
      </w:r>
      <w:r>
        <w:rPr>
          <w:rFonts w:ascii="Arial"/>
          <w:color w:val="5D6770"/>
          <w:sz w:val="18"/>
        </w:rPr>
        <w:t>47</w:t>
        <w:tab/>
        <w:t>50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7351" w:val="left" w:leader="none"/>
        </w:tabs>
        <w:spacing w:line="20" w:lineRule="atLeast"/>
        <w:ind w:left="53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pt;height:1.1pt;mso-position-horizontal-relative:char;mso-position-vertical-relative:line" coordorigin="0,0" coordsize="1848,22">
            <v:group style="position:absolute;left:11;top:11;width:1827;height:2" coordorigin="11,11" coordsize="1827,2">
              <v:shape style="position:absolute;left:11;top:11;width:1827;height:2" coordorigin="11,11" coordsize="1827,0" path="m11,11l1837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6.4pt;height:1.1pt;mso-position-horizontal-relative:char;mso-position-vertical-relative:line" coordorigin="0,0" coordsize="3128,22">
            <v:group style="position:absolute;left:11;top:11;width:3106;height:2" coordorigin="11,11" coordsize="3106,2">
              <v:shape style="position:absolute;left:11;top:11;width:3106;height:2" coordorigin="11,11" coordsize="3106,0" path="m11,11l3117,11e" filled="false" stroked="true" strokeweight="1.05999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8648" w:val="left" w:leader="none"/>
          <w:tab w:pos="10198" w:val="left" w:leader="none"/>
        </w:tabs>
        <w:spacing w:before="2"/>
        <w:ind w:left="61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5"/>
          <w:sz w:val="18"/>
        </w:rPr>
        <w:t>3</w:t>
      </w:r>
      <w:r>
        <w:rPr>
          <w:rFonts w:ascii="Arial"/>
          <w:color w:val="5D6770"/>
          <w:w w:val="95"/>
          <w:position w:val="9"/>
          <w:sz w:val="12"/>
        </w:rPr>
        <w:t>4/</w:t>
        <w:tab/>
      </w:r>
      <w:r>
        <w:rPr>
          <w:rFonts w:ascii="Arial"/>
          <w:color w:val="5D6770"/>
          <w:sz w:val="18"/>
        </w:rPr>
        <w:t>19</w:t>
        <w:tab/>
        <w:t>19</w:t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7351" w:val="left" w:leader="none"/>
        </w:tabs>
        <w:spacing w:line="20" w:lineRule="atLeast"/>
        <w:ind w:left="53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pt;height:1.1pt;mso-position-horizontal-relative:char;mso-position-vertical-relative:line" coordorigin="0,0" coordsize="1848,22">
            <v:group style="position:absolute;left:11;top:11;width:1827;height:2" coordorigin="11,11" coordsize="1827,2">
              <v:shape style="position:absolute;left:11;top:11;width:1827;height:2" coordorigin="11,11" coordsize="1827,0" path="m11,11l1837,11e" filled="false" stroked="true" strokeweight="1.06002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6.4pt;height:1.1pt;mso-position-horizontal-relative:char;mso-position-vertical-relative:line" coordorigin="0,0" coordsize="3128,22">
            <v:group style="position:absolute;left:11;top:11;width:3106;height:2" coordorigin="11,11" coordsize="3106,2">
              <v:shape style="position:absolute;left:11;top:11;width:3106;height:2" coordorigin="11,11" coordsize="3106,0" path="m11,11l3117,11e" filled="false" stroked="true" strokeweight="1.06002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5317" w:val="left" w:leader="none"/>
          <w:tab w:pos="6817" w:val="left" w:leader="none"/>
        </w:tabs>
        <w:spacing w:before="36"/>
        <w:ind w:left="275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TOTAL</w:t>
        <w:tab/>
      </w:r>
      <w:r>
        <w:rPr>
          <w:rFonts w:ascii="Arial"/>
          <w:b/>
          <w:color w:val="5D6770"/>
          <w:sz w:val="18"/>
        </w:rPr>
        <w:t>250</w:t>
        <w:tab/>
        <w:t>252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5"/>
          <w:szCs w:val="5"/>
        </w:rPr>
      </w:pPr>
    </w:p>
    <w:p>
      <w:pPr>
        <w:tabs>
          <w:tab w:pos="7336" w:val="left" w:leader="none"/>
        </w:tabs>
        <w:spacing w:line="20" w:lineRule="atLeast"/>
        <w:ind w:left="53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3.1pt;height:1.1pt;mso-position-horizontal-relative:char;mso-position-vertical-relative:line" coordorigin="0,0" coordsize="1862,22">
            <v:group style="position:absolute;left:11;top:11;width:1841;height:2" coordorigin="11,11" coordsize="1841,2">
              <v:shape style="position:absolute;left:11;top:11;width:1841;height:2" coordorigin="11,11" coordsize="1841,0" path="m11,11l1851,11e" filled="false" stroked="true" strokeweight="1.05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7.1pt;height:1.1pt;mso-position-horizontal-relative:char;mso-position-vertical-relative:line" coordorigin="0,0" coordsize="3142,22">
            <v:group style="position:absolute;left:11;top:11;width:3121;height:2" coordorigin="11,11" coordsize="3121,2">
              <v:shape style="position:absolute;left:11;top:11;width:3121;height:2" coordorigin="11,11" coordsize="3121,0" path="m11,11l3131,11e" filled="false" stroked="true" strokeweight="1.05999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52"/>
        <w:ind w:left="5389" w:right="3086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5389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pStyle w:val="BodyText"/>
        <w:spacing w:line="240" w:lineRule="auto"/>
        <w:ind w:left="5389" w:right="3088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investigador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debe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poseer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grado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doctor,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haber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2"/>
        </w:rPr>
        <w:t>realizado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trabajos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investigación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científica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o 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tecnológica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original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calidad,</w:t>
      </w:r>
      <w:r>
        <w:rPr>
          <w:rFonts w:ascii="Arial" w:hAnsi="Arial"/>
          <w:color w:val="5D6770"/>
          <w:spacing w:val="65"/>
        </w:rPr>
        <w:t> </w:t>
      </w:r>
      <w:r>
        <w:rPr>
          <w:rFonts w:ascii="Arial" w:hAnsi="Arial"/>
          <w:color w:val="5D6770"/>
          <w:spacing w:val="-1"/>
        </w:rPr>
        <w:t>lo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demostrará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mediante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presentación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sus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productos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investigación</w:t>
      </w:r>
      <w:r>
        <w:rPr>
          <w:rFonts w:ascii="Arial" w:hAnsi="Arial"/>
          <w:color w:val="5D6770"/>
        </w:rPr>
        <w:t> o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tecnológico.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389" w:right="308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investigador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además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cumplir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requisitos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1,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debe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haber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realizado,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investigación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2"/>
        </w:rPr>
        <w:t>original,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demuestre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haber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consolidado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investigación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haber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dirigido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tesis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postgrado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formado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recursos </w:t>
      </w:r>
      <w:r>
        <w:rPr>
          <w:rFonts w:ascii="Arial" w:hAnsi="Arial"/>
          <w:color w:val="5D6770"/>
          <w:spacing w:val="-2"/>
        </w:rPr>
        <w:t>humanos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nivel.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389" w:right="308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4/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investigador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además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cumplir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2"/>
        </w:rPr>
        <w:t>requisitos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1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2,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debe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haber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realizado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investigación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2"/>
        </w:rPr>
        <w:t>trascendente,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haber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2"/>
        </w:rPr>
        <w:t>realizado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actividades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sobresalientes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2"/>
        </w:rPr>
        <w:t>liderazgo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comunidad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científica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tecnológica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2"/>
        </w:rPr>
        <w:t>nacional,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contar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reconocimiento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internacional, por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su </w:t>
      </w:r>
      <w:r>
        <w:rPr>
          <w:rFonts w:ascii="Arial" w:hAnsi="Arial"/>
          <w:color w:val="5D6770"/>
          <w:spacing w:val="-1"/>
        </w:rPr>
        <w:t>actividad</w:t>
      </w:r>
      <w:r>
        <w:rPr>
          <w:rFonts w:ascii="Arial" w:hAnsi="Arial"/>
          <w:color w:val="5D6770"/>
          <w:spacing w:val="-2"/>
        </w:rPr>
        <w:t> científica.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1" w:footer="403" w:top="1700" w:bottom="600" w:left="0" w:right="226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28" w:lineRule="auto" w:before="6"/>
        <w:ind w:left="2840" w:right="4351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spacing w:val="-1"/>
          <w:w w:val="105"/>
        </w:rPr>
        <w:t>INVESTI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REG</w:t>
      </w:r>
      <w:r>
        <w:rPr>
          <w:rFonts w:ascii="Arial"/>
          <w:color w:val="5D6770"/>
          <w:spacing w:val="-1"/>
          <w:w w:val="105"/>
        </w:rPr>
        <w:t>ISTRADOS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16"/>
          <w:w w:val="105"/>
        </w:rPr>
        <w:t> </w:t>
      </w:r>
      <w:r>
        <w:rPr>
          <w:rFonts w:ascii="Arial"/>
          <w:color w:val="5D6770"/>
          <w:w w:val="105"/>
        </w:rPr>
        <w:t>SISTEMA</w:t>
      </w:r>
      <w:r>
        <w:rPr>
          <w:rFonts w:ascii="Arial"/>
          <w:color w:val="5D6770"/>
          <w:spacing w:val="41"/>
          <w:w w:val="109"/>
        </w:rPr>
        <w:t> </w:t>
      </w:r>
      <w:r>
        <w:rPr>
          <w:rFonts w:ascii="Arial"/>
          <w:color w:val="5D6770"/>
          <w:w w:val="105"/>
        </w:rPr>
        <w:t>NACIONAL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INVESTI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(SNI)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B.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C.</w:t>
      </w:r>
      <w:r>
        <w:rPr>
          <w:rFonts w:ascii="Arial"/>
          <w:color w:val="5D6770"/>
          <w:spacing w:val="29"/>
          <w:w w:val="102"/>
        </w:rPr>
        <w:t> </w:t>
      </w:r>
      <w:r>
        <w:rPr>
          <w:rFonts w:ascii="Arial"/>
          <w:color w:val="5D6770"/>
          <w:w w:val="105"/>
        </w:rPr>
        <w:t>SUR,</w:t>
      </w:r>
      <w:r>
        <w:rPr>
          <w:rFonts w:ascii="Arial"/>
          <w:color w:val="5D6770"/>
          <w:spacing w:val="3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7"/>
        <w:spacing w:line="240" w:lineRule="auto" w:before="65"/>
        <w:ind w:left="3027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6.679993pt;margin-top:9.099879pt;width:275.650pt;height:88.1pt;mso-position-horizontal-relative:page;mso-position-vertical-relative:paragraph;z-index:8248" coordorigin="5734,182" coordsize="5513,1762">
            <v:group style="position:absolute;left:6619;top:1032;width:1088;height:840" coordorigin="6619,1032" coordsize="1088,840">
              <v:shape style="position:absolute;left:6619;top:1032;width:1088;height:840" coordorigin="6619,1032" coordsize="1088,840" path="m6619,1872l7706,1872,7706,1032,6619,1032,6619,1872xe" filled="true" fillcolor="#5cbeb5" stroked="false">
                <v:path arrowok="t"/>
                <v:fill type="solid"/>
              </v:shape>
            </v:group>
            <v:group style="position:absolute;left:6619;top:1032;width:1088;height:840" coordorigin="6619,1032" coordsize="1088,840">
              <v:shape style="position:absolute;left:6619;top:1032;width:1088;height:840" coordorigin="6619,1032" coordsize="1088,840" path="m6619,1872l7706,1872,7706,1032,6619,1032,6619,1872xe" filled="false" stroked="true" strokeweight="6pt" strokecolor="#5cbeb5">
                <v:path arrowok="t"/>
              </v:shape>
            </v:group>
            <v:group style="position:absolute;left:9336;top:998;width:1088;height:874" coordorigin="9336,998" coordsize="1088,874">
              <v:shape style="position:absolute;left:9336;top:998;width:1088;height:874" coordorigin="9336,998" coordsize="1088,874" path="m9336,1872l10423,1872,10423,998,9336,998,9336,1872xe" filled="true" fillcolor="#5cbeb5" stroked="false">
                <v:path arrowok="t"/>
                <v:fill type="solid"/>
              </v:shape>
            </v:group>
            <v:group style="position:absolute;left:9336;top:998;width:1088;height:874" coordorigin="9336,998" coordsize="1088,874">
              <v:shape style="position:absolute;left:9336;top:998;width:1088;height:874" coordorigin="9336,998" coordsize="1088,874" path="m9336,1872l10423,1872,10423,998,9336,998,9336,1872xe" filled="false" stroked="true" strokeweight="6pt" strokecolor="#5cbeb5">
                <v:path arrowok="t"/>
              </v:shape>
            </v:group>
            <v:group style="position:absolute;left:5806;top:189;width:2;height:1748" coordorigin="5806,189" coordsize="2,1748">
              <v:shape style="position:absolute;left:5806;top:189;width:2;height:1748" coordorigin="5806,189" coordsize="0,1748" path="m5806,189l5806,1936e" filled="false" stroked="true" strokeweight=".72pt" strokecolor="#858585">
                <v:path arrowok="t"/>
              </v:shape>
            </v:group>
            <v:group style="position:absolute;left:5741;top:1872;width:5499;height:2" coordorigin="5741,1872" coordsize="5499,2">
              <v:shape style="position:absolute;left:5741;top:1872;width:5499;height:2" coordorigin="5741,1872" coordsize="5499,0" path="m5741,1872l11239,1872e" filled="false" stroked="true" strokeweight=".72pt" strokecolor="#858585">
                <v:path arrowok="t"/>
              </v:shape>
            </v:group>
            <v:group style="position:absolute;left:5741;top:1032;width:65;height:2" coordorigin="5741,1032" coordsize="65,2">
              <v:shape style="position:absolute;left:5741;top:1032;width:65;height:2" coordorigin="5741,1032" coordsize="65,0" path="m5741,1032l5806,1032e" filled="false" stroked="true" strokeweight=".72pt" strokecolor="#858585">
                <v:path arrowok="t"/>
              </v:shape>
            </v:group>
            <v:group style="position:absolute;left:5741;top:189;width:65;height:2" coordorigin="5741,189" coordsize="65,2">
              <v:shape style="position:absolute;left:5741;top:189;width:65;height:2" coordorigin="5741,189" coordsize="65,0" path="m5741,189l5806,189e" filled="false" stroked="true" strokeweight=".72pt" strokecolor="#858585">
                <v:path arrowok="t"/>
              </v:shape>
            </v:group>
            <v:group style="position:absolute;left:8522;top:1872;width:2;height:65" coordorigin="8522,1872" coordsize="2,65">
              <v:shape style="position:absolute;left:8522;top:1872;width:2;height:65" coordorigin="8522,1872" coordsize="0,65" path="m8522,1872l8522,1936e" filled="false" stroked="true" strokeweight=".72pt" strokecolor="#858585">
                <v:path arrowok="t"/>
              </v:shape>
            </v:group>
            <v:group style="position:absolute;left:11239;top:1872;width:2;height:65" coordorigin="11239,1872" coordsize="2,65">
              <v:shape style="position:absolute;left:11239;top:1872;width:2;height:65" coordorigin="11239,1872" coordsize="0,65" path="m11239,1872l11239,1936e" filled="false" stroked="true" strokeweight=".72pt" strokecolor="#858585">
                <v:path arrowok="t"/>
              </v:shape>
              <v:shape style="position:absolute;left:6997;top:744;width:332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14;top:689;width:332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</w:rPr>
        <w:t>300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before="65"/>
        <w:ind w:left="302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250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tabs>
          <w:tab w:pos="3996" w:val="left" w:leader="none"/>
        </w:tabs>
        <w:spacing w:before="0"/>
        <w:ind w:left="12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362" w:space="40"/>
            <w:col w:w="1017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4" w:lineRule="auto" w:before="80"/>
        <w:ind w:left="3187" w:right="4983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400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103"/>
        <w:ind w:left="1383" w:right="3417" w:firstLine="22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INVESTI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ADOR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SISTEMA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3"/>
          <w:w w:val="104"/>
        </w:rPr>
        <w:t> </w:t>
      </w:r>
      <w:r>
        <w:rPr>
          <w:rFonts w:ascii="Arial" w:hAnsi="Arial"/>
          <w:color w:val="5D6770"/>
          <w:spacing w:val="-1"/>
          <w:w w:val="105"/>
        </w:rPr>
        <w:t>INVESTI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ADOR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(SNI)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ÁREA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CONOCIMIENTO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b w:val="0"/>
        </w:rPr>
      </w:r>
    </w:p>
    <w:p>
      <w:pPr>
        <w:spacing w:line="262" w:lineRule="exact" w:before="0"/>
        <w:ind w:left="2204" w:right="4427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5.580002pt;margin-top:18.820002pt;width:182.45pt;height:27.75pt;mso-position-horizontal-relative:page;mso-position-vertical-relative:paragraph;z-index:-873520" coordorigin="4712,376" coordsize="3649,555">
            <v:group style="position:absolute;left:4712;top:376;width:3649;height:555" coordorigin="4712,376" coordsize="3649,555">
              <v:shape style="position:absolute;left:4712;top:376;width:3649;height:555" coordorigin="4712,376" coordsize="3649,555" path="m4712,931l8361,931,8361,376,4712,376,4712,931xe" filled="true" fillcolor="#5d6770" stroked="false">
                <v:path arrowok="t"/>
                <v:fill type="solid"/>
              </v:shape>
            </v:group>
            <v:group style="position:absolute;left:4784;top:535;width:3508;height:238" coordorigin="4784,535" coordsize="3508,238">
              <v:shape style="position:absolute;left:4784;top:535;width:3508;height:238" coordorigin="4784,535" coordsize="3508,238" path="m4784,772l8291,772,8291,535,4784,535,4784,772xe" filled="true" fillcolor="#5d6770" stroked="false">
                <v:path arrowok="t"/>
                <v:fill type="solid"/>
              </v:shape>
              <v:shape style="position:absolute;left:4712;top:376;width:3649;height:555" type="#_x0000_t202" filled="false" stroked="false">
                <v:textbox inset="0,0,0,0">
                  <w:txbxContent>
                    <w:p>
                      <w:pPr>
                        <w:spacing w:before="163"/>
                        <w:ind w:left="55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ÁREA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CONOCIMIENTO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5D6770"/>
          <w:spacing w:val="-1"/>
          <w:w w:val="110"/>
          <w:sz w:val="24"/>
        </w:rPr>
        <w:t>2</w:t>
      </w:r>
      <w:r>
        <w:rPr>
          <w:rFonts w:ascii="Arial"/>
          <w:b/>
          <w:color w:val="5D6770"/>
          <w:spacing w:val="-2"/>
          <w:w w:val="110"/>
          <w:sz w:val="24"/>
        </w:rPr>
        <w:t>015</w:t>
      </w:r>
      <w:r>
        <w:rPr>
          <w:rFonts w:ascii="Arial"/>
          <w:b/>
          <w:color w:val="5D6770"/>
          <w:spacing w:val="-1"/>
          <w:w w:val="110"/>
          <w:sz w:val="24"/>
        </w:rPr>
        <w:t>-2016</w:t>
      </w:r>
      <w:r>
        <w:rPr>
          <w:rFonts w:ascii="Arial"/>
          <w:b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62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31.0500pt;height:14.4pt;mso-position-horizontal-relative:char;mso-position-vertical-relative:line" coordorigin="0,0" coordsize="2621,288">
            <v:group style="position:absolute;left:0;top:0;width:2621;height:288" coordorigin="0,0" coordsize="2621,288">
              <v:shape style="position:absolute;left:0;top:0;width:2621;height:288" coordorigin="0,0" coordsize="2621,288" path="m0,288l2621,288,2621,0,0,0,0,288xe" filled="true" fillcolor="#009d4e" stroked="false">
                <v:path arrowok="t"/>
                <v:fill type="solid"/>
              </v:shape>
            </v:group>
            <v:group style="position:absolute;left:72;top:17;width:2477;height:252" coordorigin="72,17" coordsize="2477,252">
              <v:shape style="position:absolute;left:72;top:17;width:2477;height:252" coordorigin="72,17" coordsize="2477,252" path="m72,269l2549,269,2549,17,72,17,72,269xe" filled="true" fillcolor="#009d4e" stroked="false">
                <v:path arrowok="t"/>
                <v:fill type="solid"/>
              </v:shape>
              <v:shape style="position:absolute;left:0;top:0;width:2621;height:288" type="#_x0000_t202" filled="false" stroked="false">
                <v:textbox inset="0,0,0,0">
                  <w:txbxContent>
                    <w:p>
                      <w:pPr>
                        <w:spacing w:before="21"/>
                        <w:ind w:left="3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INVESTIGADORES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4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9"/>
        <w:gridCol w:w="1057"/>
        <w:gridCol w:w="584"/>
        <w:gridCol w:w="725"/>
        <w:gridCol w:w="403"/>
      </w:tblGrid>
      <w:tr>
        <w:trPr>
          <w:trHeight w:val="247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19"/>
              <w:ind w:left="4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19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99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Ciencias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físico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matemáticas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la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tierra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7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Biología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Química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Medicina</w:t>
            </w:r>
            <w:r>
              <w:rPr>
                <w:rFonts w:ascii="Arial"/>
                <w:color w:val="5D6770"/>
                <w:sz w:val="18"/>
              </w:rPr>
              <w:t> y</w:t>
            </w:r>
            <w:r>
              <w:rPr>
                <w:rFonts w:ascii="Arial"/>
                <w:color w:val="5D6770"/>
                <w:spacing w:val="-1"/>
                <w:sz w:val="18"/>
              </w:rPr>
              <w:t> Ciencias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Humanidades</w:t>
            </w:r>
            <w:r>
              <w:rPr>
                <w:rFonts w:ascii="Arial"/>
                <w:color w:val="5D6770"/>
                <w:sz w:val="18"/>
              </w:rPr>
              <w:t> y</w:t>
            </w:r>
            <w:r>
              <w:rPr>
                <w:rFonts w:ascii="Arial"/>
                <w:color w:val="5D6770"/>
                <w:spacing w:val="-1"/>
                <w:sz w:val="18"/>
              </w:rPr>
              <w:t> Ciencias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la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Conducta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Ciencias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Sociales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Biotecnología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Ciencias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Agropecuarias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Ingeniería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3649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8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40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0"/>
        <w:ind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28" w:lineRule="auto" w:before="133"/>
        <w:ind w:left="5180" w:right="2288" w:firstLine="48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spacing w:val="-1"/>
          <w:w w:val="105"/>
        </w:rPr>
        <w:t>INVESTI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ADOR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SNI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41"/>
          <w:w w:val="103"/>
        </w:rPr>
        <w:t> </w:t>
      </w:r>
      <w:r>
        <w:rPr>
          <w:rFonts w:ascii="Arial" w:hAnsi="Arial"/>
          <w:color w:val="5D6770"/>
          <w:spacing w:val="-1"/>
          <w:w w:val="105"/>
        </w:rPr>
        <w:t>ÁREA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CONOCIMIENTO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BAJA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CALIFORNIA</w:t>
      </w:r>
      <w:r>
        <w:rPr>
          <w:rFonts w:ascii="Arial" w:hAnsi="Arial"/>
          <w:color w:val="5D6770"/>
          <w:spacing w:val="28"/>
          <w:w w:val="109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1" w:footer="403" w:top="1700" w:bottom="600" w:left="0" w:right="2260"/>
        </w:sectPr>
      </w:pPr>
    </w:p>
    <w:p>
      <w:pPr>
        <w:pStyle w:val="Heading9"/>
        <w:spacing w:line="248" w:lineRule="auto" w:before="69"/>
        <w:ind w:left="5596" w:right="0" w:firstLine="3"/>
        <w:jc w:val="center"/>
        <w:rPr>
          <w:rFonts w:ascii="Arial" w:hAnsi="Arial" w:cs="Arial" w:eastAsia="Arial"/>
        </w:rPr>
      </w:pPr>
      <w:r>
        <w:rPr/>
        <w:pict>
          <v:group style="position:absolute;margin-left:302.524994pt;margin-top:22.8069pt;width:226.35pt;height:152.85pt;mso-position-horizontal-relative:page;mso-position-vertical-relative:paragraph;z-index:-873400" coordorigin="6050,456" coordsize="4527,3057">
            <v:shape style="position:absolute;left:6125;top:1050;width:4452;height:2462" type="#_x0000_t75" stroked="false">
              <v:imagedata r:id="rId281" o:title=""/>
            </v:shape>
            <v:group style="position:absolute;left:10131;top:1500;width:303;height:99" coordorigin="10131,1500" coordsize="303,99">
              <v:shape style="position:absolute;left:10131;top:1500;width:303;height:99" coordorigin="10131,1500" coordsize="303,99" path="m10131,1599l10433,1500e" filled="false" stroked="true" strokeweight=".75pt" strokecolor="#5d6770">
                <v:path arrowok="t"/>
              </v:shape>
            </v:group>
            <v:group style="position:absolute;left:10433;top:1500;width:91;height:2" coordorigin="10433,1500" coordsize="91,2">
              <v:shape style="position:absolute;left:10433;top:1500;width:91;height:2" coordorigin="10433,1500" coordsize="91,0" path="m10433,1500l10523,1500e" filled="false" stroked="true" strokeweight=".75pt" strokecolor="#5d6770">
                <v:path arrowok="t"/>
              </v:shape>
            </v:group>
            <v:group style="position:absolute;left:6312;top:2751;width:142;height:376" coordorigin="6312,2751" coordsize="142,376">
              <v:shape style="position:absolute;left:6312;top:2751;width:142;height:376" coordorigin="6312,2751" coordsize="142,376" path="m6454,2751l6312,3126e" filled="false" stroked="true" strokeweight=".75pt" strokecolor="#5d6770">
                <v:path arrowok="t"/>
              </v:shape>
            </v:group>
            <v:group style="position:absolute;left:6224;top:3126;width:89;height:2" coordorigin="6224,3126" coordsize="89,2">
              <v:shape style="position:absolute;left:6224;top:3126;width:89;height:2" coordorigin="6224,3126" coordsize="89,0" path="m6312,3126l6224,3126e" filled="false" stroked="true" strokeweight=".75pt" strokecolor="#5d6770">
                <v:path arrowok="t"/>
              </v:shape>
            </v:group>
            <v:group style="position:absolute;left:6147;top:1952;width:192;height:89" coordorigin="6147,1952" coordsize="192,89">
              <v:shape style="position:absolute;left:6147;top:1952;width:192;height:89" coordorigin="6147,1952" coordsize="192,89" path="m6339,2040l6147,1952e" filled="false" stroked="true" strokeweight=".75pt" strokecolor="#5d6770">
                <v:path arrowok="t"/>
              </v:shape>
            </v:group>
            <v:group style="position:absolute;left:6058;top:1952;width:89;height:2" coordorigin="6058,1952" coordsize="89,2">
              <v:shape style="position:absolute;left:6058;top:1952;width:89;height:2" coordorigin="6058,1952" coordsize="89,0" path="m6147,1952l6058,1952e" filled="false" stroked="true" strokeweight=".75pt" strokecolor="#5d6770">
                <v:path arrowok="t"/>
              </v:shape>
            </v:group>
            <v:group style="position:absolute;left:6588;top:1095;width:190;height:353" coordorigin="6588,1095" coordsize="190,353">
              <v:shape style="position:absolute;left:6588;top:1095;width:190;height:353" coordorigin="6588,1095" coordsize="190,353" path="m6778,1448l6588,1095e" filled="false" stroked="true" strokeweight=".75pt" strokecolor="#5d6770">
                <v:path arrowok="t"/>
              </v:shape>
            </v:group>
            <v:group style="position:absolute;left:6497;top:1095;width:92;height:2" coordorigin="6497,1095" coordsize="92,2">
              <v:shape style="position:absolute;left:6497;top:1095;width:92;height:2" coordorigin="6497,1095" coordsize="92,0" path="m6588,1095l6497,1095e" filled="false" stroked="true" strokeweight=".75pt" strokecolor="#5d6770">
                <v:path arrowok="t"/>
              </v:shape>
            </v:group>
            <v:group style="position:absolute;left:7954;top:956;width:2;height:144" coordorigin="7954,956" coordsize="2,144">
              <v:shape style="position:absolute;left:7954;top:956;width:2;height:144" coordorigin="7954,956" coordsize="0,144" path="m7954,956l7954,1100e" filled="false" stroked="true" strokeweight=".75pt" strokecolor="#5d6770">
                <v:path arrowok="t"/>
              </v:shape>
            </v:group>
            <v:group style="position:absolute;left:8240;top:464;width:531;height:622" coordorigin="8240,464" coordsize="531,622">
              <v:shape style="position:absolute;left:8240;top:464;width:531;height:622" coordorigin="8240,464" coordsize="531,622" path="m8240,1085l8770,464e" filled="false" stroked="true" strokeweight=".75pt" strokecolor="#5d6770">
                <v:path arrowok="t"/>
              </v:shape>
            </v:group>
            <v:group style="position:absolute;left:8770;top:464;width:92;height:2" coordorigin="8770,464" coordsize="92,2">
              <v:shape style="position:absolute;left:8770;top:464;width:92;height:2" coordorigin="8770,464" coordsize="92,0" path="m8770,464l8861,464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4"/>
        </w:rPr>
        <w:t>Ciencias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6"/>
        </w:rPr>
        <w:t>Fisico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4"/>
        </w:rPr>
        <w:t>Matemáticas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5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5"/>
        </w:rPr>
        <w:t>la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4"/>
        </w:rPr>
        <w:t>Tierra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</w:rPr>
        <w:t>21.4%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47" w:lineRule="auto" w:before="0"/>
        <w:ind w:left="4856" w:right="788" w:firstLine="12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Medicina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z w:val="18"/>
        </w:rPr>
        <w:t>y</w:t>
      </w:r>
      <w:r>
        <w:rPr>
          <w:rFonts w:ascii="Arial"/>
          <w:color w:val="5D6770"/>
          <w:spacing w:val="20"/>
          <w:sz w:val="18"/>
        </w:rPr>
        <w:t> </w:t>
      </w:r>
      <w:r>
        <w:rPr>
          <w:rFonts w:ascii="Arial"/>
          <w:color w:val="5D6770"/>
          <w:spacing w:val="6"/>
          <w:sz w:val="18"/>
        </w:rPr>
        <w:t>ciencias </w:t>
      </w:r>
      <w:r>
        <w:rPr>
          <w:rFonts w:ascii="Arial"/>
          <w:color w:val="5D6770"/>
          <w:spacing w:val="5"/>
          <w:sz w:val="18"/>
        </w:rPr>
        <w:t>de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pacing w:val="5"/>
          <w:sz w:val="18"/>
        </w:rPr>
        <w:t>la</w:t>
      </w:r>
      <w:r>
        <w:rPr>
          <w:rFonts w:ascii="Arial"/>
          <w:sz w:val="18"/>
        </w:rPr>
      </w:r>
    </w:p>
    <w:p>
      <w:pPr>
        <w:spacing w:line="247" w:lineRule="auto" w:before="2"/>
        <w:ind w:left="5235" w:right="1137" w:hanging="41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3"/>
          <w:w w:val="95"/>
          <w:sz w:val="18"/>
        </w:rPr>
        <w:t>Salud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w w:val="95"/>
          <w:sz w:val="18"/>
        </w:rPr>
        <w:t>0.4%</w:t>
      </w:r>
      <w:r>
        <w:rPr>
          <w:rFonts w:ascii="Arial"/>
          <w:sz w:val="18"/>
        </w:rPr>
      </w:r>
    </w:p>
    <w:p>
      <w:pPr>
        <w:spacing w:line="248" w:lineRule="auto" w:before="103"/>
        <w:ind w:left="34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pacing w:val="4"/>
          <w:sz w:val="18"/>
        </w:rPr>
        <w:t>Humanidades</w:t>
      </w:r>
      <w:r>
        <w:rPr>
          <w:rFonts w:ascii="Arial"/>
          <w:color w:val="5D6770"/>
          <w:spacing w:val="30"/>
          <w:sz w:val="18"/>
        </w:rPr>
        <w:t> </w:t>
      </w:r>
      <w:r>
        <w:rPr>
          <w:rFonts w:ascii="Arial"/>
          <w:color w:val="5D6770"/>
          <w:sz w:val="18"/>
        </w:rPr>
        <w:t>y</w:t>
      </w:r>
      <w:r>
        <w:rPr>
          <w:rFonts w:ascii="Arial"/>
          <w:color w:val="5D6770"/>
          <w:spacing w:val="10"/>
          <w:sz w:val="18"/>
        </w:rPr>
        <w:t> </w:t>
      </w:r>
      <w:r>
        <w:rPr>
          <w:rFonts w:ascii="Arial"/>
          <w:color w:val="5D6770"/>
          <w:spacing w:val="4"/>
          <w:sz w:val="18"/>
        </w:rPr>
        <w:t>Ciencias</w:t>
      </w:r>
      <w:r>
        <w:rPr>
          <w:rFonts w:ascii="Arial"/>
          <w:color w:val="5D6770"/>
          <w:spacing w:val="6"/>
          <w:sz w:val="18"/>
        </w:rPr>
        <w:t> </w:t>
      </w:r>
      <w:r>
        <w:rPr>
          <w:rFonts w:ascii="Arial"/>
          <w:color w:val="5D6770"/>
          <w:spacing w:val="5"/>
          <w:sz w:val="18"/>
        </w:rPr>
        <w:t>de</w:t>
      </w:r>
      <w:r>
        <w:rPr>
          <w:rFonts w:ascii="Arial"/>
          <w:color w:val="5D6770"/>
          <w:spacing w:val="27"/>
          <w:sz w:val="18"/>
        </w:rPr>
        <w:t> </w:t>
      </w:r>
      <w:r>
        <w:rPr>
          <w:rFonts w:ascii="Arial"/>
          <w:color w:val="5D6770"/>
          <w:spacing w:val="5"/>
          <w:sz w:val="18"/>
        </w:rPr>
        <w:t>la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pacing w:val="8"/>
          <w:sz w:val="18"/>
        </w:rPr>
        <w:t>conducta</w:t>
      </w:r>
      <w:r>
        <w:rPr>
          <w:rFonts w:ascii="Arial"/>
          <w:color w:val="5D6770"/>
          <w:spacing w:val="25"/>
          <w:sz w:val="18"/>
        </w:rPr>
        <w:t> </w:t>
      </w:r>
      <w:r>
        <w:rPr>
          <w:rFonts w:ascii="Arial"/>
          <w:color w:val="5D6770"/>
          <w:sz w:val="18"/>
        </w:rPr>
        <w:t>3.2%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4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4"/>
          <w:sz w:val="18"/>
        </w:rPr>
        <w:t>Ingeniería</w:t>
      </w:r>
      <w:r>
        <w:rPr>
          <w:rFonts w:ascii="Arial" w:hAnsi="Arial"/>
          <w:sz w:val="18"/>
        </w:rPr>
      </w:r>
    </w:p>
    <w:p>
      <w:pPr>
        <w:spacing w:before="7"/>
        <w:ind w:left="47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2.0%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47" w:lineRule="auto" w:before="0"/>
        <w:ind w:left="466" w:right="2138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79.700012pt;margin-top:-52.758118pt;width:.75pt;height:232.5pt;mso-position-horizontal-relative:page;mso-position-vertical-relative:paragraph;z-index:8272" coordorigin="11594,-1055" coordsize="15,4650">
            <v:shape style="position:absolute;left:11594;top:-1055;width:15;height:4650" coordorigin="11594,-1055" coordsize="15,4650" path="m11594,3595l11608,3595,11608,-1055,11594,-1055,11594,3595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D6770"/>
          <w:spacing w:val="7"/>
          <w:sz w:val="18"/>
        </w:rPr>
        <w:t>Biotecnología</w:t>
      </w:r>
      <w:r>
        <w:rPr>
          <w:rFonts w:ascii="Arial" w:hAnsi="Arial"/>
          <w:color w:val="5D6770"/>
          <w:spacing w:val="27"/>
          <w:w w:val="99"/>
          <w:sz w:val="18"/>
        </w:rPr>
        <w:t> </w:t>
      </w:r>
      <w:r>
        <w:rPr>
          <w:rFonts w:ascii="Arial" w:hAnsi="Arial"/>
          <w:color w:val="5D6770"/>
          <w:sz w:val="18"/>
        </w:rPr>
        <w:t>y</w:t>
      </w:r>
      <w:r>
        <w:rPr>
          <w:rFonts w:ascii="Arial" w:hAnsi="Arial"/>
          <w:color w:val="5D6770"/>
          <w:spacing w:val="10"/>
          <w:sz w:val="18"/>
        </w:rPr>
        <w:t> </w:t>
      </w:r>
      <w:r>
        <w:rPr>
          <w:rFonts w:ascii="Arial" w:hAnsi="Arial"/>
          <w:color w:val="5D6770"/>
          <w:spacing w:val="4"/>
          <w:sz w:val="18"/>
        </w:rPr>
        <w:t>Ciencias</w:t>
      </w:r>
      <w:r>
        <w:rPr>
          <w:rFonts w:ascii="Arial" w:hAnsi="Arial"/>
          <w:sz w:val="18"/>
        </w:rPr>
      </w:r>
    </w:p>
    <w:p>
      <w:pPr>
        <w:spacing w:line="247" w:lineRule="auto" w:before="2"/>
        <w:ind w:left="432" w:right="211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Agropecuarias</w:t>
      </w:r>
      <w:r>
        <w:rPr>
          <w:rFonts w:ascii="Arial"/>
          <w:color w:val="5D6770"/>
          <w:spacing w:val="29"/>
          <w:sz w:val="18"/>
        </w:rPr>
        <w:t> </w:t>
      </w:r>
      <w:r>
        <w:rPr>
          <w:rFonts w:ascii="Arial"/>
          <w:color w:val="5D6770"/>
          <w:sz w:val="18"/>
        </w:rPr>
        <w:t>38.1%</w:t>
      </w:r>
      <w:r>
        <w:rPr>
          <w:rFonts w:ascii="Arial"/>
          <w:sz w:val="18"/>
        </w:rPr>
      </w:r>
    </w:p>
    <w:p>
      <w:pPr>
        <w:spacing w:after="0" w:line="247" w:lineRule="auto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4" w:equalWidth="0">
            <w:col w:w="6816" w:space="40"/>
            <w:col w:w="1523" w:space="40"/>
            <w:col w:w="1324" w:space="40"/>
            <w:col w:w="379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8" w:lineRule="auto" w:before="69"/>
        <w:ind w:left="501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5"/>
          <w:sz w:val="18"/>
        </w:rPr>
        <w:t>Humanidades</w:t>
      </w:r>
      <w:r>
        <w:rPr>
          <w:rFonts w:ascii="Arial"/>
          <w:color w:val="5D6770"/>
          <w:spacing w:val="23"/>
          <w:sz w:val="18"/>
        </w:rPr>
        <w:t> </w:t>
      </w:r>
      <w:r>
        <w:rPr>
          <w:rFonts w:ascii="Arial"/>
          <w:color w:val="5D6770"/>
          <w:sz w:val="18"/>
        </w:rPr>
        <w:t>y</w:t>
      </w:r>
      <w:r>
        <w:rPr>
          <w:rFonts w:ascii="Arial"/>
          <w:color w:val="5D6770"/>
          <w:spacing w:val="10"/>
          <w:sz w:val="18"/>
        </w:rPr>
        <w:t> </w:t>
      </w:r>
      <w:r>
        <w:rPr>
          <w:rFonts w:ascii="Arial"/>
          <w:color w:val="5D6770"/>
          <w:spacing w:val="4"/>
          <w:sz w:val="18"/>
        </w:rPr>
        <w:t>Ciencias</w:t>
      </w:r>
      <w:r>
        <w:rPr>
          <w:rFonts w:ascii="Arial"/>
          <w:color w:val="5D6770"/>
          <w:spacing w:val="6"/>
          <w:sz w:val="18"/>
        </w:rPr>
        <w:t> </w:t>
      </w:r>
      <w:r>
        <w:rPr>
          <w:rFonts w:ascii="Arial"/>
          <w:color w:val="5D6770"/>
          <w:spacing w:val="5"/>
          <w:sz w:val="18"/>
        </w:rPr>
        <w:t>de</w:t>
      </w:r>
      <w:r>
        <w:rPr>
          <w:rFonts w:ascii="Arial"/>
          <w:color w:val="5D6770"/>
          <w:spacing w:val="27"/>
          <w:sz w:val="18"/>
        </w:rPr>
        <w:t> </w:t>
      </w:r>
      <w:r>
        <w:rPr>
          <w:rFonts w:ascii="Arial"/>
          <w:color w:val="5D6770"/>
          <w:spacing w:val="5"/>
          <w:sz w:val="18"/>
        </w:rPr>
        <w:t>la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pacing w:val="8"/>
          <w:sz w:val="18"/>
        </w:rPr>
        <w:t>conducta</w:t>
      </w:r>
      <w:r>
        <w:rPr>
          <w:rFonts w:ascii="Arial"/>
          <w:color w:val="5D6770"/>
          <w:spacing w:val="25"/>
          <w:sz w:val="18"/>
        </w:rPr>
        <w:t> </w:t>
      </w:r>
      <w:r>
        <w:rPr>
          <w:rFonts w:ascii="Arial"/>
          <w:color w:val="5D6770"/>
          <w:sz w:val="18"/>
        </w:rPr>
        <w:t>6.6%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49" w:lineRule="auto" w:before="0"/>
        <w:ind w:left="1794" w:right="471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7"/>
          <w:sz w:val="18"/>
        </w:rPr>
        <w:t>Biología</w:t>
      </w:r>
      <w:r>
        <w:rPr>
          <w:rFonts w:ascii="Arial" w:hAnsi="Arial"/>
          <w:color w:val="5D6770"/>
          <w:spacing w:val="-5"/>
          <w:sz w:val="18"/>
        </w:rPr>
        <w:t> </w:t>
      </w:r>
      <w:r>
        <w:rPr>
          <w:rFonts w:ascii="Arial" w:hAnsi="Arial"/>
          <w:color w:val="5D6770"/>
          <w:sz w:val="18"/>
        </w:rPr>
        <w:t>y</w:t>
      </w:r>
      <w:r>
        <w:rPr>
          <w:rFonts w:ascii="Arial" w:hAnsi="Arial"/>
          <w:color w:val="5D6770"/>
          <w:spacing w:val="23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Química</w:t>
      </w:r>
      <w:r>
        <w:rPr>
          <w:rFonts w:ascii="Arial" w:hAnsi="Arial"/>
          <w:color w:val="5D6770"/>
          <w:spacing w:val="24"/>
          <w:sz w:val="18"/>
        </w:rPr>
        <w:t> </w:t>
      </w:r>
      <w:r>
        <w:rPr>
          <w:rFonts w:ascii="Arial" w:hAnsi="Arial"/>
          <w:color w:val="5D6770"/>
          <w:sz w:val="18"/>
        </w:rPr>
        <w:t>26.2%</w:t>
      </w:r>
      <w:r>
        <w:rPr>
          <w:rFonts w:ascii="Arial" w:hAnsi="Arial"/>
          <w:sz w:val="18"/>
        </w:rPr>
      </w:r>
    </w:p>
    <w:p>
      <w:pPr>
        <w:spacing w:after="0" w:line="249" w:lineRule="auto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6185" w:space="40"/>
            <w:col w:w="7355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80"/>
        <w:ind w:left="3006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Consejo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584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004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28" w:lineRule="auto" w:before="6"/>
        <w:ind w:left="2262" w:right="4627" w:firstLine="2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spacing w:val="-2"/>
          <w:w w:val="105"/>
        </w:rPr>
        <w:t>PROG</w:t>
      </w:r>
      <w:r>
        <w:rPr>
          <w:rFonts w:ascii="Arial"/>
          <w:color w:val="5D6770"/>
          <w:spacing w:val="-1"/>
          <w:w w:val="105"/>
        </w:rPr>
        <w:t>RAMAS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4"/>
          <w:w w:val="105"/>
        </w:rPr>
        <w:t> </w:t>
      </w:r>
      <w:r>
        <w:rPr>
          <w:rFonts w:ascii="Arial"/>
          <w:color w:val="5D6770"/>
          <w:w w:val="105"/>
        </w:rPr>
        <w:t>POSGRADO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VIGENTES</w:t>
      </w:r>
      <w:r>
        <w:rPr>
          <w:rFonts w:ascii="Arial"/>
          <w:color w:val="5D6770"/>
          <w:spacing w:val="-14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4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28"/>
        </w:rPr>
        <w:t> </w:t>
      </w:r>
      <w:r>
        <w:rPr>
          <w:rFonts w:ascii="Arial"/>
          <w:color w:val="5D6770"/>
          <w:spacing w:val="-2"/>
          <w:w w:val="105"/>
        </w:rPr>
        <w:t>PROG</w:t>
      </w:r>
      <w:r>
        <w:rPr>
          <w:rFonts w:ascii="Arial"/>
          <w:color w:val="5D6770"/>
          <w:spacing w:val="-1"/>
          <w:w w:val="105"/>
        </w:rPr>
        <w:t>RAMA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NACIONAL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POSG</w:t>
      </w:r>
      <w:r>
        <w:rPr>
          <w:rFonts w:ascii="Arial"/>
          <w:color w:val="5D6770"/>
          <w:spacing w:val="-1"/>
          <w:w w:val="105"/>
        </w:rPr>
        <w:t>RADOS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CALIDAD</w:t>
      </w:r>
      <w:r>
        <w:rPr>
          <w:rFonts w:ascii="Arial"/>
          <w:color w:val="5D6770"/>
          <w:spacing w:val="27"/>
          <w:w w:val="108"/>
        </w:rPr>
        <w:t> </w:t>
      </w:r>
      <w:r>
        <w:rPr>
          <w:rFonts w:ascii="Arial"/>
          <w:color w:val="5D6770"/>
          <w:spacing w:val="-1"/>
          <w:w w:val="105"/>
        </w:rPr>
        <w:t>(PNP</w:t>
      </w:r>
      <w:r>
        <w:rPr>
          <w:rFonts w:ascii="Arial"/>
          <w:color w:val="5D6770"/>
          <w:spacing w:val="-2"/>
          <w:w w:val="105"/>
        </w:rPr>
        <w:t>C</w:t>
      </w:r>
      <w:r>
        <w:rPr>
          <w:rFonts w:ascii="Arial"/>
          <w:color w:val="5D6770"/>
          <w:spacing w:val="-1"/>
          <w:w w:val="105"/>
        </w:rPr>
        <w:t>)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w w:val="105"/>
        </w:rPr>
        <w:t>NIVEL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B.C.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SUR,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5461" w:val="left" w:leader="none"/>
        </w:tabs>
        <w:spacing w:line="200" w:lineRule="atLeast"/>
        <w:ind w:left="369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0.4pt;height:19.6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81"/>
                    <w:ind w:left="15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POSTGRADO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08.4pt;height:19.6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tabs>
                      <w:tab w:pos="1401" w:val="left" w:leader="none"/>
                    </w:tabs>
                    <w:spacing w:before="81"/>
                    <w:ind w:left="319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2015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2016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tabs>
          <w:tab w:pos="6364" w:val="left" w:leader="none"/>
          <w:tab w:pos="7446" w:val="left" w:leader="none"/>
        </w:tabs>
        <w:spacing w:line="227" w:lineRule="exact" w:before="0"/>
        <w:ind w:left="37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Especialidad</w:t>
        <w:tab/>
      </w:r>
      <w:r>
        <w:rPr>
          <w:rFonts w:ascii="Arial"/>
          <w:color w:val="5D6770"/>
          <w:w w:val="95"/>
          <w:sz w:val="20"/>
        </w:rPr>
        <w:t>0</w:t>
        <w:tab/>
      </w: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364" w:val="left" w:leader="none"/>
          <w:tab w:pos="7557" w:val="right" w:leader="none"/>
        </w:tabs>
        <w:spacing w:before="70"/>
        <w:ind w:left="37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97.649994pt;margin-top:3.039885pt;width:80.55pt;height:.1pt;mso-position-horizontal-relative:page;mso-position-vertical-relative:paragraph;z-index:8464" coordorigin="5953,61" coordsize="1611,2">
            <v:shape style="position:absolute;left:5953;top:61;width:1611;height:2" coordorigin="5953,61" coordsize="1611,0" path="m5953,61l7563,61e" filled="false" stroked="true" strokeweight="1.060010pt" strokecolor="#5d6770">
              <v:path arrowok="t"/>
            </v:shape>
            <w10:wrap type="none"/>
          </v:group>
        </w:pict>
      </w:r>
      <w:r>
        <w:rPr/>
        <w:pict>
          <v:group style="position:absolute;margin-left:386.089996pt;margin-top:3.039885pt;width:108.4pt;height:.1pt;mso-position-horizontal-relative:page;mso-position-vertical-relative:paragraph;z-index:8488" coordorigin="7722,61" coordsize="2168,2">
            <v:shape style="position:absolute;left:7722;top:61;width:2168;height:2" coordorigin="7722,61" coordsize="2168,0" path="m7722,61l9889,61e" filled="false" stroked="true" strokeweight="1.060010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  <w:sz w:val="20"/>
        </w:rPr>
        <w:t>Maestría</w:t>
        <w:tab/>
      </w:r>
      <w:r>
        <w:rPr>
          <w:rFonts w:ascii="Arial" w:hAnsi="Arial"/>
          <w:color w:val="5D6770"/>
          <w:sz w:val="20"/>
        </w:rPr>
        <w:t>6</w:t>
        <w:tab/>
        <w:t>6</w:t>
      </w:r>
      <w:r>
        <w:rPr>
          <w:rFonts w:ascii="Arial" w:hAnsi="Arial"/>
          <w:sz w:val="20"/>
        </w:rPr>
      </w:r>
    </w:p>
    <w:p>
      <w:pPr>
        <w:tabs>
          <w:tab w:pos="6364" w:val="left" w:leader="none"/>
          <w:tab w:pos="7557" w:val="right" w:leader="none"/>
        </w:tabs>
        <w:spacing w:before="70"/>
        <w:ind w:left="37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97.649994pt;margin-top:3.039885pt;width:80.55pt;height:.1pt;mso-position-horizontal-relative:page;mso-position-vertical-relative:paragraph;z-index:8512" coordorigin="5953,61" coordsize="1611,2">
            <v:shape style="position:absolute;left:5953;top:61;width:1611;height:2" coordorigin="5953,61" coordsize="1611,0" path="m5953,61l7563,61e" filled="false" stroked="true" strokeweight="1.060010pt" strokecolor="#5d6770">
              <v:path arrowok="t"/>
            </v:shape>
            <w10:wrap type="none"/>
          </v:group>
        </w:pict>
      </w:r>
      <w:r>
        <w:rPr/>
        <w:pict>
          <v:group style="position:absolute;margin-left:386.089996pt;margin-top:3.039885pt;width:108.4pt;height:.1pt;mso-position-horizontal-relative:page;mso-position-vertical-relative:paragraph;z-index:8536" coordorigin="7722,61" coordsize="2168,2">
            <v:shape style="position:absolute;left:7722;top:61;width:2168;height:2" coordorigin="7722,61" coordsize="2168,0" path="m7722,61l9889,61e" filled="false" stroked="true" strokeweight="1.060010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  <w:w w:val="95"/>
          <w:sz w:val="20"/>
        </w:rPr>
        <w:t>Doctorado</w:t>
        <w:tab/>
      </w:r>
      <w:r>
        <w:rPr>
          <w:rFonts w:ascii="Arial"/>
          <w:color w:val="5D6770"/>
          <w:sz w:val="20"/>
        </w:rPr>
        <w:t>4</w:t>
        <w:tab/>
        <w:t>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4"/>
          <w:szCs w:val="4"/>
        </w:rPr>
      </w:pPr>
    </w:p>
    <w:p>
      <w:pPr>
        <w:tabs>
          <w:tab w:pos="5436" w:val="left" w:leader="none"/>
        </w:tabs>
        <w:spacing w:line="20" w:lineRule="atLeast"/>
        <w:ind w:left="36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82.3pt;height:1.1pt;mso-position-horizontal-relative:char;mso-position-vertical-relative:line" coordorigin="0,0" coordsize="1646,22">
            <v:group style="position:absolute;left:11;top:11;width:1625;height:2" coordorigin="11,11" coordsize="1625,2">
              <v:shape style="position:absolute;left:11;top:11;width:1625;height:2" coordorigin="11,11" coordsize="1625,0" path="m11,11l1635,11e" filled="false" stroked="true" strokeweight="1.06001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10.2pt;height:1.1pt;mso-position-horizontal-relative:char;mso-position-vertical-relative:line" coordorigin="0,0" coordsize="2204,22">
            <v:group style="position:absolute;left:11;top:11;width:2182;height:2" coordorigin="11,11" coordsize="2182,2">
              <v:shape style="position:absolute;left:11;top:11;width:2182;height:2" coordorigin="11,11" coordsize="2182,0" path="m11,11l2193,11e" filled="false" stroked="true" strokeweight="1.060010pt" strokecolor="#009d4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/>
        <w:ind w:left="3695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69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pStyle w:val="Heading5"/>
        <w:spacing w:line="266" w:lineRule="exact"/>
        <w:ind w:left="3870" w:right="3989" w:hanging="196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w w:val="105"/>
        </w:rPr>
        <w:t>INSTITUCIONES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REG</w:t>
      </w:r>
      <w:r>
        <w:rPr>
          <w:rFonts w:ascii="Arial"/>
          <w:color w:val="5D6770"/>
          <w:spacing w:val="-1"/>
          <w:w w:val="105"/>
        </w:rPr>
        <w:t>ISTRAD</w:t>
      </w:r>
      <w:r>
        <w:rPr>
          <w:rFonts w:ascii="Arial"/>
          <w:color w:val="5D6770"/>
          <w:spacing w:val="-2"/>
          <w:w w:val="105"/>
        </w:rPr>
        <w:t>AS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RENIECYT</w:t>
      </w:r>
      <w:r>
        <w:rPr>
          <w:rFonts w:ascii="Arial"/>
          <w:color w:val="5D6770"/>
          <w:w w:val="105"/>
          <w:position w:val="10"/>
          <w:sz w:val="14"/>
        </w:rPr>
        <w:t>1/</w:t>
      </w:r>
      <w:r>
        <w:rPr>
          <w:rFonts w:ascii="Arial"/>
          <w:color w:val="5D6770"/>
          <w:spacing w:val="24"/>
          <w:w w:val="105"/>
          <w:position w:val="10"/>
          <w:sz w:val="14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TIPO</w:t>
      </w:r>
      <w:r>
        <w:rPr>
          <w:rFonts w:ascii="Arial"/>
          <w:color w:val="5D6770"/>
          <w:spacing w:val="29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14"/>
          <w:w w:val="105"/>
        </w:rPr>
        <w:t> </w:t>
      </w:r>
      <w:r>
        <w:rPr>
          <w:rFonts w:ascii="Arial"/>
          <w:color w:val="5D6770"/>
          <w:w w:val="105"/>
        </w:rPr>
        <w:t>B.C.</w:t>
      </w:r>
      <w:r>
        <w:rPr>
          <w:rFonts w:ascii="Arial"/>
          <w:color w:val="5D6770"/>
          <w:spacing w:val="16"/>
          <w:w w:val="105"/>
        </w:rPr>
        <w:t> </w:t>
      </w:r>
      <w:r>
        <w:rPr>
          <w:rFonts w:ascii="Arial"/>
          <w:color w:val="5D6770"/>
          <w:w w:val="105"/>
        </w:rPr>
        <w:t>SUR,</w:t>
      </w:r>
      <w:r>
        <w:rPr>
          <w:rFonts w:ascii="Arial"/>
          <w:color w:val="5D6770"/>
          <w:spacing w:val="1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2/</w:t>
      </w:r>
      <w:r>
        <w:rPr>
          <w:rFonts w:ascii="Arial"/>
          <w:b w:val="0"/>
          <w:sz w:val="1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835" w:val="left" w:leader="none"/>
        </w:tabs>
        <w:spacing w:line="200" w:lineRule="atLeast"/>
        <w:ind w:left="251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04.65pt;height:21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98"/>
                    <w:ind w:left="0" w:right="3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>INSTITUCIÓN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8.9pt;height:21.25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tabs>
                      <w:tab w:pos="1250" w:val="left" w:leader="none"/>
                    </w:tabs>
                    <w:spacing w:before="98"/>
                    <w:ind w:left="26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2015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2016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7"/>
        <w:tabs>
          <w:tab w:pos="7626" w:val="left" w:leader="none"/>
          <w:tab w:pos="8740" w:val="right" w:leader="none"/>
        </w:tabs>
        <w:spacing w:line="227" w:lineRule="exact"/>
        <w:ind w:left="2581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Centros</w:t>
      </w:r>
      <w:r>
        <w:rPr>
          <w:rFonts w:ascii="Arial" w:hAnsi="Arial"/>
          <w:color w:val="5D6770"/>
          <w:spacing w:val="-11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11"/>
        </w:rPr>
        <w:t> </w:t>
      </w:r>
      <w:r>
        <w:rPr>
          <w:rFonts w:ascii="Arial" w:hAnsi="Arial"/>
          <w:color w:val="5D6770"/>
          <w:spacing w:val="-1"/>
        </w:rPr>
        <w:t>Investigación</w:t>
        <w:tab/>
      </w:r>
      <w:r>
        <w:rPr>
          <w:rFonts w:ascii="Arial" w:hAnsi="Arial"/>
          <w:color w:val="5D6770"/>
        </w:rPr>
        <w:t>1</w:t>
        <w:tab/>
        <w:t>1</w:t>
      </w:r>
      <w:r>
        <w:rPr>
          <w:rFonts w:ascii="Arial" w:hAnsi="Arial"/>
        </w:rPr>
      </w:r>
    </w:p>
    <w:p>
      <w:pPr>
        <w:pStyle w:val="Heading7"/>
        <w:tabs>
          <w:tab w:pos="7626" w:val="left" w:leader="none"/>
          <w:tab w:pos="8630" w:val="left" w:leader="none"/>
        </w:tabs>
        <w:spacing w:line="240" w:lineRule="auto" w:before="51"/>
        <w:ind w:left="258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8.580002pt;margin-top:2.209888pt;width:204.65pt;height:.1pt;mso-position-horizontal-relative:page;mso-position-vertical-relative:paragraph;z-index:8560" coordorigin="4772,44" coordsize="4093,2">
            <v:shape style="position:absolute;left:4772;top:44;width:4093;height:2" coordorigin="4772,44" coordsize="4093,0" path="m4772,44l8865,44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54.75pt;margin-top:2.209888pt;width:98.9pt;height:.1pt;mso-position-horizontal-relative:page;mso-position-vertical-relative:paragraph;z-index:8584" coordorigin="9095,44" coordsize="1978,2">
            <v:shape style="position:absolute;left:9095;top:44;width:1978;height:2" coordorigin="9095,44" coordsize="1978,0" path="m9095,44l11073,44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Personas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físicas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10"/>
        </w:rPr>
        <w:t> </w:t>
      </w:r>
      <w:r>
        <w:rPr>
          <w:rFonts w:ascii="Arial" w:hAnsi="Arial"/>
          <w:color w:val="5D6770"/>
          <w:spacing w:val="-1"/>
        </w:rPr>
        <w:t>perfil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académico</w:t>
        <w:tab/>
      </w:r>
      <w:r>
        <w:rPr>
          <w:rFonts w:ascii="Arial" w:hAnsi="Arial"/>
          <w:color w:val="5D6770"/>
          <w:w w:val="95"/>
        </w:rPr>
        <w:t>0</w:t>
        <w:tab/>
      </w:r>
      <w:r>
        <w:rPr>
          <w:rFonts w:ascii="Arial" w:hAnsi="Arial"/>
          <w:color w:val="5D6770"/>
        </w:rPr>
        <w:t>0</w:t>
      </w:r>
      <w:r>
        <w:rPr>
          <w:rFonts w:ascii="Arial" w:hAnsi="Arial"/>
        </w:rPr>
      </w:r>
    </w:p>
    <w:p>
      <w:pPr>
        <w:pStyle w:val="Heading7"/>
        <w:tabs>
          <w:tab w:pos="7626" w:val="left" w:leader="none"/>
          <w:tab w:pos="8740" w:val="right" w:leader="none"/>
        </w:tabs>
        <w:spacing w:line="240" w:lineRule="auto" w:before="16"/>
        <w:ind w:left="258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8.580002pt;margin-top:2.056936pt;width:204.65pt;height:.1pt;mso-position-horizontal-relative:page;mso-position-vertical-relative:paragraph;z-index:-873088" coordorigin="4772,41" coordsize="4093,2">
            <v:shape style="position:absolute;left:4772;top:41;width:4093;height:2" coordorigin="4772,41" coordsize="4093,0" path="m4772,41l8865,41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54.75pt;margin-top:2.056936pt;width:98.9pt;height:.1pt;mso-position-horizontal-relative:page;mso-position-vertical-relative:paragraph;z-index:-873064" coordorigin="9095,41" coordsize="1978,2">
            <v:shape style="position:absolute;left:9095;top:41;width:1978;height:2" coordorigin="9095,41" coordsize="1978,0" path="m9095,41l11073,41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Instituciones</w:t>
      </w:r>
      <w:r>
        <w:rPr>
          <w:rFonts w:ascii="Arial" w:hAnsi="Arial"/>
          <w:color w:val="5D6770"/>
          <w:spacing w:val="-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1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8"/>
        </w:rPr>
        <w:t> </w:t>
      </w:r>
      <w:r>
        <w:rPr>
          <w:rFonts w:ascii="Arial" w:hAnsi="Arial"/>
          <w:color w:val="5D6770"/>
          <w:spacing w:val="-1"/>
        </w:rPr>
        <w:t>Superior</w:t>
      </w:r>
      <w:r>
        <w:rPr>
          <w:rFonts w:ascii="Arial" w:hAnsi="Arial"/>
          <w:color w:val="5D6770"/>
          <w:spacing w:val="-1"/>
          <w:position w:val="10"/>
          <w:sz w:val="13"/>
        </w:rPr>
        <w:t>3/</w:t>
        <w:tab/>
      </w:r>
      <w:r>
        <w:rPr>
          <w:rFonts w:ascii="Arial" w:hAnsi="Arial"/>
          <w:color w:val="5D6770"/>
        </w:rPr>
        <w:t>4</w:t>
        <w:tab/>
        <w:t>4</w:t>
      </w:r>
      <w:r>
        <w:rPr>
          <w:rFonts w:ascii="Arial" w:hAnsi="Arial"/>
        </w:rPr>
      </w:r>
    </w:p>
    <w:p>
      <w:pPr>
        <w:pStyle w:val="Heading7"/>
        <w:tabs>
          <w:tab w:pos="7626" w:val="left" w:leader="none"/>
          <w:tab w:pos="8740" w:val="right" w:leader="none"/>
        </w:tabs>
        <w:spacing w:line="240" w:lineRule="auto" w:before="14"/>
        <w:ind w:left="258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8.580002pt;margin-top:2.046924pt;width:204.65pt;height:.1pt;mso-position-horizontal-relative:page;mso-position-vertical-relative:paragraph;z-index:-873040" coordorigin="4772,41" coordsize="4093,2">
            <v:shape style="position:absolute;left:4772;top:41;width:4093;height:2" coordorigin="4772,41" coordsize="4093,0" path="m4772,41l8865,41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54.75pt;margin-top:2.046924pt;width:98.9pt;height:.1pt;mso-position-horizontal-relative:page;mso-position-vertical-relative:paragraph;z-index:-873016" coordorigin="9095,41" coordsize="1978,2">
            <v:shape style="position:absolute;left:9095;top:41;width:1978;height:2" coordorigin="9095,41" coordsize="1978,0" path="m9095,41l11073,41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Instituciones</w:t>
      </w:r>
      <w:r>
        <w:rPr>
          <w:rFonts w:ascii="Arial"/>
          <w:color w:val="5D6770"/>
          <w:spacing w:val="-11"/>
        </w:rPr>
        <w:t> </w:t>
      </w:r>
      <w:r>
        <w:rPr>
          <w:rFonts w:ascii="Arial"/>
          <w:color w:val="5D6770"/>
          <w:spacing w:val="-1"/>
        </w:rPr>
        <w:t>privadas</w:t>
      </w:r>
      <w:r>
        <w:rPr>
          <w:rFonts w:ascii="Arial"/>
          <w:color w:val="5D6770"/>
          <w:spacing w:val="-8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10"/>
        </w:rPr>
        <w:t> </w:t>
      </w:r>
      <w:r>
        <w:rPr>
          <w:rFonts w:ascii="Arial"/>
          <w:color w:val="5D6770"/>
          <w:spacing w:val="-1"/>
        </w:rPr>
        <w:t>lucrativas</w:t>
      </w:r>
      <w:r>
        <w:rPr>
          <w:rFonts w:ascii="Arial"/>
          <w:color w:val="5D6770"/>
          <w:spacing w:val="-1"/>
          <w:position w:val="10"/>
          <w:sz w:val="13"/>
        </w:rPr>
        <w:t>3/</w:t>
        <w:tab/>
      </w:r>
      <w:r>
        <w:rPr>
          <w:rFonts w:ascii="Arial"/>
          <w:color w:val="5D6770"/>
        </w:rPr>
        <w:t>6</w:t>
        <w:tab/>
        <w:t>6</w:t>
      </w:r>
      <w:r>
        <w:rPr>
          <w:rFonts w:ascii="Arial"/>
        </w:rPr>
      </w:r>
    </w:p>
    <w:p>
      <w:pPr>
        <w:tabs>
          <w:tab w:pos="7626" w:val="left" w:leader="none"/>
          <w:tab w:pos="8630" w:val="left" w:leader="none"/>
        </w:tabs>
        <w:spacing w:before="51"/>
        <w:ind w:left="25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8.580002pt;margin-top:2.20989pt;width:204.65pt;height:.1pt;mso-position-horizontal-relative:page;mso-position-vertical-relative:paragraph;z-index:8704" coordorigin="4772,44" coordsize="4093,2">
            <v:shape style="position:absolute;left:4772;top:44;width:4093;height:2" coordorigin="4772,44" coordsize="4093,0" path="m4772,44l8865,44e" filled="false" stroked="true" strokeweight="1.05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54.75pt;margin-top:2.20989pt;width:98.9pt;height:.1pt;mso-position-horizontal-relative:page;mso-position-vertical-relative:paragraph;z-index:8728" coordorigin="9095,44" coordsize="1978,2">
            <v:shape style="position:absolute;left:9095;top:44;width:1978;height:2" coordorigin="9095,44" coordsize="1978,0" path="m9095,44l11073,44e" filled="false" stroked="true" strokeweight="1.05999pt" strokecolor="#009d4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sz w:val="20"/>
        </w:rPr>
        <w:t>Personas</w:t>
      </w:r>
      <w:r>
        <w:rPr>
          <w:rFonts w:ascii="Arial" w:hAnsi="Arial"/>
          <w:color w:val="5D6770"/>
          <w:spacing w:val="-9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físicas</w:t>
      </w:r>
      <w:r>
        <w:rPr>
          <w:rFonts w:ascii="Arial" w:hAnsi="Arial"/>
          <w:color w:val="5D6770"/>
          <w:spacing w:val="-9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con</w:t>
      </w:r>
      <w:r>
        <w:rPr>
          <w:rFonts w:ascii="Arial" w:hAnsi="Arial"/>
          <w:color w:val="5D6770"/>
          <w:spacing w:val="-11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actividad</w:t>
      </w:r>
      <w:r>
        <w:rPr>
          <w:rFonts w:ascii="Arial" w:hAnsi="Arial"/>
          <w:color w:val="5D6770"/>
          <w:spacing w:val="-8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empresarial</w:t>
        <w:tab/>
      </w:r>
      <w:r>
        <w:rPr>
          <w:rFonts w:ascii="Arial" w:hAnsi="Arial"/>
          <w:color w:val="5D6770"/>
          <w:w w:val="95"/>
          <w:sz w:val="20"/>
        </w:rPr>
        <w:t>0</w:t>
        <w:tab/>
      </w:r>
      <w:r>
        <w:rPr>
          <w:rFonts w:ascii="Arial" w:hAnsi="Arial"/>
          <w:color w:val="5D6770"/>
          <w:sz w:val="20"/>
        </w:rPr>
        <w:t>0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4" w:lineRule="auto"/>
        <w:ind w:right="4592"/>
        <w:jc w:val="left"/>
        <w:rPr>
          <w:rFonts w:ascii="Arial" w:hAnsi="Arial" w:cs="Arial" w:eastAsia="Arial"/>
        </w:rPr>
      </w:pPr>
      <w:r>
        <w:rPr/>
        <w:pict>
          <v:shape style="position:absolute;margin-left:238.580002pt;margin-top:-27.726099pt;width:315.05pt;height:29.15pt;mso-position-horizontal-relative:page;mso-position-vertical-relative:paragraph;z-index: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1"/>
                    <w:gridCol w:w="2752"/>
                    <w:gridCol w:w="216"/>
                    <w:gridCol w:w="14"/>
                    <w:gridCol w:w="1291"/>
                    <w:gridCol w:w="686"/>
                  </w:tblGrid>
                  <w:tr>
                    <w:trPr>
                      <w:trHeight w:val="281" w:hRule="exact"/>
                    </w:trPr>
                    <w:tc>
                      <w:tcPr>
                        <w:tcW w:w="1341" w:type="dxa"/>
                        <w:tcBorders>
                          <w:top w:val="single" w:sz="8" w:space="0" w:color="5D6770"/>
                          <w:left w:val="nil" w:sz="6" w:space="0" w:color="auto"/>
                          <w:bottom w:val="single" w:sz="8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Empresas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752" w:type="dxa"/>
                        <w:tcBorders>
                          <w:top w:val="single" w:sz="8" w:space="0" w:color="5D6770"/>
                          <w:left w:val="nil" w:sz="6" w:space="0" w:color="auto"/>
                          <w:bottom w:val="single" w:sz="8" w:space="0" w:color="5D677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39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44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341" w:type="dxa"/>
                        <w:tcBorders>
                          <w:top w:val="single" w:sz="8" w:space="0" w:color="5D6770"/>
                          <w:left w:val="nil" w:sz="6" w:space="0" w:color="auto"/>
                          <w:bottom w:val="single" w:sz="8" w:space="0" w:color="5D677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52" w:type="dxa"/>
                        <w:tcBorders>
                          <w:top w:val="single" w:sz="8" w:space="0" w:color="5D6770"/>
                          <w:left w:val="nil" w:sz="6" w:space="0" w:color="auto"/>
                          <w:bottom w:val="single" w:sz="8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7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1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8" w:space="0" w:color="009D4E"/>
                          <w:left w:val="nil" w:sz="6" w:space="0" w:color="auto"/>
                          <w:bottom w:val="single" w:sz="8" w:space="0" w:color="009D4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9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55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Consejo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398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Registro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Instituciones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 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Empresas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2"/>
        </w:rPr>
        <w:t>Científicas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 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Tecnológicas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(RENIECYT).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7277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3/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Incluye </w:t>
      </w:r>
      <w:r>
        <w:rPr>
          <w:rFonts w:ascii="Arial"/>
          <w:color w:val="5D6770"/>
          <w:spacing w:val="-1"/>
        </w:rPr>
        <w:t>sedes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-1"/>
        </w:rPr>
        <w:t> </w:t>
      </w:r>
      <w:r>
        <w:rPr>
          <w:rFonts w:ascii="Arial"/>
          <w:color w:val="5D6770"/>
          <w:spacing w:val="-2"/>
        </w:rPr>
        <w:t>subsedes.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7"/>
        <w:ind w:left="5794" w:right="1409" w:hanging="2185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w w:val="105"/>
        </w:rPr>
        <w:t>BECAS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NACIONALE</w:t>
      </w:r>
      <w:r>
        <w:rPr>
          <w:rFonts w:ascii="Arial"/>
          <w:color w:val="5D6770"/>
          <w:spacing w:val="-2"/>
          <w:w w:val="105"/>
        </w:rPr>
        <w:t>S </w:t>
      </w:r>
      <w:r>
        <w:rPr>
          <w:rFonts w:ascii="Arial"/>
          <w:color w:val="5D6770"/>
          <w:spacing w:val="-1"/>
          <w:w w:val="105"/>
        </w:rPr>
        <w:t>OTORGADAS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CONACYT</w:t>
      </w:r>
      <w:r>
        <w:rPr>
          <w:rFonts w:ascii="Arial"/>
          <w:color w:val="5D6770"/>
          <w:spacing w:val="-2"/>
          <w:w w:val="105"/>
        </w:rPr>
        <w:t> P</w:t>
      </w:r>
      <w:r>
        <w:rPr>
          <w:rFonts w:ascii="Arial"/>
          <w:color w:val="5D6770"/>
          <w:spacing w:val="-1"/>
          <w:w w:val="105"/>
        </w:rPr>
        <w:t>O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NIVEL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37"/>
          <w:w w:val="104"/>
        </w:rPr>
        <w:t> </w:t>
      </w:r>
      <w:r>
        <w:rPr>
          <w:rFonts w:ascii="Arial"/>
          <w:color w:val="5D6770"/>
          <w:w w:val="105"/>
        </w:rPr>
        <w:t>ESTUDIO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</w:t>
      </w:r>
      <w:r>
        <w:rPr>
          <w:rFonts w:ascii="Arial"/>
          <w:color w:val="5D6770"/>
          <w:spacing w:val="5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R,</w:t>
      </w:r>
      <w:r>
        <w:rPr>
          <w:rFonts w:ascii="Arial"/>
          <w:color w:val="5D6770"/>
          <w:w w:val="105"/>
        </w:rPr>
        <w:t> 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53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5"/>
        <w:gridCol w:w="1299"/>
        <w:gridCol w:w="944"/>
        <w:gridCol w:w="717"/>
        <w:gridCol w:w="509"/>
      </w:tblGrid>
      <w:tr>
        <w:trPr>
          <w:trHeight w:val="588" w:hRule="exact"/>
        </w:trPr>
        <w:tc>
          <w:tcPr>
            <w:tcW w:w="1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85"/>
              <w:ind w:left="455" w:right="439" w:hanging="15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1"/>
                <w:sz w:val="18"/>
              </w:rPr>
              <w:t>NIVEL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Tahoma"/>
                <w:b/>
                <w:color w:val="FFFFFF"/>
                <w:sz w:val="18"/>
              </w:rPr>
              <w:t>DE</w:t>
            </w:r>
            <w:r>
              <w:rPr>
                <w:rFonts w:ascii="Tahoma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1"/>
                <w:sz w:val="18"/>
              </w:rPr>
              <w:t>ESTUDIO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2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3"/>
              <w:ind w:left="600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2015</w:t>
            </w:r>
            <w:r>
              <w:rPr>
                <w:rFonts w:ascii="Tahoma"/>
                <w:sz w:val="18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 w:before="35"/>
              <w:ind w:left="187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2"/>
                <w:sz w:val="18"/>
              </w:rPr>
              <w:t>BECAS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3"/>
              <w:ind w:left="167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2016</w:t>
            </w:r>
            <w:r>
              <w:rPr>
                <w:rFonts w:ascii="Tahoma"/>
                <w:sz w:val="18"/>
              </w:rPr>
            </w:r>
          </w:p>
        </w:tc>
        <w:tc>
          <w:tcPr>
            <w:tcW w:w="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94" w:hRule="exact"/>
        </w:trPr>
        <w:tc>
          <w:tcPr>
            <w:tcW w:w="1745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Maestría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7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09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745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Doctorado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0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745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Especialidad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right="16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0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745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944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/>
          </w:p>
        </w:tc>
        <w:tc>
          <w:tcPr>
            <w:tcW w:w="509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349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4" w:lineRule="exact"/>
        <w:ind w:left="5389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2204" w:right="2781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38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282"/>
          <w:headerReference w:type="even" r:id="rId283"/>
          <w:footerReference w:type="default" r:id="rId284"/>
          <w:footerReference w:type="even" r:id="rId285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7"/>
        <w:ind w:left="2867" w:right="5502" w:firstLine="13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BECAS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spacing w:val="-1"/>
          <w:w w:val="105"/>
        </w:rPr>
        <w:t>NACIONALE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spacing w:val="-1"/>
          <w:w w:val="105"/>
        </w:rPr>
        <w:t>OTORGADAS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34"/>
        </w:rPr>
        <w:t> </w:t>
      </w:r>
      <w:r>
        <w:rPr>
          <w:rFonts w:ascii="Arial"/>
          <w:color w:val="5D6770"/>
          <w:w w:val="105"/>
        </w:rPr>
        <w:t>EL CONACYT 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NIVEL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DE ESTUDIO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b w:val="0"/>
        </w:rPr>
      </w:r>
    </w:p>
    <w:p>
      <w:pPr>
        <w:spacing w:line="262" w:lineRule="exact" w:before="0"/>
        <w:ind w:left="45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5D6770"/>
          <w:w w:val="105"/>
          <w:sz w:val="24"/>
        </w:rPr>
        <w:t>B.C.</w:t>
      </w:r>
      <w:r>
        <w:rPr>
          <w:rFonts w:ascii="Arial"/>
          <w:b/>
          <w:color w:val="5D6770"/>
          <w:spacing w:val="-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SUR,</w:t>
      </w:r>
      <w:r>
        <w:rPr>
          <w:rFonts w:ascii="Arial"/>
          <w:b/>
          <w:color w:val="5D6770"/>
          <w:spacing w:val="-6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2016</w:t>
      </w:r>
      <w:r>
        <w:rPr>
          <w:rFonts w:asci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9"/>
        <w:spacing w:line="247" w:lineRule="auto"/>
        <w:ind w:left="5071" w:right="7294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5"/>
        </w:rPr>
        <w:t>Especialidad</w:t>
      </w:r>
      <w:r>
        <w:rPr>
          <w:rFonts w:ascii="Arial"/>
          <w:color w:val="5D6770"/>
          <w:spacing w:val="20"/>
        </w:rPr>
        <w:t> </w:t>
      </w:r>
      <w:r>
        <w:rPr>
          <w:rFonts w:ascii="Arial"/>
          <w:color w:val="5D6770"/>
        </w:rPr>
        <w:t>0%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line="247" w:lineRule="auto" w:before="69"/>
        <w:ind w:left="7864" w:right="4983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90.279999pt;margin-top:-.073104pt;width:222.85pt;height:137.9pt;mso-position-horizontal-relative:page;mso-position-vertical-relative:paragraph;z-index:-872920" coordorigin="5806,-1" coordsize="4457,2758">
            <v:shape style="position:absolute;left:5806;top:145;width:4445;height:2611" type="#_x0000_t75" stroked="false">
              <v:imagedata r:id="rId286" o:title=""/>
            </v:shape>
            <v:group style="position:absolute;left:10029;top:452;width:137;height:365" coordorigin="10029,452" coordsize="137,365">
              <v:shape style="position:absolute;left:10029;top:452;width:137;height:365" coordorigin="10029,452" coordsize="137,365" path="m10029,817l10166,452e" filled="false" stroked="true" strokeweight=".75pt" strokecolor="#5d6770">
                <v:path arrowok="t"/>
              </v:shape>
            </v:group>
            <v:group style="position:absolute;left:10166;top:452;width:90;height:2" coordorigin="10166,452" coordsize="90,2">
              <v:shape style="position:absolute;left:10166;top:452;width:90;height:2" coordorigin="10166,452" coordsize="90,0" path="m10166,452l10255,452e" filled="false" stroked="true" strokeweight=".75pt" strokecolor="#5d6770">
                <v:path arrowok="t"/>
              </v:shape>
            </v:group>
            <v:group style="position:absolute;left:5851;top:1662;width:77;height:236" coordorigin="5851,1662" coordsize="77,236">
              <v:shape style="position:absolute;left:5851;top:1662;width:77;height:236" coordorigin="5851,1662" coordsize="77,236" path="m5927,1662l5851,1898e" filled="false" stroked="true" strokeweight=".75pt" strokecolor="#5d6770">
                <v:path arrowok="t"/>
              </v:shape>
            </v:group>
            <v:group style="position:absolute;left:8027;top:6;width:2;height:176" coordorigin="8027,6" coordsize="2,176">
              <v:shape style="position:absolute;left:8027;top:6;width:2;height:176" coordorigin="8027,6" coordsize="0,176" path="m8027,6l8027,181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3"/>
          <w:sz w:val="18"/>
        </w:rPr>
        <w:t>Maestría</w:t>
      </w:r>
      <w:r>
        <w:rPr>
          <w:rFonts w:ascii="Arial" w:hAnsi="Arial"/>
          <w:color w:val="5D6770"/>
          <w:spacing w:val="22"/>
          <w:w w:val="99"/>
          <w:sz w:val="18"/>
        </w:rPr>
        <w:t> </w:t>
      </w:r>
      <w:r>
        <w:rPr>
          <w:rFonts w:ascii="Arial" w:hAnsi="Arial"/>
          <w:color w:val="5D6770"/>
          <w:sz w:val="18"/>
        </w:rPr>
        <w:t>44%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line="247" w:lineRule="auto" w:before="69"/>
        <w:ind w:left="2944" w:right="9704" w:hanging="29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Doctorado</w:t>
      </w:r>
      <w:r>
        <w:rPr>
          <w:rFonts w:ascii="Arial"/>
          <w:color w:val="5D6770"/>
          <w:spacing w:val="22"/>
          <w:sz w:val="18"/>
        </w:rPr>
        <w:t> </w:t>
      </w:r>
      <w:r>
        <w:rPr>
          <w:rFonts w:ascii="Arial"/>
          <w:color w:val="5D6770"/>
          <w:sz w:val="18"/>
        </w:rPr>
        <w:t>56%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5" w:lineRule="auto"/>
        <w:ind w:left="2958" w:right="5603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Consejo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Ciencia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Tecnología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1922" w:right="456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-1"/>
        </w:rPr>
        <w:t>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179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71" w:lineRule="exact"/>
        <w:ind w:left="128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RECURSOS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HUMANOS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561" w:val="left" w:leader="none"/>
        </w:tabs>
        <w:spacing w:line="200" w:lineRule="atLeast"/>
        <w:ind w:left="175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8.650pt;height:21.7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4"/>
                    <w:ind w:left="36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300.55pt;height:21.75pt;mso-position-horizontal-relative:char;mso-position-vertical-relative:line" type="#_x0000_t202" filled="true" fillcolor="#009d4e" stroked="false">
            <v:textbox inset="0,0,0,0">
              <w:txbxContent>
                <w:p>
                  <w:pPr>
                    <w:spacing w:before="4"/>
                    <w:ind w:left="0" w:right="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RECURSOS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HUMANOS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tabs>
                      <w:tab w:pos="1084" w:val="left" w:leader="none"/>
                      <w:tab w:pos="2573" w:val="left" w:leader="none"/>
                      <w:tab w:pos="4272" w:val="left" w:leader="none"/>
                    </w:tabs>
                    <w:spacing w:before="14"/>
                    <w:ind w:left="0" w:right="7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18"/>
                    </w:rPr>
                    <w:t>MÉDICOS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ENFERMERÍA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5"/>
                      <w:sz w:val="18"/>
                    </w:rPr>
                    <w:t>PARAMÉDICOS</w:t>
                    <w:tab/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ODONTÓLOGOS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6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6190"/>
      </w:tblGrid>
      <w:tr>
        <w:trPr>
          <w:trHeight w:val="186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2" w:val="left" w:leader="none"/>
                <w:tab w:pos="2239" w:val="left" w:leader="none"/>
                <w:tab w:pos="3919" w:val="left" w:leader="none"/>
                <w:tab w:pos="5828" w:val="left" w:leader="none"/>
                <w:tab w:pos="6135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658</w:t>
              <w:tab/>
              <w:t>958</w:t>
              <w:tab/>
              <w:t>299</w:t>
              <w:tab/>
              <w:t>39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2" w:val="left" w:leader="none"/>
                <w:tab w:pos="2239" w:val="left" w:leader="none"/>
                <w:tab w:pos="3919" w:val="left" w:leader="none"/>
                <w:tab w:pos="5828" w:val="left" w:leader="none"/>
                <w:tab w:pos="613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690</w:t>
              <w:tab/>
              <w:t>899</w:t>
              <w:tab/>
              <w:t>186</w:t>
              <w:tab/>
              <w:t>24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2" w:val="left" w:leader="none"/>
                <w:tab w:pos="2239" w:val="left" w:leader="none"/>
                <w:tab w:pos="3919" w:val="left" w:leader="none"/>
                <w:tab w:pos="5828" w:val="left" w:leader="none"/>
                <w:tab w:pos="613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404</w:t>
              <w:tab/>
              <w:t>417</w:t>
              <w:tab/>
              <w:t>135</w:t>
              <w:tab/>
              <w:t>13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2" w:val="left" w:leader="none"/>
                <w:tab w:pos="2289" w:val="left" w:leader="none"/>
                <w:tab w:pos="3969" w:val="left" w:leader="none"/>
                <w:tab w:pos="5777" w:val="left" w:leader="none"/>
                <w:tab w:pos="613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n.d</w:t>
              <w:tab/>
              <w:t>n.d</w:t>
              <w:tab/>
              <w:t>n.d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n.d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3" w:val="left" w:leader="none"/>
                <w:tab w:pos="2339" w:val="left" w:leader="none"/>
                <w:tab w:pos="4118" w:val="left" w:leader="none"/>
                <w:tab w:pos="5926" w:val="left" w:leader="none"/>
                <w:tab w:pos="613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15</w:t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18</w:t>
              <w:tab/>
              <w:t>0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3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1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2" w:val="left" w:leader="none"/>
                <w:tab w:pos="164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1" w:val="left" w:leader="none"/>
                <w:tab w:pos="2087" w:val="left" w:leader="none"/>
                <w:tab w:pos="3919" w:val="left" w:leader="none"/>
                <w:tab w:pos="5828" w:val="left" w:leader="none"/>
                <w:tab w:pos="6135" w:val="left" w:leader="none"/>
              </w:tabs>
              <w:spacing w:line="202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thick" w:color="009D4E"/>
              </w:rPr>
              <w:t>1,767</w:t>
              <w:tab/>
              <w:t>2,292</w:t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620</w:t>
              <w:tab/>
              <w:t>79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1851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B.C.Sur,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2"/>
        </w:rPr>
        <w:t>Subdirección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67"/>
        </w:rPr>
        <w:t> </w:t>
      </w:r>
      <w:r>
        <w:rPr>
          <w:rFonts w:ascii="Arial" w:hAnsi="Arial"/>
          <w:color w:val="5D6770"/>
          <w:spacing w:val="-1"/>
        </w:rPr>
        <w:t>IMSS, </w:t>
      </w:r>
      <w:r>
        <w:rPr>
          <w:rFonts w:ascii="Arial" w:hAnsi="Arial"/>
          <w:color w:val="5D6770"/>
          <w:spacing w:val="-2"/>
        </w:rPr>
        <w:t>ISSSTE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SEMAR.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1851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after="0" w:line="179" w:lineRule="exact"/>
        <w:jc w:val="left"/>
        <w:rPr>
          <w:rFonts w:ascii="Arial" w:hAnsi="Arial" w:cs="Arial" w:eastAsia="Arial"/>
        </w:rPr>
        <w:sectPr>
          <w:headerReference w:type="even" r:id="rId287"/>
          <w:headerReference w:type="default" r:id="rId288"/>
          <w:footerReference w:type="even" r:id="rId289"/>
          <w:footerReference w:type="default" r:id="rId290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 w:before="7"/>
        <w:ind w:left="5117" w:right="1409" w:hanging="109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PERSONAL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MÉDI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O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CONTACTO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ON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PACIENTE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OR</w:t>
      </w:r>
      <w:r>
        <w:rPr>
          <w:rFonts w:ascii="Arial" w:hAnsi="Arial"/>
          <w:color w:val="5D6770"/>
          <w:spacing w:val="27"/>
          <w:w w:val="104"/>
        </w:rPr>
        <w:t> </w:t>
      </w:r>
      <w:r>
        <w:rPr>
          <w:rFonts w:ascii="Arial" w:hAnsi="Arial"/>
          <w:color w:val="5D6770"/>
          <w:w w:val="105"/>
        </w:rPr>
        <w:t>INSTITUCIÓN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ALUD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425" w:val="left" w:leader="none"/>
        </w:tabs>
        <w:spacing w:line="200" w:lineRule="atLeast"/>
        <w:ind w:left="479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9.75pt;height:22.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1"/>
                    <w:ind w:left="20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31.05pt;height:22.5pt;mso-position-horizontal-relative:char;mso-position-vertical-relative:line" coordorigin="0,0" coordsize="4621,450">
            <v:group style="position:absolute;left:4512;top:0;width:108;height:214" coordorigin="4512,0" coordsize="108,214">
              <v:shape style="position:absolute;left:4512;top:0;width:108;height:214" coordorigin="4512,0" coordsize="108,214" path="m4512,214l4620,214,4620,0,4512,0,4512,214xe" filled="true" fillcolor="#009d4e" stroked="false">
                <v:path arrowok="t"/>
                <v:fill type="solid"/>
              </v:shape>
            </v:group>
            <v:group style="position:absolute;left:0;top:0;width:108;height:214" coordorigin="0,0" coordsize="108,214">
              <v:shape style="position:absolute;left:0;top:0;width:108;height:214" coordorigin="0,0" coordsize="108,214" path="m0,214l108,214,108,0,0,0,0,214xe" filled="true" fillcolor="#009d4e" stroked="false">
                <v:path arrowok="t"/>
                <v:fill type="solid"/>
              </v:shape>
            </v:group>
            <v:group style="position:absolute;left:108;top:0;width:4405;height:214" coordorigin="108,0" coordsize="4405,214">
              <v:shape style="position:absolute;left:108;top:0;width:4405;height:214" coordorigin="108,0" coordsize="4405,214" path="m108,214l4512,214,4512,0,108,0,108,214xe" filled="true" fillcolor="#009d4e" stroked="false">
                <v:path arrowok="t"/>
                <v:fill type="solid"/>
              </v:shape>
            </v:group>
            <v:group style="position:absolute;left:1282;top:235;width:108;height:215" coordorigin="1282,235" coordsize="108,215">
              <v:shape style="position:absolute;left:1282;top:235;width:108;height:215" coordorigin="1282,235" coordsize="108,215" path="m1282,449l1390,449,1390,235,1282,235,1282,449xe" filled="true" fillcolor="#009d4e" stroked="false">
                <v:path arrowok="t"/>
                <v:fill type="solid"/>
              </v:shape>
            </v:group>
            <v:group style="position:absolute;left:0;top:235;width:108;height:215" coordorigin="0,235" coordsize="108,215">
              <v:shape style="position:absolute;left:0;top:235;width:108;height:215" coordorigin="0,235" coordsize="108,215" path="m0,449l108,449,108,235,0,235,0,449xe" filled="true" fillcolor="#009d4e" stroked="false">
                <v:path arrowok="t"/>
                <v:fill type="solid"/>
              </v:shape>
            </v:group>
            <v:group style="position:absolute;left:108;top:235;width:1174;height:215" coordorigin="108,235" coordsize="1174,215">
              <v:shape style="position:absolute;left:108;top:235;width:1174;height:215" coordorigin="108,235" coordsize="1174,215" path="m108,449l1282,449,1282,235,108,235,108,449xe" filled="true" fillcolor="#009d4e" stroked="false">
                <v:path arrowok="t"/>
                <v:fill type="solid"/>
              </v:shape>
            </v:group>
            <v:group style="position:absolute;left:2842;top:235;width:108;height:215" coordorigin="2842,235" coordsize="108,215">
              <v:shape style="position:absolute;left:2842;top:235;width:108;height:215" coordorigin="2842,235" coordsize="108,215" path="m2842,449l2950,449,2950,235,2842,235,2842,449xe" filled="true" fillcolor="#009d4e" stroked="false">
                <v:path arrowok="t"/>
                <v:fill type="solid"/>
              </v:shape>
            </v:group>
            <v:group style="position:absolute;left:1390;top:235;width:108;height:215" coordorigin="1390,235" coordsize="108,215">
              <v:shape style="position:absolute;left:1390;top:235;width:108;height:215" coordorigin="1390,235" coordsize="108,215" path="m1390,449l1498,449,1498,235,1390,235,1390,449xe" filled="true" fillcolor="#009d4e" stroked="false">
                <v:path arrowok="t"/>
                <v:fill type="solid"/>
              </v:shape>
            </v:group>
            <v:group style="position:absolute;left:1498;top:235;width:1345;height:215" coordorigin="1498,235" coordsize="1345,215">
              <v:shape style="position:absolute;left:1498;top:235;width:1345;height:215" coordorigin="1498,235" coordsize="1345,215" path="m1498,449l2842,449,2842,235,1498,235,1498,449xe" filled="true" fillcolor="#009d4e" stroked="false">
                <v:path arrowok="t"/>
                <v:fill type="solid"/>
              </v:shape>
            </v:group>
            <v:group style="position:absolute;left:4512;top:235;width:108;height:215" coordorigin="4512,235" coordsize="108,215">
              <v:shape style="position:absolute;left:4512;top:235;width:108;height:215" coordorigin="4512,235" coordsize="108,215" path="m4512,449l4620,449,4620,235,4512,235,4512,449xe" filled="true" fillcolor="#009d4e" stroked="false">
                <v:path arrowok="t"/>
                <v:fill type="solid"/>
              </v:shape>
            </v:group>
            <v:group style="position:absolute;left:2950;top:235;width:108;height:215" coordorigin="2950,235" coordsize="108,215">
              <v:shape style="position:absolute;left:2950;top:235;width:108;height:215" coordorigin="2950,235" coordsize="108,215" path="m2950,449l3058,449,3058,235,2950,235,2950,449xe" filled="true" fillcolor="#009d4e" stroked="false">
                <v:path arrowok="t"/>
                <v:fill type="solid"/>
              </v:shape>
            </v:group>
            <v:group style="position:absolute;left:3058;top:235;width:1455;height:215" coordorigin="3058,235" coordsize="1455,215">
              <v:shape style="position:absolute;left:3058;top:235;width:1455;height:215" coordorigin="3058,235" coordsize="1455,215" path="m3058,449l4512,449,4512,235,3058,235,3058,449xe" filled="true" fillcolor="#009d4e" stroked="false">
                <v:path arrowok="t"/>
                <v:fill type="solid"/>
              </v:shape>
              <v:shape style="position:absolute;left:0;top:0;width:4621;height:450" type="#_x0000_t202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MÉDICOS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382" w:val="left" w:leader="none"/>
                          <w:tab w:pos="2947" w:val="left" w:leader="none"/>
                        </w:tabs>
                        <w:spacing w:before="29"/>
                        <w:ind w:left="12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GENERAL</w:t>
                        <w:tab/>
                        <w:t>ESPECIALISTA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FORMACIÓN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7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4800"/>
      </w:tblGrid>
      <w:tr>
        <w:trPr>
          <w:trHeight w:val="184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666" w:val="left" w:leader="none"/>
                <w:tab w:pos="4337" w:val="left" w:leader="none"/>
                <w:tab w:pos="4745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248</w:t>
              <w:tab/>
              <w:t>269</w:t>
              <w:tab/>
              <w:t>141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7" w:val="left" w:leader="none"/>
                <w:tab w:pos="2666" w:val="left" w:leader="none"/>
                <w:tab w:pos="4437" w:val="left" w:leader="none"/>
                <w:tab w:pos="474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52</w:t>
              <w:tab/>
              <w:t>584</w:t>
              <w:tab/>
              <w:t>54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666" w:val="left" w:leader="none"/>
                <w:tab w:pos="4437" w:val="left" w:leader="none"/>
                <w:tab w:pos="474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116</w:t>
              <w:tab/>
              <w:t>268</w:t>
              <w:tab/>
              <w:t>20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6" w:val="left" w:leader="none"/>
                <w:tab w:pos="2717" w:val="left" w:leader="none"/>
                <w:tab w:pos="4387" w:val="left" w:leader="none"/>
                <w:tab w:pos="474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n.d</w:t>
              <w:tab/>
              <w:t>n.d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n.d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05" w:val="left" w:leader="none"/>
                <w:tab w:pos="2865" w:val="left" w:leader="none"/>
                <w:tab w:pos="4536" w:val="left" w:leader="none"/>
                <w:tab w:pos="474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6</w:t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9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3" w:val="left" w:leader="none"/>
                <w:tab w:pos="146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515" w:val="left" w:leader="none"/>
                <w:tab w:pos="4337" w:val="left" w:leader="none"/>
                <w:tab w:pos="4745" w:val="left" w:leader="none"/>
              </w:tabs>
              <w:spacing w:line="202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422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thick" w:color="009D4E"/>
              </w:rPr>
              <w:t>1,130</w:t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215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822" w:right="238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IMSS, ISSSTE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SEMAR.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82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4" w:lineRule="exact"/>
        <w:ind w:left="5259" w:right="217" w:hanging="162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PERSONAL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ENFERMERÍA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CONTACTO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PACIENTE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6"/>
          <w:w w:val="104"/>
        </w:rPr>
        <w:t> </w:t>
      </w:r>
      <w:r>
        <w:rPr>
          <w:rFonts w:ascii="Arial" w:hAnsi="Arial"/>
          <w:color w:val="5D6770"/>
          <w:w w:val="105"/>
        </w:rPr>
        <w:t>INSTITUCIÓN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ALUD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5636" w:val="left" w:leader="none"/>
        </w:tabs>
        <w:spacing w:line="200" w:lineRule="atLeast"/>
        <w:ind w:left="401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9.3pt;height:22.4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1"/>
                    <w:ind w:left="21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09.55pt;height:22.45pt;mso-position-horizontal-relative:char;mso-position-vertical-relative:line" coordorigin="0,0" coordsize="6191,449">
            <v:group style="position:absolute;left:6083;top:0;width:108;height:214" coordorigin="6083,0" coordsize="108,214">
              <v:shape style="position:absolute;left:6083;top:0;width:108;height:214" coordorigin="6083,0" coordsize="108,214" path="m6083,214l6191,214,6191,0,6083,0,6083,214xe" filled="true" fillcolor="#009d4e" stroked="false">
                <v:path arrowok="t"/>
                <v:fill type="solid"/>
              </v:shape>
            </v:group>
            <v:group style="position:absolute;left:0;top:0;width:108;height:214" coordorigin="0,0" coordsize="108,214">
              <v:shape style="position:absolute;left:0;top:0;width:108;height:214" coordorigin="0,0" coordsize="108,214" path="m0,214l108,214,108,0,0,0,0,214xe" filled="true" fillcolor="#009d4e" stroked="false">
                <v:path arrowok="t"/>
                <v:fill type="solid"/>
              </v:shape>
            </v:group>
            <v:group style="position:absolute;left:108;top:0;width:5975;height:214" coordorigin="108,0" coordsize="5975,214">
              <v:shape style="position:absolute;left:108;top:0;width:5975;height:214" coordorigin="108,0" coordsize="5975,214" path="m108,214l6083,214,6083,0,108,0,108,214xe" filled="true" fillcolor="#009d4e" stroked="false">
                <v:path arrowok="t"/>
                <v:fill type="solid"/>
              </v:shape>
            </v:group>
            <v:group style="position:absolute;left:1282;top:233;width:108;height:216" coordorigin="1282,233" coordsize="108,216">
              <v:shape style="position:absolute;left:1282;top:233;width:108;height:216" coordorigin="1282,233" coordsize="108,216" path="m1282,449l1390,449,1390,233,1282,233,1282,449xe" filled="true" fillcolor="#009d4e" stroked="false">
                <v:path arrowok="t"/>
                <v:fill type="solid"/>
              </v:shape>
            </v:group>
            <v:group style="position:absolute;left:0;top:233;width:108;height:216" coordorigin="0,233" coordsize="108,216">
              <v:shape style="position:absolute;left:0;top:233;width:108;height:216" coordorigin="0,233" coordsize="108,216" path="m0,449l108,449,108,233,0,233,0,449xe" filled="true" fillcolor="#009d4e" stroked="false">
                <v:path arrowok="t"/>
                <v:fill type="solid"/>
              </v:shape>
            </v:group>
            <v:group style="position:absolute;left:108;top:233;width:1174;height:216" coordorigin="108,233" coordsize="1174,216">
              <v:shape style="position:absolute;left:108;top:233;width:1174;height:216" coordorigin="108,233" coordsize="1174,216" path="m108,449l1282,449,1282,233,108,233,108,449xe" filled="true" fillcolor="#009d4e" stroked="false">
                <v:path arrowok="t"/>
                <v:fill type="solid"/>
              </v:shape>
            </v:group>
            <v:group style="position:absolute;left:2842;top:233;width:108;height:216" coordorigin="2842,233" coordsize="108,216">
              <v:shape style="position:absolute;left:2842;top:233;width:108;height:216" coordorigin="2842,233" coordsize="108,216" path="m2842,449l2950,449,2950,233,2842,233,2842,449xe" filled="true" fillcolor="#009d4e" stroked="false">
                <v:path arrowok="t"/>
                <v:fill type="solid"/>
              </v:shape>
            </v:group>
            <v:group style="position:absolute;left:1390;top:233;width:108;height:216" coordorigin="1390,233" coordsize="108,216">
              <v:shape style="position:absolute;left:1390;top:233;width:108;height:216" coordorigin="1390,233" coordsize="108,216" path="m1390,449l1498,449,1498,233,1390,233,1390,449xe" filled="true" fillcolor="#009d4e" stroked="false">
                <v:path arrowok="t"/>
                <v:fill type="solid"/>
              </v:shape>
            </v:group>
            <v:group style="position:absolute;left:1498;top:233;width:1345;height:216" coordorigin="1498,233" coordsize="1345,216">
              <v:shape style="position:absolute;left:1498;top:233;width:1345;height:216" coordorigin="1498,233" coordsize="1345,216" path="m1498,449l2842,449,2842,233,1498,233,1498,449xe" filled="true" fillcolor="#009d4e" stroked="false">
                <v:path arrowok="t"/>
                <v:fill type="solid"/>
              </v:shape>
            </v:group>
            <v:group style="position:absolute;left:4366;top:233;width:111;height:216" coordorigin="4366,233" coordsize="111,216">
              <v:shape style="position:absolute;left:4366;top:233;width:111;height:216" coordorigin="4366,233" coordsize="111,216" path="m4366,449l4476,449,4476,233,4366,233,4366,449xe" filled="true" fillcolor="#009d4e" stroked="false">
                <v:path arrowok="t"/>
                <v:fill type="solid"/>
              </v:shape>
            </v:group>
            <v:group style="position:absolute;left:2950;top:233;width:108;height:216" coordorigin="2950,233" coordsize="108,216">
              <v:shape style="position:absolute;left:2950;top:233;width:108;height:216" coordorigin="2950,233" coordsize="108,216" path="m2950,449l3058,449,3058,233,2950,233,2950,449xe" filled="true" fillcolor="#009d4e" stroked="false">
                <v:path arrowok="t"/>
                <v:fill type="solid"/>
              </v:shape>
            </v:group>
            <v:group style="position:absolute;left:3058;top:233;width:1308;height:216" coordorigin="3058,233" coordsize="1308,216">
              <v:shape style="position:absolute;left:3058;top:233;width:1308;height:216" coordorigin="3058,233" coordsize="1308,216" path="m3058,449l4366,449,4366,233,3058,233,3058,449xe" filled="true" fillcolor="#009d4e" stroked="false">
                <v:path arrowok="t"/>
                <v:fill type="solid"/>
              </v:shape>
            </v:group>
            <v:group style="position:absolute;left:6082;top:233;width:108;height:216" coordorigin="6082,233" coordsize="108,216">
              <v:shape style="position:absolute;left:6082;top:233;width:108;height:216" coordorigin="6082,233" coordsize="108,216" path="m6082,449l6190,449,6190,233,6082,233,6082,449xe" filled="true" fillcolor="#009d4e" stroked="false">
                <v:path arrowok="t"/>
                <v:fill type="solid"/>
              </v:shape>
            </v:group>
            <v:group style="position:absolute;left:4476;top:233;width:106;height:216" coordorigin="4476,233" coordsize="106,216">
              <v:shape style="position:absolute;left:4476;top:233;width:106;height:216" coordorigin="4476,233" coordsize="106,216" path="m4476,449l4582,449,4582,233,4476,233,4476,449xe" filled="true" fillcolor="#009d4e" stroked="false">
                <v:path arrowok="t"/>
                <v:fill type="solid"/>
              </v:shape>
            </v:group>
            <v:group style="position:absolute;left:4582;top:233;width:1501;height:216" coordorigin="4582,233" coordsize="1501,216">
              <v:shape style="position:absolute;left:4582;top:233;width:1501;height:216" coordorigin="4582,233" coordsize="1501,216" path="m4582,449l6082,449,6082,233,4582,233,4582,449xe" filled="true" fillcolor="#009d4e" stroked="false">
                <v:path arrowok="t"/>
                <v:fill type="solid"/>
              </v:shape>
              <v:shape style="position:absolute;left:0;top:0;width:6191;height:449" type="#_x0000_t202" filled="false" stroked="false">
                <v:textbox inset="0,0,0,0">
                  <w:txbxContent>
                    <w:p>
                      <w:pPr>
                        <w:spacing w:before="4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PERSONAL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ENFERMERÍA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357" w:val="left" w:leader="none"/>
                          <w:tab w:pos="3131" w:val="left" w:leader="none"/>
                          <w:tab w:pos="4468" w:val="left" w:leader="none"/>
                        </w:tabs>
                        <w:spacing w:before="26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GENERAL</w:t>
                        <w:tab/>
                        <w:t>ESPECIALISTA</w:t>
                        <w:tab/>
                        <w:t>AUXILIAR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FORMACIÓN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9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6370"/>
      </w:tblGrid>
      <w:tr>
        <w:trPr>
          <w:trHeight w:val="18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865" w:val="left" w:leader="none"/>
                <w:tab w:pos="4193" w:val="left" w:leader="none"/>
                <w:tab w:pos="6008" w:val="left" w:leader="none"/>
                <w:tab w:pos="6315" w:val="left" w:leader="none"/>
              </w:tabs>
              <w:spacing w:line="168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281</w:t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588</w:t>
              <w:tab/>
              <w:t>89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666" w:val="left" w:leader="none"/>
                <w:tab w:pos="4193" w:val="left" w:leader="none"/>
                <w:tab w:pos="6106" w:val="left" w:leader="none"/>
                <w:tab w:pos="631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397</w:t>
              <w:tab/>
              <w:t>172</w:t>
              <w:tab/>
              <w:t>330</w:t>
              <w:tab/>
              <w:t>0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767" w:val="left" w:leader="none"/>
                <w:tab w:pos="4193" w:val="left" w:leader="none"/>
                <w:tab w:pos="6008" w:val="left" w:leader="none"/>
                <w:tab w:pos="631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183</w:t>
              <w:tab/>
              <w:t>58</w:t>
              <w:tab/>
              <w:t>164</w:t>
              <w:tab/>
              <w:t>12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6" w:val="left" w:leader="none"/>
                <w:tab w:pos="2717" w:val="left" w:leader="none"/>
                <w:tab w:pos="4243" w:val="left" w:leader="none"/>
                <w:tab w:pos="5957" w:val="left" w:leader="none"/>
                <w:tab w:pos="6315" w:val="left" w:leader="none"/>
              </w:tabs>
              <w:spacing w:line="240" w:lineRule="auto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n.d</w:t>
              <w:tab/>
              <w:t>n.d</w:t>
              <w:tab/>
              <w:t>n.d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n.d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7" w:val="left" w:leader="none"/>
                <w:tab w:pos="2865" w:val="left" w:leader="none"/>
                <w:tab w:pos="4392" w:val="left" w:leader="none"/>
                <w:tab w:pos="6106" w:val="left" w:leader="none"/>
                <w:tab w:pos="6315" w:val="left" w:leader="none"/>
              </w:tabs>
              <w:spacing w:line="240" w:lineRule="auto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14</w:t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009D4E"/>
              </w:rPr>
              <w:t>3</w:t>
              <w:tab/>
              <w:t>1</w:t>
              <w:tab/>
            </w:r>
            <w:r>
              <w:rPr>
                <w:rFonts w:ascii="Arial"/>
                <w:color w:val="5D6770"/>
                <w:sz w:val="18"/>
                <w:u w:val="thick" w:color="009D4E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0" w:val="left" w:leader="none"/>
                <w:tab w:pos="1454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06" w:val="left" w:leader="none"/>
                <w:tab w:pos="2666" w:val="left" w:leader="none"/>
                <w:tab w:pos="4041" w:val="left" w:leader="none"/>
                <w:tab w:pos="5906" w:val="left" w:leader="none"/>
                <w:tab w:pos="6315" w:val="left" w:leader="none"/>
              </w:tabs>
              <w:spacing w:line="201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875</w:t>
              <w:tab/>
              <w:t>233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thick" w:color="009D4E"/>
              </w:rPr>
              <w:t>1,083</w:t>
              <w:tab/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>101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009D4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009D4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970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B.C.Sur,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Subdirección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IMSS, ISSSTE, </w:t>
      </w:r>
      <w:r>
        <w:rPr>
          <w:rFonts w:ascii="Arial" w:hAnsi="Arial"/>
          <w:color w:val="5D6770"/>
          <w:spacing w:val="-2"/>
        </w:rPr>
        <w:t>SEDENA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SEMAR.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97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71" w:lineRule="exact"/>
        <w:ind w:left="63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09.300003pt;margin-top:19.4pt;width:447.45pt;height:44.8pt;mso-position-horizontal-relative:page;mso-position-vertical-relative:paragraph;z-index:9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39"/>
                    <w:gridCol w:w="3500"/>
                    <w:gridCol w:w="80"/>
                    <w:gridCol w:w="2031"/>
                    <w:gridCol w:w="799"/>
                  </w:tblGrid>
                  <w:tr>
                    <w:trPr>
                      <w:trHeight w:val="223" w:hRule="exact"/>
                    </w:trPr>
                    <w:tc>
                      <w:tcPr>
                        <w:tcW w:w="8949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UNIDADES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MÉDICAS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W w:w="2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9D4E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3500" w:type="dxa"/>
                        <w:tcBorders>
                          <w:top w:val="nil" w:sz="6" w:space="0" w:color="auto"/>
                          <w:left w:val="single" w:sz="9" w:space="0" w:color="009D4E"/>
                          <w:bottom w:val="nil" w:sz="6" w:space="0" w:color="auto"/>
                          <w:right w:val="single" w:sz="9" w:space="0" w:color="009D4E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80" w:type="dxa"/>
                        <w:tcBorders>
                          <w:top w:val="nil" w:sz="6" w:space="0" w:color="auto"/>
                          <w:left w:val="single" w:sz="9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203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50" w:lineRule="auto" w:before="13"/>
                          <w:ind w:left="540" w:right="93" w:hanging="4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ESTABLECIMIENTOS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8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APOYO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9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37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611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tabs>
                            <w:tab w:pos="3542" w:val="left" w:leader="none"/>
                          </w:tabs>
                          <w:spacing w:line="103" w:lineRule="exact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PRIMER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NIVEL</w:t>
                          <w:tab/>
                          <w:t>SEGUNDO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NIVEL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031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  <w:tc>
                      <w:tcPr>
                        <w:tcW w:w="79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tabs>
                            <w:tab w:pos="946" w:val="left" w:leader="none"/>
                            <w:tab w:pos="1685" w:val="left" w:leader="none"/>
                          </w:tabs>
                          <w:spacing w:line="221" w:lineRule="exact"/>
                          <w:ind w:left="1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1/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IMSS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ISSSTE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500" w:type="dxa"/>
                        <w:tcBorders>
                          <w:top w:val="nil" w:sz="6" w:space="0" w:color="auto"/>
                          <w:left w:val="single" w:sz="9" w:space="0" w:color="009D4E"/>
                          <w:bottom w:val="nil" w:sz="6" w:space="0" w:color="auto"/>
                          <w:right w:val="single" w:sz="9" w:space="0" w:color="009D4E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tabs>
                            <w:tab w:pos="990" w:val="left" w:leader="none"/>
                            <w:tab w:pos="1729" w:val="left" w:leader="none"/>
                            <w:tab w:pos="2629" w:val="left" w:leader="none"/>
                          </w:tabs>
                          <w:spacing w:line="221" w:lineRule="exact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2/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IMSS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ISSSTE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SEMAR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11" w:type="dxa"/>
                        <w:gridSpan w:val="2"/>
                        <w:tcBorders>
                          <w:top w:val="single" w:sz="8" w:space="0" w:color="FFFFFF"/>
                          <w:left w:val="single" w:sz="9" w:space="0" w:color="009D4E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>
                          <w:pStyle w:val="TableParagraph"/>
                          <w:tabs>
                            <w:tab w:pos="1191" w:val="left" w:leader="none"/>
                          </w:tabs>
                          <w:spacing w:line="210" w:lineRule="exact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SSA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IMSS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4/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99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9D4E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spacing w:val="-1"/>
          <w:w w:val="105"/>
        </w:rPr>
        <w:t>UNIDAD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MÉDICA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NIVEL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ATENCIÓN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132"/>
        <w:gridCol w:w="891"/>
        <w:gridCol w:w="907"/>
        <w:gridCol w:w="845"/>
        <w:gridCol w:w="841"/>
        <w:gridCol w:w="905"/>
        <w:gridCol w:w="935"/>
        <w:gridCol w:w="1096"/>
        <w:gridCol w:w="913"/>
        <w:gridCol w:w="620"/>
      </w:tblGrid>
      <w:tr>
        <w:trPr>
          <w:trHeight w:val="895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7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4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9D4E"/>
          </w:tcPr>
          <w:p>
            <w:pPr/>
          </w:p>
        </w:tc>
      </w:tr>
      <w:tr>
        <w:trPr>
          <w:trHeight w:val="230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thick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6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thick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6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0" w:val="left" w:leader="none"/>
                <w:tab w:pos="1372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6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1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1"/>
        <w:ind w:left="435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UNEMES, Centros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Salud,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Unidades Médicas Móviles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Mastógrafo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Móvil.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3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Hospital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Psiquiátrico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el municipio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Paz.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35" w:right="424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 </w:t>
      </w:r>
      <w:r>
        <w:rPr>
          <w:rFonts w:ascii="Arial" w:hAnsi="Arial"/>
          <w:color w:val="5D6770"/>
          <w:spacing w:val="-1"/>
        </w:rPr>
        <w:t>consultorio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auxiliar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medicina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familiar,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inventario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físico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unidades, jefatura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prestaciones</w:t>
      </w:r>
      <w:r>
        <w:rPr>
          <w:rFonts w:ascii="Arial" w:hAnsi="Arial"/>
          <w:color w:val="5D6770"/>
          <w:spacing w:val="-1"/>
        </w:rPr>
        <w:t> médicas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B.C.Sur.</w:t>
      </w:r>
      <w:r>
        <w:rPr>
          <w:rFonts w:ascii="Arial" w:hAnsi="Arial"/>
          <w:color w:val="5D6770"/>
          <w:spacing w:val="77"/>
        </w:rPr>
        <w:t> </w:t>
      </w:r>
      <w:r>
        <w:rPr>
          <w:rFonts w:ascii="Arial" w:hAnsi="Arial"/>
          <w:color w:val="5D6770"/>
          <w:spacing w:val="-1"/>
        </w:rPr>
        <w:t>4/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Laboratorio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Pública, Centro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Transfusión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Sanguínea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Clínica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dejar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fumar.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3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435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Secretaria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unidades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primer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15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unidades</w:t>
      </w:r>
      <w:r>
        <w:rPr>
          <w:rFonts w:ascii="Arial" w:hAnsi="Arial"/>
          <w:color w:val="5D6770"/>
          <w:spacing w:val="-1"/>
        </w:rPr>
        <w:t> móviles, 13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UNEMES,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así</w:t>
      </w:r>
      <w:r>
        <w:rPr>
          <w:rFonts w:ascii="Arial" w:hAnsi="Arial"/>
          <w:color w:val="5D6770"/>
          <w:spacing w:val="-1"/>
        </w:rPr>
        <w:t> como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Centro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Oncología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unidades</w:t>
      </w:r>
      <w:r>
        <w:rPr>
          <w:rFonts w:ascii="Arial" w:hAnsi="Arial"/>
          <w:color w:val="5D6770"/>
          <w:spacing w:val="8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segundo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Hospital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Psiquiátrico. 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Casas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ni </w:t>
      </w:r>
      <w:r>
        <w:rPr>
          <w:rFonts w:ascii="Arial" w:hAnsi="Arial"/>
          <w:color w:val="5D6770"/>
          <w:spacing w:val="-1"/>
        </w:rPr>
        <w:t>establecimientos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apoyo.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/>
        <w:ind w:left="3969" w:right="3417" w:hanging="141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UNIDAD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MÉDICA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NIVEL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41"/>
          <w:w w:val="104"/>
        </w:rPr>
        <w:t> </w:t>
      </w:r>
      <w:r>
        <w:rPr>
          <w:rFonts w:ascii="Arial" w:hAnsi="Arial"/>
          <w:color w:val="5D6770"/>
          <w:w w:val="105"/>
        </w:rPr>
        <w:t>ATENCIÓN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tabs>
          <w:tab w:pos="2562" w:val="left" w:leader="none"/>
        </w:tabs>
        <w:spacing w:before="92"/>
        <w:ind w:left="1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25.119995pt;margin-top:10.359878pt;width:331.7pt;height:90.85pt;mso-position-horizontal-relative:page;mso-position-vertical-relative:paragraph;z-index:-872680" coordorigin="4502,207" coordsize="6634,1817">
            <v:group style="position:absolute;left:4783;top:493;width:279;height:1460" coordorigin="4783,493" coordsize="279,1460">
              <v:shape style="position:absolute;left:4783;top:493;width:279;height:1460" coordorigin="4783,493" coordsize="279,1460" path="m4783,1952l5062,1952,5062,493,4783,493,4783,1952xe" filled="true" fillcolor="#005aa7" stroked="false">
                <v:path arrowok="t"/>
                <v:fill type="solid"/>
              </v:shape>
            </v:group>
            <v:group style="position:absolute;left:4783;top:493;width:279;height:1460" coordorigin="4783,493" coordsize="279,1460">
              <v:shape style="position:absolute;left:4783;top:493;width:279;height:1460" coordorigin="4783,493" coordsize="279,1460" path="m4783,1952l5062,1952,5062,493,4783,493,4783,1952xe" filled="false" stroked="true" strokeweight="6pt" strokecolor="#005aa7">
                <v:path arrowok="t"/>
              </v:shape>
            </v:group>
            <v:group style="position:absolute;left:6898;top:1830;width:279;height:123" coordorigin="6898,1830" coordsize="279,123">
              <v:shape style="position:absolute;left:6898;top:1830;width:279;height:123" coordorigin="6898,1830" coordsize="279,123" path="m6898,1952l7176,1952,7176,1830,6898,1830,6898,1952xe" filled="true" fillcolor="#005aa7" stroked="false">
                <v:path arrowok="t"/>
                <v:fill type="solid"/>
              </v:shape>
            </v:group>
            <v:group style="position:absolute;left:6898;top:1830;width:279;height:123" coordorigin="6898,1830" coordsize="279,123">
              <v:shape style="position:absolute;left:6898;top:1830;width:279;height:123" coordorigin="6898,1830" coordsize="279,123" path="m6898,1952l7176,1952,7176,1830,6898,1830,6898,1952xe" filled="false" stroked="true" strokeweight="6pt" strokecolor="#005aa7">
                <v:path arrowok="t"/>
              </v:shape>
            </v:group>
            <v:group style="position:absolute;left:9012;top:318;width:279;height:1635" coordorigin="9012,318" coordsize="279,1635">
              <v:shape style="position:absolute;left:9012;top:318;width:279;height:1635" coordorigin="9012,318" coordsize="279,1635" path="m9012,1952l9290,1952,9290,318,9012,318,9012,1952xe" filled="true" fillcolor="#005aa7" stroked="false">
                <v:path arrowok="t"/>
                <v:fill type="solid"/>
              </v:shape>
            </v:group>
            <v:group style="position:absolute;left:9012;top:318;width:279;height:1635" coordorigin="9012,318" coordsize="279,1635">
              <v:shape style="position:absolute;left:9012;top:318;width:279;height:1635" coordorigin="9012,318" coordsize="279,1635" path="m9012,1952l9290,1952,9290,318,9012,318,9012,1952xe" filled="false" stroked="true" strokeweight="6pt" strokecolor="#005aa7">
                <v:path arrowok="t"/>
              </v:shape>
            </v:group>
            <v:group style="position:absolute;left:5256;top:1710;width:279;height:243" coordorigin="5256,1710" coordsize="279,243">
              <v:shape style="position:absolute;left:5256;top:1710;width:279;height:243" coordorigin="5256,1710" coordsize="279,243" path="m5256,1952l5534,1952,5534,1710,5256,1710,5256,1952xe" filled="true" fillcolor="#ed6b06" stroked="false">
                <v:path arrowok="t"/>
                <v:fill type="solid"/>
              </v:shape>
            </v:group>
            <v:group style="position:absolute;left:5256;top:1710;width:279;height:243" coordorigin="5256,1710" coordsize="279,243">
              <v:shape style="position:absolute;left:5256;top:1710;width:279;height:243" coordorigin="5256,1710" coordsize="279,243" path="m5256,1952l5534,1952,5534,1710,5256,1710,5256,1952xe" filled="false" stroked="true" strokeweight="6pt" strokecolor="#ed6b06">
                <v:path arrowok="t"/>
              </v:shape>
            </v:group>
            <v:group style="position:absolute;left:7370;top:1830;width:279;height:123" coordorigin="7370,1830" coordsize="279,123">
              <v:shape style="position:absolute;left:7370;top:1830;width:279;height:123" coordorigin="7370,1830" coordsize="279,123" path="m7370,1952l7649,1952,7649,1830,7370,1830,7370,1952xe" filled="true" fillcolor="#ed6b06" stroked="false">
                <v:path arrowok="t"/>
                <v:fill type="solid"/>
              </v:shape>
            </v:group>
            <v:group style="position:absolute;left:7370;top:1830;width:279;height:123" coordorigin="7370,1830" coordsize="279,123">
              <v:shape style="position:absolute;left:7370;top:1830;width:279;height:123" coordorigin="7370,1830" coordsize="279,123" path="m7370,1952l7649,1952,7649,1830,7370,1830,7370,1952xe" filled="false" stroked="true" strokeweight="6pt" strokecolor="#ed6b06">
                <v:path arrowok="t"/>
              </v:shape>
            </v:group>
            <v:group style="position:absolute;left:9485;top:1431;width:279;height:521" coordorigin="9485,1431" coordsize="279,521">
              <v:shape style="position:absolute;left:9485;top:1431;width:279;height:521" coordorigin="9485,1431" coordsize="279,521" path="m9485,1952l9763,1952,9763,1431,9485,1431,9485,1952xe" filled="true" fillcolor="#ed6b06" stroked="false">
                <v:path arrowok="t"/>
                <v:fill type="solid"/>
              </v:shape>
            </v:group>
            <v:group style="position:absolute;left:9485;top:1431;width:279;height:521" coordorigin="9485,1431" coordsize="279,521">
              <v:shape style="position:absolute;left:9485;top:1431;width:279;height:521" coordorigin="9485,1431" coordsize="279,521" path="m9485,1952l9763,1952,9763,1431,9485,1431,9485,1952xe" filled="false" stroked="true" strokeweight="6pt" strokecolor="#ed6b06">
                <v:path arrowok="t"/>
              </v:shape>
            </v:group>
            <v:group style="position:absolute;left:5729;top:1796;width:279;height:156" coordorigin="5729,1796" coordsize="279,156">
              <v:shape style="position:absolute;left:5729;top:1796;width:279;height:156" coordorigin="5729,1796" coordsize="279,156" path="m5729,1952l6007,1952,6007,1796,5729,1796,5729,1952xe" filled="true" fillcolor="#5cbeb5" stroked="false">
                <v:path arrowok="t"/>
                <v:fill type="solid"/>
              </v:shape>
            </v:group>
            <v:group style="position:absolute;left:5729;top:1796;width:279;height:156" coordorigin="5729,1796" coordsize="279,156">
              <v:shape style="position:absolute;left:5729;top:1796;width:279;height:156" coordorigin="5729,1796" coordsize="279,156" path="m5729,1952l6007,1952,6007,1796,5729,1796,5729,1952xe" filled="false" stroked="true" strokeweight="6pt" strokecolor="#5cbeb5">
                <v:path arrowok="t"/>
              </v:shape>
            </v:group>
            <v:group style="position:absolute;left:7843;top:1917;width:279;height:2" coordorigin="7843,1917" coordsize="279,2">
              <v:shape style="position:absolute;left:7843;top:1917;width:279;height:2" coordorigin="7843,1917" coordsize="279,0" path="m7843,1917l8122,1917e" filled="false" stroked="true" strokeweight="3.58pt" strokecolor="#5cbeb5">
                <v:path arrowok="t"/>
              </v:shape>
            </v:group>
            <v:group style="position:absolute;left:7843;top:1882;width:279;height:70" coordorigin="7843,1882" coordsize="279,70">
              <v:shape style="position:absolute;left:7843;top:1882;width:279;height:70" coordorigin="7843,1882" coordsize="279,70" path="m7843,1952l8122,1952,8122,1882,7843,1882,7843,1952xe" filled="false" stroked="true" strokeweight="6pt" strokecolor="#5cbeb5">
                <v:path arrowok="t"/>
              </v:shape>
            </v:group>
            <v:group style="position:absolute;left:9958;top:1726;width:279;height:226" coordorigin="9958,1726" coordsize="279,226">
              <v:shape style="position:absolute;left:9958;top:1726;width:279;height:226" coordorigin="9958,1726" coordsize="279,226" path="m9958,1952l10236,1952,10236,1726,9958,1726,9958,1952xe" filled="true" fillcolor="#5cbeb5" stroked="false">
                <v:path arrowok="t"/>
                <v:fill type="solid"/>
              </v:shape>
            </v:group>
            <v:group style="position:absolute;left:9958;top:1726;width:279;height:226" coordorigin="9958,1726" coordsize="279,226">
              <v:shape style="position:absolute;left:9958;top:1726;width:279;height:226" coordorigin="9958,1726" coordsize="279,226" path="m9958,1952l10236,1952,10236,1726,9958,1726,9958,1952xe" filled="false" stroked="true" strokeweight="6pt" strokecolor="#5cbeb5">
                <v:path arrowok="t"/>
              </v:shape>
            </v:group>
            <v:group style="position:absolute;left:8316;top:1944;width:279;height:2" coordorigin="8316,1944" coordsize="279,2">
              <v:shape style="position:absolute;left:8316;top:1944;width:279;height:2" coordorigin="8316,1944" coordsize="279,0" path="m8316,1944l8594,1944e" filled="false" stroked="true" strokeweight=".94pt" strokecolor="#4bacc6">
                <v:path arrowok="t"/>
              </v:shape>
            </v:group>
            <v:group style="position:absolute;left:10433;top:1944;width:276;height:2" coordorigin="10433,1944" coordsize="276,2">
              <v:shape style="position:absolute;left:10433;top:1944;width:276;height:2" coordorigin="10433,1944" coordsize="276,0" path="m10433,1944l10709,1944e" filled="false" stroked="true" strokeweight=".94pt" strokecolor="#4bacc6">
                <v:path arrowok="t"/>
              </v:shape>
            </v:group>
            <v:group style="position:absolute;left:4574;top:214;width:2;height:1803" coordorigin="4574,214" coordsize="2,1803">
              <v:shape style="position:absolute;left:4574;top:214;width:2;height:1803" coordorigin="4574,214" coordsize="0,1803" path="m4574,214l4574,2017e" filled="false" stroked="true" strokeweight=".72pt" strokecolor="#5d6770">
                <v:path arrowok="t"/>
              </v:shape>
            </v:group>
            <v:group style="position:absolute;left:4510;top:1952;width:6408;height:2" coordorigin="4510,1952" coordsize="6408,2">
              <v:shape style="position:absolute;left:4510;top:1952;width:6408;height:2" coordorigin="4510,1952" coordsize="6408,0" path="m4510,1952l10918,1952e" filled="false" stroked="true" strokeweight=".72pt" strokecolor="#5d6770">
                <v:path arrowok="t"/>
              </v:shape>
            </v:group>
            <v:group style="position:absolute;left:4510;top:1604;width:65;height:2" coordorigin="4510,1604" coordsize="65,2">
              <v:shape style="position:absolute;left:4510;top:1604;width:65;height:2" coordorigin="4510,1604" coordsize="65,0" path="m4510,1604l4574,1604e" filled="false" stroked="true" strokeweight=".72pt" strokecolor="#5d6770">
                <v:path arrowok="t"/>
              </v:shape>
            </v:group>
            <v:group style="position:absolute;left:4510;top:1256;width:65;height:2" coordorigin="4510,1256" coordsize="65,2">
              <v:shape style="position:absolute;left:4510;top:1256;width:65;height:2" coordorigin="4510,1256" coordsize="65,0" path="m4510,1256l4574,1256e" filled="false" stroked="true" strokeweight=".72pt" strokecolor="#5d6770">
                <v:path arrowok="t"/>
              </v:shape>
            </v:group>
            <v:group style="position:absolute;left:4510;top:910;width:65;height:2" coordorigin="4510,910" coordsize="65,2">
              <v:shape style="position:absolute;left:4510;top:910;width:65;height:2" coordorigin="4510,910" coordsize="65,0" path="m4510,910l4574,910e" filled="false" stroked="true" strokeweight=".72pt" strokecolor="#5d6770">
                <v:path arrowok="t"/>
              </v:shape>
            </v:group>
            <v:group style="position:absolute;left:4510;top:562;width:65;height:2" coordorigin="4510,562" coordsize="65,2">
              <v:shape style="position:absolute;left:4510;top:562;width:65;height:2" coordorigin="4510,562" coordsize="65,0" path="m4510,562l4574,562e" filled="false" stroked="true" strokeweight=".72pt" strokecolor="#5d6770">
                <v:path arrowok="t"/>
              </v:shape>
            </v:group>
            <v:group style="position:absolute;left:4510;top:214;width:65;height:2" coordorigin="4510,214" coordsize="65,2">
              <v:shape style="position:absolute;left:4510;top:214;width:65;height:2" coordorigin="4510,214" coordsize="65,0" path="m4510,214l4574,214e" filled="false" stroked="true" strokeweight=".72pt" strokecolor="#5d6770">
                <v:path arrowok="t"/>
              </v:shape>
            </v:group>
            <v:group style="position:absolute;left:6689;top:1952;width:2;height:65" coordorigin="6689,1952" coordsize="2,65">
              <v:shape style="position:absolute;left:6689;top:1952;width:2;height:65" coordorigin="6689,1952" coordsize="0,65" path="m6689,1952l6689,2017e" filled="false" stroked="true" strokeweight=".72pt" strokecolor="#5d6770">
                <v:path arrowok="t"/>
              </v:shape>
            </v:group>
            <v:group style="position:absolute;left:8803;top:1952;width:2;height:65" coordorigin="8803,1952" coordsize="2,65">
              <v:shape style="position:absolute;left:8803;top:1952;width:2;height:65" coordorigin="8803,1952" coordsize="0,65" path="m8803,1952l8803,2017e" filled="false" stroked="true" strokeweight=".72pt" strokecolor="#5d6770">
                <v:path arrowok="t"/>
              </v:shape>
            </v:group>
            <v:group style="position:absolute;left:10918;top:1952;width:2;height:65" coordorigin="10918,1952" coordsize="2,65">
              <v:shape style="position:absolute;left:10918;top:1952;width:2;height:65" coordorigin="10918,1952" coordsize="0,65" path="m10918,1952l10918,2017e" filled="false" stroked="true" strokeweight=".72pt" strokecolor="#5d6770">
                <v:path arrowok="t"/>
              </v:shape>
            </v:group>
            <v:group style="position:absolute;left:10988;top:568;width:108;height:108" coordorigin="10988,568" coordsize="108,108">
              <v:shape style="position:absolute;left:10988;top:568;width:108;height:108" coordorigin="10988,568" coordsize="108,108" path="m10988,676l11096,676,11096,568,10988,568,10988,676xe" filled="true" fillcolor="#005aa7" stroked="false">
                <v:path arrowok="t"/>
                <v:fill type="solid"/>
              </v:shape>
            </v:group>
            <v:group style="position:absolute;left:10988;top:568;width:108;height:108" coordorigin="10988,568" coordsize="108,108">
              <v:shape style="position:absolute;left:10988;top:568;width:108;height:108" coordorigin="10988,568" coordsize="108,108" path="m10988,676l11096,676,11096,568,10988,568,10988,676xe" filled="false" stroked="true" strokeweight="3.96pt" strokecolor="#005aa7">
                <v:path arrowok="t"/>
              </v:shape>
            </v:group>
            <v:group style="position:absolute;left:10988;top:1005;width:108;height:108" coordorigin="10988,1005" coordsize="108,108">
              <v:shape style="position:absolute;left:10988;top:1005;width:108;height:108" coordorigin="10988,1005" coordsize="108,108" path="m10988,1113l11096,1113,11096,1005,10988,1005,10988,1113xe" filled="true" fillcolor="#ed6b06" stroked="false">
                <v:path arrowok="t"/>
                <v:fill type="solid"/>
              </v:shape>
            </v:group>
            <v:group style="position:absolute;left:10988;top:1005;width:108;height:108" coordorigin="10988,1005" coordsize="108,108">
              <v:shape style="position:absolute;left:10988;top:1005;width:108;height:108" coordorigin="10988,1005" coordsize="108,108" path="m10988,1113l11096,1113,11096,1005,10988,1005,10988,1113xe" filled="false" stroked="true" strokeweight="3.96pt" strokecolor="#ed6b06">
                <v:path arrowok="t"/>
              </v:shape>
            </v:group>
            <v:group style="position:absolute;left:10988;top:1442;width:108;height:106" coordorigin="10988,1442" coordsize="108,106">
              <v:shape style="position:absolute;left:10988;top:1442;width:108;height:106" coordorigin="10988,1442" coordsize="108,106" path="m10988,1548l11096,1548,11096,1442,10988,1442,10988,1548xe" filled="true" fillcolor="#5cbeb5" stroked="false">
                <v:path arrowok="t"/>
                <v:fill type="solid"/>
              </v:shape>
            </v:group>
            <v:group style="position:absolute;left:10988;top:1442;width:108;height:106" coordorigin="10988,1442" coordsize="108,106">
              <v:shape style="position:absolute;left:10988;top:1442;width:108;height:106" coordorigin="10988,1442" coordsize="108,106" path="m10988,1548l11096,1548,11096,1442,10988,1442,10988,1548xe" filled="false" stroked="true" strokeweight="3.96pt" strokecolor="#5cbeb5">
                <v:path arrowok="t"/>
              </v:shape>
            </v:group>
            <v:group style="position:absolute;left:10990;top:1878;width:108;height:106" coordorigin="10990,1878" coordsize="108,106">
              <v:shape style="position:absolute;left:10990;top:1878;width:108;height:106" coordorigin="10990,1878" coordsize="108,106" path="m10990,1983l11098,1983,11098,1878,10990,1878,10990,1983xe" filled="true" fillcolor="#4bacc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5D6770"/>
          <w:w w:val="95"/>
          <w:sz w:val="20"/>
        </w:rPr>
        <w:t>100</w:t>
        <w:tab/>
      </w:r>
      <w:r>
        <w:rPr>
          <w:rFonts w:ascii="Arial"/>
          <w:color w:val="585858"/>
          <w:position w:val="-10"/>
          <w:sz w:val="18"/>
        </w:rPr>
        <w:t>84</w:t>
      </w:r>
      <w:r>
        <w:rPr>
          <w:rFonts w:ascii="Arial"/>
          <w:sz w:val="18"/>
        </w:rPr>
      </w:r>
    </w:p>
    <w:p>
      <w:pPr>
        <w:pStyle w:val="Heading7"/>
        <w:spacing w:line="240" w:lineRule="auto" w:before="12"/>
        <w:ind w:left="1889" w:right="1087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80</w:t>
      </w:r>
      <w:r>
        <w:rPr>
          <w:rFonts w:ascii="Arial"/>
        </w:rPr>
      </w:r>
    </w:p>
    <w:p>
      <w:pPr>
        <w:spacing w:before="118"/>
        <w:ind w:left="1889" w:right="108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60</w:t>
      </w:r>
      <w:r>
        <w:rPr>
          <w:rFonts w:ascii="Arial"/>
          <w:sz w:val="20"/>
        </w:rPr>
      </w:r>
    </w:p>
    <w:p>
      <w:pPr>
        <w:spacing w:before="117"/>
        <w:ind w:left="1889" w:right="108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40</w:t>
      </w:r>
      <w:r>
        <w:rPr>
          <w:rFonts w:ascii="Arial"/>
          <w:sz w:val="20"/>
        </w:rPr>
      </w:r>
    </w:p>
    <w:p>
      <w:pPr>
        <w:pStyle w:val="Heading9"/>
        <w:spacing w:line="106" w:lineRule="exact" w:before="46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color w:val="585858"/>
        </w:rPr>
        <w:t>14</w:t>
      </w:r>
      <w:r>
        <w:rPr>
          <w:rFonts w:ascii="Arial"/>
        </w:rPr>
      </w:r>
    </w:p>
    <w:p>
      <w:pPr>
        <w:spacing w:before="69"/>
        <w:ind w:left="17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85858"/>
          <w:sz w:val="18"/>
        </w:rPr>
        <w:t>94</w:t>
      </w:r>
      <w:r>
        <w:rPr>
          <w:rFonts w:ascii="Arial"/>
          <w:sz w:val="18"/>
        </w:rPr>
      </w:r>
    </w:p>
    <w:p>
      <w:pPr>
        <w:pStyle w:val="Heading7"/>
        <w:spacing w:line="430" w:lineRule="atLeast" w:before="24"/>
        <w:ind w:left="3913" w:right="4205" w:hanging="89"/>
        <w:jc w:val="center"/>
        <w:rPr>
          <w:rFonts w:ascii="Arial" w:hAnsi="Arial" w:cs="Arial" w:eastAsia="Arial"/>
        </w:rPr>
      </w:pPr>
      <w:r>
        <w:rPr/>
        <w:pict>
          <v:group style="position:absolute;margin-left:608.159973pt;margin-top:-18.629139pt;width:.1pt;height:123.05pt;mso-position-horizontal-relative:page;mso-position-vertical-relative:paragraph;z-index:8992" coordorigin="12163,-373" coordsize="2,2461">
            <v:shape style="position:absolute;left:12163;top:-373;width:2;height:2461" coordorigin="12163,-373" coordsize="2,2461" path="m12163,2088l12165,2088,12165,-373,12163,-373,12163,2088xe" filled="true" fillcolor="#005aa7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85858"/>
        </w:rPr>
        <w:t>SSA</w:t>
      </w:r>
      <w:r>
        <w:rPr>
          <w:rFonts w:ascii="Arial"/>
          <w:color w:val="585858"/>
          <w:w w:val="99"/>
        </w:rPr>
        <w:t> </w:t>
      </w:r>
      <w:r>
        <w:rPr>
          <w:rFonts w:ascii="Arial"/>
          <w:color w:val="585858"/>
          <w:w w:val="95"/>
        </w:rPr>
        <w:t>IMSS</w:t>
      </w:r>
      <w:r>
        <w:rPr>
          <w:rFonts w:ascii="Arial"/>
        </w:rPr>
      </w:r>
    </w:p>
    <w:p>
      <w:pPr>
        <w:pStyle w:val="Heading9"/>
        <w:spacing w:line="173" w:lineRule="exact"/>
        <w:ind w:left="2295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</w:rPr>
        <w:t>30</w:t>
      </w:r>
      <w:r>
        <w:rPr>
          <w:rFonts w:ascii="Arial"/>
        </w:rPr>
      </w:r>
    </w:p>
    <w:p>
      <w:pPr>
        <w:tabs>
          <w:tab w:pos="3913" w:val="left" w:leader="none"/>
        </w:tabs>
        <w:spacing w:line="144" w:lineRule="exact" w:before="33"/>
        <w:ind w:left="276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position w:val="-3"/>
          <w:sz w:val="18"/>
        </w:rPr>
        <w:t>13</w:t>
        <w:tab/>
      </w:r>
      <w:r>
        <w:rPr>
          <w:rFonts w:ascii="Arial"/>
          <w:color w:val="585858"/>
          <w:sz w:val="20"/>
        </w:rPr>
        <w:t>ISSSTE</w:t>
      </w:r>
      <w:r>
        <w:rPr>
          <w:rFonts w:ascii="Arial"/>
          <w:sz w:val="20"/>
        </w:rPr>
      </w:r>
    </w:p>
    <w:p>
      <w:pPr>
        <w:spacing w:after="0" w:line="144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238" w:space="1733"/>
            <w:col w:w="8609"/>
          </w:cols>
        </w:sectPr>
      </w:pPr>
    </w:p>
    <w:p>
      <w:pPr>
        <w:tabs>
          <w:tab w:pos="3559" w:val="left" w:leader="none"/>
        </w:tabs>
        <w:spacing w:line="155" w:lineRule="exact" w:before="0"/>
        <w:ind w:left="19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20"/>
        </w:rPr>
        <w:t>20</w:t>
        <w:tab/>
      </w:r>
      <w:r>
        <w:rPr>
          <w:rFonts w:ascii="Arial"/>
          <w:color w:val="5D6770"/>
          <w:sz w:val="18"/>
        </w:rPr>
        <w:t>9</w:t>
      </w:r>
      <w:r>
        <w:rPr>
          <w:rFonts w:ascii="Arial"/>
          <w:sz w:val="18"/>
        </w:rPr>
      </w:r>
    </w:p>
    <w:p>
      <w:pPr>
        <w:pStyle w:val="Heading7"/>
        <w:spacing w:line="174" w:lineRule="exact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0</w:t>
      </w:r>
      <w:r>
        <w:rPr>
          <w:rFonts w:ascii="Arial"/>
        </w:rPr>
      </w:r>
    </w:p>
    <w:p>
      <w:pPr>
        <w:spacing w:line="215" w:lineRule="exact" w:before="0"/>
        <w:ind w:left="1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1022" w:val="left" w:leader="none"/>
          <w:tab w:pos="1495" w:val="left" w:leader="none"/>
          <w:tab w:pos="1964" w:val="left" w:leader="none"/>
          <w:tab w:pos="4079" w:val="left" w:leader="none"/>
        </w:tabs>
        <w:spacing w:before="15"/>
        <w:ind w:left="5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585858"/>
          <w:sz w:val="18"/>
        </w:rPr>
        <w:t>7</w:t>
        <w:tab/>
        <w:t>7</w:t>
        <w:tab/>
      </w:r>
      <w:r>
        <w:rPr>
          <w:rFonts w:ascii="Arial"/>
          <w:color w:val="5D6770"/>
          <w:w w:val="95"/>
          <w:position w:val="-4"/>
          <w:sz w:val="18"/>
        </w:rPr>
        <w:t>4</w:t>
        <w:tab/>
      </w:r>
      <w:r>
        <w:rPr>
          <w:rFonts w:ascii="Arial"/>
          <w:color w:val="5D6770"/>
          <w:w w:val="95"/>
          <w:position w:val="-9"/>
          <w:sz w:val="20"/>
        </w:rPr>
        <w:t>1</w:t>
        <w:tab/>
      </w:r>
      <w:r>
        <w:rPr>
          <w:rFonts w:ascii="Arial"/>
          <w:color w:val="5D6770"/>
          <w:position w:val="-9"/>
          <w:sz w:val="20"/>
        </w:rPr>
        <w:t>1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pStyle w:val="Heading7"/>
        <w:spacing w:line="240" w:lineRule="auto"/>
        <w:ind w:left="475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spacing w:val="2"/>
        </w:rPr>
        <w:t>SEMAR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4139" w:space="40"/>
            <w:col w:w="4191" w:space="40"/>
            <w:col w:w="5170"/>
          </w:cols>
        </w:sectPr>
      </w:pPr>
    </w:p>
    <w:p>
      <w:pPr>
        <w:tabs>
          <w:tab w:pos="4793" w:val="left" w:leader="none"/>
          <w:tab w:pos="7364" w:val="left" w:leader="none"/>
        </w:tabs>
        <w:spacing w:before="27"/>
        <w:ind w:left="27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z w:val="20"/>
        </w:rPr>
        <w:t>Primer</w:t>
      </w:r>
      <w:r>
        <w:rPr>
          <w:rFonts w:ascii="Arial"/>
          <w:b/>
          <w:color w:val="5D6770"/>
          <w:spacing w:val="-13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Nivel</w:t>
        <w:tab/>
        <w:t>Segundo</w:t>
      </w:r>
      <w:r>
        <w:rPr>
          <w:rFonts w:ascii="Arial"/>
          <w:b/>
          <w:color w:val="5D6770"/>
          <w:spacing w:val="-13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Nivel</w:t>
        <w:tab/>
        <w:t>Total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 w:before="80"/>
        <w:ind w:left="4194" w:right="4388" w:hanging="165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IMSS, ISSSTE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SEMAR.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29"/>
        <w:ind w:left="352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RECURSOS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MATERIALES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4651" w:val="left" w:leader="none"/>
        </w:tabs>
        <w:spacing w:line="200" w:lineRule="atLeast"/>
        <w:ind w:left="297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0.95pt;height:33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8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10.6pt;height:33.15pt;mso-position-horizontal-relative:char;mso-position-vertical-relative:line" coordorigin="0,0" coordsize="8212,663">
            <v:group style="position:absolute;left:8104;top:0;width:108;height:214" coordorigin="8104,0" coordsize="108,214">
              <v:shape style="position:absolute;left:8104;top:0;width:108;height:214" coordorigin="8104,0" coordsize="108,214" path="m8104,214l8212,214,8212,0,8104,0,8104,214xe" filled="true" fillcolor="#009d4e" stroked="false">
                <v:path arrowok="t"/>
                <v:fill type="solid"/>
              </v:shape>
            </v:group>
            <v:group style="position:absolute;left:0;top:0;width:108;height:214" coordorigin="0,0" coordsize="108,214">
              <v:shape style="position:absolute;left:0;top:0;width:108;height:214" coordorigin="0,0" coordsize="108,214" path="m0,214l108,214,108,0,0,0,0,214xe" filled="true" fillcolor="#009d4e" stroked="false">
                <v:path arrowok="t"/>
                <v:fill type="solid"/>
              </v:shape>
            </v:group>
            <v:group style="position:absolute;left:108;top:0;width:7996;height:214" coordorigin="108,0" coordsize="7996,214">
              <v:shape style="position:absolute;left:108;top:0;width:7996;height:214" coordorigin="108,0" coordsize="7996,214" path="m108,214l8104,214,8104,0,108,0,108,214xe" filled="true" fillcolor="#009d4e" stroked="false">
                <v:path arrowok="t"/>
                <v:fill type="solid"/>
              </v:shape>
            </v:group>
            <v:group style="position:absolute;left:0;top:233;width:1729;height:430" coordorigin="0,233" coordsize="1729,430">
              <v:shape style="position:absolute;left:0;top:233;width:1729;height:430" coordorigin="0,233" coordsize="1729,430" path="m0,662l1728,662,1728,233,0,233,0,662xe" filled="true" fillcolor="#009d4e" stroked="false">
                <v:path arrowok="t"/>
                <v:fill type="solid"/>
              </v:shape>
            </v:group>
            <v:group style="position:absolute;left:108;top:233;width:1513;height:214" coordorigin="108,233" coordsize="1513,214">
              <v:shape style="position:absolute;left:108;top:233;width:1513;height:214" coordorigin="108,233" coordsize="1513,214" path="m108,446l1620,446,1620,233,108,233,108,446xe" filled="true" fillcolor="#009d4e" stroked="false">
                <v:path arrowok="t"/>
                <v:fill type="solid"/>
              </v:shape>
            </v:group>
            <v:group style="position:absolute;left:108;top:446;width:1513;height:216" coordorigin="108,446" coordsize="1513,216">
              <v:shape style="position:absolute;left:108;top:446;width:1513;height:216" coordorigin="108,446" coordsize="1513,216" path="m108,662l1620,662,1620,446,108,446,108,662xe" filled="true" fillcolor="#009d4e" stroked="false">
                <v:path arrowok="t"/>
                <v:fill type="solid"/>
              </v:shape>
            </v:group>
            <v:group style="position:absolute;left:1729;top:233;width:1702;height:430" coordorigin="1729,233" coordsize="1702,430">
              <v:shape style="position:absolute;left:1729;top:233;width:1702;height:430" coordorigin="1729,233" coordsize="1702,430" path="m1729,662l3430,662,3430,233,1729,233,1729,662xe" filled="true" fillcolor="#009d4e" stroked="false">
                <v:path arrowok="t"/>
                <v:fill type="solid"/>
              </v:shape>
            </v:group>
            <v:group style="position:absolute;left:1837;top:341;width:1486;height:214" coordorigin="1837,341" coordsize="1486,214">
              <v:shape style="position:absolute;left:1837;top:341;width:1486;height:214" coordorigin="1837,341" coordsize="1486,214" path="m1837,554l3322,554,3322,341,1837,341,1837,554xe" filled="true" fillcolor="#009d4e" stroked="false">
                <v:path arrowok="t"/>
                <v:fill type="solid"/>
              </v:shape>
            </v:group>
            <v:group style="position:absolute;left:3430;top:233;width:1669;height:430" coordorigin="3430,233" coordsize="1669,430">
              <v:shape style="position:absolute;left:3430;top:233;width:1669;height:430" coordorigin="3430,233" coordsize="1669,430" path="m3430,662l5099,662,5099,233,3430,233,3430,662xe" filled="true" fillcolor="#009d4e" stroked="false">
                <v:path arrowok="t"/>
                <v:fill type="solid"/>
              </v:shape>
            </v:group>
            <v:group style="position:absolute;left:3539;top:341;width:1452;height:214" coordorigin="3539,341" coordsize="1452,214">
              <v:shape style="position:absolute;left:3539;top:341;width:1452;height:214" coordorigin="3539,341" coordsize="1452,214" path="m3539,554l4991,554,4991,341,3539,341,3539,554xe" filled="true" fillcolor="#009d4e" stroked="false">
                <v:path arrowok="t"/>
                <v:fill type="solid"/>
              </v:shape>
            </v:group>
            <v:group style="position:absolute;left:5099;top:233;width:1553;height:430" coordorigin="5099,233" coordsize="1553,430">
              <v:shape style="position:absolute;left:5099;top:233;width:1553;height:430" coordorigin="5099,233" coordsize="1553,430" path="m5099,662l6651,662,6651,233,5099,233,5099,662xe" filled="true" fillcolor="#009d4e" stroked="false">
                <v:path arrowok="t"/>
                <v:fill type="solid"/>
              </v:shape>
            </v:group>
            <v:group style="position:absolute;left:5207;top:233;width:1337;height:214" coordorigin="5207,233" coordsize="1337,214">
              <v:shape style="position:absolute;left:5207;top:233;width:1337;height:214" coordorigin="5207,233" coordsize="1337,214" path="m5207,446l6543,446,6543,233,5207,233,5207,446xe" filled="true" fillcolor="#009d4e" stroked="false">
                <v:path arrowok="t"/>
                <v:fill type="solid"/>
              </v:shape>
            </v:group>
            <v:group style="position:absolute;left:5207;top:446;width:1337;height:216" coordorigin="5207,446" coordsize="1337,216">
              <v:shape style="position:absolute;left:5207;top:446;width:1337;height:216" coordorigin="5207,446" coordsize="1337,216" path="m5207,662l6543,662,6543,446,5207,446,5207,662xe" filled="true" fillcolor="#009d4e" stroked="false">
                <v:path arrowok="t"/>
                <v:fill type="solid"/>
              </v:shape>
            </v:group>
            <v:group style="position:absolute;left:6651;top:233;width:1561;height:430" coordorigin="6651,233" coordsize="1561,430">
              <v:shape style="position:absolute;left:6651;top:233;width:1561;height:430" coordorigin="6651,233" coordsize="1561,430" path="m6651,662l8212,662,8212,233,6651,233,6651,662xe" filled="true" fillcolor="#009d4e" stroked="false">
                <v:path arrowok="t"/>
                <v:fill type="solid"/>
              </v:shape>
            </v:group>
            <v:group style="position:absolute;left:6759;top:341;width:1345;height:214" coordorigin="6759,341" coordsize="1345,214">
              <v:shape style="position:absolute;left:6759;top:341;width:1345;height:214" coordorigin="6759,341" coordsize="1345,214" path="m6759,554l8104,554,8104,341,6759,341,6759,554xe" filled="true" fillcolor="#009d4e" stroked="false">
                <v:path arrowok="t"/>
                <v:fill type="solid"/>
              </v:shape>
              <v:shape style="position:absolute;left:2986;top:34;width:223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MATERIALES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8;top:267;width:110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CAMAS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CENSABLES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53;top:375;width:3018;height:180" type="#_x0000_t202" filled="false" stroked="false">
                <v:textbox inset="0,0,0,0">
                  <w:txbxContent>
                    <w:p>
                      <w:pPr>
                        <w:tabs>
                          <w:tab w:pos="1800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CONSULTORIOS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QUIRÓFANOS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55;top:267;width:2744;height:394" type="#_x0000_t202" filled="false" stroked="false">
                <v:textbox inset="0,0,0,0">
                  <w:txbxContent>
                    <w:p>
                      <w:pPr>
                        <w:spacing w:line="127" w:lineRule="exact" w:before="0"/>
                        <w:ind w:left="6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SALAS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 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406" w:val="left" w:leader="none"/>
                        </w:tabs>
                        <w:spacing w:line="2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-10"/>
                          <w:sz w:val="18"/>
                        </w:rPr>
                        <w:t>EXPULSIÓN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AMBULANCIAS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9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2323"/>
        <w:gridCol w:w="1710"/>
        <w:gridCol w:w="1611"/>
        <w:gridCol w:w="1557"/>
        <w:gridCol w:w="1012"/>
      </w:tblGrid>
      <w:tr>
        <w:trPr>
          <w:trHeight w:val="189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17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0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6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right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0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9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2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6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5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8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2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left="14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06" w:lineRule="exact" w:before="6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1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5" w:val="left" w:leader="none"/>
                <w:tab w:pos="1485" w:val="left" w:leader="none"/>
              </w:tabs>
              <w:spacing w:line="240" w:lineRule="auto" w:before="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10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1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7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8" w:space="0" w:color="009D4E"/>
              <w:left w:val="nil" w:sz="6" w:space="0" w:color="auto"/>
              <w:bottom w:val="single" w:sz="8" w:space="0" w:color="009D4E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4" w:lineRule="exact"/>
        <w:ind w:left="2978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297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tabs>
          <w:tab w:pos="879" w:val="left" w:leader="none"/>
          <w:tab w:pos="1058" w:val="left" w:leader="none"/>
          <w:tab w:pos="3857" w:val="left" w:leader="none"/>
        </w:tabs>
        <w:spacing w:line="130" w:lineRule="atLeast"/>
        <w:ind w:left="384" w:right="0" w:firstLine="0"/>
        <w:rPr>
          <w:rFonts w:ascii="Arial" w:hAnsi="Arial" w:cs="Arial" w:eastAsia="Arial"/>
          <w:sz w:val="13"/>
          <w:szCs w:val="13"/>
        </w:rPr>
      </w:pPr>
      <w:r>
        <w:rPr>
          <w:rFonts w:ascii="Arial"/>
          <w:position w:val="4"/>
          <w:sz w:val="20"/>
        </w:rPr>
        <w:drawing>
          <wp:inline distT="0" distB="0" distL="0" distR="0">
            <wp:extent cx="246888" cy="135636"/>
            <wp:effectExtent l="0" t="0" r="0" b="0"/>
            <wp:docPr id="73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w:pict>
          <v:group style="width:.6pt;height:14.75pt;mso-position-horizontal-relative:char;mso-position-vertical-relative:line" coordorigin="0,0" coordsize="12,295">
            <v:group style="position:absolute;left:6;top:6;width:2;height:284" coordorigin="6,6" coordsize="2,284">
              <v:shape style="position:absolute;left:6;top:6;width:2;height:284" coordorigin="6,6" coordsize="0,284" path="m6,6l6,289e" filled="false" stroked="true" strokeweight=".580pt" strokecolor="#5d677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Arial"/>
          <w:position w:val="7"/>
          <w:sz w:val="14"/>
        </w:rPr>
      </w:r>
      <w:r>
        <w:rPr>
          <w:rFonts w:ascii="Arial"/>
          <w:position w:val="7"/>
          <w:sz w:val="14"/>
        </w:rPr>
        <w:tab/>
      </w:r>
      <w:r>
        <w:rPr>
          <w:rFonts w:ascii="Arial"/>
          <w:position w:val="8"/>
          <w:sz w:val="13"/>
        </w:rPr>
        <w:drawing>
          <wp:inline distT="0" distB="0" distL="0" distR="0">
            <wp:extent cx="1097597" cy="88392"/>
            <wp:effectExtent l="0" t="0" r="0" b="0"/>
            <wp:docPr id="75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13"/>
        </w:rPr>
      </w:r>
    </w:p>
    <w:p>
      <w:pPr>
        <w:spacing w:after="0" w:line="130" w:lineRule="atLeast"/>
        <w:rPr>
          <w:rFonts w:ascii="Arial" w:hAnsi="Arial" w:cs="Arial" w:eastAsia="Arial"/>
          <w:sz w:val="13"/>
          <w:szCs w:val="13"/>
        </w:rPr>
        <w:sectPr>
          <w:headerReference w:type="default" r:id="rId291"/>
          <w:footerReference w:type="default" r:id="rId292"/>
          <w:pgSz w:w="15840" w:h="12240" w:orient="landscape"/>
          <w:pgMar w:header="0" w:footer="0" w:top="1700" w:bottom="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.8374pt;margin-top:0pt;width:791.1626pt;height:376.4197pt;mso-position-horizontal-relative:page;mso-position-vertical-relative:page;z-index:-872440" type="#_x0000_t75" stroked="false">
            <v:imagedata r:id="rId25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1877" w:lineRule="exact"/>
        <w:ind w:right="5220"/>
        <w:jc w:val="center"/>
        <w:rPr>
          <w:b w:val="0"/>
          <w:bCs w:val="0"/>
        </w:rPr>
      </w:pPr>
      <w:bookmarkStart w:name="3: EJE2" w:id="6"/>
      <w:bookmarkEnd w:id="6"/>
      <w:r>
        <w:rPr>
          <w:b w:val="0"/>
        </w:rPr>
      </w:r>
      <w:r>
        <w:rPr>
          <w:color w:val="FFFFFF"/>
          <w:w w:val="105"/>
        </w:rPr>
        <w:t>EJE</w:t>
      </w:r>
      <w:r>
        <w:rPr>
          <w:color w:val="FFFFFF"/>
          <w:spacing w:val="-47"/>
          <w:w w:val="105"/>
        </w:rPr>
        <w:t> </w:t>
      </w:r>
      <w:r>
        <w:rPr>
          <w:color w:val="FFFFFF"/>
          <w:w w:val="105"/>
        </w:rPr>
        <w:t>2</w:t>
      </w:r>
      <w:r>
        <w:rPr>
          <w:b w:val="0"/>
        </w:rPr>
      </w:r>
    </w:p>
    <w:p>
      <w:pPr>
        <w:pStyle w:val="Heading2"/>
        <w:spacing w:line="894" w:lineRule="exact"/>
        <w:ind w:left="5073" w:right="5288" w:hanging="2240"/>
        <w:jc w:val="left"/>
      </w:pPr>
      <w:r>
        <w:rPr>
          <w:color w:val="CECACE"/>
          <w:w w:val="105"/>
        </w:rPr>
        <w:t>DIVERSIFIC</w:t>
      </w:r>
      <w:r>
        <w:rPr>
          <w:color w:val="CECACE"/>
          <w:spacing w:val="-31"/>
          <w:w w:val="105"/>
        </w:rPr>
        <w:t>A</w:t>
      </w:r>
      <w:r>
        <w:rPr>
          <w:color w:val="CECACE"/>
          <w:w w:val="105"/>
        </w:rPr>
        <w:t>CIÓN</w:t>
      </w:r>
      <w:r>
        <w:rPr>
          <w:color w:val="CECACE"/>
          <w:w w:val="107"/>
        </w:rPr>
        <w:t> </w:t>
      </w:r>
      <w:r>
        <w:rPr>
          <w:color w:val="CECACE"/>
          <w:spacing w:val="-3"/>
          <w:w w:val="105"/>
        </w:rPr>
        <w:t>EC</w:t>
      </w:r>
      <w:r>
        <w:rPr>
          <w:color w:val="CECACE"/>
          <w:spacing w:val="-2"/>
          <w:w w:val="105"/>
        </w:rPr>
        <w:t>ONÓMICA</w:t>
      </w:r>
      <w:r>
        <w:rPr/>
      </w:r>
    </w:p>
    <w:p>
      <w:pPr>
        <w:spacing w:after="0" w:line="894" w:lineRule="exact"/>
        <w:jc w:val="left"/>
        <w:sectPr>
          <w:headerReference w:type="even" r:id="rId294"/>
          <w:footerReference w:type="even" r:id="rId295"/>
          <w:pgSz w:w="15840" w:h="12240" w:orient="landscape"/>
          <w:pgMar w:header="0" w:footer="0"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6676" cy="704088"/>
            <wp:effectExtent l="0" t="0" r="0" b="0"/>
            <wp:docPr id="77" name="image2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5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524" w:lineRule="exact"/>
        <w:ind w:right="10020"/>
        <w:jc w:val="center"/>
        <w:rPr>
          <w:b w:val="0"/>
          <w:bCs w:val="0"/>
        </w:rPr>
      </w:pPr>
      <w:bookmarkStart w:name="Page 4" w:id="7"/>
      <w:bookmarkEnd w:id="7"/>
      <w:r>
        <w:rPr>
          <w:b w:val="0"/>
        </w:rPr>
      </w:r>
      <w:r>
        <w:rPr>
          <w:color w:val="0A5797"/>
          <w:spacing w:val="-18"/>
          <w:w w:val="110"/>
        </w:rPr>
        <w:t>I</w:t>
      </w:r>
      <w:r>
        <w:rPr>
          <w:color w:val="0A5797"/>
          <w:spacing w:val="-35"/>
          <w:w w:val="110"/>
        </w:rPr>
        <w:t>N</w:t>
      </w:r>
      <w:r>
        <w:rPr>
          <w:color w:val="0A5797"/>
          <w:spacing w:val="-42"/>
          <w:w w:val="110"/>
        </w:rPr>
        <w:t>F</w:t>
      </w:r>
      <w:r>
        <w:rPr>
          <w:color w:val="0A5797"/>
          <w:spacing w:val="-3"/>
          <w:w w:val="110"/>
        </w:rPr>
        <w:t>O</w:t>
      </w:r>
      <w:r>
        <w:rPr>
          <w:color w:val="0A5797"/>
          <w:w w:val="110"/>
        </w:rPr>
        <w:t>R</w:t>
      </w:r>
      <w:r>
        <w:rPr>
          <w:color w:val="0A5797"/>
          <w:spacing w:val="-16"/>
          <w:w w:val="110"/>
        </w:rPr>
        <w:t>M</w:t>
      </w:r>
      <w:r>
        <w:rPr>
          <w:color w:val="0A5797"/>
          <w:w w:val="110"/>
        </w:rPr>
        <w:t>E</w:t>
      </w:r>
      <w:r>
        <w:rPr>
          <w:b w:val="0"/>
        </w:rPr>
      </w:r>
    </w:p>
    <w:p>
      <w:pPr>
        <w:pStyle w:val="Heading4"/>
        <w:spacing w:line="256" w:lineRule="exact"/>
        <w:ind w:right="10025"/>
        <w:jc w:val="center"/>
      </w:pPr>
      <w:r>
        <w:rPr>
          <w:color w:val="596470"/>
          <w:w w:val="110"/>
        </w:rPr>
        <w:t>DE</w:t>
      </w:r>
      <w:r>
        <w:rPr>
          <w:color w:val="596470"/>
          <w:spacing w:val="75"/>
          <w:w w:val="110"/>
        </w:rPr>
        <w:t> </w:t>
      </w:r>
      <w:r>
        <w:rPr>
          <w:color w:val="596470"/>
          <w:w w:val="110"/>
        </w:rPr>
        <w:t>G</w:t>
      </w:r>
      <w:r>
        <w:rPr>
          <w:color w:val="596470"/>
          <w:spacing w:val="-42"/>
          <w:w w:val="110"/>
        </w:rPr>
        <w:t> </w:t>
      </w:r>
      <w:r>
        <w:rPr>
          <w:color w:val="596470"/>
          <w:w w:val="110"/>
        </w:rPr>
        <w:t>O</w:t>
      </w:r>
      <w:r>
        <w:rPr>
          <w:color w:val="596470"/>
          <w:spacing w:val="-37"/>
          <w:w w:val="110"/>
        </w:rPr>
        <w:t> </w:t>
      </w:r>
      <w:r>
        <w:rPr>
          <w:color w:val="596470"/>
          <w:w w:val="110"/>
        </w:rPr>
        <w:t>B</w:t>
      </w:r>
      <w:r>
        <w:rPr>
          <w:color w:val="596470"/>
          <w:spacing w:val="-43"/>
          <w:w w:val="110"/>
        </w:rPr>
        <w:t> </w:t>
      </w:r>
      <w:r>
        <w:rPr>
          <w:color w:val="596470"/>
          <w:spacing w:val="12"/>
          <w:w w:val="110"/>
        </w:rPr>
        <w:t>IE</w:t>
      </w:r>
      <w:r>
        <w:rPr>
          <w:color w:val="596470"/>
          <w:spacing w:val="-41"/>
          <w:w w:val="110"/>
        </w:rPr>
        <w:t> </w:t>
      </w:r>
      <w:r>
        <w:rPr>
          <w:color w:val="596470"/>
          <w:w w:val="110"/>
        </w:rPr>
        <w:t>R</w:t>
      </w:r>
      <w:r>
        <w:rPr>
          <w:color w:val="596470"/>
          <w:spacing w:val="-24"/>
          <w:w w:val="110"/>
        </w:rPr>
        <w:t> </w:t>
      </w:r>
      <w:r>
        <w:rPr>
          <w:color w:val="596470"/>
          <w:w w:val="110"/>
        </w:rPr>
        <w:t>NO</w:t>
      </w:r>
      <w:r>
        <w:rPr/>
      </w:r>
    </w:p>
    <w:p>
      <w:pPr>
        <w:spacing w:line="159" w:lineRule="exact" w:before="0"/>
        <w:ind w:left="96" w:right="1004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C9EA1"/>
          <w:spacing w:val="-6"/>
          <w:w w:val="120"/>
          <w:sz w:val="15"/>
        </w:rPr>
        <w:t>-</w:t>
      </w:r>
      <w:r>
        <w:rPr>
          <w:rFonts w:ascii="Arial"/>
          <w:color w:val="DD6746"/>
          <w:w w:val="120"/>
          <w:sz w:val="15"/>
        </w:rPr>
        <w:t>BaJa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Callforn</w:t>
      </w:r>
      <w:r>
        <w:rPr>
          <w:rFonts w:ascii="Arial"/>
          <w:color w:val="DD6746"/>
          <w:spacing w:val="-5"/>
          <w:w w:val="120"/>
          <w:sz w:val="15"/>
        </w:rPr>
        <w:t>l</w:t>
      </w:r>
      <w:r>
        <w:rPr>
          <w:rFonts w:ascii="Arial"/>
          <w:color w:val="DD6746"/>
          <w:w w:val="120"/>
          <w:sz w:val="15"/>
        </w:rPr>
        <w:t>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Sur</w:t>
      </w:r>
      <w:r>
        <w:rPr>
          <w:rFonts w:ascii="Arial"/>
          <w:color w:val="DD6746"/>
          <w:spacing w:val="-26"/>
          <w:w w:val="120"/>
          <w:sz w:val="15"/>
        </w:rPr>
        <w:t> </w:t>
      </w:r>
      <w:r>
        <w:rPr>
          <w:rFonts w:ascii="Times New Roman"/>
          <w:color w:val="DD6746"/>
          <w:w w:val="135"/>
          <w:sz w:val="14"/>
        </w:rPr>
        <w:t>2</w:t>
      </w:r>
      <w:r>
        <w:rPr>
          <w:rFonts w:ascii="Times New Roman"/>
          <w:color w:val="DD6746"/>
          <w:spacing w:val="-9"/>
          <w:w w:val="135"/>
          <w:sz w:val="14"/>
        </w:rPr>
        <w:t>0</w:t>
      </w:r>
      <w:r>
        <w:rPr>
          <w:rFonts w:ascii="Times New Roman"/>
          <w:color w:val="DD6746"/>
          <w:spacing w:val="-33"/>
          <w:w w:val="135"/>
          <w:sz w:val="14"/>
        </w:rPr>
        <w:t>1</w:t>
      </w:r>
      <w:r>
        <w:rPr>
          <w:rFonts w:ascii="Times New Roman"/>
          <w:color w:val="DD6746"/>
          <w:w w:val="135"/>
          <w:sz w:val="14"/>
        </w:rPr>
        <w:t>5-20</w:t>
      </w:r>
      <w:r>
        <w:rPr>
          <w:rFonts w:ascii="Times New Roman"/>
          <w:color w:val="DD6746"/>
          <w:spacing w:val="-11"/>
          <w:w w:val="135"/>
          <w:sz w:val="14"/>
        </w:rPr>
        <w:t>2</w:t>
      </w:r>
      <w:r>
        <w:rPr>
          <w:rFonts w:ascii="Times New Roman"/>
          <w:color w:val="DD6746"/>
          <w:spacing w:val="-2"/>
          <w:w w:val="135"/>
          <w:sz w:val="14"/>
        </w:rPr>
        <w:t>1</w:t>
      </w:r>
      <w:r>
        <w:rPr>
          <w:rFonts w:ascii="Times New Roman"/>
          <w:color w:val="9C9EA1"/>
          <w:w w:val="135"/>
          <w:sz w:val="14"/>
        </w:rPr>
        <w:t>-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7"/>
        <w:spacing w:line="227" w:lineRule="exact"/>
        <w:ind w:left="83" w:right="101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96470"/>
          <w:w w:val="105"/>
        </w:rPr>
        <w:t>GRÁFICO</w:t>
      </w:r>
      <w:r>
        <w:rPr>
          <w:rFonts w:ascii="Times New Roman" w:hAnsi="Times New Roman"/>
          <w:color w:val="596470"/>
          <w:spacing w:val="14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Y</w:t>
      </w:r>
      <w:r>
        <w:rPr>
          <w:rFonts w:ascii="Times New Roman" w:hAnsi="Times New Roman"/>
          <w:color w:val="596470"/>
          <w:spacing w:val="30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ESTADiSTICO</w:t>
      </w:r>
      <w:r>
        <w:rPr>
          <w:rFonts w:ascii="Times New Roman" w:hAnsi="Times New Roman"/>
        </w:rPr>
      </w:r>
    </w:p>
    <w:p>
      <w:pPr>
        <w:spacing w:line="216" w:lineRule="exact" w:before="0"/>
        <w:ind w:left="96" w:right="1010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A5797"/>
          <w:w w:val="145"/>
          <w:sz w:val="19"/>
        </w:rPr>
        <w:t>2</w:t>
      </w:r>
      <w:r>
        <w:rPr>
          <w:rFonts w:ascii="Times New Roman"/>
          <w:color w:val="0A5797"/>
          <w:spacing w:val="-6"/>
          <w:w w:val="145"/>
          <w:sz w:val="19"/>
        </w:rPr>
        <w:t>0</w:t>
      </w:r>
      <w:r>
        <w:rPr>
          <w:rFonts w:ascii="Times New Roman"/>
          <w:color w:val="0A5797"/>
          <w:spacing w:val="-59"/>
          <w:w w:val="145"/>
          <w:sz w:val="19"/>
        </w:rPr>
        <w:t>1</w:t>
      </w:r>
      <w:r>
        <w:rPr>
          <w:rFonts w:ascii="Times New Roman"/>
          <w:color w:val="0A5797"/>
          <w:spacing w:val="-24"/>
          <w:w w:val="145"/>
          <w:sz w:val="19"/>
        </w:rPr>
        <w:t>5</w:t>
      </w:r>
      <w:r>
        <w:rPr>
          <w:rFonts w:ascii="Times New Roman"/>
          <w:color w:val="0A5797"/>
          <w:w w:val="145"/>
          <w:sz w:val="19"/>
        </w:rPr>
        <w:t>-2</w:t>
      </w:r>
      <w:r>
        <w:rPr>
          <w:rFonts w:ascii="Times New Roman"/>
          <w:color w:val="0A5797"/>
          <w:spacing w:val="-10"/>
          <w:w w:val="145"/>
          <w:sz w:val="19"/>
        </w:rPr>
        <w:t>0</w:t>
      </w:r>
      <w:r>
        <w:rPr>
          <w:rFonts w:ascii="Times New Roman"/>
          <w:color w:val="0A5797"/>
          <w:spacing w:val="-57"/>
          <w:w w:val="145"/>
          <w:sz w:val="19"/>
        </w:rPr>
        <w:t>1</w:t>
      </w:r>
      <w:r>
        <w:rPr>
          <w:rFonts w:ascii="Times New Roman"/>
          <w:color w:val="0A5797"/>
          <w:w w:val="145"/>
          <w:sz w:val="19"/>
        </w:rPr>
        <w:t>6</w:t>
      </w:r>
      <w:r>
        <w:rPr>
          <w:rFonts w:ascii="Times New Roman"/>
          <w:sz w:val="19"/>
        </w:rPr>
      </w:r>
    </w:p>
    <w:p>
      <w:pPr>
        <w:spacing w:after="0" w:line="21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296"/>
          <w:footerReference w:type="default" r:id="rId297"/>
          <w:pgSz w:w="15840" w:h="12240" w:orient="landscape"/>
          <w:pgMar w:header="0" w:footer="0" w:top="1140" w:bottom="280" w:left="74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36.099976pt;margin-top:39.959999pt;width:135.3pt;height:25.85pt;mso-position-horizontal-relative:page;mso-position-vertical-relative:page;z-index:9328" coordorigin="12722,799" coordsize="2706,517">
            <v:shape style="position:absolute;left:12722;top:799;width:2694;height:173" type="#_x0000_t75" stroked="false">
              <v:imagedata r:id="rId302" o:title=""/>
            </v:shape>
            <v:shape style="position:absolute;left:13862;top:970;width:1553;height:173" type="#_x0000_t75" stroked="false">
              <v:imagedata r:id="rId303" o:title=""/>
            </v:shape>
            <v:shape style="position:absolute;left:13096;top:1143;width:1053;height:173" type="#_x0000_t75" stroked="false">
              <v:imagedata r:id="rId304" o:title=""/>
            </v:shape>
            <v:shape style="position:absolute;left:14032;top:1143;width:1395;height:173" type="#_x0000_t75" stroked="false">
              <v:imagedata r:id="rId305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66" w:lineRule="exact" w:before="7"/>
        <w:ind w:left="2286" w:right="3989" w:hanging="159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32.580002pt;margin-top:31.389986pt;width:155.450pt;height:40.450pt;mso-position-horizontal-relative:page;mso-position-vertical-relative:paragraph;z-index:-872320" coordorigin="4652,628" coordsize="3109,809">
            <v:group style="position:absolute;left:4652;top:628;width:3109;height:809" coordorigin="4652,628" coordsize="3109,809">
              <v:shape style="position:absolute;left:4652;top:628;width:3109;height:809" coordorigin="4652,628" coordsize="3109,809" path="m4652,1437l7760,1437,7760,628,4652,628,4652,1437xe" filled="true" fillcolor="#5d6770" stroked="false">
                <v:path arrowok="t"/>
                <v:fill type="solid"/>
              </v:shape>
            </v:group>
            <v:group style="position:absolute;left:4724;top:928;width:2965;height:207" coordorigin="4724,928" coordsize="2965,207">
              <v:shape style="position:absolute;left:4724;top:928;width:2965;height:207" coordorigin="4724,928" coordsize="2965,207" path="m4724,1134l7688,1134,7688,928,4724,928,4724,1134xe" filled="true" fillcolor="#5d6770" stroked="false">
                <v:path arrowok="t"/>
                <v:fill type="solid"/>
              </v:shape>
              <v:shape style="position:absolute;left:4652;top:628;width:3109;height:809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41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TIPO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PROCEDIMIENTO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2.1.1 Entorno Regulatorio" w:id="8"/>
      <w:bookmarkEnd w:id="8"/>
      <w:r>
        <w:rPr/>
      </w:r>
      <w:r>
        <w:rPr>
          <w:rFonts w:ascii="Arial" w:hAnsi="Arial"/>
          <w:b/>
          <w:color w:val="5D6770"/>
          <w:spacing w:val="-2"/>
          <w:w w:val="105"/>
          <w:sz w:val="24"/>
        </w:rPr>
        <w:t>CL</w:t>
      </w:r>
      <w:r>
        <w:rPr>
          <w:rFonts w:ascii="Arial" w:hAnsi="Arial"/>
          <w:b/>
          <w:color w:val="5D6770"/>
          <w:spacing w:val="-1"/>
          <w:w w:val="105"/>
          <w:sz w:val="24"/>
        </w:rPr>
        <w:t>ASIFICACIÓN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EC</w:t>
      </w:r>
      <w:r>
        <w:rPr>
          <w:rFonts w:ascii="Arial" w:hAnsi="Arial"/>
          <w:b/>
          <w:color w:val="5D6770"/>
          <w:spacing w:val="-1"/>
          <w:w w:val="105"/>
          <w:sz w:val="24"/>
        </w:rPr>
        <w:t>ONÓMICA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REG</w:t>
      </w:r>
      <w:r>
        <w:rPr>
          <w:rFonts w:ascii="Arial" w:hAnsi="Arial"/>
          <w:b/>
          <w:color w:val="5D6770"/>
          <w:spacing w:val="-1"/>
          <w:w w:val="105"/>
          <w:sz w:val="24"/>
        </w:rPr>
        <w:t>ULACIONES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PARA</w:t>
      </w:r>
      <w:r>
        <w:rPr>
          <w:rFonts w:ascii="Arial" w:hAnsi="Arial"/>
          <w:b/>
          <w:color w:val="5D6770"/>
          <w:spacing w:val="59"/>
          <w:w w:val="104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HACER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UN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NEGOCIO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PAZ,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2012-2014</w:t>
      </w:r>
      <w:r>
        <w:rPr>
          <w:rFonts w:ascii="Arial" w:hAns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0" w:lineRule="atLeast"/>
        <w:ind w:left="56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63.6pt;height:24.15pt;mso-position-horizontal-relative:char;mso-position-vertical-relative:line" coordorigin="0,0" coordsize="3272,483">
            <v:group style="position:absolute;left:0;top:0;width:3272;height:483" coordorigin="0,0" coordsize="3272,483">
              <v:shape style="position:absolute;left:0;top:0;width:3272;height:483" coordorigin="0,0" coordsize="3272,483" path="m0,482l3272,482,3272,0,0,0,0,482xe" filled="true" fillcolor="#eb5a5e" stroked="false">
                <v:path arrowok="t"/>
                <v:fill type="solid"/>
              </v:shape>
            </v:group>
            <v:group style="position:absolute;left:70;top:34;width:3133;height:209" coordorigin="70,34" coordsize="3133,209">
              <v:shape style="position:absolute;left:70;top:34;width:3133;height:209" coordorigin="70,34" coordsize="3133,209" path="m70,242l3202,242,3202,34,70,34,70,242xe" filled="true" fillcolor="#eb5a5e" stroked="false">
                <v:path arrowok="t"/>
                <v:fill type="solid"/>
              </v:shape>
            </v:group>
            <v:group style="position:absolute;left:70;top:242;width:3133;height:207" coordorigin="70,242" coordsize="3133,207">
              <v:shape style="position:absolute;left:70;top:242;width:3133;height:207" coordorigin="70,242" coordsize="3133,207" path="m70,449l3202,449,3202,242,70,242,70,449xe" filled="true" fillcolor="#eb5a5e" stroked="false">
                <v:path arrowok="t"/>
                <v:fill type="solid"/>
              </v:shape>
              <v:shape style="position:absolute;left:0;top:0;width:3272;height:483" type="#_x0000_t202" filled="false" stroked="false">
                <v:textbox inset="0,0,0,0">
                  <w:txbxContent>
                    <w:p>
                      <w:pPr>
                        <w:spacing w:before="28"/>
                        <w:ind w:left="1159" w:right="551" w:hanging="61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CLASIFICACIÓN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NIVEL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NACIONAL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2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1335"/>
        <w:gridCol w:w="716"/>
        <w:gridCol w:w="929"/>
        <w:gridCol w:w="450"/>
      </w:tblGrid>
      <w:tr>
        <w:trPr>
          <w:trHeight w:val="264" w:hRule="exact"/>
        </w:trPr>
        <w:tc>
          <w:tcPr>
            <w:tcW w:w="3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1"/>
              <w:ind w:left="7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1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/>
          </w:p>
        </w:tc>
      </w:tr>
      <w:tr>
        <w:trPr>
          <w:trHeight w:val="325" w:hRule="exact"/>
        </w:trPr>
        <w:tc>
          <w:tcPr>
            <w:tcW w:w="3108" w:type="dxa"/>
            <w:tcBorders>
              <w:top w:val="nil" w:sz="6" w:space="0" w:color="auto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Facilidad de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hacer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negocio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4" w:hRule="exact"/>
        </w:trPr>
        <w:tc>
          <w:tcPr>
            <w:tcW w:w="310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Apertura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</w:rPr>
              <w:t> una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empresa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450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310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Manejo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permiso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35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450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4" w:hRule="exact"/>
        </w:trPr>
        <w:tc>
          <w:tcPr>
            <w:tcW w:w="310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Registro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propiedades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450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3108" w:type="dxa"/>
            <w:tcBorders>
              <w:top w:val="single" w:sz="8" w:space="0" w:color="5D6770"/>
              <w:left w:val="nil" w:sz="6" w:space="0" w:color="auto"/>
              <w:bottom w:val="single" w:sz="8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Cumplimiento</w:t>
            </w:r>
            <w:r>
              <w:rPr>
                <w:rFonts w:ascii="Arial"/>
                <w:color w:val="5D6770"/>
                <w:spacing w:val="-5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contratos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5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716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450" w:type="dxa"/>
            <w:tcBorders>
              <w:top w:val="single" w:sz="8" w:space="0" w:color="EB5A5E"/>
              <w:left w:val="nil" w:sz="6" w:space="0" w:color="auto"/>
              <w:bottom w:val="single" w:sz="8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1"/>
        <w:ind w:left="2418" w:right="577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Doing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Business</w:t>
      </w:r>
      <w:r>
        <w:rPr>
          <w:rFonts w:ascii="Arial" w:hAnsi="Arial" w:cs="Arial" w:eastAsia="Arial"/>
          <w:color w:val="5D6770"/>
        </w:rPr>
        <w:t>  </w:t>
      </w:r>
      <w:r>
        <w:rPr>
          <w:rFonts w:ascii="Arial" w:hAnsi="Arial" w:cs="Arial" w:eastAsia="Arial"/>
          <w:color w:val="5D6770"/>
          <w:spacing w:val="-1"/>
        </w:rPr>
        <w:t>México, 2012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2014,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“La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Paz</w:t>
      </w:r>
      <w:r>
        <w:rPr>
          <w:rFonts w:ascii="Arial" w:hAnsi="Arial" w:cs="Arial" w:eastAsia="Arial"/>
          <w:color w:val="5D6770"/>
          <w:spacing w:val="-1"/>
        </w:rPr>
        <w:t>-</w:t>
      </w:r>
      <w:r>
        <w:rPr>
          <w:rFonts w:ascii="Arial" w:hAnsi="Arial" w:cs="Arial" w:eastAsia="Arial"/>
          <w:color w:val="5D6770"/>
          <w:spacing w:val="-1"/>
        </w:rPr>
        <w:t>México”,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</w:rPr>
      </w:r>
      <w:r>
        <w:rPr>
          <w:rFonts w:ascii="Arial" w:hAnsi="Arial" w:cs="Arial" w:eastAsia="Arial"/>
          <w:color w:val="5D6770"/>
        </w:rPr>
        <w:t> </w:t>
      </w:r>
      <w:hyperlink r:id="rId306">
        <w:r>
          <w:rPr>
            <w:rFonts w:ascii="Arial" w:hAnsi="Arial" w:cs="Arial" w:eastAsia="Arial"/>
            <w:color w:val="5D6770"/>
            <w:spacing w:val="-1"/>
            <w:u w:val="single" w:color="5D6770"/>
          </w:rPr>
          <w:t>http://espanol.doingbusiness.org/Rankings/mexico</w:t>
        </w:r>
        <w:r>
          <w:rPr>
            <w:rFonts w:ascii="Arial" w:hAnsi="Arial" w:cs="Arial" w:eastAsia="Arial"/>
            <w:color w:val="5D6770"/>
          </w:rPr>
        </w:r>
        <w:r>
          <w:rPr>
            <w:rFonts w:ascii="Arial" w:hAnsi="Arial" w:cs="Arial" w:eastAsia="Arial"/>
            <w:color w:val="5D6770"/>
            <w:spacing w:val="-1"/>
          </w:rPr>
          <w:t>,</w:t>
        </w:r>
      </w:hyperlink>
      <w:r>
        <w:rPr>
          <w:rFonts w:ascii="Arial" w:hAnsi="Arial" w:cs="Arial" w:eastAsia="Arial"/>
          <w:color w:val="5D6770"/>
        </w:rPr>
        <w:t> </w:t>
      </w:r>
      <w:hyperlink r:id="rId307">
        <w:r>
          <w:rPr>
            <w:rFonts w:ascii="Arial" w:hAnsi="Arial" w:cs="Arial" w:eastAsia="Arial"/>
            <w:color w:val="5D6770"/>
          </w:rPr>
        </w:r>
        <w:r>
          <w:rPr>
            <w:rFonts w:ascii="Arial" w:hAnsi="Arial" w:cs="Arial" w:eastAsia="Arial"/>
            <w:color w:val="5D6770"/>
          </w:rPr>
          <w:t> </w:t>
        </w:r>
        <w:r>
          <w:rPr>
            <w:rFonts w:ascii="Arial" w:hAnsi="Arial" w:cs="Arial" w:eastAsia="Arial"/>
            <w:color w:val="5D6770"/>
            <w:spacing w:val="-1"/>
            <w:u w:val="single" w:color="5D6770"/>
          </w:rPr>
          <w:t>http://espanol.doingbusiness.org/reports/subnational-reports</w:t>
        </w:r>
        <w:r>
          <w:rPr>
            <w:rFonts w:ascii="Arial" w:hAnsi="Arial" w:cs="Arial" w:eastAsia="Arial"/>
            <w:color w:val="5D6770"/>
          </w:rPr>
        </w:r>
        <w:r>
          <w:rPr>
            <w:rFonts w:ascii="Arial" w:hAnsi="Arial" w:cs="Arial" w:eastAsia="Arial"/>
            <w:color w:val="5D6770"/>
            <w:spacing w:val="-1"/>
          </w:rPr>
          <w:t>,</w:t>
        </w:r>
      </w:hyperlink>
      <w:r>
        <w:rPr>
          <w:rFonts w:ascii="Arial" w:hAnsi="Arial" w:cs="Arial" w:eastAsia="Arial"/>
          <w:color w:val="5D6770"/>
        </w:rPr>
        <w:t> </w:t>
      </w:r>
      <w:hyperlink r:id="rId308">
        <w:r>
          <w:rPr>
            <w:rFonts w:ascii="Arial" w:hAnsi="Arial" w:cs="Arial" w:eastAsia="Arial"/>
            <w:color w:val="5D6770"/>
          </w:rPr>
        </w:r>
        <w:r>
          <w:rPr>
            <w:rFonts w:ascii="Arial" w:hAnsi="Arial" w:cs="Arial" w:eastAsia="Arial"/>
            <w:color w:val="5D6770"/>
          </w:rPr>
          <w:t> </w:t>
        </w:r>
        <w:r>
          <w:rPr>
            <w:rFonts w:ascii="Arial" w:hAnsi="Arial" w:cs="Arial" w:eastAsia="Arial"/>
            <w:color w:val="5D6770"/>
            <w:spacing w:val="-1"/>
            <w:u w:val="single" w:color="5D6770"/>
          </w:rPr>
          <w:t>http://espanol.doingbusiness.org/data/exploreeconomies/mexico/sub/la-paz/</w:t>
        </w:r>
        <w:r>
          <w:rPr>
            <w:rFonts w:ascii="Arial" w:hAnsi="Arial" w:cs="Arial" w:eastAsia="Arial"/>
            <w:color w:val="5D6770"/>
          </w:rPr>
        </w:r>
        <w:r>
          <w:rPr>
            <w:rFonts w:ascii="Arial" w:hAnsi="Arial" w:cs="Arial" w:eastAsia="Arial"/>
          </w:rPr>
        </w:r>
      </w:hyperlink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298"/>
          <w:headerReference w:type="default" r:id="rId299"/>
          <w:footerReference w:type="even" r:id="rId300"/>
          <w:footerReference w:type="default" r:id="rId301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64" w:lineRule="exact" w:before="8"/>
        <w:ind w:left="2475" w:right="4592" w:firstLine="343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86.450012pt;margin-top:32.560005pt;width:122.45pt;height:47.8pt;mso-position-horizontal-relative:page;mso-position-vertical-relative:paragraph;z-index:-872272" coordorigin="7729,651" coordsize="2449,956">
            <v:group style="position:absolute;left:7729;top:651;width:2449;height:524" coordorigin="7729,651" coordsize="2449,524">
              <v:shape style="position:absolute;left:7729;top:651;width:2449;height:524" coordorigin="7729,651" coordsize="2449,524" path="m7729,1174l10177,1174,10177,651,7729,651,7729,1174xe" filled="true" fillcolor="#eb5a5e" stroked="false">
                <v:path arrowok="t"/>
                <v:fill type="solid"/>
              </v:shape>
            </v:group>
            <v:group style="position:absolute;left:7801;top:697;width:2305;height:216" coordorigin="7801,697" coordsize="2305,216">
              <v:shape style="position:absolute;left:7801;top:697;width:2305;height:216" coordorigin="7801,697" coordsize="2305,216" path="m7801,913l10105,913,10105,697,7801,697,7801,913xe" filled="true" fillcolor="#eb5a5e" stroked="false">
                <v:path arrowok="t"/>
                <v:fill type="solid"/>
              </v:shape>
            </v:group>
            <v:group style="position:absolute;left:7801;top:913;width:2305;height:214" coordorigin="7801,913" coordsize="2305,214">
              <v:shape style="position:absolute;left:7801;top:913;width:2305;height:214" coordorigin="7801,913" coordsize="2305,214" path="m7801,1126l10105,1126,10105,913,7801,913,7801,1126xe" filled="true" fillcolor="#eb5a5e" stroked="false">
                <v:path arrowok="t"/>
                <v:fill type="solid"/>
              </v:shape>
            </v:group>
            <v:group style="position:absolute;left:7729;top:1184;width:1297;height:423" coordorigin="7729,1184" coordsize="1297,423">
              <v:shape style="position:absolute;left:7729;top:1184;width:1297;height:423" coordorigin="7729,1184" coordsize="1297,423" path="m7729,1606l9025,1606,9025,1184,7729,1184,7729,1606xe" filled="true" fillcolor="#eb5a5e" stroked="false">
                <v:path arrowok="t"/>
                <v:fill type="solid"/>
              </v:shape>
            </v:group>
            <v:group style="position:absolute;left:7801;top:1287;width:1153;height:216" coordorigin="7801,1287" coordsize="1153,216">
              <v:shape style="position:absolute;left:7801;top:1287;width:1153;height:216" coordorigin="7801,1287" coordsize="1153,216" path="m7801,1503l8953,1503,8953,1287,7801,1287,7801,1503xe" filled="true" fillcolor="#eb5a5e" stroked="false">
                <v:path arrowok="t"/>
                <v:fill type="solid"/>
              </v:shape>
            </v:group>
            <v:group style="position:absolute;left:9025;top:1184;width:1152;height:423" coordorigin="9025,1184" coordsize="1152,423">
              <v:shape style="position:absolute;left:9025;top:1184;width:1152;height:423" coordorigin="9025,1184" coordsize="1152,423" path="m9025,1606l10177,1606,10177,1184,9025,1184,9025,1606xe" filled="true" fillcolor="#eb5a5e" stroked="false">
                <v:path arrowok="t"/>
                <v:fill type="solid"/>
              </v:shape>
            </v:group>
            <v:group style="position:absolute;left:9095;top:1287;width:1011;height:216" coordorigin="9095,1287" coordsize="1011,216">
              <v:shape style="position:absolute;left:9095;top:1287;width:1011;height:216" coordorigin="9095,1287" coordsize="1011,216" path="m9095,1503l10105,1503,10105,1287,9095,1287,9095,1503xe" filled="true" fillcolor="#eb5a5e" stroked="false">
                <v:path arrowok="t"/>
                <v:fill type="solid"/>
              </v:shape>
              <v:shape style="position:absolute;left:7729;top:651;width:2449;height:956" type="#_x0000_t202" filled="false" stroked="false">
                <v:textbox inset="0,0,0,0">
                  <w:txbxContent>
                    <w:p>
                      <w:pPr>
                        <w:spacing w:line="250" w:lineRule="auto" w:before="49"/>
                        <w:ind w:left="490" w:right="487" w:firstLine="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TASA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DESOCUPACIÓN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293" w:val="left" w:leader="none"/>
                        </w:tabs>
                        <w:spacing w:before="158"/>
                        <w:ind w:left="17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NACIONAL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3.25pt;margin-top:32.560005pt;width:92.2pt;height:47.8pt;mso-position-horizontal-relative:page;mso-position-vertical-relative:paragraph;z-index:-872248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137"/>
                    <w:ind w:left="40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TRIMESTRE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TASA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DESOCU</w:t>
      </w:r>
      <w:r>
        <w:rPr>
          <w:rFonts w:ascii="Arial" w:hAnsi="Arial"/>
          <w:b/>
          <w:color w:val="5D6770"/>
          <w:spacing w:val="-2"/>
          <w:w w:val="105"/>
          <w:sz w:val="24"/>
        </w:rPr>
        <w:t>P</w:t>
      </w:r>
      <w:r>
        <w:rPr>
          <w:rFonts w:ascii="Arial" w:hAnsi="Arial"/>
          <w:b/>
          <w:color w:val="5D6770"/>
          <w:spacing w:val="-1"/>
          <w:w w:val="105"/>
          <w:sz w:val="24"/>
        </w:rPr>
        <w:t>ACIÓN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NACIONAL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PARA</w:t>
      </w:r>
      <w:r>
        <w:rPr>
          <w:rFonts w:ascii="Arial" w:hAnsi="Arial"/>
          <w:b/>
          <w:color w:val="5D6770"/>
          <w:spacing w:val="24"/>
          <w:w w:val="104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TRIM</w:t>
      </w:r>
      <w:r>
        <w:rPr>
          <w:rFonts w:ascii="Arial" w:hAnsi="Arial"/>
          <w:b/>
          <w:color w:val="5D6770"/>
          <w:spacing w:val="-2"/>
          <w:w w:val="105"/>
          <w:sz w:val="24"/>
        </w:rPr>
        <w:t>ESTRE,</w:t>
      </w:r>
      <w:r>
        <w:rPr>
          <w:rFonts w:ascii="Arial" w:hAnsi="Arial"/>
          <w:b/>
          <w:color w:val="5D6770"/>
          <w:spacing w:val="-1"/>
          <w:w w:val="105"/>
          <w:sz w:val="24"/>
        </w:rPr>
        <w:t> 2015-2016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(%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PEA)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33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2620"/>
      </w:tblGrid>
      <w:tr>
        <w:trPr>
          <w:trHeight w:val="290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 w:before="6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2015-I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 w:before="64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5.5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4.2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2015-II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4.3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4.3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thick" w:color="5D6770"/>
              </w:rPr>
              <w:t>2015-III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 w:before="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5.0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4.6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2015-IV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 w:before="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4.2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4.2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2016-I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4.6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4.0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2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40" w:lineRule="auto" w:before="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7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>2016-II</w:t>
            </w:r>
            <w:r>
              <w:rPr>
                <w:rFonts w:ascii="Arial"/>
                <w:color w:val="5D6770"/>
                <w:w w:val="99"/>
                <w:sz w:val="18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18"/>
                <w:u w:val="thick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245" w:val="left" w:leader="none"/>
                <w:tab w:pos="2564" w:val="left" w:leader="none"/>
              </w:tabs>
              <w:spacing w:line="240" w:lineRule="auto" w:before="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thick" w:color="EB5A5E"/>
              </w:rPr>
              <w:t>4.2</w:t>
              <w:tab/>
            </w:r>
            <w:r>
              <w:rPr>
                <w:rFonts w:ascii="Arial"/>
                <w:color w:val="5D6770"/>
                <w:sz w:val="18"/>
                <w:u w:val="thick" w:color="EB5A5E"/>
              </w:rPr>
              <w:t>3.9</w:t>
            </w:r>
            <w:r>
              <w:rPr>
                <w:rFonts w:ascii="Arial"/>
                <w:color w:val="5D6770"/>
                <w:w w:val="99"/>
                <w:sz w:val="18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18"/>
                <w:u w:val="thick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66" w:lineRule="auto" w:before="20"/>
        <w:ind w:left="3412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Ocupación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Empleo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(ENOE).</w:t>
      </w:r>
      <w:r>
        <w:rPr>
          <w:rFonts w:ascii="Arial" w:hAnsi="Arial"/>
          <w:color w:val="5D6770"/>
          <w:spacing w:val="-1"/>
        </w:rPr>
        <w:t> </w:t>
      </w:r>
      <w:hyperlink r:id="rId313">
        <w:r>
          <w:rPr>
            <w:rFonts w:ascii="Arial" w:hAnsi="Arial"/>
            <w:color w:val="5D6770"/>
            <w:spacing w:val="-1"/>
            <w:u w:val="single" w:color="5D6770"/>
          </w:rPr>
          <w:t>www.inegi.org.mx</w:t>
        </w:r>
        <w:r>
          <w:rPr>
            <w:rFonts w:ascii="Arial" w:hAnsi="Arial"/>
            <w:color w:val="5D6770"/>
          </w:rPr>
        </w:r>
        <w:r>
          <w:rPr>
            <w:rFonts w:ascii="Arial" w:hAnsi="Arial"/>
          </w:rPr>
        </w:r>
      </w:hyperlink>
    </w:p>
    <w:p>
      <w:pPr>
        <w:spacing w:after="0" w:line="266" w:lineRule="auto"/>
        <w:jc w:val="left"/>
        <w:rPr>
          <w:rFonts w:ascii="Arial" w:hAnsi="Arial" w:cs="Arial" w:eastAsia="Arial"/>
        </w:rPr>
        <w:sectPr>
          <w:headerReference w:type="even" r:id="rId309"/>
          <w:headerReference w:type="default" r:id="rId310"/>
          <w:footerReference w:type="even" r:id="rId311"/>
          <w:footerReference w:type="default" r:id="rId312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66" w:lineRule="exact" w:before="155"/>
        <w:ind w:left="4696" w:right="239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w w:val="105"/>
          <w:sz w:val="24"/>
        </w:rPr>
        <w:t>TASA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DESOCU</w:t>
      </w:r>
      <w:r>
        <w:rPr>
          <w:rFonts w:ascii="Arial" w:hAnsi="Arial"/>
          <w:b/>
          <w:color w:val="5D6770"/>
          <w:spacing w:val="-2"/>
          <w:w w:val="105"/>
          <w:sz w:val="24"/>
        </w:rPr>
        <w:t>P</w:t>
      </w:r>
      <w:r>
        <w:rPr>
          <w:rFonts w:ascii="Arial" w:hAnsi="Arial"/>
          <w:b/>
          <w:color w:val="5D6770"/>
          <w:spacing w:val="-1"/>
          <w:w w:val="105"/>
          <w:sz w:val="24"/>
        </w:rPr>
        <w:t>ACIÓN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NACIONAL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PARA</w:t>
      </w:r>
      <w:r>
        <w:rPr>
          <w:rFonts w:ascii="Arial" w:hAnsi="Arial"/>
          <w:b/>
          <w:color w:val="5D6770"/>
          <w:spacing w:val="24"/>
          <w:w w:val="104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TRIM</w:t>
      </w:r>
      <w:r>
        <w:rPr>
          <w:rFonts w:ascii="Arial" w:hAnsi="Arial"/>
          <w:b/>
          <w:color w:val="5D6770"/>
          <w:spacing w:val="-2"/>
          <w:w w:val="105"/>
          <w:sz w:val="24"/>
        </w:rPr>
        <w:t>ESTRE,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sz w:val="24"/>
        </w:rPr>
      </w:r>
    </w:p>
    <w:p>
      <w:pPr>
        <w:spacing w:line="262" w:lineRule="exact" w:before="0"/>
        <w:ind w:left="229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w w:val="105"/>
          <w:sz w:val="24"/>
        </w:rPr>
        <w:t>(%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LA</w:t>
      </w:r>
      <w:r>
        <w:rPr>
          <w:rFonts w:ascii="Arial"/>
          <w:b/>
          <w:color w:val="5D6770"/>
          <w:spacing w:val="6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PEA)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7"/>
        <w:spacing w:line="240" w:lineRule="auto" w:before="65"/>
        <w:ind w:left="3862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04.240005pt;margin-top:4.569925pt;width:354.45pt;height:139.050pt;mso-position-horizontal-relative:page;mso-position-vertical-relative:paragraph;z-index:9760" coordorigin="4085,91" coordsize="7089,2781">
            <v:group style="position:absolute;left:4157;top:189;width:2;height:2676" coordorigin="4157,189" coordsize="2,2676">
              <v:shape style="position:absolute;left:4157;top:189;width:2;height:2676" coordorigin="4157,189" coordsize="0,2676" path="m4157,189l4157,2865e" filled="false" stroked="true" strokeweight=".72pt" strokecolor="#5d6770">
                <v:path arrowok="t"/>
              </v:shape>
            </v:group>
            <v:group style="position:absolute;left:4092;top:2803;width:6663;height:2" coordorigin="4092,2803" coordsize="6663,2">
              <v:shape style="position:absolute;left:4092;top:2803;width:6663;height:2" coordorigin="4092,2803" coordsize="6663,0" path="m4092,2803l10754,2803e" filled="false" stroked="true" strokeweight=".72pt" strokecolor="#5d6770">
                <v:path arrowok="t"/>
              </v:shape>
            </v:group>
            <v:group style="position:absolute;left:4092;top:1932;width:65;height:2" coordorigin="4092,1932" coordsize="65,2">
              <v:shape style="position:absolute;left:4092;top:1932;width:65;height:2" coordorigin="4092,1932" coordsize="65,0" path="m4092,1932l4157,1932e" filled="false" stroked="true" strokeweight=".72pt" strokecolor="#5d6770">
                <v:path arrowok="t"/>
              </v:shape>
            </v:group>
            <v:group style="position:absolute;left:4092;top:1060;width:65;height:2" coordorigin="4092,1060" coordsize="65,2">
              <v:shape style="position:absolute;left:4092;top:1060;width:65;height:2" coordorigin="4092,1060" coordsize="65,0" path="m4092,1060l4157,1060e" filled="false" stroked="true" strokeweight=".72pt" strokecolor="#5d6770">
                <v:path arrowok="t"/>
              </v:shape>
            </v:group>
            <v:group style="position:absolute;left:4092;top:189;width:65;height:2" coordorigin="4092,189" coordsize="65,2">
              <v:shape style="position:absolute;left:4092;top:189;width:65;height:2" coordorigin="4092,189" coordsize="65,0" path="m4092,189l4157,189e" filled="false" stroked="true" strokeweight=".72pt" strokecolor="#5d6770">
                <v:path arrowok="t"/>
              </v:shape>
            </v:group>
            <v:group style="position:absolute;left:5256;top:2803;width:2;height:63" coordorigin="5256,2803" coordsize="2,63">
              <v:shape style="position:absolute;left:5256;top:2803;width:2;height:63" coordorigin="5256,2803" coordsize="0,63" path="m5256,2803l5256,2865e" filled="false" stroked="true" strokeweight=".72pt" strokecolor="#5d6770">
                <v:path arrowok="t"/>
              </v:shape>
            </v:group>
            <v:group style="position:absolute;left:6355;top:2803;width:2;height:63" coordorigin="6355,2803" coordsize="2,63">
              <v:shape style="position:absolute;left:6355;top:2803;width:2;height:63" coordorigin="6355,2803" coordsize="0,63" path="m6355,2803l6355,2865e" filled="false" stroked="true" strokeweight=".72pt" strokecolor="#5d6770">
                <v:path arrowok="t"/>
              </v:shape>
            </v:group>
            <v:group style="position:absolute;left:7454;top:2803;width:2;height:63" coordorigin="7454,2803" coordsize="2,63">
              <v:shape style="position:absolute;left:7454;top:2803;width:2;height:63" coordorigin="7454,2803" coordsize="0,63" path="m7454,2803l7454,2865e" filled="false" stroked="true" strokeweight=".72pt" strokecolor="#5d6770">
                <v:path arrowok="t"/>
              </v:shape>
            </v:group>
            <v:group style="position:absolute;left:8554;top:2803;width:2;height:63" coordorigin="8554,2803" coordsize="2,63">
              <v:shape style="position:absolute;left:8554;top:2803;width:2;height:63" coordorigin="8554,2803" coordsize="0,63" path="m8554,2803l8554,2865e" filled="false" stroked="true" strokeweight=".72pt" strokecolor="#5d6770">
                <v:path arrowok="t"/>
              </v:shape>
            </v:group>
            <v:group style="position:absolute;left:9653;top:2803;width:2;height:63" coordorigin="9653,2803" coordsize="2,63">
              <v:shape style="position:absolute;left:9653;top:2803;width:2;height:63" coordorigin="9653,2803" coordsize="0,63" path="m9653,2803l9653,2865e" filled="false" stroked="true" strokeweight=".72pt" strokecolor="#5d6770">
                <v:path arrowok="t"/>
              </v:shape>
            </v:group>
            <v:group style="position:absolute;left:10754;top:2803;width:2;height:63" coordorigin="10754,2803" coordsize="2,63">
              <v:shape style="position:absolute;left:10754;top:2803;width:2;height:63" coordorigin="10754,2803" coordsize="0,63" path="m10754,2803l10754,2865e" filled="false" stroked="true" strokeweight=".72pt" strokecolor="#5d6770">
                <v:path arrowok="t"/>
              </v:shape>
            </v:group>
            <v:group style="position:absolute;left:4707;top:407;width:5497;height:569" coordorigin="4707,407" coordsize="5497,569">
              <v:shape style="position:absolute;left:4707;top:407;width:5497;height:569" coordorigin="4707,407" coordsize="5497,569" path="m4707,407l4762,434,4817,463,4871,493,4926,525,4981,557,5036,590,5091,623,5146,656,5201,688,5256,720,5311,751,5366,780,5421,808,5476,834,5586,878,5696,911,5806,930,5861,932,5916,930,6026,911,6136,878,6246,836,6356,788,6411,764,6466,739,6576,694,6685,657,6795,633,6905,625,6960,628,7070,647,7180,678,7290,719,7400,766,7455,791,7510,816,7565,840,7675,887,7785,927,7895,957,8005,973,8060,976,8115,975,8225,966,8335,948,8444,924,8554,897,8609,883,8664,869,8774,842,8884,820,8994,805,9104,799,9159,800,9269,806,9379,818,9489,834,9599,854,9709,875,9819,898,9874,910,9929,922,9984,933,10039,944,10094,954,10149,964,10204,973e" filled="false" stroked="true" strokeweight="3pt" strokecolor="#5cbeb5">
                <v:path arrowok="t"/>
              </v:shape>
            </v:group>
            <v:group style="position:absolute;left:4676;top:374;width:60;height:60" coordorigin="4676,374" coordsize="60,60">
              <v:shape style="position:absolute;left:4676;top:374;width:60;height:60" coordorigin="4676,374" coordsize="60,60" path="m4706,374l4676,404,4706,434,4736,404,4706,374xe" filled="true" fillcolor="#00b0f0" stroked="false">
                <v:path arrowok="t"/>
                <v:fill type="solid"/>
              </v:shape>
            </v:group>
            <v:group style="position:absolute;left:4675;top:373;width:63;height:63" coordorigin="4675,373" coordsize="63,63">
              <v:shape style="position:absolute;left:4675;top:373;width:63;height:63" coordorigin="4675,373" coordsize="63,63" path="m4706,374l4706,373,4706,374,4736,404,4737,404,4736,404,4706,434,4706,435,4706,434,4676,404,4675,404,4676,404,4706,374xe" filled="false" stroked="true" strokeweight="3pt" strokecolor="#5cbeb5">
                <v:path arrowok="t"/>
              </v:shape>
            </v:group>
            <v:group style="position:absolute;left:5775;top:897;width:60;height:60" coordorigin="5775,897" coordsize="60,60">
              <v:shape style="position:absolute;left:5775;top:897;width:60;height:60" coordorigin="5775,897" coordsize="60,60" path="m5805,897l5775,927,5805,957,5835,927,5805,897xe" filled="true" fillcolor="#00b0f0" stroked="false">
                <v:path arrowok="t"/>
                <v:fill type="solid"/>
              </v:shape>
            </v:group>
            <v:group style="position:absolute;left:5774;top:896;width:63;height:63" coordorigin="5774,896" coordsize="63,63">
              <v:shape style="position:absolute;left:5774;top:896;width:63;height:63" coordorigin="5774,896" coordsize="63,63" path="m5805,897l5805,896,5805,897,5835,927,5836,927,5835,927,5805,957,5805,958,5805,957,5775,927,5774,927,5775,927,5805,897xe" filled="false" stroked="true" strokeweight="3pt" strokecolor="#5cbeb5">
                <v:path arrowok="t"/>
              </v:shape>
            </v:group>
            <v:group style="position:absolute;left:6874;top:592;width:60;height:60" coordorigin="6874,592" coordsize="60,60">
              <v:shape style="position:absolute;left:6874;top:592;width:60;height:60" coordorigin="6874,592" coordsize="60,60" path="m6904,592l6874,622,6904,652,6934,622,6904,592xe" filled="true" fillcolor="#00b0f0" stroked="false">
                <v:path arrowok="t"/>
                <v:fill type="solid"/>
              </v:shape>
            </v:group>
            <v:group style="position:absolute;left:6873;top:591;width:63;height:63" coordorigin="6873,591" coordsize="63,63">
              <v:shape style="position:absolute;left:6873;top:591;width:63;height:63" coordorigin="6873,591" coordsize="63,63" path="m6904,592l6904,591,6904,592,6934,622,6935,622,6934,622,6904,652,6904,654,6904,652,6874,622,6873,622,6874,622,6904,592xe" filled="false" stroked="true" strokeweight="3pt" strokecolor="#5cbeb5">
                <v:path arrowok="t"/>
              </v:shape>
            </v:group>
            <v:group style="position:absolute;left:7973;top:940;width:60;height:60" coordorigin="7973,940" coordsize="60,60">
              <v:shape style="position:absolute;left:7973;top:940;width:60;height:60" coordorigin="7973,940" coordsize="60,60" path="m8003,940l7973,970,8003,1000,8033,970,8003,940xe" filled="true" fillcolor="#00b0f0" stroked="false">
                <v:path arrowok="t"/>
                <v:fill type="solid"/>
              </v:shape>
            </v:group>
            <v:group style="position:absolute;left:7972;top:939;width:63;height:63" coordorigin="7972,939" coordsize="63,63">
              <v:shape style="position:absolute;left:7972;top:939;width:63;height:63" coordorigin="7972,939" coordsize="63,63" path="m8003,940l8003,939,8003,940,8033,970,8035,970,8033,970,8003,1000,8003,1002,8003,1000,7973,970,7972,970,7973,970,8003,940xe" filled="false" stroked="true" strokeweight="3pt" strokecolor="#5cbeb5">
                <v:path arrowok="t"/>
              </v:shape>
            </v:group>
            <v:group style="position:absolute;left:9073;top:768;width:60;height:60" coordorigin="9073,768" coordsize="60,60">
              <v:shape style="position:absolute;left:9073;top:768;width:60;height:60" coordorigin="9073,768" coordsize="60,60" path="m9103,768l9073,798,9103,828,9133,798,9103,768xe" filled="true" fillcolor="#00b0f0" stroked="false">
                <v:path arrowok="t"/>
                <v:fill type="solid"/>
              </v:shape>
            </v:group>
            <v:group style="position:absolute;left:9071;top:766;width:63;height:63" coordorigin="9071,766" coordsize="63,63">
              <v:shape style="position:absolute;left:9071;top:766;width:63;height:63" coordorigin="9071,766" coordsize="63,63" path="m9103,768l9103,766,9103,768,9133,798,9134,798,9133,798,9103,828,9103,829,9103,828,9073,798,9071,798,9073,798,9103,768xe" filled="false" stroked="true" strokeweight="3pt" strokecolor="#5cbeb5">
                <v:path arrowok="t"/>
              </v:shape>
            </v:group>
            <v:group style="position:absolute;left:10172;top:940;width:60;height:60" coordorigin="10172,940" coordsize="60,60">
              <v:shape style="position:absolute;left:10172;top:940;width:60;height:60" coordorigin="10172,940" coordsize="60,60" path="m10202,940l10172,970,10202,1000,10232,970,10202,940xe" filled="true" fillcolor="#00b0f0" stroked="false">
                <v:path arrowok="t"/>
                <v:fill type="solid"/>
              </v:shape>
            </v:group>
            <v:group style="position:absolute;left:10171;top:939;width:63;height:63" coordorigin="10171,939" coordsize="63,63">
              <v:shape style="position:absolute;left:10171;top:939;width:63;height:63" coordorigin="10171,939" coordsize="63,63" path="m10202,940l10202,939,10202,940,10232,970,10233,970,10232,970,10202,1000,10202,1002,10202,1000,10172,970,10171,970,10172,970,10202,940xe" filled="false" stroked="true" strokeweight="3pt" strokecolor="#5cbeb5">
                <v:path arrowok="t"/>
              </v:shape>
            </v:group>
            <v:group style="position:absolute;left:4707;top:799;width:5497;height:306" coordorigin="4707,799" coordsize="5497,306">
              <v:shape style="position:absolute;left:4707;top:799;width:5497;height:306" coordorigin="4707,799" coordsize="5497,306" path="m4707,973l4817,969,4926,966,5036,963,5091,961,5146,960,5256,957,5366,953,5476,949,5586,944,5696,937,5806,930,5916,919,6026,904,6136,887,6246,869,6301,860,6356,851,6466,834,6576,819,6685,807,6795,800,6850,799,6905,799,7015,804,7125,816,7235,832,7345,851,7455,872,7565,895,7620,906,7730,929,7840,949,7950,966,8060,980,8170,991,8280,1002,8390,1012,8499,1021,8609,1029,8719,1037,8829,1044,8939,1050,9049,1057,9159,1063,9269,1069,9379,1074,9489,1079,9599,1083,9709,1087,9819,1090,9874,1092,9929,1094,9984,1096,10039,1098,10094,1100,10149,1102,10204,1104e" filled="false" stroked="true" strokeweight="3pt" strokecolor="#005aa7">
                <v:path arrowok="t"/>
              </v:shape>
            </v:group>
            <v:group style="position:absolute;left:4675;top:939;width:60;height:60" coordorigin="4675,939" coordsize="60,60">
              <v:shape style="position:absolute;left:4675;top:939;width:60;height:60" coordorigin="4675,939" coordsize="60,60" path="m4675,969l4735,969e" filled="false" stroked="true" strokeweight="3.1pt" strokecolor="#005aa7">
                <v:path arrowok="t"/>
              </v:shape>
            </v:group>
            <v:group style="position:absolute;left:4675;top:939;width:60;height:60" coordorigin="4675,939" coordsize="60,60">
              <v:shape style="position:absolute;left:4675;top:939;width:60;height:60" coordorigin="4675,939" coordsize="60,60" path="m4675,999l4735,999,4735,939,4675,939,4675,999xe" filled="false" stroked="true" strokeweight="3pt" strokecolor="#005aa7">
                <v:path arrowok="t"/>
              </v:shape>
            </v:group>
            <v:group style="position:absolute;left:5774;top:896;width:60;height:60" coordorigin="5774,896" coordsize="60,60">
              <v:shape style="position:absolute;left:5774;top:896;width:60;height:60" coordorigin="5774,896" coordsize="60,60" path="m5774,926l5834,926e" filled="false" stroked="true" strokeweight="3.1pt" strokecolor="#005aa7">
                <v:path arrowok="t"/>
              </v:shape>
            </v:group>
            <v:group style="position:absolute;left:5774;top:896;width:60;height:60" coordorigin="5774,896" coordsize="60,60">
              <v:shape style="position:absolute;left:5774;top:896;width:60;height:60" coordorigin="5774,896" coordsize="60,60" path="m5774,956l5834,956,5834,896,5774,896,5774,956xe" filled="false" stroked="true" strokeweight="3pt" strokecolor="#005aa7">
                <v:path arrowok="t"/>
              </v:shape>
            </v:group>
            <v:group style="position:absolute;left:6873;top:766;width:60;height:60" coordorigin="6873,766" coordsize="60,60">
              <v:shape style="position:absolute;left:6873;top:766;width:60;height:60" coordorigin="6873,766" coordsize="60,60" path="m6873,796l6933,796e" filled="false" stroked="true" strokeweight="3.1pt" strokecolor="#005aa7">
                <v:path arrowok="t"/>
              </v:shape>
            </v:group>
            <v:group style="position:absolute;left:6873;top:766;width:60;height:60" coordorigin="6873,766" coordsize="60,60">
              <v:shape style="position:absolute;left:6873;top:766;width:60;height:60" coordorigin="6873,766" coordsize="60,60" path="m6873,826l6933,826,6933,766,6873,766,6873,826xe" filled="false" stroked="true" strokeweight="3pt" strokecolor="#005aa7">
                <v:path arrowok="t"/>
              </v:shape>
            </v:group>
            <v:group style="position:absolute;left:7972;top:939;width:60;height:60" coordorigin="7972,939" coordsize="60,60">
              <v:shape style="position:absolute;left:7972;top:939;width:60;height:60" coordorigin="7972,939" coordsize="60,60" path="m7972,969l8032,969e" filled="false" stroked="true" strokeweight="3.1pt" strokecolor="#005aa7">
                <v:path arrowok="t"/>
              </v:shape>
            </v:group>
            <v:group style="position:absolute;left:7972;top:939;width:60;height:60" coordorigin="7972,939" coordsize="60,60">
              <v:shape style="position:absolute;left:7972;top:939;width:60;height:60" coordorigin="7972,939" coordsize="60,60" path="m7972,999l8032,999,8032,939,7972,939,7972,999xe" filled="false" stroked="true" strokeweight="3pt" strokecolor="#005aa7">
                <v:path arrowok="t"/>
              </v:shape>
            </v:group>
            <v:group style="position:absolute;left:9071;top:1026;width:60;height:60" coordorigin="9071,1026" coordsize="60,60">
              <v:shape style="position:absolute;left:9071;top:1026;width:60;height:60" coordorigin="9071,1026" coordsize="60,60" path="m9071,1056l9131,1056e" filled="false" stroked="true" strokeweight="3.1pt" strokecolor="#005aa7">
                <v:path arrowok="t"/>
              </v:shape>
            </v:group>
            <v:group style="position:absolute;left:9071;top:1026;width:60;height:60" coordorigin="9071,1026" coordsize="60,60">
              <v:shape style="position:absolute;left:9071;top:1026;width:60;height:60" coordorigin="9071,1026" coordsize="60,60" path="m9071,1086l9131,1086,9131,1026,9071,1026,9071,1086xe" filled="false" stroked="true" strokeweight="3pt" strokecolor="#005aa7">
                <v:path arrowok="t"/>
              </v:shape>
            </v:group>
            <v:group style="position:absolute;left:10171;top:1071;width:60;height:60" coordorigin="10171,1071" coordsize="60,60">
              <v:shape style="position:absolute;left:10171;top:1071;width:60;height:60" coordorigin="10171,1071" coordsize="60,60" path="m10171,1101l10231,1101e" filled="false" stroked="true" strokeweight="3.1pt" strokecolor="#005aa7">
                <v:path arrowok="t"/>
              </v:shape>
            </v:group>
            <v:group style="position:absolute;left:10171;top:1071;width:60;height:60" coordorigin="10171,1071" coordsize="60,60">
              <v:shape style="position:absolute;left:10171;top:1071;width:60;height:60" coordorigin="10171,1071" coordsize="60,60" path="m10171,1131l10231,1131,10231,1071,10171,1071,10171,1131xe" filled="false" stroked="true" strokeweight="3pt" strokecolor="#005aa7">
                <v:path arrowok="t"/>
              </v:shape>
            </v:group>
            <v:group style="position:absolute;left:10758;top:1813;width:384;height:2" coordorigin="10758,1813" coordsize="384,2">
              <v:shape style="position:absolute;left:10758;top:1813;width:384;height:2" coordorigin="10758,1813" coordsize="384,0" path="m10758,1813l11142,1813e" filled="false" stroked="true" strokeweight="3pt" strokecolor="#5cbeb5">
                <v:path arrowok="t"/>
              </v:shape>
            </v:group>
            <v:group style="position:absolute;left:10919;top:1784;width:60;height:60" coordorigin="10919,1784" coordsize="60,60">
              <v:shape style="position:absolute;left:10919;top:1784;width:60;height:60" coordorigin="10919,1784" coordsize="60,60" path="m10949,1784l10919,1814,10949,1844,10979,1814,10949,1784xe" filled="true" fillcolor="#00b0f0" stroked="false">
                <v:path arrowok="t"/>
                <v:fill type="solid"/>
              </v:shape>
            </v:group>
            <v:group style="position:absolute;left:10919;top:1784;width:60;height:60" coordorigin="10919,1784" coordsize="60,60">
              <v:shape style="position:absolute;left:10919;top:1784;width:60;height:60" coordorigin="10919,1784" coordsize="60,60" path="m10949,1784l10979,1814,10949,1844,10919,1814,10949,1784e" filled="false" stroked="true" strokeweight="3pt" strokecolor="#5cbeb5">
                <v:path arrowok="t"/>
              </v:shape>
            </v:group>
            <v:group style="position:absolute;left:10758;top:2191;width:384;height:2" coordorigin="10758,2191" coordsize="384,2">
              <v:shape style="position:absolute;left:10758;top:2191;width:384;height:2" coordorigin="10758,2191" coordsize="384,0" path="m10758,2191l11142,2191e" filled="false" stroked="true" strokeweight="3.11pt" strokecolor="#005aa7">
                <v:path arrowok="t"/>
              </v:shape>
            </v:group>
            <v:group style="position:absolute;left:10919;top:2161;width:60;height:60" coordorigin="10919,2161" coordsize="60,60">
              <v:shape style="position:absolute;left:10919;top:2161;width:60;height:60" coordorigin="10919,2161" coordsize="60,60" path="m10919,2221l10979,2221,10979,2161,10919,2161,10919,2221xe" filled="false" stroked="true" strokeweight="3pt" strokecolor="#005aa7">
                <v:path arrowok="t"/>
              </v:shape>
              <v:shape style="position:absolute;left:4651;top:91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5.5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696;top:502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sz w:val="18"/>
                        </w:rPr>
                        <w:t>4.3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72;top:503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5.0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896;top:636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sz w:val="18"/>
                        </w:rPr>
                        <w:t>4.2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57;top:521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4.6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42;top:727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sz w:val="18"/>
                        </w:rPr>
                        <w:t>4.2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21;top:953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4.6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19;top:1260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4.2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44;top:1190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4.3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877;top:1175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4.2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128;top:1230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4.0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36;top:1244;width: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sz w:val="18"/>
                        </w:rPr>
                        <w:t>3.9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</w:rPr>
        <w:t>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38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138" w:lineRule="exact" w:before="73"/>
        <w:ind w:left="0" w:right="1816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B.C.Sur</w:t>
      </w:r>
      <w:r>
        <w:rPr>
          <w:rFonts w:ascii="Arial"/>
        </w:rPr>
      </w:r>
    </w:p>
    <w:p>
      <w:pPr>
        <w:pStyle w:val="Heading7"/>
        <w:spacing w:line="184" w:lineRule="exact"/>
        <w:ind w:left="386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2</w:t>
      </w:r>
      <w:r>
        <w:rPr>
          <w:rFonts w:ascii="Arial"/>
        </w:rPr>
      </w:r>
    </w:p>
    <w:p>
      <w:pPr>
        <w:pStyle w:val="BodyText"/>
        <w:spacing w:line="240" w:lineRule="auto" w:before="55"/>
        <w:ind w:left="0" w:right="1738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3"/>
        </w:rPr>
        <w:t>Nacional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pStyle w:val="Heading7"/>
        <w:spacing w:line="240" w:lineRule="auto" w:before="65"/>
        <w:ind w:left="386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0</w:t>
      </w:r>
      <w:r>
        <w:rPr>
          <w:rFonts w:ascii="Arial"/>
        </w:rPr>
      </w:r>
    </w:p>
    <w:p>
      <w:pPr>
        <w:tabs>
          <w:tab w:pos="5494" w:val="left" w:leader="none"/>
          <w:tab w:pos="6566" w:val="left" w:leader="none"/>
          <w:tab w:pos="7654" w:val="left" w:leader="none"/>
          <w:tab w:pos="8821" w:val="left" w:leader="none"/>
          <w:tab w:pos="9893" w:val="left" w:leader="none"/>
        </w:tabs>
        <w:spacing w:before="27"/>
        <w:ind w:left="44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2015-I</w:t>
        <w:tab/>
        <w:t>2015-II</w:t>
        <w:tab/>
        <w:t>2015-III</w:t>
        <w:tab/>
        <w:t>2015-IV</w:t>
        <w:tab/>
        <w:t>2016-I</w:t>
        <w:tab/>
      </w:r>
      <w:r>
        <w:rPr>
          <w:rFonts w:ascii="Arial"/>
          <w:color w:val="5D6770"/>
          <w:spacing w:val="-1"/>
          <w:sz w:val="20"/>
        </w:rPr>
        <w:t>2016-II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80"/>
        <w:ind w:left="4404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Ocupación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Empleo (ENOE).</w:t>
      </w:r>
      <w:r>
        <w:rPr>
          <w:rFonts w:ascii="Arial" w:hAnsi="Arial"/>
          <w:color w:val="5D6770"/>
          <w:spacing w:val="-1"/>
        </w:rPr>
        <w:t> </w:t>
      </w:r>
      <w:hyperlink r:id="rId313">
        <w:r>
          <w:rPr>
            <w:rFonts w:ascii="Arial" w:hAnsi="Arial"/>
            <w:color w:val="5D6770"/>
            <w:spacing w:val="-1"/>
          </w:rPr>
          <w:t>www.inegi.org.mx.</w:t>
        </w:r>
        <w:r>
          <w:rPr>
            <w:rFonts w:ascii="Arial" w:hAnsi="Arial"/>
          </w:rPr>
        </w:r>
      </w:hyperlink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30" w:lineRule="auto" w:before="3"/>
        <w:ind w:left="2223" w:right="4443" w:hanging="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INVERSIÓN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EJ</w:t>
      </w:r>
      <w:r>
        <w:rPr>
          <w:rFonts w:ascii="Arial" w:hAnsi="Arial"/>
          <w:color w:val="5D6770"/>
          <w:spacing w:val="-1"/>
          <w:w w:val="105"/>
        </w:rPr>
        <w:t>ERCIDA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TRAVÉS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EL </w:t>
      </w:r>
      <w:r>
        <w:rPr>
          <w:rFonts w:ascii="Arial" w:hAnsi="Arial"/>
          <w:color w:val="5D6770"/>
          <w:w w:val="105"/>
        </w:rPr>
        <w:t>BÉCATE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33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5"/>
          <w:w w:val="103"/>
        </w:rPr>
        <w:t> </w:t>
      </w:r>
      <w:r>
        <w:rPr>
          <w:rFonts w:ascii="Arial" w:hAnsi="Arial"/>
          <w:color w:val="5D6770"/>
          <w:w w:val="105"/>
        </w:rPr>
        <w:t>MODALIDAD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(MI</w:t>
      </w:r>
      <w:r>
        <w:rPr>
          <w:rFonts w:ascii="Arial" w:hAnsi="Arial"/>
          <w:color w:val="5D6770"/>
          <w:spacing w:val="-2"/>
          <w:w w:val="105"/>
        </w:rPr>
        <w:t>LES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PESOS)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4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1596"/>
      </w:tblGrid>
      <w:tr>
        <w:trPr>
          <w:trHeight w:val="446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07"/>
              <w:ind w:left="6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73"/>
              <w:ind w:left="2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96" w:val="left" w:leader="none"/>
              </w:tabs>
              <w:spacing w:line="227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spacing w:val="14"/>
                <w:w w:val="99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thick" w:color="5D6770"/>
              </w:rPr>
              <w:t>Práctica</w:t>
            </w:r>
            <w:r>
              <w:rPr>
                <w:rFonts w:ascii="Arial" w:hAnsi="Arial"/>
                <w:color w:val="5D6770"/>
                <w:spacing w:val="-14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thick" w:color="5D6770"/>
              </w:rPr>
              <w:t>Laboral</w:t>
            </w:r>
            <w:r>
              <w:rPr>
                <w:rFonts w:ascii="Arial" w:hAnsi="Arial"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9" w:val="left" w:leader="none"/>
              </w:tabs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20"/>
                <w:u w:val="thick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20"/>
                <w:u w:val="thick" w:color="EB5A5E"/>
              </w:rPr>
              <w:t>7,428.15</w:t>
            </w:r>
            <w:r>
              <w:rPr>
                <w:rFonts w:ascii="Arial"/>
                <w:color w:val="5D6770"/>
                <w:spacing w:val="16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pacing w:val="16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96" w:val="left" w:leader="none"/>
              </w:tabs>
              <w:spacing w:line="229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spacing w:val="14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thick" w:color="5D6770"/>
              </w:rPr>
              <w:t>Mixta</w:t>
            </w:r>
            <w:r>
              <w:rPr>
                <w:rFonts w:ascii="Arial"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9" w:val="left" w:leader="none"/>
              </w:tabs>
              <w:spacing w:line="229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20"/>
                <w:u w:val="thick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20"/>
                <w:u w:val="thick" w:color="EB5A5E"/>
              </w:rPr>
              <w:t>2,758.26</w:t>
            </w:r>
            <w:r>
              <w:rPr>
                <w:rFonts w:ascii="Arial"/>
                <w:color w:val="5D6770"/>
                <w:spacing w:val="16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pacing w:val="16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1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96" w:val="left" w:leader="none"/>
              </w:tabs>
              <w:spacing w:line="229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spacing w:val="14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thick" w:color="5D6770"/>
              </w:rPr>
              <w:t>Autoempleo</w:t>
            </w:r>
            <w:r>
              <w:rPr>
                <w:rFonts w:ascii="Arial"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9" w:val="left" w:leader="none"/>
              </w:tabs>
              <w:spacing w:line="229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20"/>
                <w:u w:val="thick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20"/>
                <w:u w:val="thick" w:color="EB5A5E"/>
              </w:rPr>
              <w:t>6,645.90</w:t>
            </w:r>
            <w:r>
              <w:rPr>
                <w:rFonts w:ascii="Arial"/>
                <w:color w:val="5D6770"/>
                <w:spacing w:val="16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pacing w:val="16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96" w:val="left" w:leader="none"/>
              </w:tabs>
              <w:spacing w:line="240" w:lineRule="auto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spacing w:val="14"/>
                <w:w w:val="99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thick" w:color="5D6770"/>
              </w:rPr>
              <w:t>Técnicos</w:t>
            </w:r>
            <w:r>
              <w:rPr>
                <w:rFonts w:ascii="Arial" w:hAnsi="Arial"/>
                <w:color w:val="5D6770"/>
                <w:spacing w:val="-10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thick" w:color="5D6770"/>
              </w:rPr>
              <w:t>y</w:t>
            </w:r>
            <w:r>
              <w:rPr>
                <w:rFonts w:ascii="Arial" w:hAnsi="Arial"/>
                <w:color w:val="5D6770"/>
                <w:spacing w:val="-15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thick" w:color="5D6770"/>
              </w:rPr>
              <w:t>Profesionistas</w:t>
            </w:r>
            <w:r>
              <w:rPr>
                <w:rFonts w:ascii="Arial" w:hAnsi="Arial"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4" w:val="left" w:leader="none"/>
              </w:tabs>
              <w:spacing w:line="240" w:lineRule="auto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z w:val="20"/>
                <w:u w:val="thick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20"/>
                <w:u w:val="thick" w:color="EB5A5E"/>
              </w:rPr>
              <w:t>645.00</w:t>
            </w:r>
            <w:r>
              <w:rPr>
                <w:rFonts w:ascii="Arial"/>
                <w:color w:val="5D6770"/>
                <w:spacing w:val="16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color w:val="5D6770"/>
                <w:spacing w:val="16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0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8" w:val="left" w:leader="none"/>
                <w:tab w:pos="2496" w:val="left" w:leader="none"/>
              </w:tabs>
              <w:spacing w:line="224" w:lineRule="exact"/>
              <w:ind w:left="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thick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20"/>
                <w:u w:val="thick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thick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6" w:val="left" w:leader="none"/>
              </w:tabs>
              <w:spacing w:line="224" w:lineRule="exact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thick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thick" w:color="EB5A5E"/>
              </w:rPr>
              <w:t>17,477.31</w:t>
            </w:r>
            <w:r>
              <w:rPr>
                <w:rFonts w:ascii="Arial"/>
                <w:b/>
                <w:color w:val="5D6770"/>
                <w:spacing w:val="17"/>
                <w:w w:val="99"/>
                <w:sz w:val="20"/>
                <w:u w:val="thick" w:color="EB5A5E"/>
              </w:rPr>
              <w:t> </w:t>
            </w:r>
            <w:r>
              <w:rPr>
                <w:rFonts w:ascii="Arial"/>
                <w:b/>
                <w:color w:val="5D6770"/>
                <w:spacing w:val="17"/>
                <w:w w:val="99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2" w:hRule="exact"/>
        </w:trPr>
        <w:tc>
          <w:tcPr>
            <w:tcW w:w="2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5" w:right="2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:</w:t>
            </w:r>
            <w:r>
              <w:rPr>
                <w:rFonts w:ascii="Arial" w:hAnsi="Arial"/>
                <w:color w:val="5D6770"/>
                <w:sz w:val="16"/>
              </w:rPr>
              <w:t>  </w:t>
            </w:r>
            <w:r>
              <w:rPr>
                <w:rFonts w:ascii="Arial" w:hAnsi="Arial"/>
                <w:color w:val="5D6770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Secretaría</w:t>
            </w:r>
            <w:r>
              <w:rPr>
                <w:rFonts w:ascii="Arial" w:hAnsi="Arial"/>
                <w:color w:val="5D6770"/>
                <w:sz w:val="16"/>
              </w:rPr>
              <w:t>  </w:t>
            </w:r>
            <w:r>
              <w:rPr>
                <w:rFonts w:ascii="Arial" w:hAnsi="Arial"/>
                <w:color w:val="5D6770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del</w:t>
            </w:r>
            <w:r>
              <w:rPr>
                <w:rFonts w:ascii="Arial" w:hAnsi="Arial"/>
                <w:color w:val="5D6770"/>
                <w:sz w:val="16"/>
              </w:rPr>
              <w:t>  </w:t>
            </w:r>
            <w:r>
              <w:rPr>
                <w:rFonts w:ascii="Arial" w:hAnsi="Arial"/>
                <w:color w:val="5D6770"/>
                <w:spacing w:val="5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Trabajo</w:t>
            </w:r>
            <w:r>
              <w:rPr>
                <w:rFonts w:ascii="Arial" w:hAnsi="Arial"/>
                <w:color w:val="5D677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Servicio</w:t>
            </w:r>
            <w:r>
              <w:rPr>
                <w:rFonts w:ascii="Arial" w:hAnsi="Arial"/>
                <w:color w:val="5D6770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Estatal</w:t>
            </w:r>
            <w:r>
              <w:rPr>
                <w:rFonts w:ascii="Arial" w:hAnsi="Arial"/>
                <w:color w:val="5D6770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Empleo</w:t>
            </w:r>
            <w:r>
              <w:rPr>
                <w:rFonts w:ascii="Arial" w:hAnsi="Arial"/>
                <w:color w:val="5D6770"/>
                <w:spacing w:val="-2"/>
                <w:sz w:val="16"/>
              </w:rPr>
              <w:t> B.C.Sur.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6770"/>
                <w:sz w:val="16"/>
              </w:rPr>
              <w:t>y  </w:t>
            </w:r>
            <w:r>
              <w:rPr>
                <w:rFonts w:ascii="Arial" w:hAnsi="Arial"/>
                <w:color w:val="5D6770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Previsión</w:t>
            </w:r>
            <w:r>
              <w:rPr>
                <w:rFonts w:ascii="Arial" w:hAnsi="Arial"/>
                <w:color w:val="5D6770"/>
                <w:sz w:val="16"/>
              </w:rPr>
              <w:t>  </w:t>
            </w:r>
            <w:r>
              <w:rPr>
                <w:rFonts w:ascii="Arial" w:hAnsi="Arial"/>
                <w:color w:val="5D6770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2"/>
                <w:sz w:val="16"/>
              </w:rPr>
              <w:t>Social,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pStyle w:val="BodyText"/>
        <w:spacing w:line="240" w:lineRule="auto" w:before="20"/>
        <w:ind w:left="3553" w:right="577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BECATE: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Becas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Trabajo.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553" w:right="5772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40"/>
        </w:rPr>
        <w:t> </w:t>
      </w:r>
      <w:r>
        <w:rPr>
          <w:rFonts w:ascii="Arial"/>
          <w:color w:val="5D6770"/>
          <w:spacing w:val="-1"/>
        </w:rPr>
        <w:t>suma</w:t>
      </w:r>
      <w:r>
        <w:rPr>
          <w:rFonts w:ascii="Arial"/>
          <w:color w:val="5D6770"/>
          <w:spacing w:val="4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41"/>
        </w:rPr>
        <w:t> </w:t>
      </w:r>
      <w:r>
        <w:rPr>
          <w:rFonts w:ascii="Arial"/>
          <w:color w:val="5D6770"/>
          <w:spacing w:val="-1"/>
        </w:rPr>
        <w:t>parciales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  <w:spacing w:val="-1"/>
        </w:rPr>
        <w:t>puede</w:t>
      </w:r>
      <w:r>
        <w:rPr>
          <w:rFonts w:ascii="Arial"/>
          <w:color w:val="5D6770"/>
          <w:spacing w:val="4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40"/>
        </w:rPr>
        <w:t> </w:t>
      </w:r>
      <w:r>
        <w:rPr>
          <w:rFonts w:ascii="Arial"/>
          <w:color w:val="5D6770"/>
          <w:spacing w:val="-1"/>
        </w:rPr>
        <w:t>coincidir</w:t>
      </w:r>
      <w:r>
        <w:rPr>
          <w:rFonts w:ascii="Arial"/>
          <w:color w:val="5D6770"/>
          <w:spacing w:val="41"/>
        </w:rPr>
        <w:t> </w:t>
      </w:r>
      <w:r>
        <w:rPr>
          <w:rFonts w:ascii="Arial"/>
          <w:color w:val="5D6770"/>
          <w:spacing w:val="-1"/>
        </w:rPr>
        <w:t>con</w:t>
      </w:r>
      <w:r>
        <w:rPr>
          <w:rFonts w:ascii="Arial"/>
          <w:color w:val="5D6770"/>
          <w:spacing w:val="40"/>
        </w:rPr>
        <w:t> </w:t>
      </w:r>
      <w:r>
        <w:rPr>
          <w:rFonts w:ascii="Arial"/>
          <w:color w:val="5D6770"/>
          <w:spacing w:val="-1"/>
        </w:rPr>
        <w:t>el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  <w:spacing w:val="-2"/>
        </w:rPr>
        <w:t>total,</w:t>
      </w:r>
      <w:r>
        <w:rPr>
          <w:rFonts w:ascii="Arial"/>
          <w:color w:val="5D6770"/>
          <w:spacing w:val="38"/>
        </w:rPr>
        <w:t> </w:t>
      </w:r>
      <w:r>
        <w:rPr>
          <w:rFonts w:ascii="Arial"/>
          <w:color w:val="5D6770"/>
          <w:spacing w:val="-1"/>
        </w:rPr>
        <w:t>debido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redondeo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cifras.</w:t>
      </w:r>
      <w:r>
        <w:rPr>
          <w:rFonts w:ascii="Arial"/>
        </w:rPr>
      </w:r>
    </w:p>
    <w:p>
      <w:pPr>
        <w:pStyle w:val="BodyText"/>
        <w:spacing w:line="240" w:lineRule="auto" w:before="1"/>
        <w:ind w:left="3553" w:right="577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314"/>
          <w:headerReference w:type="even" r:id="rId315"/>
          <w:footerReference w:type="default" r:id="rId316"/>
          <w:footerReference w:type="even" r:id="rId317"/>
          <w:pgSz w:w="15840" w:h="12240" w:orient="landscape"/>
          <w:pgMar w:header="0" w:footer="403" w:top="1700" w:bottom="600" w:left="0" w:right="2100"/>
        </w:sectPr>
      </w:pPr>
    </w:p>
    <w:p>
      <w:pPr>
        <w:pStyle w:val="Heading5"/>
        <w:spacing w:line="230" w:lineRule="auto" w:before="167"/>
        <w:ind w:left="2167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CURSOS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CAPACITACIÓN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ÉCATE</w:t>
      </w:r>
      <w:r>
        <w:rPr>
          <w:rFonts w:ascii="Arial" w:hAnsi="Arial"/>
          <w:color w:val="5D6770"/>
          <w:spacing w:val="29"/>
          <w:w w:val="103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5"/>
          <w:w w:val="107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MODALIDAD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30" w:lineRule="auto" w:before="167"/>
        <w:ind w:left="1004" w:right="11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D6770"/>
          <w:w w:val="105"/>
          <w:sz w:val="24"/>
        </w:rPr>
        <w:t>BECAS</w:t>
      </w:r>
      <w:r>
        <w:rPr>
          <w:rFonts w:ascii="Arial" w:hAnsi="Arial"/>
          <w:b/>
          <w:color w:val="5D6770"/>
          <w:spacing w:val="-1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-13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</w:t>
      </w:r>
      <w:r>
        <w:rPr>
          <w:rFonts w:ascii="Arial" w:hAnsi="Arial"/>
          <w:b/>
          <w:color w:val="5D6770"/>
          <w:spacing w:val="-1"/>
          <w:w w:val="105"/>
          <w:sz w:val="24"/>
        </w:rPr>
        <w:t>ÉCAT</w:t>
      </w:r>
      <w:r>
        <w:rPr>
          <w:rFonts w:ascii="Arial" w:hAnsi="Arial"/>
          <w:b/>
          <w:color w:val="5D6770"/>
          <w:spacing w:val="-2"/>
          <w:w w:val="105"/>
          <w:sz w:val="24"/>
        </w:rPr>
        <w:t>E</w:t>
      </w:r>
      <w:r>
        <w:rPr>
          <w:rFonts w:ascii="Arial" w:hAnsi="Arial"/>
          <w:b/>
          <w:color w:val="5D6770"/>
          <w:spacing w:val="-1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OTORGADAS</w:t>
      </w:r>
      <w:r>
        <w:rPr>
          <w:rFonts w:ascii="Arial" w:hAnsi="Arial"/>
          <w:b/>
          <w:color w:val="5D6770"/>
          <w:spacing w:val="-1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1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2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SECRETARÍA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TRABAJO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-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PREVISIÓN</w:t>
      </w:r>
      <w:r>
        <w:rPr>
          <w:rFonts w:ascii="Arial" w:hAnsi="Arial"/>
          <w:b/>
          <w:color w:val="5D6770"/>
          <w:spacing w:val="25"/>
          <w:w w:val="109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SOCIAL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MODALIDAD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b/>
          <w:color w:val="5D6770"/>
          <w:spacing w:val="27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</w:t>
      </w:r>
      <w:r>
        <w:rPr>
          <w:rFonts w:ascii="Arial" w:hAnsi="Arial"/>
          <w:b/>
          <w:color w:val="5D6770"/>
          <w:spacing w:val="4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after="0" w:line="230" w:lineRule="auto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0" w:right="2100"/>
          <w:cols w:num="2" w:equalWidth="0">
            <w:col w:w="7333" w:space="40"/>
            <w:col w:w="6367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5427" w:val="left" w:leader="none"/>
          <w:tab w:pos="8785" w:val="left" w:leader="none"/>
          <w:tab w:pos="11572" w:val="left" w:leader="none"/>
        </w:tabs>
        <w:spacing w:line="200" w:lineRule="atLeast"/>
        <w:ind w:left="269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27.95pt;height:29.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72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MODALIDAD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69.850pt;height:29.8pt;mso-position-horizontal-relative:char;mso-position-vertical-relative:line" coordorigin="0,0" coordsize="1397,596">
            <v:group style="position:absolute;left:0;top:0;width:1397;height:370" coordorigin="0,0" coordsize="1397,370">
              <v:shape style="position:absolute;left:0;top:0;width:1397;height:370" coordorigin="0,0" coordsize="1397,370" path="m0,370l1397,370,1397,0,0,0,0,370xe" filled="true" fillcolor="#eb5a5e" stroked="false">
                <v:path arrowok="t"/>
                <v:fill type="solid"/>
              </v:shape>
            </v:group>
            <v:group style="position:absolute;left:70;top:79;width:1256;height:214" coordorigin="70,79" coordsize="1256,214">
              <v:shape style="position:absolute;left:70;top:79;width:1256;height:214" coordorigin="70,79" coordsize="1256,214" path="m70,293l1325,293,1325,79,70,79,70,293xe" filled="true" fillcolor="#eb5a5e" stroked="false">
                <v:path arrowok="t"/>
                <v:fill type="solid"/>
              </v:shape>
            </v:group>
            <v:group style="position:absolute;left:1325;top:382;width:72;height:214" coordorigin="1325,382" coordsize="72,214">
              <v:shape style="position:absolute;left:1325;top:382;width:72;height:214" coordorigin="1325,382" coordsize="72,214" path="m1325,595l1397,595,1397,382,1325,382,1325,595xe" filled="true" fillcolor="#eb5a5e" stroked="false">
                <v:path arrowok="t"/>
                <v:fill type="solid"/>
              </v:shape>
            </v:group>
            <v:group style="position:absolute;left:0;top:382;width:70;height:214" coordorigin="0,382" coordsize="70,214">
              <v:shape style="position:absolute;left:0;top:382;width:70;height:214" coordorigin="0,382" coordsize="70,214" path="m0,595l70,595,70,382,0,382,0,595xe" filled="true" fillcolor="#eb5a5e" stroked="false">
                <v:path arrowok="t"/>
                <v:fill type="solid"/>
              </v:shape>
            </v:group>
            <v:group style="position:absolute;left:70;top:382;width:1256;height:214" coordorigin="70,382" coordsize="1256,214">
              <v:shape style="position:absolute;left:70;top:382;width:1256;height:214" coordorigin="70,382" coordsize="1256,214" path="m70,595l1325,595,1325,382,70,382,70,595xe" filled="true" fillcolor="#eb5a5e" stroked="false">
                <v:path arrowok="t"/>
                <v:fill type="solid"/>
              </v:shape>
              <v:shape style="position:absolute;left:0;top:0;width:1397;height:596" type="#_x0000_t202" filled="false" stroked="false">
                <v:textbox inset="0,0,0,0">
                  <w:txbxContent>
                    <w:p>
                      <w:pPr>
                        <w:spacing w:line="302" w:lineRule="exact" w:before="10"/>
                        <w:ind w:left="216" w:right="216" w:firstLine="96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CURSOS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27.7pt;height:29.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72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MODALIDAD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66pt;height:29.8pt;mso-position-horizontal-relative:char;mso-position-vertical-relative:line" coordorigin="0,0" coordsize="1320,596">
            <v:group style="position:absolute;left:0;top:0;width:1320;height:370" coordorigin="0,0" coordsize="1320,370">
              <v:shape style="position:absolute;left:0;top:0;width:1320;height:370" coordorigin="0,0" coordsize="1320,370" path="m0,370l1320,370,1320,0,0,0,0,370xe" filled="true" fillcolor="#eb5a5e" stroked="false">
                <v:path arrowok="t"/>
                <v:fill type="solid"/>
              </v:shape>
            </v:group>
            <v:group style="position:absolute;left:70;top:79;width:1181;height:214" coordorigin="70,79" coordsize="1181,214">
              <v:shape style="position:absolute;left:70;top:79;width:1181;height:214" coordorigin="70,79" coordsize="1181,214" path="m70,293l1250,293,1250,79,70,79,70,293xe" filled="true" fillcolor="#eb5a5e" stroked="false">
                <v:path arrowok="t"/>
                <v:fill type="solid"/>
              </v:shape>
            </v:group>
            <v:group style="position:absolute;left:1250;top:382;width:70;height:214" coordorigin="1250,382" coordsize="70,214">
              <v:shape style="position:absolute;left:1250;top:382;width:70;height:214" coordorigin="1250,382" coordsize="70,214" path="m1250,595l1320,595,1320,382,1250,382,1250,595xe" filled="true" fillcolor="#eb5a5e" stroked="false">
                <v:path arrowok="t"/>
                <v:fill type="solid"/>
              </v:shape>
            </v:group>
            <v:group style="position:absolute;left:0;top:382;width:70;height:214" coordorigin="0,382" coordsize="70,214">
              <v:shape style="position:absolute;left:0;top:382;width:70;height:214" coordorigin="0,382" coordsize="70,214" path="m0,595l70,595,70,382,0,382,0,595xe" filled="true" fillcolor="#eb5a5e" stroked="false">
                <v:path arrowok="t"/>
                <v:fill type="solid"/>
              </v:shape>
            </v:group>
            <v:group style="position:absolute;left:70;top:382;width:1181;height:214" coordorigin="70,382" coordsize="1181,214">
              <v:shape style="position:absolute;left:70;top:382;width:1181;height:214" coordorigin="70,382" coordsize="1181,214" path="m70,595l1250,595,1250,382,70,382,70,595xe" filled="true" fillcolor="#eb5a5e" stroked="false">
                <v:path arrowok="t"/>
                <v:fill type="solid"/>
              </v:shape>
              <v:shape style="position:absolute;left:0;top:0;width:1320;height:596" type="#_x0000_t202" filled="false" stroked="false">
                <v:textbox inset="0,0,0,0">
                  <w:txbxContent>
                    <w:p>
                      <w:pPr>
                        <w:spacing w:line="302" w:lineRule="exact" w:before="10"/>
                        <w:ind w:left="180" w:right="175" w:firstLine="163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BECAS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after="0" w:line="200" w:lineRule="atLeast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100"/>
        </w:sectPr>
      </w:pPr>
    </w:p>
    <w:p>
      <w:pPr>
        <w:pStyle w:val="Heading9"/>
        <w:tabs>
          <w:tab w:pos="5256" w:val="left" w:leader="none"/>
          <w:tab w:pos="6552" w:val="left" w:leader="none"/>
          <w:tab w:pos="6824" w:val="left" w:leader="none"/>
        </w:tabs>
        <w:spacing w:line="206" w:lineRule="exact"/>
        <w:ind w:left="269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85858"/>
        </w:rPr>
        <w:t> </w:t>
      </w:r>
      <w:r>
        <w:rPr>
          <w:rFonts w:ascii="Arial" w:hAnsi="Arial"/>
          <w:color w:val="5D6770"/>
          <w:u w:val="single" w:color="585858"/>
        </w:rPr>
        <w:t>Práctica</w:t>
      </w:r>
      <w:r>
        <w:rPr>
          <w:rFonts w:ascii="Arial" w:hAnsi="Arial"/>
          <w:color w:val="5D6770"/>
          <w:spacing w:val="-3"/>
          <w:u w:val="single" w:color="585858"/>
        </w:rPr>
        <w:t> </w:t>
      </w:r>
      <w:r>
        <w:rPr>
          <w:rFonts w:ascii="Arial" w:hAnsi="Arial"/>
          <w:color w:val="5D6770"/>
          <w:spacing w:val="-1"/>
          <w:u w:val="single" w:color="585858"/>
        </w:rPr>
        <w:t>Laboral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EB5A5E"/>
        </w:rPr>
        <w:tab/>
      </w:r>
      <w:r>
        <w:rPr>
          <w:rFonts w:ascii="Arial" w:hAnsi="Arial"/>
          <w:color w:val="5D6770"/>
          <w:u w:val="single" w:color="EB5A5E"/>
        </w:rPr>
        <w:t>71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5256" w:val="left" w:leader="none"/>
          <w:tab w:pos="6452" w:val="left" w:leader="none"/>
          <w:tab w:pos="6824" w:val="left" w:leader="none"/>
        </w:tabs>
        <w:spacing w:before="9"/>
        <w:ind w:left="26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85858"/>
        </w:rPr>
        <w:t>Mixta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z w:val="18"/>
          <w:u w:val="single" w:color="EB5A5E"/>
        </w:rPr>
        <w:t>140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256" w:val="left" w:leader="none"/>
          <w:tab w:pos="6452" w:val="left" w:leader="none"/>
          <w:tab w:pos="6824" w:val="left" w:leader="none"/>
        </w:tabs>
        <w:spacing w:before="12"/>
        <w:ind w:left="26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85858"/>
        </w:rPr>
        <w:t>Autoempleo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z w:val="18"/>
          <w:u w:val="single" w:color="EB5A5E"/>
        </w:rPr>
        <w:t>109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256" w:val="left" w:leader="none"/>
          <w:tab w:pos="6651" w:val="left" w:leader="none"/>
          <w:tab w:pos="6824" w:val="left" w:leader="none"/>
        </w:tabs>
        <w:spacing w:before="9"/>
        <w:ind w:left="26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85858"/>
        </w:rPr>
        <w:t> </w:t>
      </w:r>
      <w:r>
        <w:rPr>
          <w:rFonts w:ascii="Arial" w:hAnsi="Arial"/>
          <w:color w:val="5D6770"/>
          <w:spacing w:val="-1"/>
          <w:sz w:val="18"/>
          <w:u w:val="single" w:color="585858"/>
        </w:rPr>
        <w:t>Técnicos</w:t>
      </w:r>
      <w:r>
        <w:rPr>
          <w:rFonts w:ascii="Arial" w:hAnsi="Arial"/>
          <w:color w:val="5D6770"/>
          <w:spacing w:val="-2"/>
          <w:sz w:val="18"/>
          <w:u w:val="single" w:color="585858"/>
        </w:rPr>
        <w:t> </w:t>
      </w:r>
      <w:r>
        <w:rPr>
          <w:rFonts w:ascii="Arial" w:hAnsi="Arial"/>
          <w:color w:val="5D6770"/>
          <w:sz w:val="18"/>
          <w:u w:val="single" w:color="585858"/>
        </w:rPr>
        <w:t>y</w:t>
      </w:r>
      <w:r>
        <w:rPr>
          <w:rFonts w:ascii="Arial" w:hAnsi="Arial"/>
          <w:color w:val="5D6770"/>
          <w:spacing w:val="-4"/>
          <w:sz w:val="18"/>
          <w:u w:val="single" w:color="585858"/>
        </w:rPr>
        <w:t> </w:t>
      </w:r>
      <w:r>
        <w:rPr>
          <w:rFonts w:ascii="Arial" w:hAnsi="Arial"/>
          <w:color w:val="5D6770"/>
          <w:spacing w:val="-1"/>
          <w:sz w:val="18"/>
          <w:u w:val="single" w:color="585858"/>
        </w:rPr>
        <w:t>Profesionistas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  <w:u w:val="single" w:color="EB5A5E"/>
        </w:rPr>
        <w:t>2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607" w:val="left" w:leader="none"/>
          <w:tab w:pos="5256" w:val="left" w:leader="none"/>
          <w:tab w:pos="6452" w:val="left" w:leader="none"/>
          <w:tab w:pos="6824" w:val="left" w:leader="none"/>
        </w:tabs>
        <w:spacing w:before="4"/>
        <w:ind w:left="26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95959"/>
        </w:rPr>
        <w:t> </w:t>
      </w:r>
      <w:r>
        <w:rPr>
          <w:rFonts w:ascii="Arial"/>
          <w:b/>
          <w:color w:val="5D6770"/>
          <w:sz w:val="18"/>
          <w:u w:val="single" w:color="595959"/>
        </w:rPr>
        <w:tab/>
      </w:r>
      <w:r>
        <w:rPr>
          <w:rFonts w:ascii="Arial"/>
          <w:b/>
          <w:color w:val="5D6770"/>
          <w:spacing w:val="-1"/>
          <w:sz w:val="18"/>
          <w:u w:val="single" w:color="595959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  <w:u w:val="single" w:color="EB5A5E"/>
        </w:rPr>
        <w:t>322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2695" w:right="1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 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Social,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Empleo, B.C.Sur.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69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69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BECATE: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Becas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Trabajo.</w:t>
      </w:r>
      <w:r>
        <w:rPr>
          <w:rFonts w:ascii="Arial" w:hAnsi="Arial"/>
        </w:rPr>
      </w:r>
    </w:p>
    <w:p>
      <w:pPr>
        <w:pStyle w:val="Heading9"/>
        <w:tabs>
          <w:tab w:pos="4472" w:val="left" w:leader="none"/>
          <w:tab w:pos="4705" w:val="left" w:leader="none"/>
          <w:tab w:pos="5507" w:val="left" w:leader="none"/>
          <w:tab w:pos="6028" w:val="left" w:leader="none"/>
        </w:tabs>
        <w:spacing w:line="206" w:lineRule="exact"/>
        <w:ind w:left="192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22"/>
          <w:w w:val="99"/>
          <w:u w:val="single" w:color="585858"/>
        </w:rPr>
        <w:t> </w:t>
      </w:r>
      <w:r>
        <w:rPr>
          <w:rFonts w:ascii="Arial" w:hAnsi="Arial"/>
          <w:color w:val="5D6770"/>
          <w:u w:val="single" w:color="585858"/>
        </w:rPr>
        <w:t>Práctica</w:t>
      </w:r>
      <w:r>
        <w:rPr>
          <w:rFonts w:ascii="Arial" w:hAnsi="Arial"/>
          <w:color w:val="5D6770"/>
          <w:spacing w:val="-2"/>
          <w:w w:val="99"/>
          <w:u w:val="single" w:color="585858"/>
        </w:rPr>
        <w:t> </w:t>
      </w:r>
      <w:r>
        <w:rPr>
          <w:rFonts w:ascii="Arial" w:hAnsi="Arial"/>
          <w:color w:val="5D6770"/>
          <w:spacing w:val="-1"/>
          <w:u w:val="single" w:color="585858"/>
        </w:rPr>
        <w:t>Laboral</w:t>
      </w:r>
      <w:r>
        <w:rPr>
          <w:rFonts w:ascii="Arial" w:hAnsi="Arial"/>
          <w:color w:val="5D6770"/>
          <w:w w:val="99"/>
          <w:u w:val="single" w:color="585858"/>
        </w:rPr>
        <w:t> </w:t>
      </w:r>
      <w:r>
        <w:rPr>
          <w:rFonts w:ascii="Arial" w:hAnsi="Arial"/>
          <w:color w:val="5D6770"/>
          <w:u w:val="single" w:color="585858"/>
        </w:rPr>
        <w:tab/>
      </w:r>
      <w:r>
        <w:rPr>
          <w:rFonts w:ascii="Arial" w:hAnsi="Arial"/>
          <w:color w:val="5D6770"/>
        </w:rPr>
        <w:tab/>
      </w: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  <w:t>1</w:t>
      </w:r>
      <w:r>
        <w:rPr>
          <w:rFonts w:ascii="Arial" w:hAnsi="Arial"/>
          <w:color w:val="5D6770"/>
          <w:w w:val="99"/>
          <w:u w:val="single" w:color="EB5A5E"/>
        </w:rPr>
        <w:t>,3</w:t>
      </w:r>
      <w:r>
        <w:rPr>
          <w:rFonts w:ascii="Arial" w:hAnsi="Arial"/>
          <w:color w:val="5D6770"/>
          <w:u w:val="single" w:color="EB5A5E"/>
        </w:rPr>
        <w:t>47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4472" w:val="left" w:leader="none"/>
          <w:tab w:pos="4705" w:val="left" w:leader="none"/>
          <w:tab w:pos="5658" w:val="left" w:leader="none"/>
          <w:tab w:pos="6028" w:val="left" w:leader="none"/>
        </w:tabs>
        <w:spacing w:before="9"/>
        <w:ind w:left="19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22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85858"/>
        </w:rPr>
        <w:t>Mixta</w:t>
        <w:tab/>
      </w:r>
      <w:r>
        <w:rPr>
          <w:rFonts w:ascii="Arial"/>
          <w:color w:val="5D6770"/>
          <w:spacing w:val="-1"/>
          <w:w w:val="95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z w:val="18"/>
          <w:u w:val="single" w:color="EB5A5E"/>
        </w:rPr>
        <w:t>490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472" w:val="left" w:leader="none"/>
          <w:tab w:pos="4705" w:val="left" w:leader="none"/>
          <w:tab w:pos="5507" w:val="left" w:leader="none"/>
          <w:tab w:pos="6028" w:val="left" w:leader="none"/>
        </w:tabs>
        <w:spacing w:before="12"/>
        <w:ind w:left="19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22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85858"/>
        </w:rPr>
        <w:t>Autoempleo</w:t>
        <w:tab/>
      </w:r>
      <w:r>
        <w:rPr>
          <w:rFonts w:ascii="Arial"/>
          <w:color w:val="5D6770"/>
          <w:spacing w:val="-1"/>
          <w:w w:val="95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z w:val="18"/>
          <w:u w:val="single" w:color="EB5A5E"/>
        </w:rPr>
        <w:t>2,366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472" w:val="left" w:leader="none"/>
          <w:tab w:pos="4705" w:val="left" w:leader="none"/>
          <w:tab w:pos="5759" w:val="left" w:leader="none"/>
          <w:tab w:pos="6028" w:val="left" w:leader="none"/>
        </w:tabs>
        <w:spacing w:before="9"/>
        <w:ind w:left="19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22"/>
          <w:w w:val="99"/>
          <w:sz w:val="18"/>
          <w:u w:val="single" w:color="585858"/>
        </w:rPr>
        <w:t> </w:t>
      </w:r>
      <w:r>
        <w:rPr>
          <w:rFonts w:ascii="Arial" w:hAnsi="Arial"/>
          <w:color w:val="5D6770"/>
          <w:spacing w:val="-1"/>
          <w:sz w:val="18"/>
          <w:u w:val="single" w:color="585858"/>
        </w:rPr>
        <w:t>Técnicos</w:t>
      </w:r>
      <w:r>
        <w:rPr>
          <w:rFonts w:ascii="Arial" w:hAnsi="Arial"/>
          <w:color w:val="5D6770"/>
          <w:spacing w:val="-2"/>
          <w:sz w:val="18"/>
          <w:u w:val="single" w:color="585858"/>
        </w:rPr>
        <w:t> </w:t>
      </w:r>
      <w:r>
        <w:rPr>
          <w:rFonts w:ascii="Arial" w:hAnsi="Arial"/>
          <w:color w:val="5D6770"/>
          <w:sz w:val="18"/>
          <w:u w:val="single" w:color="585858"/>
        </w:rPr>
        <w:t>y</w:t>
      </w:r>
      <w:r>
        <w:rPr>
          <w:rFonts w:ascii="Arial" w:hAnsi="Arial"/>
          <w:color w:val="5D6770"/>
          <w:spacing w:val="-4"/>
          <w:sz w:val="18"/>
          <w:u w:val="single" w:color="585858"/>
        </w:rPr>
        <w:t> </w:t>
      </w:r>
      <w:r>
        <w:rPr>
          <w:rFonts w:ascii="Arial" w:hAnsi="Arial"/>
          <w:color w:val="5D6770"/>
          <w:spacing w:val="-1"/>
          <w:sz w:val="18"/>
          <w:u w:val="single" w:color="585858"/>
        </w:rPr>
        <w:t>Profesionistas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  <w:u w:val="single" w:color="EB5A5E"/>
        </w:rPr>
        <w:t>39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2828" w:val="left" w:leader="none"/>
          <w:tab w:pos="4472" w:val="left" w:leader="none"/>
          <w:tab w:pos="4691" w:val="left" w:leader="none"/>
          <w:tab w:pos="5507" w:val="left" w:leader="none"/>
          <w:tab w:pos="6028" w:val="left" w:leader="none"/>
        </w:tabs>
        <w:spacing w:before="4"/>
        <w:ind w:left="19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95959"/>
        </w:rPr>
        <w:t> </w:t>
      </w:r>
      <w:r>
        <w:rPr>
          <w:rFonts w:ascii="Arial"/>
          <w:b/>
          <w:color w:val="5D6770"/>
          <w:sz w:val="18"/>
          <w:u w:val="single" w:color="595959"/>
        </w:rPr>
        <w:tab/>
      </w:r>
      <w:r>
        <w:rPr>
          <w:rFonts w:ascii="Arial"/>
          <w:b/>
          <w:color w:val="5D6770"/>
          <w:spacing w:val="-1"/>
          <w:sz w:val="18"/>
          <w:u w:val="single" w:color="595959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  <w:u w:val="single" w:color="EB5A5E"/>
        </w:rPr>
        <w:t>4,292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1925" w:right="10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Social,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B.C.Sur.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925" w:right="1008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925" w:right="1008"/>
        <w:jc w:val="left"/>
        <w:rPr>
          <w:rFonts w:ascii="Tahoma" w:hAnsi="Tahoma" w:cs="Tahoma" w:eastAsia="Tahoma"/>
        </w:rPr>
      </w:pPr>
      <w:r>
        <w:rPr>
          <w:rFonts w:ascii="Arial" w:hAnsi="Arial"/>
          <w:color w:val="5D6770"/>
          <w:spacing w:val="-1"/>
        </w:rPr>
        <w:t>Observaciones: BECATE: Becas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Tahoma" w:hAnsi="Tahoma"/>
          <w:color w:val="5D6770"/>
          <w:spacing w:val="-1"/>
        </w:rPr>
        <w:t>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0" w:right="2100"/>
          <w:cols w:num="2" w:equalWidth="0">
            <w:col w:w="6825" w:space="40"/>
            <w:col w:w="6875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6"/>
          <w:szCs w:val="26"/>
        </w:rPr>
      </w:pPr>
    </w:p>
    <w:p>
      <w:pPr>
        <w:pStyle w:val="Heading5"/>
        <w:spacing w:line="230" w:lineRule="auto" w:before="3"/>
        <w:ind w:left="2680" w:right="5043" w:firstLine="4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BECARIOS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49"/>
          <w:w w:val="105"/>
        </w:rPr>
        <w:t> </w:t>
      </w:r>
      <w:r>
        <w:rPr>
          <w:rFonts w:ascii="Arial" w:hAnsi="Arial"/>
          <w:color w:val="5D6770"/>
          <w:w w:val="105"/>
        </w:rPr>
        <w:t>BÉCATE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COLOCADOS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w w:val="105"/>
        </w:rPr>
        <w:t> EMPLEO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SECRE</w:t>
      </w:r>
      <w:r>
        <w:rPr>
          <w:rFonts w:ascii="Arial" w:hAnsi="Arial"/>
          <w:color w:val="5D6770"/>
          <w:spacing w:val="-1"/>
          <w:w w:val="105"/>
        </w:rPr>
        <w:t>TARÍA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9"/>
          <w:w w:val="107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SOCIAL 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-1"/>
          <w:w w:val="105"/>
        </w:rPr>
        <w:t> 2016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358" w:val="left" w:leader="none"/>
        </w:tabs>
        <w:spacing w:line="200" w:lineRule="atLeast"/>
        <w:ind w:left="363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28.3pt;height:30.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73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MODALIDAD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66.7pt;height:30.5pt;mso-position-horizontal-relative:char;mso-position-vertical-relative:line" coordorigin="0,0" coordsize="1334,610">
            <v:group style="position:absolute;left:6;top:0;width:1320;height:384" coordorigin="6,0" coordsize="1320,384">
              <v:shape style="position:absolute;left:6;top:0;width:1320;height:384" coordorigin="6,0" coordsize="1320,384" path="m6,384l1326,384,1326,0,6,0,6,384xe" filled="true" fillcolor="#eb5a5e" stroked="false">
                <v:path arrowok="t"/>
                <v:fill type="solid"/>
              </v:shape>
            </v:group>
            <v:group style="position:absolute;left:75;top:86;width:1181;height:214" coordorigin="75,86" coordsize="1181,214">
              <v:shape style="position:absolute;left:75;top:86;width:1181;height:214" coordorigin="75,86" coordsize="1181,214" path="m75,300l1256,300,1256,86,75,86,75,300xe" filled="true" fillcolor="#eb5a5e" stroked="false">
                <v:path arrowok="t"/>
                <v:fill type="solid"/>
              </v:shape>
            </v:group>
            <v:group style="position:absolute;left:1256;top:394;width:70;height:216" coordorigin="1256,394" coordsize="70,216">
              <v:shape style="position:absolute;left:1256;top:394;width:70;height:216" coordorigin="1256,394" coordsize="70,216" path="m1256,610l1326,610,1326,394,1256,394,1256,610xe" filled="true" fillcolor="#eb5a5e" stroked="false">
                <v:path arrowok="t"/>
                <v:fill type="solid"/>
              </v:shape>
            </v:group>
            <v:group style="position:absolute;left:6;top:394;width:70;height:216" coordorigin="6,394" coordsize="70,216">
              <v:shape style="position:absolute;left:6;top:394;width:70;height:216" coordorigin="6,394" coordsize="70,216" path="m6,610l75,610,75,394,6,394,6,610xe" filled="true" fillcolor="#eb5a5e" stroked="false">
                <v:path arrowok="t"/>
                <v:fill type="solid"/>
              </v:shape>
            </v:group>
            <v:group style="position:absolute;left:75;top:394;width:1181;height:216" coordorigin="75,394" coordsize="1181,216">
              <v:shape style="position:absolute;left:75;top:394;width:1181;height:216" coordorigin="75,394" coordsize="1181,216" path="m75,610l1256,610,1256,394,75,394,75,610xe" filled="true" fillcolor="#eb5a5e" stroked="false">
                <v:path arrowok="t"/>
                <v:fill type="solid"/>
              </v:shape>
            </v:group>
            <v:group style="position:absolute;left:6;top:389;width:1323;height:2" coordorigin="6,389" coordsize="1323,2">
              <v:shape style="position:absolute;left:6;top:389;width:1323;height:2" coordorigin="6,389" coordsize="1323,0" path="m6,389l1328,389e" filled="false" stroked="true" strokeweight=".58001pt" strokecolor="#ffffff">
                <v:path arrowok="t"/>
              </v:shape>
              <v:shape style="position:absolute;left:0;top:0;width:1334;height:610" type="#_x0000_t202" filled="false" stroked="false">
                <v:textbox inset="0,0,0,0">
                  <w:txbxContent>
                    <w:p>
                      <w:pPr>
                        <w:spacing w:line="308" w:lineRule="exact" w:before="12"/>
                        <w:ind w:left="185" w:right="83" w:hanging="106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COLOCADOS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tabs>
          <w:tab w:pos="6206" w:val="left" w:leader="none"/>
          <w:tab w:pos="7314" w:val="left" w:leader="none"/>
          <w:tab w:pos="7686" w:val="left" w:leader="none"/>
        </w:tabs>
        <w:spacing w:line="227" w:lineRule="exact" w:before="0"/>
        <w:ind w:left="36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20"/>
        </w:rPr>
      </w:r>
      <w:r>
        <w:rPr>
          <w:rFonts w:ascii="Arial" w:hAnsi="Arial"/>
          <w:color w:val="5D6770"/>
          <w:spacing w:val="14"/>
          <w:w w:val="99"/>
          <w:sz w:val="20"/>
          <w:u w:val="single" w:color="5D6770"/>
        </w:rPr>
        <w:t> </w:t>
      </w:r>
      <w:r>
        <w:rPr>
          <w:rFonts w:ascii="Arial" w:hAnsi="Arial"/>
          <w:color w:val="5D6770"/>
          <w:spacing w:val="-1"/>
          <w:sz w:val="20"/>
          <w:u w:val="single" w:color="5D6770"/>
        </w:rPr>
        <w:t>Práctica</w:t>
      </w:r>
      <w:r>
        <w:rPr>
          <w:rFonts w:ascii="Arial" w:hAnsi="Arial"/>
          <w:color w:val="5D6770"/>
          <w:spacing w:val="-14"/>
          <w:sz w:val="20"/>
          <w:u w:val="single" w:color="5D6770"/>
        </w:rPr>
        <w:t> </w:t>
      </w:r>
      <w:r>
        <w:rPr>
          <w:rFonts w:ascii="Arial" w:hAnsi="Arial"/>
          <w:color w:val="5D6770"/>
          <w:spacing w:val="-1"/>
          <w:sz w:val="20"/>
          <w:u w:val="single" w:color="5D6770"/>
        </w:rPr>
        <w:t>Laboral</w:t>
        <w:tab/>
      </w:r>
      <w:r>
        <w:rPr>
          <w:rFonts w:ascii="Arial" w:hAnsi="Arial"/>
          <w:color w:val="5D6770"/>
          <w:spacing w:val="-1"/>
          <w:sz w:val="20"/>
        </w:rPr>
      </w:r>
      <w:r>
        <w:rPr>
          <w:rFonts w:ascii="Arial" w:hAnsi="Arial"/>
          <w:color w:val="5D6770"/>
          <w:spacing w:val="-1"/>
          <w:position w:val="2"/>
          <w:sz w:val="18"/>
        </w:rPr>
      </w:r>
      <w:r>
        <w:rPr>
          <w:rFonts w:ascii="Arial" w:hAnsi="Arial"/>
          <w:color w:val="5D6770"/>
          <w:spacing w:val="-1"/>
          <w:position w:val="2"/>
          <w:sz w:val="18"/>
          <w:u w:val="single" w:color="EB5A5E"/>
        </w:rPr>
        <w:tab/>
      </w:r>
      <w:r>
        <w:rPr>
          <w:rFonts w:ascii="Arial" w:hAnsi="Arial"/>
          <w:color w:val="5D6770"/>
          <w:position w:val="2"/>
          <w:sz w:val="18"/>
          <w:u w:val="single" w:color="EB5A5E"/>
        </w:rPr>
        <w:t>624</w:t>
      </w:r>
      <w:r>
        <w:rPr>
          <w:rFonts w:ascii="Arial" w:hAnsi="Arial"/>
          <w:color w:val="5D6770"/>
          <w:w w:val="99"/>
          <w:position w:val="2"/>
          <w:sz w:val="18"/>
          <w:u w:val="single" w:color="EB5A5E"/>
        </w:rPr>
        <w:t> </w:t>
      </w:r>
      <w:r>
        <w:rPr>
          <w:rFonts w:ascii="Arial" w:hAnsi="Arial"/>
          <w:color w:val="5D6770"/>
          <w:position w:val="2"/>
          <w:sz w:val="18"/>
          <w:u w:val="single" w:color="EB5A5E"/>
        </w:rPr>
        <w:tab/>
      </w:r>
      <w:r>
        <w:rPr>
          <w:rFonts w:ascii="Arial" w:hAnsi="Arial"/>
          <w:color w:val="5D6770"/>
          <w:position w:val="2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206" w:val="left" w:leader="none"/>
          <w:tab w:pos="7314" w:val="left" w:leader="none"/>
          <w:tab w:pos="7686" w:val="left" w:leader="none"/>
        </w:tabs>
        <w:spacing w:before="8"/>
        <w:ind w:left="36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20"/>
        </w:rPr>
      </w:r>
      <w:r>
        <w:rPr>
          <w:rFonts w:ascii="Arial"/>
          <w:color w:val="5D6770"/>
          <w:spacing w:val="14"/>
          <w:w w:val="99"/>
          <w:sz w:val="20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20"/>
          <w:u w:val="single" w:color="5D6770"/>
        </w:rPr>
        <w:t>Mixta</w:t>
        <w:tab/>
      </w:r>
      <w:r>
        <w:rPr>
          <w:rFonts w:ascii="Arial"/>
          <w:color w:val="5D6770"/>
          <w:spacing w:val="-1"/>
          <w:w w:val="95"/>
          <w:sz w:val="20"/>
        </w:rPr>
      </w:r>
      <w:r>
        <w:rPr>
          <w:rFonts w:ascii="Arial"/>
          <w:color w:val="5D6770"/>
          <w:spacing w:val="-1"/>
          <w:w w:val="95"/>
          <w:position w:val="2"/>
          <w:sz w:val="18"/>
        </w:rPr>
      </w:r>
      <w:r>
        <w:rPr>
          <w:rFonts w:ascii="Arial"/>
          <w:color w:val="5D6770"/>
          <w:spacing w:val="-1"/>
          <w:w w:val="95"/>
          <w:position w:val="2"/>
          <w:sz w:val="18"/>
          <w:u w:val="single" w:color="EB5A5E"/>
        </w:rPr>
        <w:tab/>
      </w:r>
      <w:r>
        <w:rPr>
          <w:rFonts w:ascii="Arial"/>
          <w:color w:val="5D6770"/>
          <w:position w:val="2"/>
          <w:sz w:val="18"/>
          <w:u w:val="single" w:color="EB5A5E"/>
        </w:rPr>
        <w:t>293</w:t>
      </w:r>
      <w:r>
        <w:rPr>
          <w:rFonts w:ascii="Arial"/>
          <w:color w:val="5D6770"/>
          <w:w w:val="99"/>
          <w:position w:val="2"/>
          <w:sz w:val="18"/>
          <w:u w:val="single" w:color="EB5A5E"/>
        </w:rPr>
        <w:t> </w:t>
      </w:r>
      <w:r>
        <w:rPr>
          <w:rFonts w:ascii="Arial"/>
          <w:color w:val="5D6770"/>
          <w:position w:val="2"/>
          <w:sz w:val="18"/>
          <w:u w:val="single" w:color="EB5A5E"/>
        </w:rPr>
        <w:tab/>
      </w:r>
      <w:r>
        <w:rPr>
          <w:rFonts w:ascii="Arial"/>
          <w:color w:val="5D6770"/>
          <w:position w:val="2"/>
          <w:sz w:val="18"/>
        </w:rPr>
      </w:r>
      <w:r>
        <w:rPr>
          <w:rFonts w:ascii="Arial"/>
          <w:sz w:val="18"/>
        </w:rPr>
      </w:r>
    </w:p>
    <w:p>
      <w:pPr>
        <w:tabs>
          <w:tab w:pos="6206" w:val="left" w:leader="none"/>
          <w:tab w:pos="7163" w:val="left" w:leader="none"/>
          <w:tab w:pos="7686" w:val="left" w:leader="none"/>
        </w:tabs>
        <w:spacing w:before="9"/>
        <w:ind w:left="36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20"/>
        </w:rPr>
      </w:r>
      <w:r>
        <w:rPr>
          <w:rFonts w:ascii="Arial"/>
          <w:color w:val="5D6770"/>
          <w:spacing w:val="14"/>
          <w:w w:val="99"/>
          <w:sz w:val="20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20"/>
          <w:u w:val="single" w:color="5D6770"/>
        </w:rPr>
        <w:t>Autoempleo</w:t>
        <w:tab/>
      </w:r>
      <w:r>
        <w:rPr>
          <w:rFonts w:ascii="Arial"/>
          <w:color w:val="5D6770"/>
          <w:spacing w:val="-1"/>
          <w:w w:val="95"/>
          <w:sz w:val="20"/>
        </w:rPr>
      </w:r>
      <w:r>
        <w:rPr>
          <w:rFonts w:ascii="Arial"/>
          <w:color w:val="5D6770"/>
          <w:spacing w:val="-1"/>
          <w:w w:val="95"/>
          <w:position w:val="2"/>
          <w:sz w:val="18"/>
        </w:rPr>
      </w:r>
      <w:r>
        <w:rPr>
          <w:rFonts w:ascii="Arial"/>
          <w:color w:val="5D6770"/>
          <w:spacing w:val="-1"/>
          <w:w w:val="95"/>
          <w:position w:val="2"/>
          <w:sz w:val="18"/>
          <w:u w:val="single" w:color="EB5A5E"/>
        </w:rPr>
        <w:tab/>
      </w:r>
      <w:r>
        <w:rPr>
          <w:rFonts w:ascii="Arial"/>
          <w:color w:val="5D6770"/>
          <w:position w:val="2"/>
          <w:sz w:val="18"/>
          <w:u w:val="single" w:color="EB5A5E"/>
        </w:rPr>
        <w:t>1,629</w:t>
      </w:r>
      <w:r>
        <w:rPr>
          <w:rFonts w:ascii="Arial"/>
          <w:color w:val="5D6770"/>
          <w:w w:val="99"/>
          <w:position w:val="2"/>
          <w:sz w:val="18"/>
          <w:u w:val="single" w:color="EB5A5E"/>
        </w:rPr>
        <w:t> </w:t>
      </w:r>
      <w:r>
        <w:rPr>
          <w:rFonts w:ascii="Arial"/>
          <w:color w:val="5D6770"/>
          <w:position w:val="2"/>
          <w:sz w:val="18"/>
          <w:u w:val="single" w:color="EB5A5E"/>
        </w:rPr>
        <w:tab/>
      </w:r>
      <w:r>
        <w:rPr>
          <w:rFonts w:ascii="Arial"/>
          <w:color w:val="5D6770"/>
          <w:position w:val="2"/>
          <w:sz w:val="18"/>
        </w:rPr>
      </w:r>
      <w:r>
        <w:rPr>
          <w:rFonts w:ascii="Arial"/>
          <w:sz w:val="18"/>
        </w:rPr>
      </w:r>
    </w:p>
    <w:p>
      <w:pPr>
        <w:pStyle w:val="Heading7"/>
        <w:tabs>
          <w:tab w:pos="7514" w:val="left" w:leader="none"/>
          <w:tab w:pos="7686" w:val="left" w:leader="none"/>
        </w:tabs>
        <w:spacing w:line="240" w:lineRule="auto" w:before="8"/>
        <w:ind w:left="3637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4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Técnicos</w:t>
      </w:r>
      <w:r>
        <w:rPr>
          <w:rFonts w:ascii="Arial" w:hAnsi="Arial"/>
          <w:color w:val="5D6770"/>
          <w:spacing w:val="-10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y</w:t>
      </w:r>
      <w:r>
        <w:rPr>
          <w:rFonts w:ascii="Arial" w:hAnsi="Arial"/>
          <w:color w:val="5D6770"/>
          <w:spacing w:val="-15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Profesionistas</w:t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position w:val="2"/>
          <w:sz w:val="18"/>
        </w:rPr>
      </w:r>
      <w:r>
        <w:rPr>
          <w:rFonts w:ascii="Arial" w:hAnsi="Arial"/>
          <w:color w:val="5D6770"/>
          <w:spacing w:val="-1"/>
          <w:position w:val="2"/>
          <w:sz w:val="18"/>
          <w:u w:val="single" w:color="EB5A5E"/>
        </w:rPr>
        <w:tab/>
      </w:r>
      <w:r>
        <w:rPr>
          <w:rFonts w:ascii="Arial" w:hAnsi="Arial"/>
          <w:color w:val="5D6770"/>
          <w:position w:val="2"/>
          <w:sz w:val="18"/>
          <w:u w:val="single" w:color="EB5A5E"/>
        </w:rPr>
        <w:t>0</w:t>
      </w:r>
      <w:r>
        <w:rPr>
          <w:rFonts w:ascii="Arial" w:hAnsi="Arial"/>
          <w:color w:val="5D6770"/>
          <w:w w:val="99"/>
          <w:position w:val="2"/>
          <w:sz w:val="18"/>
          <w:u w:val="single" w:color="EB5A5E"/>
        </w:rPr>
        <w:t> </w:t>
      </w:r>
      <w:r>
        <w:rPr>
          <w:rFonts w:ascii="Arial" w:hAnsi="Arial"/>
          <w:color w:val="5D6770"/>
          <w:position w:val="2"/>
          <w:sz w:val="18"/>
          <w:u w:val="single" w:color="EB5A5E"/>
        </w:rPr>
        <w:tab/>
      </w:r>
      <w:r>
        <w:rPr>
          <w:rFonts w:ascii="Arial" w:hAnsi="Arial"/>
          <w:color w:val="5D6770"/>
          <w:position w:val="2"/>
          <w:sz w:val="18"/>
        </w:rPr>
      </w:r>
      <w:r>
        <w:rPr>
          <w:rFonts w:ascii="Arial" w:hAnsi="Arial"/>
          <w:sz w:val="18"/>
        </w:rPr>
      </w:r>
    </w:p>
    <w:p>
      <w:pPr>
        <w:pStyle w:val="Heading8"/>
        <w:tabs>
          <w:tab w:pos="4549" w:val="left" w:leader="none"/>
          <w:tab w:pos="6206" w:val="left" w:leader="none"/>
          <w:tab w:pos="7163" w:val="left" w:leader="none"/>
          <w:tab w:pos="7686" w:val="left" w:leader="none"/>
        </w:tabs>
        <w:spacing w:line="240" w:lineRule="auto" w:before="7"/>
        <w:ind w:left="362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B.C.SUR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u w:val="single" w:color="EB5A5E"/>
        </w:rPr>
        <w:t>2,546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  <w:b w:val="0"/>
        </w:rPr>
      </w:r>
    </w:p>
    <w:p>
      <w:pPr>
        <w:pStyle w:val="BodyText"/>
        <w:spacing w:line="240" w:lineRule="auto" w:before="78"/>
        <w:ind w:left="3695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Social,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B.C.Sur.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695" w:right="577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695" w:right="5865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BECATE: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Becas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30" w:lineRule="auto" w:before="3"/>
        <w:ind w:left="4800" w:right="2506" w:firstLine="6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BÉC</w:t>
      </w:r>
      <w:r>
        <w:rPr>
          <w:rFonts w:ascii="Arial" w:hAnsi="Arial"/>
          <w:color w:val="5D6770"/>
          <w:spacing w:val="-1"/>
          <w:w w:val="105"/>
        </w:rPr>
        <w:t>ATE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</w:t>
      </w:r>
      <w:r>
        <w:rPr>
          <w:rFonts w:ascii="Arial" w:hAnsi="Arial"/>
          <w:color w:val="5D6770"/>
          <w:spacing w:val="-2"/>
          <w:w w:val="105"/>
        </w:rPr>
        <w:t>AS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3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SOCIAL,</w:t>
      </w:r>
      <w:r>
        <w:rPr>
          <w:rFonts w:ascii="Arial" w:hAnsi="Arial"/>
          <w:color w:val="5D6770"/>
          <w:spacing w:val="2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spacing w:line="240" w:lineRule="auto"/>
        <w:ind w:right="1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5,000</w:t>
      </w:r>
      <w:r>
        <w:rPr>
          <w:rFonts w:ascii="Arial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4,500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4,000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3,500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3,000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2,500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2,000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1,500</w:t>
      </w:r>
      <w:r>
        <w:rPr>
          <w:rFonts w:ascii="Arial"/>
          <w:sz w:val="20"/>
        </w:rPr>
      </w:r>
    </w:p>
    <w:p>
      <w:pPr>
        <w:spacing w:before="11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1,000</w:t>
      </w:r>
      <w:r>
        <w:rPr>
          <w:rFonts w:ascii="Arial"/>
          <w:sz w:val="20"/>
        </w:rPr>
      </w:r>
    </w:p>
    <w:p>
      <w:pPr>
        <w:spacing w:before="11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500</w:t>
      </w:r>
      <w:r>
        <w:rPr>
          <w:rFonts w:ascii="Arial"/>
          <w:sz w:val="20"/>
        </w:rPr>
      </w:r>
    </w:p>
    <w:p>
      <w:pPr>
        <w:spacing w:before="115"/>
        <w:ind w:left="0" w:right="10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-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6pt;height:176.65pt;mso-position-horizontal-relative:char;mso-position-vertical-relative:line" coordorigin="0,0" coordsize="5720,3533">
            <v:group style="position:absolute;left:636;top:3240;width:752;height:221" coordorigin="636,3240" coordsize="752,221">
              <v:shape style="position:absolute;left:636;top:3240;width:752;height:221" coordorigin="636,3240" coordsize="752,221" path="m636,3461l1387,3461,1387,3240,636,3240,636,3461xe" filled="true" fillcolor="#ed6b06" stroked="false">
                <v:path arrowok="t"/>
                <v:fill type="solid"/>
              </v:shape>
            </v:group>
            <v:group style="position:absolute;left:636;top:3240;width:752;height:221" coordorigin="636,3240" coordsize="752,221">
              <v:shape style="position:absolute;left:636;top:3240;width:752;height:221" coordorigin="636,3240" coordsize="752,221" path="m636,3461l1387,3461,1387,3240,636,3240,636,3461xe" filled="false" stroked="true" strokeweight="6.0pt" strokecolor="#ed6b06">
                <v:path arrowok="t"/>
              </v:shape>
            </v:group>
            <v:group style="position:absolute;left:2515;top:497;width:754;height:2964" coordorigin="2515,497" coordsize="754,2964">
              <v:shape style="position:absolute;left:2515;top:497;width:754;height:2964" coordorigin="2515,497" coordsize="754,2964" path="m2515,3461l3269,3461,3269,497,2515,497,2515,3461xe" filled="true" fillcolor="#005aa7" stroked="false">
                <v:path arrowok="t"/>
                <v:fill type="solid"/>
              </v:shape>
            </v:group>
            <v:group style="position:absolute;left:2515;top:497;width:754;height:2964" coordorigin="2515,497" coordsize="754,2964">
              <v:shape style="position:absolute;left:2515;top:497;width:754;height:2964" coordorigin="2515,497" coordsize="754,2964" path="m2515,3461l3269,3461,3269,497,2515,497,2515,3461xe" filled="false" stroked="true" strokeweight="6pt" strokecolor="#005aa7">
                <v:path arrowok="t"/>
              </v:shape>
            </v:group>
            <v:group style="position:absolute;left:4397;top:1702;width:752;height:1760" coordorigin="4397,1702" coordsize="752,1760">
              <v:shape style="position:absolute;left:4397;top:1702;width:752;height:1760" coordorigin="4397,1702" coordsize="752,1760" path="m4397,3461l5148,3461,5148,1702,4397,1702,4397,3461xe" filled="true" fillcolor="#5cbeb5" stroked="false">
                <v:path arrowok="t"/>
                <v:fill type="solid"/>
              </v:shape>
            </v:group>
            <v:group style="position:absolute;left:4397;top:1702;width:752;height:1760" coordorigin="4397,1702" coordsize="752,1760">
              <v:shape style="position:absolute;left:4397;top:1702;width:752;height:1760" coordorigin="4397,1702" coordsize="752,1760" path="m4397,3461l5148,3461,5148,1702,4397,1702,4397,3461xe" filled="false" stroked="true" strokeweight="6pt" strokecolor="#5cbeb5">
                <v:path arrowok="t"/>
              </v:shape>
            </v:group>
            <v:group style="position:absolute;left:72;top:7;width:2;height:3519" coordorigin="72,7" coordsize="2,3519">
              <v:shape style="position:absolute;left:72;top:7;width:2;height:3519" coordorigin="72,7" coordsize="0,3519" path="m72,7l72,3526e" filled="false" stroked="true" strokeweight=".72pt" strokecolor="#5d6770">
                <v:path arrowok="t"/>
              </v:shape>
            </v:group>
            <v:group style="position:absolute;left:7;top:3461;width:5705;height:2" coordorigin="7,3461" coordsize="5705,2">
              <v:shape style="position:absolute;left:7;top:3461;width:5705;height:2" coordorigin="7,3461" coordsize="5705,0" path="m7,3461l5712,3461e" filled="false" stroked="true" strokeweight=".72pt" strokecolor="#5d6770">
                <v:path arrowok="t"/>
              </v:shape>
            </v:group>
            <v:group style="position:absolute;left:7;top:3115;width:65;height:2" coordorigin="7,3115" coordsize="65,2">
              <v:shape style="position:absolute;left:7;top:3115;width:65;height:2" coordorigin="7,3115" coordsize="65,0" path="m7,3115l72,3115e" filled="false" stroked="true" strokeweight=".72pt" strokecolor="#5d6770">
                <v:path arrowok="t"/>
              </v:shape>
            </v:group>
            <v:group style="position:absolute;left:7;top:2770;width:65;height:2" coordorigin="7,2770" coordsize="65,2">
              <v:shape style="position:absolute;left:7;top:2770;width:65;height:2" coordorigin="7,2770" coordsize="65,0" path="m7,2770l72,2770e" filled="false" stroked="true" strokeweight=".72pt" strokecolor="#5d6770">
                <v:path arrowok="t"/>
              </v:shape>
            </v:group>
            <v:group style="position:absolute;left:7;top:2426;width:65;height:2" coordorigin="7,2426" coordsize="65,2">
              <v:shape style="position:absolute;left:7;top:2426;width:65;height:2" coordorigin="7,2426" coordsize="65,0" path="m7,2426l72,2426e" filled="false" stroked="true" strokeweight=".72pt" strokecolor="#5d6770">
                <v:path arrowok="t"/>
              </v:shape>
            </v:group>
            <v:group style="position:absolute;left:7;top:2081;width:65;height:2" coordorigin="7,2081" coordsize="65,2">
              <v:shape style="position:absolute;left:7;top:2081;width:65;height:2" coordorigin="7,2081" coordsize="65,0" path="m7,2081l72,2081e" filled="false" stroked="true" strokeweight=".72pt" strokecolor="#5d6770">
                <v:path arrowok="t"/>
              </v:shape>
            </v:group>
            <v:group style="position:absolute;left:7;top:1735;width:65;height:2" coordorigin="7,1735" coordsize="65,2">
              <v:shape style="position:absolute;left:7;top:1735;width:65;height:2" coordorigin="7,1735" coordsize="65,0" path="m7,1735l72,1735e" filled="false" stroked="true" strokeweight=".72pt" strokecolor="#5d6770">
                <v:path arrowok="t"/>
              </v:shape>
            </v:group>
            <v:group style="position:absolute;left:7;top:1390;width:65;height:2" coordorigin="7,1390" coordsize="65,2">
              <v:shape style="position:absolute;left:7;top:1390;width:65;height:2" coordorigin="7,1390" coordsize="65,0" path="m7,1390l72,1390e" filled="false" stroked="true" strokeweight=".72pt" strokecolor="#5d6770">
                <v:path arrowok="t"/>
              </v:shape>
            </v:group>
            <v:group style="position:absolute;left:7;top:1044;width:65;height:2" coordorigin="7,1044" coordsize="65,2">
              <v:shape style="position:absolute;left:7;top:1044;width:65;height:2" coordorigin="7,1044" coordsize="65,0" path="m7,1044l72,1044e" filled="false" stroked="true" strokeweight=".72pt" strokecolor="#5d6770">
                <v:path arrowok="t"/>
              </v:shape>
            </v:group>
            <v:group style="position:absolute;left:7;top:698;width:65;height:2" coordorigin="7,698" coordsize="65,2">
              <v:shape style="position:absolute;left:7;top:698;width:65;height:2" coordorigin="7,698" coordsize="65,0" path="m7,698l72,698e" filled="false" stroked="true" strokeweight=".72pt" strokecolor="#5d6770">
                <v:path arrowok="t"/>
              </v:shape>
            </v:group>
            <v:group style="position:absolute;left:7;top:353;width:65;height:2" coordorigin="7,353" coordsize="65,2">
              <v:shape style="position:absolute;left:7;top:353;width:65;height:2" coordorigin="7,353" coordsize="65,0" path="m7,353l72,353e" filled="false" stroked="true" strokeweight=".72pt" strokecolor="#5d6770">
                <v:path arrowok="t"/>
              </v:shape>
            </v:group>
            <v:group style="position:absolute;left:7;top:7;width:65;height:2" coordorigin="7,7" coordsize="65,2">
              <v:shape style="position:absolute;left:7;top:7;width:65;height:2" coordorigin="7,7" coordsize="65,0" path="m7,7l72,7e" filled="false" stroked="true" strokeweight=".72pt" strokecolor="#5d6770">
                <v:path arrowok="t"/>
              </v:shape>
            </v:group>
            <v:group style="position:absolute;left:1951;top:3461;width:2;height:65" coordorigin="1951,3461" coordsize="2,65">
              <v:shape style="position:absolute;left:1951;top:3461;width:2;height:65" coordorigin="1951,3461" coordsize="0,65" path="m1951,3461l1951,3526e" filled="false" stroked="true" strokeweight=".72pt" strokecolor="#5d6770">
                <v:path arrowok="t"/>
              </v:shape>
            </v:group>
            <v:group style="position:absolute;left:3833;top:3461;width:2;height:65" coordorigin="3833,3461" coordsize="2,65">
              <v:shape style="position:absolute;left:3833;top:3461;width:2;height:65" coordorigin="3833,3461" coordsize="0,65" path="m3833,3461l3833,3526e" filled="false" stroked="true" strokeweight=".72pt" strokecolor="#5d6770">
                <v:path arrowok="t"/>
              </v:shape>
            </v:group>
            <v:group style="position:absolute;left:5712;top:3461;width:2;height:65" coordorigin="5712,3461" coordsize="2,65">
              <v:shape style="position:absolute;left:5712;top:3461;width:2;height:65" coordorigin="5712,3461" coordsize="0,65" path="m5712,3461l5712,3526e" filled="false" stroked="true" strokeweight=".72pt" strokecolor="#5d6770">
                <v:path arrowok="t"/>
              </v:shape>
              <v:shape style="position:absolute;left:2619;top:144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4,292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51;top:1415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2,546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3;top:2889;width:332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322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696" w:val="left" w:leader="none"/>
          <w:tab w:pos="4387" w:val="left" w:leader="none"/>
        </w:tabs>
        <w:spacing w:before="64"/>
        <w:ind w:left="7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Cursos</w:t>
        <w:tab/>
        <w:t>Becas</w:t>
        <w:tab/>
      </w:r>
      <w:r>
        <w:rPr>
          <w:rFonts w:ascii="Arial"/>
          <w:b/>
          <w:color w:val="5D6770"/>
          <w:spacing w:val="-1"/>
          <w:sz w:val="20"/>
        </w:rPr>
        <w:t>Colocados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5072" w:space="40"/>
            <w:col w:w="8468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 w:before="80"/>
        <w:ind w:left="2296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Social, 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C.</w:t>
      </w:r>
      <w:r>
        <w:rPr>
          <w:rFonts w:ascii="Arial" w:hAnsi="Arial"/>
          <w:color w:val="5D6770"/>
          <w:spacing w:val="-1"/>
        </w:rPr>
        <w:t> Sur.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4696" w:right="2399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 BECATE: Becas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Capacitación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Trabajo.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periodo septiembre-agosto.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22"/>
        <w:ind w:left="2426" w:right="464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ST</w:t>
      </w:r>
      <w:r>
        <w:rPr>
          <w:rFonts w:ascii="Arial" w:hAnsi="Arial"/>
          <w:color w:val="5D6770"/>
          <w:spacing w:val="-1"/>
          <w:w w:val="105"/>
        </w:rPr>
        <w:t>RADAS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OLSA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TR</w:t>
      </w:r>
      <w:r>
        <w:rPr>
          <w:rFonts w:ascii="Arial" w:hAnsi="Arial"/>
          <w:color w:val="5D6770"/>
          <w:spacing w:val="-1"/>
          <w:w w:val="105"/>
        </w:rPr>
        <w:t>ABAJO</w:t>
      </w:r>
      <w:r>
        <w:rPr>
          <w:rFonts w:ascii="Arial" w:hAnsi="Arial"/>
          <w:color w:val="5D6770"/>
          <w:spacing w:val="29"/>
          <w:w w:val="109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O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25"/>
          <w:w w:val="109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37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1539"/>
      </w:tblGrid>
      <w:tr>
        <w:trPr>
          <w:trHeight w:val="422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07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73"/>
              <w:ind w:left="3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0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Solicitantes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empleo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7" w:val="left" w:leader="none"/>
                <w:tab w:pos="1539" w:val="left" w:leader="none"/>
              </w:tabs>
              <w:spacing w:line="206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14,151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Vacantes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registradas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5" w:val="left" w:leader="none"/>
                <w:tab w:pos="153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5,241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Personas Enviadas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7" w:val="left" w:leader="none"/>
                <w:tab w:pos="153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13,562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7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Personas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Colocadas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5" w:val="left" w:leader="none"/>
                <w:tab w:pos="1539" w:val="left" w:leader="none"/>
              </w:tabs>
              <w:spacing w:line="202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2,338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837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2"/>
        </w:rPr>
        <w:t>Social,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Empleo, B.C.Sur.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837" w:right="5865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Este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programa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aplica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ciudades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Paz, San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José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Cabo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Ciudad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Constitución.</w:t>
      </w:r>
      <w:r>
        <w:rPr>
          <w:rFonts w:ascii="Arial" w:hAnsi="Arial"/>
        </w:rPr>
      </w:r>
    </w:p>
    <w:p>
      <w:pPr>
        <w:pStyle w:val="BodyText"/>
        <w:tabs>
          <w:tab w:pos="6988" w:val="left" w:leader="none"/>
        </w:tabs>
        <w:spacing w:line="240" w:lineRule="auto"/>
        <w:ind w:left="3837" w:right="6056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al</w:t>
        <w:tab/>
        <w:t>periodo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30" w:lineRule="auto" w:before="3"/>
        <w:ind w:left="5089" w:right="2646" w:hanging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ST</w:t>
      </w:r>
      <w:r>
        <w:rPr>
          <w:rFonts w:ascii="Arial" w:hAnsi="Arial"/>
          <w:color w:val="5D6770"/>
          <w:spacing w:val="-1"/>
          <w:w w:val="105"/>
        </w:rPr>
        <w:t>RADAS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BOLSA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7"/>
          <w:w w:val="104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1"/>
          <w:w w:val="107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spacing w:line="240" w:lineRule="auto" w:before="65"/>
        <w:ind w:left="4129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9.759995pt;margin-top:9.029877pt;width:329.2pt;height:176.55pt;mso-position-horizontal-relative:page;mso-position-vertical-relative:paragraph;z-index:10192" coordorigin="4795,181" coordsize="6584,3531">
            <v:shape style="position:absolute;left:5100;top:3526;width:696;height:127" type="#_x0000_t75" stroked="false">
              <v:imagedata r:id="rId318" o:title=""/>
            </v:shape>
            <v:group style="position:absolute;left:5216;top:3640;width:466;height:2" coordorigin="5216,3640" coordsize="466,2">
              <v:shape style="position:absolute;left:5216;top:3640;width:466;height:2" coordorigin="5216,3640" coordsize="466,0" path="m5216,3640l5681,3640,5216,3640xe" filled="false" stroked="true" strokeweight=".75pt" strokecolor="#ffffff">
                <v:path arrowok="t"/>
              </v:shape>
            </v:group>
            <v:group style="position:absolute;left:5681;top:3135;width:464;height:504" coordorigin="5681,3135" coordsize="464,504">
              <v:shape style="position:absolute;left:5681;top:3135;width:464;height:504" coordorigin="5681,3135" coordsize="464,504" path="m5681,3639l6144,3639,6144,3135,5681,3135,5681,3639xe" filled="true" fillcolor="#005aa7" stroked="false">
                <v:path arrowok="t"/>
                <v:fill type="solid"/>
              </v:shape>
            </v:group>
            <v:group style="position:absolute;left:5681;top:3135;width:464;height:504" coordorigin="5681,3135" coordsize="464,504">
              <v:shape style="position:absolute;left:5681;top:3135;width:464;height:504" coordorigin="5681,3135" coordsize="464,504" path="m5681,3639l6144,3639,6144,3135,5681,3135,5681,3639xe" filled="false" stroked="true" strokeweight="6pt" strokecolor="#005aa7">
                <v:path arrowok="t"/>
              </v:shape>
            </v:group>
            <v:group style="position:absolute;left:7306;top:713;width:466;height:2926" coordorigin="7306,713" coordsize="466,2926">
              <v:shape style="position:absolute;left:7306;top:713;width:466;height:2926" coordorigin="7306,713" coordsize="466,2926" path="m7306,3639l7771,3639,7771,713,7306,713,7306,3639xe" filled="true" fillcolor="#005aa7" stroked="false">
                <v:path arrowok="t"/>
                <v:fill type="solid"/>
              </v:shape>
            </v:group>
            <v:group style="position:absolute;left:7306;top:713;width:466;height:2926" coordorigin="7306,713" coordsize="466,2926">
              <v:shape style="position:absolute;left:7306;top:713;width:466;height:2926" coordorigin="7306,713" coordsize="466,2926" path="m7306,3639l7771,3639,7771,713,7306,713,7306,3639xe" filled="false" stroked="true" strokeweight="6pt" strokecolor="#005aa7">
                <v:path arrowok="t"/>
              </v:shape>
            </v:group>
            <v:group style="position:absolute;left:8933;top:2509;width:464;height:1131" coordorigin="8933,2509" coordsize="464,1131">
              <v:shape style="position:absolute;left:8933;top:2509;width:464;height:1131" coordorigin="8933,2509" coordsize="464,1131" path="m8933,3639l9396,3639,9396,2509,8933,2509,8933,3639xe" filled="true" fillcolor="#005aa7" stroked="false">
                <v:path arrowok="t"/>
                <v:fill type="solid"/>
              </v:shape>
            </v:group>
            <v:group style="position:absolute;left:8933;top:2509;width:464;height:1131" coordorigin="8933,2509" coordsize="464,1131">
              <v:shape style="position:absolute;left:8933;top:2509;width:464;height:1131" coordorigin="8933,2509" coordsize="464,1131" path="m8933,3639l9396,3639,9396,2509,8933,2509,8933,3639xe" filled="false" stroked="true" strokeweight="6pt" strokecolor="#005aa7">
                <v:path arrowok="t"/>
              </v:shape>
            </v:group>
            <v:group style="position:absolute;left:10558;top:586;width:466;height:3053" coordorigin="10558,586" coordsize="466,3053">
              <v:shape style="position:absolute;left:10558;top:586;width:466;height:3053" coordorigin="10558,586" coordsize="466,3053" path="m10558,3639l11023,3639,11023,586,10558,586,10558,3639xe" filled="true" fillcolor="#005aa7" stroked="false">
                <v:path arrowok="t"/>
                <v:fill type="solid"/>
              </v:shape>
            </v:group>
            <v:group style="position:absolute;left:10558;top:586;width:466;height:3053" coordorigin="10558,586" coordsize="466,3053">
              <v:shape style="position:absolute;left:10558;top:586;width:466;height:3053" coordorigin="10558,586" coordsize="466,3053" path="m10558,3639l11023,3639,11023,586,10558,586,10558,3639xe" filled="false" stroked="true" strokeweight="6pt" strokecolor="#005aa7">
                <v:path arrowok="t"/>
              </v:shape>
            </v:group>
            <v:group style="position:absolute;left:4867;top:188;width:2;height:3516" coordorigin="4867,188" coordsize="2,3516">
              <v:shape style="position:absolute;left:4867;top:188;width:2;height:3516" coordorigin="4867,188" coordsize="0,3516" path="m4867,188l4867,3704e" filled="false" stroked="true" strokeweight=".72pt" strokecolor="#5d6770">
                <v:path arrowok="t"/>
              </v:shape>
            </v:group>
            <v:group style="position:absolute;left:4802;top:3639;width:6569;height:2" coordorigin="4802,3639" coordsize="6569,2">
              <v:shape style="position:absolute;left:4802;top:3639;width:6569;height:2" coordorigin="4802,3639" coordsize="6569,0" path="m4802,3639l11371,3639e" filled="false" stroked="true" strokeweight=".72pt" strokecolor="#5d6770">
                <v:path arrowok="t"/>
              </v:shape>
            </v:group>
            <v:group style="position:absolute;left:4802;top:3207;width:65;height:2" coordorigin="4802,3207" coordsize="65,2">
              <v:shape style="position:absolute;left:4802;top:3207;width:65;height:2" coordorigin="4802,3207" coordsize="65,0" path="m4802,3207l4867,3207e" filled="false" stroked="true" strokeweight=".72pt" strokecolor="#5d6770">
                <v:path arrowok="t"/>
              </v:shape>
            </v:group>
            <v:group style="position:absolute;left:4802;top:2775;width:65;height:2" coordorigin="4802,2775" coordsize="65,2">
              <v:shape style="position:absolute;left:4802;top:2775;width:65;height:2" coordorigin="4802,2775" coordsize="65,0" path="m4802,2775l4867,2775e" filled="false" stroked="true" strokeweight=".72pt" strokecolor="#5d6770">
                <v:path arrowok="t"/>
              </v:shape>
            </v:group>
            <v:group style="position:absolute;left:4802;top:2345;width:65;height:2" coordorigin="4802,2345" coordsize="65,2">
              <v:shape style="position:absolute;left:4802;top:2345;width:65;height:2" coordorigin="4802,2345" coordsize="65,0" path="m4802,2345l4867,2345e" filled="false" stroked="true" strokeweight=".72pt" strokecolor="#5d6770">
                <v:path arrowok="t"/>
              </v:shape>
            </v:group>
            <v:group style="position:absolute;left:4802;top:1913;width:65;height:2" coordorigin="4802,1913" coordsize="65,2">
              <v:shape style="position:absolute;left:4802;top:1913;width:65;height:2" coordorigin="4802,1913" coordsize="65,0" path="m4802,1913l4867,1913e" filled="false" stroked="true" strokeweight=".72pt" strokecolor="#5d6770">
                <v:path arrowok="t"/>
              </v:shape>
            </v:group>
            <v:group style="position:absolute;left:4802;top:1481;width:65;height:2" coordorigin="4802,1481" coordsize="65,2">
              <v:shape style="position:absolute;left:4802;top:1481;width:65;height:2" coordorigin="4802,1481" coordsize="65,0" path="m4802,1481l4867,1481e" filled="false" stroked="true" strokeweight=".72pt" strokecolor="#5d6770">
                <v:path arrowok="t"/>
              </v:shape>
            </v:group>
            <v:group style="position:absolute;left:4802;top:1049;width:65;height:2" coordorigin="4802,1049" coordsize="65,2">
              <v:shape style="position:absolute;left:4802;top:1049;width:65;height:2" coordorigin="4802,1049" coordsize="65,0" path="m4802,1049l4867,1049e" filled="false" stroked="true" strokeweight=".72pt" strokecolor="#5d6770">
                <v:path arrowok="t"/>
              </v:shape>
            </v:group>
            <v:group style="position:absolute;left:4802;top:620;width:65;height:2" coordorigin="4802,620" coordsize="65,2">
              <v:shape style="position:absolute;left:4802;top:620;width:65;height:2" coordorigin="4802,620" coordsize="65,0" path="m4802,620l4867,620e" filled="false" stroked="true" strokeweight=".72pt" strokecolor="#5d6770">
                <v:path arrowok="t"/>
              </v:shape>
            </v:group>
            <v:group style="position:absolute;left:4802;top:188;width:65;height:2" coordorigin="4802,188" coordsize="65,2">
              <v:shape style="position:absolute;left:4802;top:188;width:65;height:2" coordorigin="4802,188" coordsize="65,0" path="m4802,188l4867,188e" filled="false" stroked="true" strokeweight=".72pt" strokecolor="#5d6770">
                <v:path arrowok="t"/>
              </v:shape>
            </v:group>
            <v:group style="position:absolute;left:6492;top:3639;width:2;height:65" coordorigin="6492,3639" coordsize="2,65">
              <v:shape style="position:absolute;left:6492;top:3639;width:2;height:65" coordorigin="6492,3639" coordsize="0,65" path="m6492,3639l6492,3704e" filled="false" stroked="true" strokeweight=".72pt" strokecolor="#5d6770">
                <v:path arrowok="t"/>
              </v:shape>
            </v:group>
            <v:group style="position:absolute;left:8119;top:3639;width:2;height:65" coordorigin="8119,3639" coordsize="2,65">
              <v:shape style="position:absolute;left:8119;top:3639;width:2;height:65" coordorigin="8119,3639" coordsize="0,65" path="m8119,3639l8119,3704e" filled="false" stroked="true" strokeweight=".72pt" strokecolor="#5d6770">
                <v:path arrowok="t"/>
              </v:shape>
            </v:group>
            <v:group style="position:absolute;left:9744;top:3639;width:2;height:65" coordorigin="9744,3639" coordsize="2,65">
              <v:shape style="position:absolute;left:9744;top:3639;width:2;height:65" coordorigin="9744,3639" coordsize="0,65" path="m9744,3639l9744,3704e" filled="false" stroked="true" strokeweight=".72pt" strokecolor="#5d6770">
                <v:path arrowok="t"/>
              </v:shape>
            </v:group>
            <v:group style="position:absolute;left:11371;top:3639;width:2;height:65" coordorigin="11371,3639" coordsize="2,65">
              <v:shape style="position:absolute;left:11371;top:3639;width:2;height:65" coordorigin="11371,3639" coordsize="0,65" path="m11371,3639l11371,3704e" filled="false" stroked="true" strokeweight=".72pt" strokecolor="#5d6770">
                <v:path arrowok="t"/>
              </v:shape>
              <v:shape style="position:absolute;left:7206;top:352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13,562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93;top:230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14,151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25;top:2132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5,241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45;top:2805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2,338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</w:rPr>
        <w:t>16000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41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14000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41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12000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41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10000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4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8000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6000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4000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2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4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862" w:val="left" w:leader="none"/>
          <w:tab w:pos="8494" w:val="left" w:leader="none"/>
          <w:tab w:pos="9998" w:val="left" w:leader="none"/>
        </w:tabs>
        <w:spacing w:before="27"/>
        <w:ind w:left="51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w w:val="95"/>
          <w:sz w:val="20"/>
        </w:rPr>
        <w:t>Colocados</w:t>
        <w:tab/>
      </w:r>
      <w:r>
        <w:rPr>
          <w:rFonts w:ascii="Arial"/>
          <w:color w:val="5D6770"/>
          <w:spacing w:val="5"/>
          <w:w w:val="95"/>
          <w:sz w:val="20"/>
        </w:rPr>
        <w:t>Enviados</w:t>
        <w:tab/>
      </w:r>
      <w:r>
        <w:rPr>
          <w:rFonts w:ascii="Arial"/>
          <w:color w:val="5D6770"/>
          <w:spacing w:val="3"/>
          <w:w w:val="95"/>
          <w:sz w:val="20"/>
        </w:rPr>
        <w:t>Vacantes</w:t>
        <w:tab/>
      </w:r>
      <w:r>
        <w:rPr>
          <w:rFonts w:ascii="Arial"/>
          <w:color w:val="5D6770"/>
          <w:spacing w:val="6"/>
          <w:sz w:val="20"/>
        </w:rPr>
        <w:t>Solicitantes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4812" w:right="2570" w:hanging="2"/>
        <w:jc w:val="center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del Trabajo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Previsión Social, Servicio Estatal </w:t>
      </w:r>
      <w:r>
        <w:rPr>
          <w:rFonts w:ascii="Tahoma" w:hAnsi="Tahoma"/>
          <w:color w:val="5D6770"/>
          <w:spacing w:val="1"/>
        </w:rPr>
        <w:t>de</w:t>
      </w:r>
      <w:r>
        <w:rPr>
          <w:rFonts w:ascii="Tahoma" w:hAnsi="Tahoma"/>
          <w:color w:val="5D6770"/>
          <w:spacing w:val="-1"/>
        </w:rPr>
        <w:t> Empleo, </w:t>
      </w:r>
      <w:r>
        <w:rPr>
          <w:rFonts w:ascii="Tahoma" w:hAnsi="Tahoma"/>
          <w:color w:val="5D6770"/>
          <w:spacing w:val="-2"/>
        </w:rPr>
        <w:t>B.C.Sur.</w:t>
      </w:r>
      <w:r>
        <w:rPr>
          <w:rFonts w:ascii="Tahoma" w:hAnsi="Tahoma"/>
          <w:color w:val="5D6770"/>
          <w:spacing w:val="60"/>
        </w:rPr>
        <w:t> </w:t>
      </w:r>
      <w:r>
        <w:rPr>
          <w:rFonts w:ascii="Tahoma" w:hAnsi="Tahoma"/>
          <w:color w:val="5D6770"/>
          <w:spacing w:val="-1"/>
        </w:rPr>
        <w:t>Observaciones: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Este programa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-3"/>
        </w:rPr>
        <w:t> </w:t>
      </w:r>
      <w:r>
        <w:rPr>
          <w:rFonts w:ascii="Tahoma" w:hAnsi="Tahoma"/>
          <w:color w:val="5D6770"/>
          <w:spacing w:val="-1"/>
        </w:rPr>
        <w:t>aplica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en las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ciudades</w:t>
      </w:r>
      <w:r>
        <w:rPr>
          <w:rFonts w:ascii="Tahoma" w:hAnsi="Tahoma"/>
          <w:color w:val="5D6770"/>
        </w:rPr>
        <w:t> de </w:t>
      </w: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Paz, </w:t>
      </w:r>
      <w:r>
        <w:rPr>
          <w:rFonts w:ascii="Tahoma" w:hAnsi="Tahoma"/>
          <w:color w:val="5D6770"/>
          <w:spacing w:val="-2"/>
        </w:rPr>
        <w:t>San</w:t>
      </w:r>
      <w:r>
        <w:rPr>
          <w:rFonts w:ascii="Tahoma" w:hAnsi="Tahoma"/>
          <w:color w:val="5D6770"/>
          <w:spacing w:val="-1"/>
        </w:rPr>
        <w:t> José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del Cabo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59"/>
        </w:rPr>
        <w:t> </w:t>
      </w:r>
      <w:r>
        <w:rPr>
          <w:rFonts w:ascii="Tahoma" w:hAnsi="Tahoma"/>
          <w:color w:val="5D6770"/>
          <w:spacing w:val="-1"/>
        </w:rPr>
        <w:t>Ciudad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Constitución. 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información corresponde </w:t>
      </w:r>
      <w:r>
        <w:rPr>
          <w:rFonts w:ascii="Tahoma" w:hAnsi="Tahoma"/>
          <w:color w:val="5D6770"/>
        </w:rPr>
        <w:t>al</w:t>
      </w:r>
      <w:r>
        <w:rPr>
          <w:rFonts w:ascii="Tahoma" w:hAnsi="Tahoma"/>
          <w:color w:val="5D6770"/>
          <w:spacing w:val="-1"/>
        </w:rPr>
        <w:t> periodo septiembre-agosto.</w:t>
      </w:r>
      <w:r>
        <w:rPr>
          <w:rFonts w:ascii="Tahoma" w:hAnsi="Tahoma"/>
        </w:rPr>
      </w:r>
    </w:p>
    <w:p>
      <w:pPr>
        <w:spacing w:after="0" w:line="240" w:lineRule="auto"/>
        <w:jc w:val="center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230" w:lineRule="auto" w:before="158"/>
        <w:ind w:left="1618" w:right="384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BENEFICIARIOS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</w:t>
      </w:r>
      <w:r>
        <w:rPr>
          <w:rFonts w:ascii="Arial" w:hAnsi="Arial"/>
          <w:color w:val="5D6770"/>
          <w:spacing w:val="-2"/>
          <w:w w:val="105"/>
        </w:rPr>
        <w:t>L SUBPROG</w:t>
      </w:r>
      <w:r>
        <w:rPr>
          <w:rFonts w:ascii="Arial" w:hAnsi="Arial"/>
          <w:color w:val="5D6770"/>
          <w:spacing w:val="-1"/>
          <w:w w:val="105"/>
        </w:rPr>
        <w:t>RAMA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MOVILIDAD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</w:t>
      </w:r>
      <w:r>
        <w:rPr>
          <w:rFonts w:ascii="Arial" w:hAnsi="Arial"/>
          <w:color w:val="5D6770"/>
          <w:spacing w:val="2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AGRÍCOLA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</w:t>
      </w:r>
      <w:r>
        <w:rPr>
          <w:rFonts w:ascii="Arial" w:hAnsi="Arial"/>
          <w:color w:val="5D6770"/>
          <w:spacing w:val="-2"/>
          <w:w w:val="105"/>
        </w:rPr>
        <w:t>SUML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A)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SECRETARÍA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TRABAJO</w:t>
      </w:r>
      <w:r>
        <w:rPr>
          <w:rFonts w:ascii="Arial" w:hAnsi="Arial"/>
          <w:color w:val="5D6770"/>
          <w:w w:val="105"/>
        </w:rPr>
        <w:t> Y</w:t>
      </w:r>
      <w:r>
        <w:rPr>
          <w:rFonts w:ascii="Arial" w:hAnsi="Arial"/>
          <w:color w:val="5D6770"/>
          <w:spacing w:val="37"/>
          <w:w w:val="107"/>
        </w:rPr>
        <w:t> </w:t>
      </w:r>
      <w:r>
        <w:rPr>
          <w:rFonts w:ascii="Arial" w:hAnsi="Arial"/>
          <w:color w:val="5D6770"/>
          <w:w w:val="105"/>
        </w:rPr>
        <w:t>PREVISIÓN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SOCIAL 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-1"/>
          <w:w w:val="105"/>
        </w:rPr>
        <w:t> 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33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9.45pt;height:48.3pt;mso-position-horizontal-relative:char;mso-position-vertical-relative:line" coordorigin="0,0" coordsize="6589,966">
            <v:group style="position:absolute;left:0;top:0;width:4386;height:611" coordorigin="0,0" coordsize="4386,611">
              <v:shape style="position:absolute;left:0;top:0;width:4386;height:611" coordorigin="0,0" coordsize="4386,611" path="m0,610l4385,610,4385,0,0,0,0,610xe" filled="true" fillcolor="#eb5a5e" stroked="false">
                <v:path arrowok="t"/>
                <v:fill type="solid"/>
              </v:shape>
            </v:group>
            <v:group style="position:absolute;left:108;top:200;width:4170;height:214" coordorigin="108,200" coordsize="4170,214">
              <v:shape style="position:absolute;left:108;top:200;width:4170;height:214" coordorigin="108,200" coordsize="4170,214" path="m108,413l4277,413,4277,200,108,200,108,413xe" filled="true" fillcolor="#eb5a5e" stroked="false">
                <v:path arrowok="t"/>
                <v:fill type="solid"/>
              </v:shape>
            </v:group>
            <v:group style="position:absolute;left:4385;top:0;width:2204;height:611" coordorigin="4385,0" coordsize="2204,611">
              <v:shape style="position:absolute;left:4385;top:0;width:2204;height:611" coordorigin="4385,0" coordsize="2204,611" path="m4385,610l6589,610,6589,0,4385,0,4385,610xe" filled="true" fillcolor="#eb5a5e" stroked="false">
                <v:path arrowok="t"/>
                <v:fill type="solid"/>
              </v:shape>
            </v:group>
            <v:group style="position:absolute;left:4493;top:91;width:1988;height:215" coordorigin="4493,91" coordsize="1988,215">
              <v:shape style="position:absolute;left:4493;top:91;width:1988;height:215" coordorigin="4493,91" coordsize="1988,215" path="m4493,305l6481,305,6481,91,4493,91,4493,305xe" filled="true" fillcolor="#eb5a5e" stroked="false">
                <v:path arrowok="t"/>
                <v:fill type="solid"/>
              </v:shape>
            </v:group>
            <v:group style="position:absolute;left:4493;top:305;width:1988;height:214" coordorigin="4493,305" coordsize="1988,214">
              <v:shape style="position:absolute;left:4493;top:305;width:1988;height:214" coordorigin="4493,305" coordsize="1988,214" path="m4493,519l6481,519,6481,305,4493,305,4493,519xe" filled="true" fillcolor="#eb5a5e" stroked="false">
                <v:path arrowok="t"/>
                <v:fill type="solid"/>
              </v:shape>
            </v:group>
            <v:group style="position:absolute;left:0;top:620;width:1428;height:346" coordorigin="0,620" coordsize="1428,346">
              <v:shape style="position:absolute;left:0;top:620;width:1428;height:346" coordorigin="0,620" coordsize="1428,346" path="m0,965l1428,965,1428,620,0,620,0,965xe" filled="true" fillcolor="#eb5a5e" stroked="false">
                <v:path arrowok="t"/>
                <v:fill type="solid"/>
              </v:shape>
            </v:group>
            <v:group style="position:absolute;left:108;top:684;width:1212;height:216" coordorigin="108,684" coordsize="1212,216">
              <v:shape style="position:absolute;left:108;top:684;width:1212;height:216" coordorigin="108,684" coordsize="1212,216" path="m108,900l1320,900,1320,684,108,684,108,900xe" filled="true" fillcolor="#eb5a5e" stroked="false">
                <v:path arrowok="t"/>
                <v:fill type="solid"/>
              </v:shape>
            </v:group>
            <v:group style="position:absolute;left:1428;top:620;width:1563;height:346" coordorigin="1428,620" coordsize="1563,346">
              <v:shape style="position:absolute;left:1428;top:620;width:1563;height:346" coordorigin="1428,620" coordsize="1563,346" path="m1428,965l2991,965,2991,620,1428,620,1428,965xe" filled="true" fillcolor="#eb5a5e" stroked="false">
                <v:path arrowok="t"/>
                <v:fill type="solid"/>
              </v:shape>
            </v:group>
            <v:group style="position:absolute;left:1536;top:684;width:1347;height:216" coordorigin="1536,684" coordsize="1347,216">
              <v:shape style="position:absolute;left:1536;top:684;width:1347;height:216" coordorigin="1536,684" coordsize="1347,216" path="m1536,900l2883,900,2883,684,1536,684,1536,900xe" filled="true" fillcolor="#eb5a5e" stroked="false">
                <v:path arrowok="t"/>
                <v:fill type="solid"/>
              </v:shape>
            </v:group>
            <v:group style="position:absolute;left:2991;top:620;width:1395;height:346" coordorigin="2991,620" coordsize="1395,346">
              <v:shape style="position:absolute;left:2991;top:620;width:1395;height:346" coordorigin="2991,620" coordsize="1395,346" path="m2991,965l4385,965,4385,620,2991,620,2991,965xe" filled="true" fillcolor="#eb5a5e" stroked="false">
                <v:path arrowok="t"/>
                <v:fill type="solid"/>
              </v:shape>
            </v:group>
            <v:group style="position:absolute;left:3099;top:684;width:1179;height:216" coordorigin="3099,684" coordsize="1179,216">
              <v:shape style="position:absolute;left:3099;top:684;width:1179;height:216" coordorigin="3099,684" coordsize="1179,216" path="m3099,900l4277,900,4277,684,3099,684,3099,900xe" filled="true" fillcolor="#eb5a5e" stroked="false">
                <v:path arrowok="t"/>
                <v:fill type="solid"/>
              </v:shape>
            </v:group>
            <v:group style="position:absolute;left:4385;top:620;width:2204;height:346" coordorigin="4385,620" coordsize="2204,346">
              <v:shape style="position:absolute;left:4385;top:620;width:2204;height:346" coordorigin="4385,620" coordsize="2204,346" path="m4385,965l6589,965,6589,620,4385,620,4385,965xe" filled="true" fillcolor="#eb5a5e" stroked="false">
                <v:path arrowok="t"/>
                <v:fill type="solid"/>
              </v:shape>
            </v:group>
            <v:group style="position:absolute;left:4493;top:684;width:1988;height:216" coordorigin="4493,684" coordsize="1988,216">
              <v:shape style="position:absolute;left:4493;top:684;width:1988;height:216" coordorigin="4493,684" coordsize="1988,216" path="m4493,900l6481,900,6481,684,4493,684,4493,900xe" filled="true" fillcolor="#eb5a5e" stroked="false">
                <v:path arrowok="t"/>
                <v:fill type="solid"/>
              </v:shape>
              <v:shape style="position:absolute;left:1486;top:234;width:141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BENEFICIARIOS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10;top:126;width:195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EJERCIDA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4;top:719;width:91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71;top:719;width:8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87;top:719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07;top:674;width:963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9"/>
        <w:tabs>
          <w:tab w:pos="4177" w:val="left" w:leader="none"/>
          <w:tab w:pos="5888" w:val="left" w:leader="none"/>
          <w:tab w:pos="7134" w:val="left" w:leader="none"/>
          <w:tab w:pos="9088" w:val="left" w:leader="none"/>
          <w:tab w:pos="9900" w:val="left" w:leader="none"/>
        </w:tabs>
        <w:spacing w:line="206" w:lineRule="exact"/>
        <w:ind w:left="33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83.929993pt;margin-top:-48.264pt;width:83.05pt;height:59.15pt;mso-position-horizontal-relative:page;mso-position-vertical-relative:paragraph;z-index:10408" coordorigin="3679,-965" coordsize="1661,1183">
            <v:group style="position:absolute;left:3684;top:-965;width:1650;height:1172" coordorigin="3684,-965" coordsize="1650,1172">
              <v:shape style="position:absolute;left:3684;top:-965;width:1650;height:1172" coordorigin="3684,-965" coordsize="1650,1172" path="m3684,206l5334,206,5334,-965,3684,-965,3684,206xe" filled="true" fillcolor="#5d6770" stroked="false">
                <v:path arrowok="t"/>
                <v:fill type="solid"/>
              </v:shape>
            </v:group>
            <v:group style="position:absolute;left:3792;top:-487;width:1434;height:216" coordorigin="3792,-487" coordsize="1434,216">
              <v:shape style="position:absolute;left:3792;top:-487;width:1434;height:216" coordorigin="3792,-487" coordsize="1434,216" path="m3792,-271l5226,-271,5226,-487,3792,-487,3792,-271xe" filled="true" fillcolor="#5d6770" stroked="false">
                <v:path arrowok="t"/>
                <v:fill type="solid"/>
              </v:shape>
            </v:group>
            <v:group style="position:absolute;left:3684;top:211;width:1650;height:2" coordorigin="3684,211" coordsize="1650,2">
              <v:shape style="position:absolute;left:3684;top:211;width:1650;height:2" coordorigin="3684,211" coordsize="1650,0" path="m3684,211l5334,211e" filled="false" stroked="true" strokeweight=".58001pt" strokecolor="#585858">
                <v:path arrowok="t"/>
              </v:shape>
              <v:shape style="position:absolute;left:3684;top:-965;width:1650;height:117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45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  <w:w w:val="95"/>
          <w:u w:val="single" w:color="EB5A5E"/>
        </w:rPr>
        <w:t>1,129</w:t>
        <w:tab/>
      </w:r>
      <w:r>
        <w:rPr>
          <w:rFonts w:ascii="Arial"/>
          <w:color w:val="5D6770"/>
          <w:u w:val="single" w:color="EB5A5E"/>
        </w:rPr>
        <w:t>537</w:t>
        <w:tab/>
      </w:r>
      <w:r>
        <w:rPr>
          <w:rFonts w:ascii="Arial"/>
          <w:color w:val="5D6770"/>
          <w:w w:val="95"/>
          <w:u w:val="single" w:color="EB5A5E"/>
        </w:rPr>
        <w:t>1,666</w:t>
        <w:tab/>
      </w:r>
      <w:r>
        <w:rPr>
          <w:rFonts w:ascii="Arial"/>
          <w:color w:val="5D6770"/>
          <w:spacing w:val="-1"/>
          <w:u w:val="single" w:color="EB5A5E"/>
        </w:rPr>
        <w:t>1,225.59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pStyle w:val="BodyText"/>
        <w:spacing w:line="240" w:lineRule="auto" w:before="73"/>
        <w:ind w:left="1426" w:right="605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Social, 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64" w:lineRule="exact" w:before="0"/>
        <w:ind w:left="1028" w:right="1409" w:hanging="567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34.259995pt;margin-top:32.040005pt;width:420.8pt;height:34pt;mso-position-horizontal-relative:page;mso-position-vertical-relative:paragraph;z-index:-871144" coordorigin="4685,641" coordsize="8416,680">
            <v:group style="position:absolute;left:4685;top:641;width:4341;height:327" coordorigin="4685,641" coordsize="4341,327">
              <v:shape style="position:absolute;left:4685;top:641;width:4341;height:327" coordorigin="4685,641" coordsize="4341,327" path="m4685,967l9025,967,9025,641,4685,641,4685,967xe" filled="true" fillcolor="#eb5a5e" stroked="false">
                <v:path arrowok="t"/>
                <v:fill type="solid"/>
              </v:shape>
            </v:group>
            <v:group style="position:absolute;left:4793;top:696;width:4125;height:214" coordorigin="4793,696" coordsize="4125,214">
              <v:shape style="position:absolute;left:4793;top:696;width:4125;height:214" coordorigin="4793,696" coordsize="4125,214" path="m4793,910l8917,910,8917,696,4793,696,4793,910xe" filled="true" fillcolor="#eb5a5e" stroked="false">
                <v:path arrowok="t"/>
                <v:fill type="solid"/>
              </v:shape>
            </v:group>
            <v:group style="position:absolute;left:9025;top:641;width:1844;height:680" coordorigin="9025,641" coordsize="1844,680">
              <v:shape style="position:absolute;left:9025;top:641;width:1844;height:680" coordorigin="9025,641" coordsize="1844,680" path="m9025,1320l10869,1320,10869,641,9025,641,9025,1320xe" filled="true" fillcolor="#eb5a5e" stroked="false">
                <v:path arrowok="t"/>
                <v:fill type="solid"/>
              </v:shape>
            </v:group>
            <v:group style="position:absolute;left:9133;top:874;width:1628;height:214" coordorigin="9133,874" coordsize="1628,214">
              <v:shape style="position:absolute;left:9133;top:874;width:1628;height:214" coordorigin="9133,874" coordsize="1628,214" path="m9133,1087l10761,1087,10761,874,9133,874,9133,1087xe" filled="true" fillcolor="#eb5a5e" stroked="false">
                <v:path arrowok="t"/>
                <v:fill type="solid"/>
              </v:shape>
            </v:group>
            <v:group style="position:absolute;left:10869;top:641;width:2233;height:680" coordorigin="10869,641" coordsize="2233,680">
              <v:shape style="position:absolute;left:10869;top:641;width:2233;height:680" coordorigin="10869,641" coordsize="2233,680" path="m10869,1320l13101,1320,13101,641,10869,641,10869,1320xe" filled="true" fillcolor="#eb5a5e" stroked="false">
                <v:path arrowok="t"/>
                <v:fill type="solid"/>
              </v:shape>
            </v:group>
            <v:group style="position:absolute;left:10977;top:766;width:2017;height:216" coordorigin="10977,766" coordsize="2017,216">
              <v:shape style="position:absolute;left:10977;top:766;width:2017;height:216" coordorigin="10977,766" coordsize="2017,216" path="m10977,982l12993,982,12993,766,10977,766,10977,982xe" filled="true" fillcolor="#eb5a5e" stroked="false">
                <v:path arrowok="t"/>
                <v:fill type="solid"/>
              </v:shape>
            </v:group>
            <v:group style="position:absolute;left:10977;top:982;width:2017;height:214" coordorigin="10977,982" coordsize="2017,214">
              <v:shape style="position:absolute;left:10977;top:982;width:2017;height:214" coordorigin="10977,982" coordsize="2017,214" path="m10977,1195l12993,1195,12993,982,10977,982,10977,1195xe" filled="true" fillcolor="#eb5a5e" stroked="false">
                <v:path arrowok="t"/>
                <v:fill type="solid"/>
              </v:shape>
            </v:group>
            <v:group style="position:absolute;left:4685;top:977;width:1554;height:344" coordorigin="4685,977" coordsize="1554,344">
              <v:shape style="position:absolute;left:4685;top:977;width:1554;height:344" coordorigin="4685,977" coordsize="1554,344" path="m4685,1320l6238,1320,6238,977,4685,977,4685,1320xe" filled="true" fillcolor="#eb5a5e" stroked="false">
                <v:path arrowok="t"/>
                <v:fill type="solid"/>
              </v:shape>
            </v:group>
            <v:group style="position:absolute;left:4793;top:1042;width:1338;height:214" coordorigin="4793,1042" coordsize="1338,214">
              <v:shape style="position:absolute;left:4793;top:1042;width:1338;height:214" coordorigin="4793,1042" coordsize="1338,214" path="m4793,1255l6130,1255,6130,1042,4793,1042,4793,1255xe" filled="true" fillcolor="#eb5a5e" stroked="false">
                <v:path arrowok="t"/>
                <v:fill type="solid"/>
              </v:shape>
            </v:group>
            <v:group style="position:absolute;left:6239;top:977;width:1486;height:344" coordorigin="6239,977" coordsize="1486,344">
              <v:shape style="position:absolute;left:6239;top:977;width:1486;height:344" coordorigin="6239,977" coordsize="1486,344" path="m6239,1320l7724,1320,7724,977,6239,977,6239,1320xe" filled="true" fillcolor="#eb5a5e" stroked="false">
                <v:path arrowok="t"/>
                <v:fill type="solid"/>
              </v:shape>
            </v:group>
            <v:group style="position:absolute;left:6347;top:1042;width:1270;height:214" coordorigin="6347,1042" coordsize="1270,214">
              <v:shape style="position:absolute;left:6347;top:1042;width:1270;height:214" coordorigin="6347,1042" coordsize="1270,214" path="m6347,1255l7616,1255,7616,1042,6347,1042,6347,1255xe" filled="true" fillcolor="#eb5a5e" stroked="false">
                <v:path arrowok="t"/>
                <v:fill type="solid"/>
              </v:shape>
            </v:group>
            <v:group style="position:absolute;left:7724;top:977;width:1302;height:344" coordorigin="7724,977" coordsize="1302,344">
              <v:shape style="position:absolute;left:7724;top:977;width:1302;height:344" coordorigin="7724,977" coordsize="1302,344" path="m7724,1320l9025,1320,9025,977,7724,977,7724,1320xe" filled="true" fillcolor="#eb5a5e" stroked="false">
                <v:path arrowok="t"/>
                <v:fill type="solid"/>
              </v:shape>
            </v:group>
            <v:group style="position:absolute;left:7832;top:1042;width:1086;height:214" coordorigin="7832,1042" coordsize="1086,214">
              <v:shape style="position:absolute;left:7832;top:1042;width:1086;height:214" coordorigin="7832,1042" coordsize="1086,214" path="m7832,1255l8917,1255,8917,1042,7832,1042,7832,1255xe" filled="true" fillcolor="#eb5a5e" stroked="false">
                <v:path arrowok="t"/>
                <v:fill type="solid"/>
              </v:shape>
              <v:shape style="position:absolute;left:6150;top:730;width:1410;height:52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396" w:right="0" w:hanging="39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BENEFICIARIOS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38"/>
                        <w:ind w:left="39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81;top:908;width:112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PROYECTOS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03;top:1076;width:91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75;top:1076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008;top:800;width:1950;height:3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EJERCIDA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37.059998pt;margin-top:32.040005pt;width:82pt;height:34pt;mso-position-horizontal-relative:page;mso-position-vertical-relative:paragraph;z-index:-871120" type="#_x0000_t202" filled="true" fillcolor="#5d6770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3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ACCIONES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REG</w:t>
      </w:r>
      <w:r>
        <w:rPr>
          <w:rFonts w:ascii="Arial" w:hAnsi="Arial"/>
          <w:b/>
          <w:color w:val="5D6770"/>
          <w:spacing w:val="-1"/>
          <w:w w:val="105"/>
          <w:sz w:val="24"/>
        </w:rPr>
        <w:t>I</w:t>
      </w:r>
      <w:r>
        <w:rPr>
          <w:rFonts w:ascii="Arial" w:hAnsi="Arial"/>
          <w:b/>
          <w:color w:val="5D6770"/>
          <w:spacing w:val="-2"/>
          <w:w w:val="105"/>
          <w:sz w:val="24"/>
        </w:rPr>
        <w:t>ST</w:t>
      </w:r>
      <w:r>
        <w:rPr>
          <w:rFonts w:ascii="Arial" w:hAnsi="Arial"/>
          <w:b/>
          <w:color w:val="5D6770"/>
          <w:spacing w:val="-1"/>
          <w:w w:val="105"/>
          <w:sz w:val="24"/>
        </w:rPr>
        <w:t>RADAS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EL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PRO</w:t>
      </w:r>
      <w:r>
        <w:rPr>
          <w:rFonts w:ascii="Arial" w:hAnsi="Arial"/>
          <w:b/>
          <w:color w:val="5D6770"/>
          <w:spacing w:val="-2"/>
          <w:w w:val="105"/>
          <w:sz w:val="24"/>
        </w:rPr>
        <w:t>G</w:t>
      </w:r>
      <w:r>
        <w:rPr>
          <w:rFonts w:ascii="Arial" w:hAnsi="Arial"/>
          <w:b/>
          <w:color w:val="5D6770"/>
          <w:spacing w:val="-1"/>
          <w:w w:val="105"/>
          <w:sz w:val="24"/>
        </w:rPr>
        <w:t>RAMA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FOMENTO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AL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AUTOEM</w:t>
      </w:r>
      <w:r>
        <w:rPr>
          <w:rFonts w:ascii="Arial" w:hAnsi="Arial"/>
          <w:b/>
          <w:color w:val="5D6770"/>
          <w:spacing w:val="-2"/>
          <w:w w:val="105"/>
          <w:sz w:val="24"/>
        </w:rPr>
        <w:t>PLE</w:t>
      </w:r>
      <w:r>
        <w:rPr>
          <w:rFonts w:ascii="Arial" w:hAnsi="Arial"/>
          <w:b/>
          <w:color w:val="5D6770"/>
          <w:spacing w:val="-1"/>
          <w:w w:val="105"/>
          <w:sz w:val="24"/>
        </w:rPr>
        <w:t>O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SECRETARÍA</w:t>
      </w:r>
      <w:r>
        <w:rPr>
          <w:rFonts w:ascii="Arial" w:hAnsi="Arial"/>
          <w:b/>
          <w:color w:val="5D6770"/>
          <w:spacing w:val="-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-1"/>
          <w:w w:val="105"/>
          <w:sz w:val="24"/>
        </w:rPr>
        <w:t> TRABAJO </w:t>
      </w:r>
      <w:r>
        <w:rPr>
          <w:rFonts w:ascii="Arial" w:hAnsi="Arial"/>
          <w:b/>
          <w:color w:val="5D6770"/>
          <w:w w:val="105"/>
          <w:sz w:val="24"/>
        </w:rPr>
        <w:t>Y PREVISIÓN</w:t>
      </w:r>
      <w:r>
        <w:rPr>
          <w:rFonts w:ascii="Arial" w:hAnsi="Arial"/>
          <w:b/>
          <w:color w:val="5D6770"/>
          <w:spacing w:val="-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SOCIAL</w:t>
      </w:r>
      <w:r>
        <w:rPr>
          <w:rFonts w:ascii="Arial" w:hAnsi="Arial"/>
          <w:b/>
          <w:color w:val="5D6770"/>
          <w:spacing w:val="-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B.C.SUR, </w:t>
      </w:r>
      <w:r>
        <w:rPr>
          <w:rFonts w:ascii="Arial" w:hAnsi="Arial"/>
          <w:b/>
          <w:color w:val="5D6770"/>
          <w:w w:val="105"/>
          <w:sz w:val="24"/>
        </w:rPr>
        <w:t>2015-</w:t>
      </w:r>
      <w:r>
        <w:rPr>
          <w:rFonts w:ascii="Arial" w:hAnsi="Arial"/>
          <w:b/>
          <w:color w:val="5D6770"/>
          <w:spacing w:val="-1"/>
          <w:w w:val="105"/>
          <w:sz w:val="24"/>
        </w:rPr>
        <w:t> 2016</w:t>
      </w:r>
      <w:r>
        <w:rPr>
          <w:rFonts w:ascii="Arial" w:hAns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2090"/>
        <w:gridCol w:w="1395"/>
        <w:gridCol w:w="1572"/>
        <w:gridCol w:w="1786"/>
        <w:gridCol w:w="1573"/>
      </w:tblGrid>
      <w:tr>
        <w:trPr>
          <w:trHeight w:val="244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40" w:lineRule="auto" w:before="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1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0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74.31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102.21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1,643.65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7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5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8" w:val="left" w:leader="none"/>
                <w:tab w:pos="1708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9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1,907.17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574" w:right="682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Social, 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30" w:lineRule="auto" w:before="3"/>
        <w:ind w:left="5307" w:right="286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SOLICITANTES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ATENDIDOS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LAS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FERIAS</w:t>
      </w:r>
      <w:r>
        <w:rPr>
          <w:rFonts w:ascii="Arial"/>
          <w:color w:val="5D6770"/>
          <w:spacing w:val="25"/>
          <w:w w:val="103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w w:val="105"/>
        </w:rPr>
        <w:t>EMPLEO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w w:val="105"/>
        </w:rPr>
        <w:t>MUNICIPIO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R,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1"/>
          <w:w w:val="105"/>
        </w:rPr>
        <w:t>2015-</w:t>
      </w:r>
      <w:r>
        <w:rPr>
          <w:rFonts w:ascii="Arial"/>
          <w:color w:val="5D6770"/>
          <w:spacing w:val="49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2016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8069" w:val="left" w:leader="none"/>
        </w:tabs>
        <w:spacing w:line="200" w:lineRule="atLeast"/>
        <w:ind w:left="596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3.25pt;height:45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511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MUNICIPIO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90.3pt;height:45.45pt;mso-position-horizontal-relative:char;mso-position-vertical-relative:line" coordorigin="0,0" coordsize="1806,909">
            <v:group style="position:absolute;left:0;top:0;width:1806;height:708" coordorigin="0,0" coordsize="1806,708">
              <v:shape style="position:absolute;left:0;top:0;width:1806;height:708" coordorigin="0,0" coordsize="1806,708" path="m0,708l1805,708,1805,0,0,0,0,708xe" filled="true" fillcolor="#eb5a5e" stroked="false">
                <v:path arrowok="t"/>
                <v:fill type="solid"/>
              </v:shape>
            </v:group>
            <v:group style="position:absolute;left:108;top:259;width:1590;height:190" coordorigin="108,259" coordsize="1590,190">
              <v:shape style="position:absolute;left:108;top:259;width:1590;height:190" coordorigin="108,259" coordsize="1590,190" path="m108,449l1697,449,1697,259,108,259,108,449xe" filled="true" fillcolor="#eb5a5e" stroked="false">
                <v:path arrowok="t"/>
                <v:fill type="solid"/>
              </v:shape>
            </v:group>
            <v:group style="position:absolute;left:1697;top:718;width:108;height:190" coordorigin="1697,718" coordsize="108,190">
              <v:shape style="position:absolute;left:1697;top:718;width:108;height:190" coordorigin="1697,718" coordsize="108,190" path="m1697,907l1805,907,1805,718,1697,718,1697,907xe" filled="true" fillcolor="#eb5a5e" stroked="false">
                <v:path arrowok="t"/>
                <v:fill type="solid"/>
              </v:shape>
            </v:group>
            <v:group style="position:absolute;left:0;top:718;width:108;height:190" coordorigin="0,718" coordsize="108,190">
              <v:shape style="position:absolute;left:0;top:718;width:108;height:190" coordorigin="0,718" coordsize="108,190" path="m0,907l108,907,108,718,0,718,0,907xe" filled="true" fillcolor="#eb5a5e" stroked="false">
                <v:path arrowok="t"/>
                <v:fill type="solid"/>
              </v:shape>
            </v:group>
            <v:group style="position:absolute;left:108;top:718;width:1590;height:190" coordorigin="108,718" coordsize="1590,190">
              <v:shape style="position:absolute;left:108;top:718;width:1590;height:190" coordorigin="108,718" coordsize="1590,190" path="m108,907l1697,907,1697,718,108,718,108,907xe" filled="true" fillcolor="#eb5a5e" stroked="false">
                <v:path arrowok="t"/>
                <v:fill type="solid"/>
              </v:shape>
              <v:shape style="position:absolute;left:0;top:0;width:1806;height:909" type="#_x0000_t202" filled="false" stroked="false">
                <v:textbox inset="0,0,0,0">
                  <w:txbxContent>
                    <w:p>
                      <w:pPr>
                        <w:spacing w:line="458" w:lineRule="exact" w:before="46"/>
                        <w:ind w:left="477" w:right="426" w:hanging="46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ATENDIDOS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BodyText"/>
        <w:tabs>
          <w:tab w:pos="7834" w:val="left" w:leader="none"/>
          <w:tab w:pos="8069" w:val="left" w:leader="none"/>
          <w:tab w:pos="9500" w:val="left" w:leader="none"/>
          <w:tab w:pos="9875" w:val="left" w:leader="none"/>
        </w:tabs>
        <w:spacing w:line="179" w:lineRule="exact"/>
        <w:ind w:left="5969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</w:rPr>
      </w:r>
      <w:r>
        <w:rPr>
          <w:rFonts w:ascii="Arial" w:hAnsi="Arial"/>
          <w:color w:val="5D6770"/>
          <w:u w:val="single" w:color="585858"/>
        </w:rPr>
        <w:t> </w:t>
      </w:r>
      <w:r>
        <w:rPr>
          <w:rFonts w:ascii="Arial" w:hAnsi="Arial"/>
          <w:color w:val="5D6770"/>
          <w:spacing w:val="16"/>
          <w:u w:val="single" w:color="585858"/>
        </w:rPr>
        <w:t> </w:t>
      </w:r>
      <w:r>
        <w:rPr>
          <w:rFonts w:ascii="Arial" w:hAnsi="Arial"/>
          <w:color w:val="5D6770"/>
          <w:spacing w:val="-1"/>
          <w:w w:val="95"/>
          <w:u w:val="single" w:color="585858"/>
        </w:rPr>
        <w:t>Comondú</w:t>
        <w:tab/>
      </w:r>
      <w:r>
        <w:rPr>
          <w:rFonts w:ascii="Arial" w:hAnsi="Arial"/>
          <w:color w:val="5D6770"/>
          <w:spacing w:val="-1"/>
          <w:w w:val="95"/>
        </w:rPr>
        <w:tab/>
      </w:r>
      <w:r>
        <w:rPr>
          <w:rFonts w:ascii="Arial" w:hAnsi="Arial"/>
          <w:color w:val="5D6770"/>
          <w:spacing w:val="-1"/>
          <w:w w:val="95"/>
          <w:u w:val="single" w:color="EB5A5E"/>
        </w:rPr>
        <w:tab/>
      </w:r>
      <w:r>
        <w:rPr>
          <w:rFonts w:ascii="Arial" w:hAnsi="Arial"/>
          <w:color w:val="5D6770"/>
          <w:spacing w:val="-1"/>
          <w:u w:val="single" w:color="EB5A5E"/>
        </w:rPr>
        <w:t>165</w:t>
      </w:r>
      <w:r>
        <w:rPr>
          <w:rFonts w:ascii="Arial" w:hAnsi="Arial"/>
          <w:color w:val="5D6770"/>
          <w:u w:val="single" w:color="EB5A5E"/>
        </w:rPr>
        <w:t> </w:t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pStyle w:val="BodyText"/>
        <w:tabs>
          <w:tab w:pos="7834" w:val="left" w:leader="none"/>
          <w:tab w:pos="8069" w:val="left" w:leader="none"/>
          <w:tab w:pos="9366" w:val="left" w:leader="none"/>
          <w:tab w:pos="9875" w:val="left" w:leader="none"/>
        </w:tabs>
        <w:spacing w:line="240" w:lineRule="auto" w:before="10"/>
        <w:ind w:left="596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</w:r>
      <w:r>
        <w:rPr>
          <w:rFonts w:ascii="Arial"/>
          <w:color w:val="5D6770"/>
          <w:u w:val="single" w:color="585858"/>
        </w:rPr>
        <w:t> </w:t>
      </w:r>
      <w:r>
        <w:rPr>
          <w:rFonts w:ascii="Arial"/>
          <w:color w:val="5D6770"/>
          <w:spacing w:val="16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La</w:t>
      </w:r>
      <w:r>
        <w:rPr>
          <w:rFonts w:ascii="Arial"/>
          <w:color w:val="5D6770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Paz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spacing w:val="-1"/>
          <w:u w:val="single" w:color="EB5A5E"/>
        </w:rPr>
        <w:t>1,724</w:t>
      </w:r>
      <w:r>
        <w:rPr>
          <w:rFonts w:ascii="Arial"/>
          <w:color w:val="5D6770"/>
          <w:u w:val="single" w:color="EB5A5E"/>
        </w:rPr>
        <w:t> </w:t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pStyle w:val="BodyText"/>
        <w:tabs>
          <w:tab w:pos="7834" w:val="left" w:leader="none"/>
          <w:tab w:pos="8069" w:val="left" w:leader="none"/>
          <w:tab w:pos="9366" w:val="left" w:leader="none"/>
          <w:tab w:pos="9875" w:val="left" w:leader="none"/>
        </w:tabs>
        <w:spacing w:line="240" w:lineRule="auto" w:before="11"/>
        <w:ind w:left="596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</w:r>
      <w:r>
        <w:rPr>
          <w:rFonts w:ascii="Arial"/>
          <w:color w:val="5D6770"/>
          <w:u w:val="single" w:color="585858"/>
        </w:rPr>
        <w:t> </w:t>
      </w:r>
      <w:r>
        <w:rPr>
          <w:rFonts w:ascii="Arial"/>
          <w:color w:val="5D6770"/>
          <w:spacing w:val="16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Los</w:t>
      </w:r>
      <w:r>
        <w:rPr>
          <w:rFonts w:ascii="Arial"/>
          <w:color w:val="5D6770"/>
          <w:spacing w:val="2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Cabos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spacing w:val="-1"/>
          <w:u w:val="single" w:color="EB5A5E"/>
        </w:rPr>
        <w:t>1,298</w:t>
      </w:r>
      <w:r>
        <w:rPr>
          <w:rFonts w:ascii="Arial"/>
          <w:color w:val="5D6770"/>
          <w:u w:val="single" w:color="EB5A5E"/>
        </w:rPr>
        <w:t> </w:t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6572" w:val="left" w:leader="none"/>
          <w:tab w:pos="7834" w:val="left" w:leader="none"/>
          <w:tab w:pos="8055" w:val="left" w:leader="none"/>
          <w:tab w:pos="9366" w:val="left" w:leader="none"/>
          <w:tab w:pos="9874" w:val="left" w:leader="none"/>
        </w:tabs>
        <w:spacing w:before="8"/>
        <w:ind w:left="595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z w:val="16"/>
        </w:rPr>
      </w:r>
      <w:r>
        <w:rPr>
          <w:rFonts w:ascii="Arial"/>
          <w:b/>
          <w:color w:val="5D6770"/>
          <w:sz w:val="16"/>
          <w:u w:val="single" w:color="595959"/>
        </w:rPr>
        <w:t> </w:t>
        <w:tab/>
      </w:r>
      <w:r>
        <w:rPr>
          <w:rFonts w:ascii="Arial"/>
          <w:b/>
          <w:color w:val="5D6770"/>
          <w:spacing w:val="-1"/>
          <w:sz w:val="16"/>
          <w:u w:val="single" w:color="595959"/>
        </w:rPr>
        <w:t>B.C.SUR</w:t>
        <w:tab/>
      </w:r>
      <w:r>
        <w:rPr>
          <w:rFonts w:ascii="Arial"/>
          <w:b/>
          <w:color w:val="5D6770"/>
          <w:spacing w:val="-1"/>
          <w:sz w:val="16"/>
        </w:rPr>
        <w:tab/>
      </w:r>
      <w:r>
        <w:rPr>
          <w:rFonts w:ascii="Arial"/>
          <w:b/>
          <w:color w:val="5D6770"/>
          <w:spacing w:val="-1"/>
          <w:sz w:val="16"/>
          <w:u w:val="single" w:color="EB5A5E"/>
        </w:rPr>
        <w:tab/>
      </w:r>
      <w:r>
        <w:rPr>
          <w:rFonts w:ascii="Arial"/>
          <w:b/>
          <w:color w:val="5D6770"/>
          <w:spacing w:val="-1"/>
          <w:sz w:val="16"/>
          <w:u w:val="single" w:color="EB5A5E"/>
        </w:rPr>
        <w:t>3,187</w:t>
      </w:r>
      <w:r>
        <w:rPr>
          <w:rFonts w:ascii="Arial"/>
          <w:b/>
          <w:color w:val="5D6770"/>
          <w:sz w:val="16"/>
          <w:u w:val="single" w:color="EB5A5E"/>
        </w:rPr>
        <w:t> </w:t>
        <w:tab/>
      </w:r>
      <w:r>
        <w:rPr>
          <w:rFonts w:ascii="Arial"/>
          <w:b/>
          <w:color w:val="5D6770"/>
          <w:sz w:val="16"/>
        </w:rPr>
      </w:r>
      <w:r>
        <w:rPr>
          <w:rFonts w:ascii="Arial"/>
          <w:sz w:val="16"/>
        </w:rPr>
      </w:r>
    </w:p>
    <w:p>
      <w:pPr>
        <w:pStyle w:val="BodyText"/>
        <w:spacing w:line="244" w:lineRule="auto" w:before="77"/>
        <w:ind w:left="5955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Trabajo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Previsión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Social,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Empleo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B.C.Sur.</w:t>
      </w:r>
      <w:r>
        <w:rPr>
          <w:rFonts w:ascii="Arial" w:hAnsi="Arial"/>
        </w:rPr>
      </w:r>
    </w:p>
    <w:p>
      <w:pPr>
        <w:pStyle w:val="BodyText"/>
        <w:spacing w:line="182" w:lineRule="exact" w:before="2"/>
        <w:ind w:left="5955" w:right="341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headerReference w:type="default" r:id="rId319"/>
          <w:headerReference w:type="even" r:id="rId320"/>
          <w:footerReference w:type="default" r:id="rId321"/>
          <w:footerReference w:type="even" r:id="rId322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180" w:right="0"/>
        </w:sectPr>
      </w:pPr>
    </w:p>
    <w:p>
      <w:pPr>
        <w:pStyle w:val="Heading5"/>
        <w:spacing w:line="230" w:lineRule="auto" w:before="149"/>
        <w:ind w:left="222" w:right="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4.980003pt;margin-top:53.066868pt;width:120.5pt;height:35.2pt;mso-position-horizontal-relative:page;mso-position-vertical-relative:paragraph;z-index:-870784" coordorigin="2300,1061" coordsize="2410,704">
            <v:group style="position:absolute;left:2300;top:1061;width:2410;height:704" coordorigin="2300,1061" coordsize="2410,704">
              <v:shape style="position:absolute;left:2300;top:1061;width:2410;height:704" coordorigin="2300,1061" coordsize="2410,704" path="m2300,1765l4709,1765,4709,1061,2300,1061,2300,1765xe" filled="true" fillcolor="#5d6770" stroked="false">
                <v:path arrowok="t"/>
                <v:fill type="solid"/>
              </v:shape>
            </v:group>
            <v:group style="position:absolute;left:2369;top:1306;width:2268;height:214" coordorigin="2369,1306" coordsize="2268,214">
              <v:shape style="position:absolute;left:2369;top:1306;width:2268;height:214" coordorigin="2369,1306" coordsize="2268,214" path="m2369,1520l4637,1520,4637,1306,2369,1306,2369,1520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5.449997pt;margin-top:53.066868pt;width:116.45pt;height:35.2pt;mso-position-horizontal-relative:page;mso-position-vertical-relative:paragraph;z-index:-870760" coordorigin="4909,1061" coordsize="2329,704">
            <v:group style="position:absolute;left:4909;top:1061;width:2324;height:480" coordorigin="4909,1061" coordsize="2324,480">
              <v:shape style="position:absolute;left:4909;top:1061;width:2324;height:480" coordorigin="4909,1061" coordsize="2324,480" path="m4909,1541l7232,1541,7232,1061,4909,1061,4909,1541xe" filled="true" fillcolor="#eb5a5e" stroked="false">
                <v:path arrowok="t"/>
                <v:fill type="solid"/>
              </v:shape>
            </v:group>
            <v:group style="position:absolute;left:4981;top:1193;width:2182;height:214" coordorigin="4981,1193" coordsize="2182,214">
              <v:shape style="position:absolute;left:4981;top:1193;width:2182;height:214" coordorigin="4981,1193" coordsize="2182,214" path="m4981,1407l7163,1407,7163,1193,4981,1193,4981,1407xe" filled="true" fillcolor="#eb5a5e" stroked="false">
                <v:path arrowok="t"/>
                <v:fill type="solid"/>
              </v:shape>
            </v:group>
            <v:group style="position:absolute;left:5982;top:1551;width:72;height:214" coordorigin="5982,1551" coordsize="72,214">
              <v:shape style="position:absolute;left:5982;top:1551;width:72;height:214" coordorigin="5982,1551" coordsize="72,214" path="m5982,1765l6054,1765,6054,1551,5982,1551,5982,1765xe" filled="true" fillcolor="#eb5a5e" stroked="false">
                <v:path arrowok="t"/>
                <v:fill type="solid"/>
              </v:shape>
            </v:group>
            <v:group style="position:absolute;left:4909;top:1551;width:72;height:214" coordorigin="4909,1551" coordsize="72,214">
              <v:shape style="position:absolute;left:4909;top:1551;width:72;height:214" coordorigin="4909,1551" coordsize="72,214" path="m4909,1765l4981,1765,4981,1551,4909,1551,4909,1765xe" filled="true" fillcolor="#eb5a5e" stroked="false">
                <v:path arrowok="t"/>
                <v:fill type="solid"/>
              </v:shape>
            </v:group>
            <v:group style="position:absolute;left:4981;top:1551;width:1001;height:214" coordorigin="4981,1551" coordsize="1001,214">
              <v:shape style="position:absolute;left:4981;top:1551;width:1001;height:214" coordorigin="4981,1551" coordsize="1001,214" path="m4981,1765l5982,1765,5982,1551,4981,1551,4981,1765xe" filled="true" fillcolor="#eb5a5e" stroked="false">
                <v:path arrowok="t"/>
                <v:fill type="solid"/>
              </v:shape>
            </v:group>
            <v:group style="position:absolute;left:7163;top:1551;width:70;height:214" coordorigin="7163,1551" coordsize="70,214">
              <v:shape style="position:absolute;left:7163;top:1551;width:70;height:214" coordorigin="7163,1551" coordsize="70,214" path="m7163,1765l7232,1765,7232,1551,7163,1551,7163,1765xe" filled="true" fillcolor="#eb5a5e" stroked="false">
                <v:path arrowok="t"/>
                <v:fill type="solid"/>
              </v:shape>
            </v:group>
            <v:group style="position:absolute;left:6054;top:1551;width:70;height:214" coordorigin="6054,1551" coordsize="70,214">
              <v:shape style="position:absolute;left:6054;top:1551;width:70;height:214" coordorigin="6054,1551" coordsize="70,214" path="m6054,1765l6123,1765,6123,1551,6054,1551,6054,1765xe" filled="true" fillcolor="#eb5a5e" stroked="false">
                <v:path arrowok="t"/>
                <v:fill type="solid"/>
              </v:shape>
            </v:group>
            <v:group style="position:absolute;left:6123;top:1551;width:1040;height:214" coordorigin="6123,1551" coordsize="1040,214">
              <v:shape style="position:absolute;left:6123;top:1551;width:1040;height:214" coordorigin="6123,1551" coordsize="1040,214" path="m6123,1765l7163,1765,7163,1551,6123,1551,6123,1765xe" filled="true" fillcolor="#eb5a5e" stroked="false">
                <v:path arrowok="t"/>
                <v:fill type="solid"/>
              </v:shape>
            </v:group>
            <v:group style="position:absolute;left:6063;top:1546;width:1169;height:2" coordorigin="6063,1546" coordsize="1169,2">
              <v:shape style="position:absolute;left:6063;top:1546;width:1169;height:2" coordorigin="6063,1546" coordsize="1169,0" path="m6063,1546l7232,1546e" filled="false" stroked="true" strokeweight=".580pt" strokecolor="#fffff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TOTAL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ASEG</w:t>
      </w:r>
      <w:r>
        <w:rPr>
          <w:rFonts w:ascii="Arial" w:hAnsi="Arial"/>
          <w:color w:val="5D6770"/>
          <w:spacing w:val="-1"/>
          <w:w w:val="105"/>
        </w:rPr>
        <w:t>URADOS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w w:val="105"/>
        </w:rPr>
        <w:t>SECTOR</w:t>
      </w:r>
      <w:r>
        <w:rPr>
          <w:rFonts w:ascii="Arial" w:hAnsi="Arial"/>
          <w:color w:val="5D6770"/>
          <w:spacing w:val="27"/>
          <w:w w:val="102"/>
        </w:rPr>
        <w:t> </w:t>
      </w:r>
      <w:r>
        <w:rPr>
          <w:rFonts w:ascii="Arial" w:hAnsi="Arial"/>
          <w:color w:val="5D6770"/>
          <w:w w:val="105"/>
        </w:rPr>
        <w:t>ECONÓMICO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MSS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  <w:w w:val="105"/>
        </w:rPr>
        <w:t>2015-</w:t>
      </w:r>
      <w:r>
        <w:rPr>
          <w:rFonts w:ascii="Arial" w:hAnsi="Arial"/>
          <w:color w:val="5D6770"/>
          <w:spacing w:val="4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8"/>
        <w:tabs>
          <w:tab w:pos="3244" w:val="left" w:leader="none"/>
          <w:tab w:pos="4212" w:val="left" w:leader="none"/>
        </w:tabs>
        <w:spacing w:line="243" w:lineRule="auto"/>
        <w:ind w:left="3101" w:right="339" w:hanging="2744"/>
        <w:jc w:val="left"/>
        <w:rPr>
          <w:rFonts w:ascii="Arial" w:hAnsi="Arial" w:cs="Arial" w:eastAsia="Arial"/>
          <w:b w:val="0"/>
          <w:bCs w:val="0"/>
          <w:sz w:val="12"/>
          <w:szCs w:val="12"/>
        </w:rPr>
      </w:pPr>
      <w:r>
        <w:rPr>
          <w:rFonts w:ascii="Arial" w:hAnsi="Arial"/>
          <w:color w:val="FFFFFF"/>
          <w:spacing w:val="-1"/>
        </w:rPr>
        <w:t>SECTOR</w:t>
      </w:r>
      <w:r>
        <w:rPr>
          <w:rFonts w:ascii="Arial" w:hAnsi="Arial"/>
          <w:color w:val="FFFFFF"/>
          <w:spacing w:val="-15"/>
        </w:rPr>
        <w:t> </w:t>
      </w:r>
      <w:r>
        <w:rPr>
          <w:rFonts w:ascii="Arial" w:hAnsi="Arial"/>
          <w:color w:val="FFFFFF"/>
          <w:spacing w:val="-1"/>
        </w:rPr>
        <w:t>ECONÓMICO</w:t>
      </w:r>
      <w:r>
        <w:rPr>
          <w:rFonts w:ascii="Arial" w:hAnsi="Arial"/>
          <w:color w:val="FFFFFF"/>
        </w:rPr>
        <w:tab/>
        <w:tab/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"/>
          <w:position w:val="11"/>
        </w:rPr>
        <w:t>ASEGURADOS</w:t>
      </w:r>
      <w:r>
        <w:rPr>
          <w:rFonts w:ascii="Arial" w:hAnsi="Arial"/>
          <w:color w:val="FFFFFF"/>
          <w:spacing w:val="23"/>
          <w:w w:val="99"/>
          <w:position w:val="11"/>
        </w:rPr>
        <w:t> </w:t>
      </w:r>
      <w:r>
        <w:rPr>
          <w:rFonts w:ascii="Arial" w:hAnsi="Arial"/>
          <w:color w:val="FFFFFF"/>
          <w:w w:val="95"/>
        </w:rPr>
        <w:t>2015</w:t>
        <w:tab/>
      </w:r>
      <w:r>
        <w:rPr>
          <w:rFonts w:ascii="Arial" w:hAnsi="Arial"/>
          <w:color w:val="FFFFFF"/>
        </w:rPr>
        <w:t>2016</w:t>
      </w:r>
      <w:r>
        <w:rPr>
          <w:rFonts w:ascii="Arial" w:hAnsi="Arial"/>
          <w:color w:val="FFFFFF"/>
          <w:position w:val="9"/>
          <w:sz w:val="12"/>
        </w:rPr>
        <w:t>1/</w:t>
      </w:r>
      <w:r>
        <w:rPr>
          <w:rFonts w:ascii="Arial" w:hAnsi="Arial"/>
          <w:b w:val="0"/>
          <w:sz w:val="12"/>
        </w:rPr>
      </w:r>
    </w:p>
    <w:p>
      <w:pPr>
        <w:pStyle w:val="Heading9"/>
        <w:tabs>
          <w:tab w:pos="3181" w:val="left" w:leader="none"/>
          <w:tab w:pos="4360" w:val="left" w:leader="none"/>
        </w:tabs>
        <w:spacing w:line="206" w:lineRule="exact"/>
        <w:ind w:left="116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Primario</w:t>
        <w:tab/>
      </w:r>
      <w:r>
        <w:rPr>
          <w:rFonts w:ascii="Arial"/>
          <w:color w:val="5D6770"/>
          <w:spacing w:val="-1"/>
          <w:w w:val="95"/>
        </w:rPr>
        <w:t>15,945</w:t>
        <w:tab/>
      </w:r>
      <w:r>
        <w:rPr>
          <w:rFonts w:ascii="Arial"/>
          <w:color w:val="5D6770"/>
          <w:spacing w:val="-1"/>
        </w:rPr>
        <w:t>14,653</w:t>
      </w:r>
      <w:r>
        <w:rPr>
          <w:rFonts w:ascii="Arial"/>
        </w:rPr>
      </w:r>
    </w:p>
    <w:p>
      <w:pPr>
        <w:tabs>
          <w:tab w:pos="2725" w:val="left" w:leader="none"/>
        </w:tabs>
        <w:spacing w:line="20" w:lineRule="atLeast"/>
        <w:ind w:left="1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21.1pt;height:.6pt;mso-position-horizontal-relative:char;mso-position-vertical-relative:line" coordorigin="0,0" coordsize="2422,12">
            <v:group style="position:absolute;left:6;top:6;width:2410;height:2" coordorigin="6,6" coordsize="2410,2">
              <v:shape style="position:absolute;left:6;top:6;width:2410;height:2" coordorigin="6,6" coordsize="2410,0" path="m6,6l2415,6e" filled="false" stroked="true" strokeweight=".58001pt" strokecolor="#58585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16.65pt;height:.6pt;mso-position-horizontal-relative:char;mso-position-vertical-relative:line" coordorigin="0,0" coordsize="2333,12">
            <v:group style="position:absolute;left:6;top:6;width:2321;height:2" coordorigin="6,6" coordsize="2321,2">
              <v:shape style="position:absolute;left:6;top:6;width:2321;height:2" coordorigin="6,6" coordsize="2321,0" path="m6,6l2327,6e" filled="false" stroked="true" strokeweight=".58001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2524" w:val="left" w:leader="none"/>
          <w:tab w:pos="2727" w:val="left" w:leader="none"/>
          <w:tab w:pos="3250" w:val="left" w:leader="none"/>
          <w:tab w:pos="4428" w:val="left" w:leader="none"/>
          <w:tab w:pos="5047" w:val="left" w:leader="none"/>
        </w:tabs>
        <w:spacing w:line="240" w:lineRule="auto"/>
        <w:ind w:left="115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Secundario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spacing w:val="-1"/>
          <w:w w:val="95"/>
          <w:u w:val="single" w:color="EB5A5E"/>
        </w:rPr>
        <w:t>30,771</w:t>
        <w:tab/>
      </w:r>
      <w:r>
        <w:rPr>
          <w:rFonts w:ascii="Arial"/>
          <w:color w:val="5D6770"/>
          <w:spacing w:val="-1"/>
          <w:u w:val="single" w:color="EB5A5E"/>
        </w:rPr>
        <w:t>37,084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2524" w:val="left" w:leader="none"/>
          <w:tab w:pos="2727" w:val="left" w:leader="none"/>
          <w:tab w:pos="3250" w:val="left" w:leader="none"/>
          <w:tab w:pos="4327" w:val="left" w:leader="none"/>
          <w:tab w:pos="5047" w:val="left" w:leader="none"/>
        </w:tabs>
        <w:spacing w:before="9"/>
        <w:ind w:left="11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85858"/>
        </w:rPr>
        <w:t>Terciario</w:t>
        <w:tab/>
      </w:r>
      <w:r>
        <w:rPr>
          <w:rFonts w:ascii="Arial"/>
          <w:color w:val="5D6770"/>
          <w:spacing w:val="-1"/>
          <w:w w:val="95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98,153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100,429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948" w:val="left" w:leader="none"/>
          <w:tab w:pos="2524" w:val="left" w:leader="none"/>
          <w:tab w:pos="3149" w:val="left" w:leader="none"/>
          <w:tab w:pos="4327" w:val="left" w:leader="none"/>
          <w:tab w:pos="5047" w:val="left" w:leader="none"/>
        </w:tabs>
        <w:spacing w:before="4"/>
        <w:ind w:left="10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95959"/>
        </w:rPr>
        <w:t> </w:t>
      </w:r>
      <w:r>
        <w:rPr>
          <w:rFonts w:ascii="Arial"/>
          <w:b/>
          <w:color w:val="5D6770"/>
          <w:sz w:val="18"/>
          <w:u w:val="single" w:color="595959"/>
        </w:rPr>
        <w:tab/>
      </w:r>
      <w:r>
        <w:rPr>
          <w:rFonts w:ascii="Arial"/>
          <w:b/>
          <w:color w:val="5D6770"/>
          <w:spacing w:val="-1"/>
          <w:sz w:val="18"/>
          <w:u w:val="single" w:color="595959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144,869</w:t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>152,166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1"/>
        <w:ind w:left="230" w:right="148"/>
        <w:jc w:val="left"/>
        <w:rPr>
          <w:rFonts w:ascii="Arial" w:hAnsi="Arial" w:cs="Arial" w:eastAsia="Arial"/>
        </w:rPr>
      </w:pPr>
      <w:r>
        <w:rPr/>
        <w:pict>
          <v:shape style="position:absolute;margin-left:117.75pt;margin-top:20.483915pt;width:573.3pt;height:56.4pt;mso-position-horizontal-relative:page;mso-position-vertical-relative:paragraph;z-index:1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82"/>
                    <w:gridCol w:w="2278"/>
                    <w:gridCol w:w="141"/>
                    <w:gridCol w:w="2464"/>
                  </w:tblGrid>
                  <w:tr>
                    <w:trPr>
                      <w:trHeight w:val="229" w:hRule="exact"/>
                    </w:trPr>
                    <w:tc>
                      <w:tcPr>
                        <w:tcW w:w="6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1/</w:t>
                        </w:r>
                        <w:r>
                          <w:rPr>
                            <w:rFonts w:ascii="Arial" w:hAnsi="Arial"/>
                            <w:color w:val="5D677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2"/>
                            <w:sz w:val="16"/>
                          </w:rPr>
                          <w:t>información</w:t>
                        </w:r>
                        <w:r>
                          <w:rPr>
                            <w:rFonts w:ascii="Arial" w:hAnsi="Arial"/>
                            <w:color w:val="5D677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corresponde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al mes de</w:t>
                        </w:r>
                        <w:r>
                          <w:rPr>
                            <w:rFonts w:ascii="Arial" w:hAnsi="Arial"/>
                            <w:color w:val="5D677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julio.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278" w:type="dxa"/>
                        <w:tcBorders>
                          <w:top w:val="single" w:sz="5" w:space="0" w:color="58585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38" w:val="left" w:leader="none"/>
                          </w:tabs>
                          <w:spacing w:line="205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7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85858"/>
                          </w:rPr>
                          <w:t>Agosto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85858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single" w:sz="5" w:space="0" w:color="EB5A5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6" w:val="left" w:leader="none"/>
                            <w:tab w:pos="1648" w:val="left" w:leader="none"/>
                            <w:tab w:pos="2409" w:val="left" w:leader="none"/>
                          </w:tabs>
                          <w:spacing w:line="205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w w:val="95"/>
                            <w:sz w:val="18"/>
                            <w:u w:val="single" w:color="EB5A5E"/>
                          </w:rPr>
                          <w:t>143,062</w:t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EB5A5E"/>
                          </w:rPr>
                          <w:t>153,450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6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Observaciones: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dependencia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revisó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y </w:t>
                        </w:r>
                        <w:r>
                          <w:rPr>
                            <w:rFonts w:ascii="Arial" w:hAnsi="Arial"/>
                            <w:color w:val="5D677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actualizó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las</w:t>
                        </w:r>
                        <w:r>
                          <w:rPr>
                            <w:rFonts w:ascii="Arial" w:hAnsi="Arial"/>
                            <w:color w:val="5D677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6"/>
                          </w:rPr>
                          <w:t>cifras.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22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38" w:val="left" w:leader="none"/>
                          </w:tabs>
                          <w:spacing w:line="192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7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85858"/>
                          </w:rPr>
                          <w:t>Septiembre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85858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6" w:val="left" w:leader="none"/>
                            <w:tab w:pos="1648" w:val="left" w:leader="none"/>
                            <w:tab w:pos="2409" w:val="left" w:leader="none"/>
                          </w:tabs>
                          <w:spacing w:line="192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w w:val="95"/>
                            <w:sz w:val="18"/>
                            <w:u w:val="single" w:color="EB5A5E"/>
                          </w:rPr>
                          <w:t>146,398</w:t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EB5A5E"/>
                          </w:rPr>
                          <w:t>157,014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Incluye</w:t>
                        </w:r>
                        <w:r>
                          <w:rPr>
                            <w:rFonts w:ascii="Arial"/>
                            <w:color w:val="5D6770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asegurados</w:t>
                        </w:r>
                        <w:r>
                          <w:rPr>
                            <w:rFonts w:ascii="Arial"/>
                            <w:color w:val="5D6770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D6770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Isla</w:t>
                        </w:r>
                        <w:r>
                          <w:rPr>
                            <w:rFonts w:ascii="Arial"/>
                            <w:color w:val="5D6770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D6770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Cedros</w:t>
                        </w:r>
                        <w:r>
                          <w:rPr>
                            <w:rFonts w:ascii="Arial"/>
                            <w:color w:val="5D6770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municipio</w:t>
                        </w:r>
                        <w:r>
                          <w:rPr>
                            <w:rFonts w:ascii="Arial"/>
                            <w:color w:val="5D6770"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color w:val="5D6770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Ensenada,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2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8585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 w:before="10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Octubre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 w:before="10"/>
                          <w:ind w:left="4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149,149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tcW w:w="6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7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6"/>
                          </w:rPr>
                          <w:t>B.C.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278" w:type="dxa"/>
                        <w:tcBorders>
                          <w:top w:val="single" w:sz="5" w:space="0" w:color="58585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38" w:val="left" w:leader="none"/>
                          </w:tabs>
                          <w:spacing w:line="205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7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85858"/>
                          </w:rPr>
                          <w:t>Noviembre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8585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85858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single" w:sz="5" w:space="0" w:color="EB5A5E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6" w:val="left" w:leader="none"/>
                            <w:tab w:pos="2409" w:val="left" w:leader="none"/>
                          </w:tabs>
                          <w:spacing w:line="205" w:lineRule="exact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EB5A5E"/>
                          </w:rPr>
                          <w:t>150,475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6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238" w:val="left" w:leader="none"/>
                          </w:tabs>
                          <w:spacing w:line="20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95959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22"/>
                            <w:sz w:val="18"/>
                            <w:u w:val="single" w:color="595959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95959"/>
                          </w:rPr>
                          <w:t>Diciembre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95959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95959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6" w:val="left" w:leader="none"/>
                            <w:tab w:pos="2409" w:val="left" w:leader="none"/>
                          </w:tabs>
                          <w:spacing w:line="20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EB5A5E"/>
                          </w:rPr>
                          <w:t>144,869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EB5A5E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EB5A5E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Mexicano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Seguro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(IMSS),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Control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Presupuestal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</w:rPr>
      </w:r>
    </w:p>
    <w:p>
      <w:pPr>
        <w:pStyle w:val="Heading5"/>
        <w:spacing w:line="266" w:lineRule="exact" w:before="153"/>
        <w:ind w:right="1503"/>
        <w:jc w:val="center"/>
        <w:rPr>
          <w:rFonts w:ascii="Arial" w:hAnsi="Arial" w:cs="Arial" w:eastAsia="Arial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Arial"/>
          <w:color w:val="5D6770"/>
          <w:spacing w:val="-1"/>
          <w:w w:val="105"/>
        </w:rPr>
        <w:t>TRABAJADOR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20"/>
          <w:w w:val="105"/>
        </w:rPr>
        <w:t> </w:t>
      </w:r>
      <w:r>
        <w:rPr>
          <w:rFonts w:ascii="Arial"/>
          <w:color w:val="5D6770"/>
          <w:w w:val="105"/>
        </w:rPr>
        <w:t>ASEGURADOS</w:t>
      </w:r>
      <w:r>
        <w:rPr>
          <w:rFonts w:ascii="Arial"/>
          <w:color w:val="5D6770"/>
          <w:spacing w:val="-2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D</w:t>
      </w:r>
      <w:r>
        <w:rPr>
          <w:rFonts w:ascii="Arial"/>
          <w:color w:val="5D6770"/>
          <w:spacing w:val="-2"/>
          <w:w w:val="105"/>
        </w:rPr>
        <w:t>EL</w:t>
      </w:r>
      <w:r>
        <w:rPr>
          <w:rFonts w:ascii="Arial"/>
          <w:color w:val="5D6770"/>
          <w:spacing w:val="-20"/>
          <w:w w:val="105"/>
        </w:rPr>
        <w:t> </w:t>
      </w:r>
      <w:r>
        <w:rPr>
          <w:rFonts w:ascii="Arial"/>
          <w:color w:val="5D6770"/>
          <w:w w:val="105"/>
        </w:rPr>
        <w:t>IMSS</w:t>
      </w:r>
      <w:r>
        <w:rPr>
          <w:rFonts w:ascii="Arial"/>
          <w:color w:val="5D6770"/>
          <w:spacing w:val="-20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23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2882" w:val="left" w:leader="none"/>
        </w:tabs>
        <w:spacing w:line="200" w:lineRule="atLeast"/>
        <w:ind w:left="46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109.1pt;height:33.15pt;mso-position-horizontal-relative:char;mso-position-vertical-relative:line" coordorigin="0,0" coordsize="2182,663">
            <v:group style="position:absolute;left:0;top:0;width:2182;height:663" coordorigin="0,0" coordsize="2182,663">
              <v:shape style="position:absolute;left:0;top:0;width:2182;height:663" coordorigin="0,0" coordsize="2182,663" path="m0,662l2182,662,2182,0,0,0,0,662xe" filled="true" fillcolor="#5d6770" stroked="false">
                <v:path arrowok="t"/>
                <v:fill type="solid"/>
              </v:shape>
            </v:group>
            <v:group style="position:absolute;left:108;top:223;width:1966;height:219" coordorigin="108,223" coordsize="1966,219">
              <v:shape style="position:absolute;left:108;top:223;width:1966;height:219" coordorigin="108,223" coordsize="1966,219" path="m108,442l2074,442,2074,223,108,223,108,442xe" filled="true" fillcolor="#5d6770" stroked="false">
                <v:path arrowok="t"/>
                <v:fill type="solid"/>
              </v:shape>
              <v:shape style="position:absolute;left:898;top:254;width:38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MES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7.75pt;height:33.15pt;mso-position-horizontal-relative:char;mso-position-vertical-relative:line" coordorigin="0,0" coordsize="2355,663">
            <v:group style="position:absolute;left:0;top:0;width:2355;height:435" coordorigin="0,0" coordsize="2355,435">
              <v:shape style="position:absolute;left:0;top:0;width:2355;height:435" coordorigin="0,0" coordsize="2355,435" path="m0,434l2355,434,2355,0,0,0,0,434xe" filled="true" fillcolor="#eb5a5e" stroked="false">
                <v:path arrowok="t"/>
                <v:fill type="solid"/>
              </v:shape>
            </v:group>
            <v:group style="position:absolute;left:109;top:0;width:2139;height:219" coordorigin="109,0" coordsize="2139,219">
              <v:shape style="position:absolute;left:109;top:0;width:2139;height:219" coordorigin="109,0" coordsize="2139,219" path="m109,218l2247,218,2247,0,109,0,109,218xe" filled="true" fillcolor="#eb5a5e" stroked="false">
                <v:path arrowok="t"/>
                <v:fill type="solid"/>
              </v:shape>
            </v:group>
            <v:group style="position:absolute;left:109;top:218;width:2139;height:216" coordorigin="109,218" coordsize="2139,216">
              <v:shape style="position:absolute;left:109;top:218;width:2139;height:216" coordorigin="109,218" coordsize="2139,216" path="m109,434l2247,434,2247,218,109,218,109,434xe" filled="true" fillcolor="#eb5a5e" stroked="false">
                <v:path arrowok="t"/>
                <v:fill type="solid"/>
              </v:shape>
            </v:group>
            <v:group style="position:absolute;left:1028;top:446;width:108;height:216" coordorigin="1028,446" coordsize="108,216">
              <v:shape style="position:absolute;left:1028;top:446;width:108;height:216" coordorigin="1028,446" coordsize="108,216" path="m1028,662l1136,662,1136,446,1028,446,1028,662xe" filled="true" fillcolor="#eb5a5e" stroked="false">
                <v:path arrowok="t"/>
                <v:fill type="solid"/>
              </v:shape>
            </v:group>
            <v:group style="position:absolute;left:0;top:446;width:109;height:216" coordorigin="0,446" coordsize="109,216">
              <v:shape style="position:absolute;left:0;top:446;width:109;height:216" coordorigin="0,446" coordsize="109,216" path="m0,662l109,662,109,446,0,446,0,662xe" filled="true" fillcolor="#eb5a5e" stroked="false">
                <v:path arrowok="t"/>
                <v:fill type="solid"/>
              </v:shape>
            </v:group>
            <v:group style="position:absolute;left:109;top:446;width:920;height:216" coordorigin="109,446" coordsize="920,216">
              <v:shape style="position:absolute;left:109;top:446;width:920;height:216" coordorigin="109,446" coordsize="920,216" path="m109,662l1028,662,1028,446,109,446,109,662xe" filled="true" fillcolor="#eb5a5e" stroked="false">
                <v:path arrowok="t"/>
                <v:fill type="solid"/>
              </v:shape>
            </v:group>
            <v:group style="position:absolute;left:2247;top:446;width:108;height:216" coordorigin="2247,446" coordsize="108,216">
              <v:shape style="position:absolute;left:2247;top:446;width:108;height:216" coordorigin="2247,446" coordsize="108,216" path="m2247,662l2355,662,2355,446,2247,446,2247,662xe" filled="true" fillcolor="#eb5a5e" stroked="false">
                <v:path arrowok="t"/>
                <v:fill type="solid"/>
              </v:shape>
            </v:group>
            <v:group style="position:absolute;left:1136;top:446;width:108;height:216" coordorigin="1136,446" coordsize="108,216">
              <v:shape style="position:absolute;left:1136;top:446;width:108;height:216" coordorigin="1136,446" coordsize="108,216" path="m1136,662l1244,662,1244,446,1136,446,1136,662xe" filled="true" fillcolor="#eb5a5e" stroked="false">
                <v:path arrowok="t"/>
                <v:fill type="solid"/>
              </v:shape>
            </v:group>
            <v:group style="position:absolute;left:1244;top:446;width:1004;height:216" coordorigin="1244,446" coordsize="1004,216">
              <v:shape style="position:absolute;left:1244;top:446;width:1004;height:216" coordorigin="1244,446" coordsize="1004,216" path="m1244,662l2247,662,2247,446,1244,446,1244,662xe" filled="true" fillcolor="#eb5a5e" stroked="false">
                <v:path arrowok="t"/>
                <v:fill type="solid"/>
              </v:shape>
              <v:shape style="position:absolute;left:0;top:0;width:2355;height:663" type="#_x0000_t202" filled="false" stroked="false">
                <v:textbox inset="0,0,0,0">
                  <w:txbxContent>
                    <w:p>
                      <w:pPr>
                        <w:tabs>
                          <w:tab w:pos="1442" w:val="left" w:leader="none"/>
                        </w:tabs>
                        <w:spacing w:line="235" w:lineRule="auto" w:before="3"/>
                        <w:ind w:left="336" w:right="302" w:hanging="36"/>
                        <w:jc w:val="center"/>
                        <w:rPr>
                          <w:rFonts w:ascii="Tahoma" w:hAnsi="Tahoma" w:cs="Tahoma" w:eastAsia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TRABAJADORES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ASEGURADOS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position w:val="8"/>
                          <w:sz w:val="12"/>
                        </w:rPr>
                        <w:t>1/</w:t>
                      </w:r>
                      <w:r>
                        <w:rPr>
                          <w:rFonts w:ascii="Tahoma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2183" w:val="left" w:leader="none"/>
          <w:tab w:pos="2419" w:val="left" w:leader="none"/>
          <w:tab w:pos="2791" w:val="left" w:leader="none"/>
          <w:tab w:pos="4013" w:val="left" w:leader="none"/>
          <w:tab w:pos="4774" w:val="left" w:leader="none"/>
        </w:tabs>
        <w:spacing w:line="240" w:lineRule="auto"/>
        <w:ind w:left="0" w:right="1606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85858"/>
        </w:rPr>
        <w:t> </w:t>
      </w:r>
      <w:r>
        <w:rPr>
          <w:rFonts w:ascii="Arial"/>
          <w:color w:val="5D6770"/>
          <w:spacing w:val="7"/>
          <w:u w:val="single" w:color="585858"/>
        </w:rPr>
        <w:t> </w:t>
      </w:r>
      <w:r>
        <w:rPr>
          <w:rFonts w:ascii="Arial"/>
          <w:color w:val="5D6770"/>
          <w:w w:val="95"/>
          <w:u w:val="single" w:color="585858"/>
        </w:rPr>
        <w:t>Enero</w:t>
        <w:tab/>
      </w:r>
      <w:r>
        <w:rPr>
          <w:rFonts w:ascii="Arial"/>
          <w:color w:val="5D6770"/>
          <w:w w:val="95"/>
        </w:rPr>
        <w:tab/>
      </w:r>
      <w:r>
        <w:rPr>
          <w:rFonts w:ascii="Arial"/>
          <w:color w:val="5D6770"/>
          <w:w w:val="95"/>
          <w:u w:val="single" w:color="EB5A5E"/>
        </w:rPr>
        <w:tab/>
      </w:r>
      <w:r>
        <w:rPr>
          <w:rFonts w:ascii="Arial"/>
          <w:color w:val="5D6770"/>
          <w:spacing w:val="-1"/>
          <w:w w:val="95"/>
          <w:u w:val="single" w:color="EB5A5E"/>
        </w:rPr>
        <w:t>134,626</w:t>
        <w:tab/>
      </w:r>
      <w:r>
        <w:rPr>
          <w:rFonts w:ascii="Arial"/>
          <w:color w:val="5D6770"/>
          <w:spacing w:val="-1"/>
          <w:u w:val="single" w:color="EB5A5E"/>
        </w:rPr>
        <w:t>142,822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2649" w:val="left" w:leader="none"/>
          <w:tab w:pos="2884" w:val="left" w:leader="none"/>
          <w:tab w:pos="3148" w:val="left" w:leader="none"/>
          <w:tab w:pos="3256" w:val="left" w:leader="none"/>
          <w:tab w:pos="4370" w:val="left" w:leader="none"/>
          <w:tab w:pos="4478" w:val="left" w:leader="none"/>
          <w:tab w:pos="5239" w:val="left" w:leader="none"/>
        </w:tabs>
        <w:spacing w:line="250" w:lineRule="auto" w:before="11"/>
        <w:ind w:left="465" w:right="2073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49.589996pt;margin-top:21.951914pt;width:109.2pt;height:.1pt;mso-position-horizontal-relative:page;mso-position-vertical-relative:paragraph;z-index:-870736" coordorigin="8992,439" coordsize="2184,2">
            <v:shape style="position:absolute;left:8992;top:439;width:2184;height:2" coordorigin="8992,439" coordsize="2184,0" path="m8992,439l11176,439e" filled="false" stroked="true" strokeweight=".579980pt" strokecolor="#585858">
              <v:path arrowok="t"/>
            </v:shape>
            <w10:wrap type="none"/>
          </v:group>
        </w:pict>
      </w:r>
      <w:r>
        <w:rPr/>
        <w:pict>
          <v:group style="position:absolute;margin-left:570.549988pt;margin-top:21.951914pt;width:117.75pt;height:.1pt;mso-position-horizontal-relative:page;mso-position-vertical-relative:paragraph;z-index:-870712" coordorigin="11411,439" coordsize="2355,2">
            <v:shape style="position:absolute;left:11411;top:439;width:2355;height:2" coordorigin="11411,439" coordsize="2355,0" path="m11411,439l13766,439e" filled="false" stroked="true" strokeweight=".579980pt" strokecolor="#eb5a5e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85858"/>
        </w:rPr>
        <w:t> </w:t>
      </w:r>
      <w:r>
        <w:rPr>
          <w:rFonts w:ascii="Arial"/>
          <w:color w:val="5D6770"/>
          <w:spacing w:val="7"/>
          <w:sz w:val="18"/>
          <w:u w:val="single" w:color="585858"/>
        </w:rPr>
        <w:t> </w:t>
      </w:r>
      <w:r>
        <w:rPr>
          <w:rFonts w:ascii="Arial"/>
          <w:color w:val="5D6770"/>
          <w:w w:val="95"/>
          <w:sz w:val="18"/>
          <w:u w:val="single" w:color="585858"/>
        </w:rPr>
        <w:t>Febrero</w:t>
        <w:tab/>
      </w:r>
      <w:r>
        <w:rPr>
          <w:rFonts w:ascii="Arial"/>
          <w:color w:val="5D6770"/>
          <w:w w:val="95"/>
          <w:sz w:val="18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ab/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136,641</w:t>
        <w:tab/>
        <w:tab/>
      </w:r>
      <w:r>
        <w:rPr>
          <w:rFonts w:ascii="Arial"/>
          <w:color w:val="5D6770"/>
          <w:spacing w:val="-1"/>
          <w:sz w:val="18"/>
          <w:u w:val="single" w:color="EB5A5E"/>
        </w:rPr>
        <w:t>145,445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pacing w:val="21"/>
          <w:sz w:val="18"/>
        </w:rPr>
        <w:t> </w:t>
      </w:r>
      <w:r>
        <w:rPr>
          <w:rFonts w:ascii="Arial"/>
          <w:color w:val="5D6770"/>
          <w:spacing w:val="-1"/>
          <w:sz w:val="18"/>
        </w:rPr>
        <w:t>Marzo</w:t>
        <w:tab/>
        <w:tab/>
        <w:tab/>
      </w:r>
      <w:r>
        <w:rPr>
          <w:rFonts w:ascii="Arial"/>
          <w:color w:val="5D6770"/>
          <w:spacing w:val="-1"/>
          <w:w w:val="95"/>
          <w:sz w:val="18"/>
        </w:rPr>
        <w:t>139,371</w:t>
        <w:tab/>
      </w:r>
      <w:r>
        <w:rPr>
          <w:rFonts w:ascii="Arial"/>
          <w:color w:val="5D6770"/>
          <w:spacing w:val="-1"/>
          <w:sz w:val="18"/>
        </w:rPr>
        <w:t>146,925</w:t>
      </w:r>
      <w:r>
        <w:rPr>
          <w:rFonts w:ascii="Arial"/>
          <w:sz w:val="18"/>
        </w:rPr>
      </w:r>
    </w:p>
    <w:p>
      <w:pPr>
        <w:tabs>
          <w:tab w:pos="2683" w:val="left" w:leader="none"/>
          <w:tab w:pos="3905" w:val="left" w:leader="none"/>
        </w:tabs>
        <w:spacing w:before="0"/>
        <w:ind w:left="0" w:right="160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5"/>
          <w:sz w:val="18"/>
        </w:rPr>
        <w:t>Abril</w:t>
        <w:tab/>
      </w:r>
      <w:r>
        <w:rPr>
          <w:rFonts w:ascii="Arial"/>
          <w:color w:val="5D6770"/>
          <w:spacing w:val="-1"/>
          <w:w w:val="95"/>
          <w:sz w:val="18"/>
        </w:rPr>
        <w:t>141,992</w:t>
        <w:tab/>
      </w:r>
      <w:r>
        <w:rPr>
          <w:rFonts w:ascii="Arial"/>
          <w:color w:val="5D6770"/>
          <w:spacing w:val="-1"/>
          <w:sz w:val="18"/>
        </w:rPr>
        <w:t>151,334</w:t>
      </w:r>
      <w:r>
        <w:rPr>
          <w:rFonts w:ascii="Arial"/>
          <w:sz w:val="18"/>
        </w:rPr>
      </w:r>
    </w:p>
    <w:p>
      <w:pPr>
        <w:tabs>
          <w:tab w:pos="2878" w:val="left" w:leader="none"/>
        </w:tabs>
        <w:spacing w:line="20" w:lineRule="atLeast"/>
        <w:ind w:left="4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09.8pt;height:.6pt;mso-position-horizontal-relative:char;mso-position-vertical-relative:line" coordorigin="0,0" coordsize="2196,12">
            <v:group style="position:absolute;left:6;top:6;width:2184;height:2" coordorigin="6,6" coordsize="2184,2">
              <v:shape style="position:absolute;left:6;top:6;width:2184;height:2" coordorigin="6,6" coordsize="2184,0" path="m6,6l2190,6e" filled="false" stroked="true" strokeweight=".58001pt" strokecolor="#58585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18.35pt;height:.6pt;mso-position-horizontal-relative:char;mso-position-vertical-relative:line" coordorigin="0,0" coordsize="2367,12">
            <v:group style="position:absolute;left:6;top:6;width:2355;height:2" coordorigin="6,6" coordsize="2355,2">
              <v:shape style="position:absolute;left:6;top:6;width:2355;height:2" coordorigin="6,6" coordsize="2355,0" path="m6,6l2361,6e" filled="false" stroked="true" strokeweight=".58001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2649" w:val="left" w:leader="none"/>
          <w:tab w:pos="2884" w:val="left" w:leader="none"/>
          <w:tab w:pos="3148" w:val="left" w:leader="none"/>
          <w:tab w:pos="3256" w:val="left" w:leader="none"/>
          <w:tab w:pos="4370" w:val="left" w:leader="none"/>
          <w:tab w:pos="4478" w:val="left" w:leader="none"/>
          <w:tab w:pos="5239" w:val="left" w:leader="none"/>
        </w:tabs>
        <w:spacing w:line="250" w:lineRule="auto"/>
        <w:ind w:left="465" w:right="2073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85858"/>
        </w:rPr>
        <w:t> </w:t>
      </w:r>
      <w:r>
        <w:rPr>
          <w:rFonts w:ascii="Arial"/>
          <w:color w:val="5D6770"/>
          <w:spacing w:val="7"/>
          <w:u w:val="single" w:color="585858"/>
        </w:rPr>
        <w:t> </w:t>
      </w:r>
      <w:r>
        <w:rPr>
          <w:rFonts w:ascii="Arial"/>
          <w:color w:val="5D6770"/>
          <w:spacing w:val="-1"/>
          <w:u w:val="single" w:color="585858"/>
        </w:rPr>
        <w:t>Mayo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EB5A5E"/>
        </w:rPr>
        <w:tab/>
        <w:tab/>
      </w:r>
      <w:r>
        <w:rPr>
          <w:rFonts w:ascii="Arial"/>
          <w:color w:val="5D6770"/>
          <w:spacing w:val="-1"/>
          <w:w w:val="95"/>
          <w:u w:val="single" w:color="EB5A5E"/>
        </w:rPr>
        <w:t>141,832</w:t>
        <w:tab/>
        <w:tab/>
      </w:r>
      <w:r>
        <w:rPr>
          <w:rFonts w:ascii="Arial"/>
          <w:color w:val="5D6770"/>
          <w:spacing w:val="-1"/>
          <w:u w:val="single" w:color="EB5A5E"/>
        </w:rPr>
        <w:t>153,395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Junio</w:t>
        <w:tab/>
        <w:tab/>
        <w:tab/>
      </w:r>
      <w:r>
        <w:rPr>
          <w:rFonts w:ascii="Arial"/>
          <w:color w:val="5D6770"/>
          <w:spacing w:val="-1"/>
          <w:w w:val="95"/>
        </w:rPr>
        <w:t>140,067</w:t>
        <w:tab/>
      </w:r>
      <w:r>
        <w:rPr>
          <w:rFonts w:ascii="Arial"/>
          <w:color w:val="5D6770"/>
          <w:spacing w:val="-1"/>
        </w:rPr>
        <w:t>151,982</w:t>
      </w:r>
      <w:r>
        <w:rPr>
          <w:rFonts w:ascii="Arial"/>
        </w:rPr>
      </w:r>
    </w:p>
    <w:p>
      <w:pPr>
        <w:tabs>
          <w:tab w:pos="2878" w:val="left" w:leader="none"/>
        </w:tabs>
        <w:spacing w:line="20" w:lineRule="atLeast"/>
        <w:ind w:left="4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09.8pt;height:.6pt;mso-position-horizontal-relative:char;mso-position-vertical-relative:line" coordorigin="0,0" coordsize="2196,12">
            <v:group style="position:absolute;left:6;top:6;width:2184;height:2" coordorigin="6,6" coordsize="2184,2">
              <v:shape style="position:absolute;left:6;top:6;width:2184;height:2" coordorigin="6,6" coordsize="2184,0" path="m6,6l2190,6e" filled="false" stroked="true" strokeweight=".579980pt" strokecolor="#585858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18.35pt;height:.6pt;mso-position-horizontal-relative:char;mso-position-vertical-relative:line" coordorigin="0,0" coordsize="2367,12">
            <v:group style="position:absolute;left:6;top:6;width:2355;height:2" coordorigin="6,6" coordsize="2355,2">
              <v:shape style="position:absolute;left:6;top:6;width:2355;height:2" coordorigin="6,6" coordsize="2355,0" path="m6,6l2361,6e" filled="false" stroked="true" strokeweight=".579980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2683" w:val="left" w:leader="none"/>
          <w:tab w:pos="3905" w:val="left" w:leader="none"/>
        </w:tabs>
        <w:spacing w:line="240" w:lineRule="auto"/>
        <w:ind w:left="0" w:right="160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Julio</w:t>
        <w:tab/>
      </w:r>
      <w:r>
        <w:rPr>
          <w:rFonts w:ascii="Arial"/>
          <w:color w:val="5D6770"/>
          <w:spacing w:val="-1"/>
          <w:w w:val="95"/>
        </w:rPr>
        <w:t>141,168</w:t>
        <w:tab/>
      </w:r>
      <w:r>
        <w:rPr>
          <w:rFonts w:ascii="Arial"/>
          <w:color w:val="5D6770"/>
          <w:spacing w:val="-1"/>
        </w:rPr>
        <w:t>152,166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180" w:right="0"/>
          <w:cols w:num="2" w:equalWidth="0">
            <w:col w:w="5057" w:space="1290"/>
            <w:col w:w="73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244" w:lineRule="auto" w:before="80"/>
        <w:ind w:left="6751" w:right="2368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Instituto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2"/>
        </w:rPr>
        <w:t>Mexicano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</w:rPr>
        <w:t>del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Seguro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Social,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Control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Presupuestal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6751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septiembre.</w:t>
      </w:r>
      <w:r>
        <w:rPr>
          <w:rFonts w:ascii="Arial"/>
        </w:rPr>
      </w:r>
    </w:p>
    <w:p>
      <w:pPr>
        <w:pStyle w:val="BodyText"/>
        <w:spacing w:line="240" w:lineRule="auto" w:before="1"/>
        <w:ind w:left="6751" w:right="236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revisó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actualizó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cifras.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2"/>
        </w:rPr>
        <w:t>Excluye: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Seguro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facultativo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estudiantes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estudiantes,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seguro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familia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continuación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voluntaria.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1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29"/>
        <w:ind w:left="6265" w:right="2382" w:hanging="118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TOTAL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TRABAJADOR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w w:val="105"/>
        </w:rPr>
        <w:t>ASEGURADOS</w:t>
      </w:r>
      <w:r>
        <w:rPr>
          <w:rFonts w:ascii="Arial"/>
          <w:color w:val="5D6770"/>
          <w:spacing w:val="-1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D</w:t>
      </w:r>
      <w:r>
        <w:rPr>
          <w:rFonts w:ascii="Arial"/>
          <w:color w:val="5D6770"/>
          <w:spacing w:val="-2"/>
          <w:w w:val="105"/>
        </w:rPr>
        <w:t>EL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w w:val="105"/>
        </w:rPr>
        <w:t>IMSS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2015- 2016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7"/>
        <w:spacing w:line="240" w:lineRule="auto" w:before="66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180,000</w:t>
      </w:r>
      <w:r>
        <w:rPr>
          <w:rFonts w:ascii="Arial"/>
        </w:rPr>
      </w:r>
    </w:p>
    <w:p>
      <w:pPr>
        <w:spacing w:before="10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160,000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140,000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120,000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100,000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80,000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60,000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40,000</w:t>
      </w:r>
      <w:r>
        <w:rPr>
          <w:rFonts w:ascii="Arial"/>
          <w:sz w:val="20"/>
        </w:rPr>
      </w: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20,000</w:t>
      </w:r>
      <w:r>
        <w:rPr>
          <w:rFonts w:ascii="Arial"/>
          <w:sz w:val="20"/>
        </w:rPr>
      </w:r>
    </w:p>
    <w:p>
      <w:pPr>
        <w:spacing w:before="10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00" w:lineRule="atLeast"/>
        <w:ind w:left="7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4.45pt;height:153.75pt;mso-position-horizontal-relative:char;mso-position-vertical-relative:line" coordorigin="0,0" coordsize="5489,3075">
            <v:group style="position:absolute;left:883;top:593;width:1083;height:2412" coordorigin="883,593" coordsize="1083,2412">
              <v:shape style="position:absolute;left:883;top:593;width:1083;height:2412" coordorigin="883,593" coordsize="1083,2412" path="m883,3005l1966,3005,1966,593,883,593,883,3005xe" filled="true" fillcolor="#ed6b06" stroked="false">
                <v:path arrowok="t"/>
                <v:fill type="solid"/>
              </v:shape>
            </v:group>
            <v:group style="position:absolute;left:883;top:593;width:1083;height:2412" coordorigin="883,593" coordsize="1083,2412">
              <v:shape style="position:absolute;left:883;top:593;width:1083;height:2412" coordorigin="883,593" coordsize="1083,2412" path="m883,3005l1966,3005,1966,593,883,593,883,3005xe" filled="false" stroked="true" strokeweight="6.0pt" strokecolor="#ed6b06">
                <v:path arrowok="t"/>
              </v:shape>
            </v:group>
            <v:group style="position:absolute;left:3588;top:389;width:1083;height:2616" coordorigin="3588,389" coordsize="1083,2616">
              <v:shape style="position:absolute;left:3588;top:389;width:1083;height:2616" coordorigin="3588,389" coordsize="1083,2616" path="m3588,3005l4670,3005,4670,389,3588,389,3588,3005xe" filled="true" fillcolor="#ed6b06" stroked="false">
                <v:path arrowok="t"/>
                <v:fill type="solid"/>
              </v:shape>
            </v:group>
            <v:group style="position:absolute;left:3588;top:389;width:1083;height:2616" coordorigin="3588,389" coordsize="1083,2616">
              <v:shape style="position:absolute;left:3588;top:389;width:1083;height:2616" coordorigin="3588,389" coordsize="1083,2616" path="m3588,3005l4670,3005,4670,389,3588,389,3588,3005xe" filled="false" stroked="true" strokeweight="6pt" strokecolor="#ed6b06">
                <v:path arrowok="t"/>
              </v:shape>
            </v:group>
            <v:group style="position:absolute;left:72;top:7;width:2;height:3060" coordorigin="72,7" coordsize="2,3060">
              <v:shape style="position:absolute;left:72;top:7;width:2;height:3060" coordorigin="72,7" coordsize="0,3060" path="m72,7l72,3067e" filled="false" stroked="true" strokeweight=".72pt" strokecolor="#5d6770">
                <v:path arrowok="t"/>
              </v:shape>
            </v:group>
            <v:group style="position:absolute;left:7;top:3005;width:5475;height:2" coordorigin="7,3005" coordsize="5475,2">
              <v:shape style="position:absolute;left:7;top:3005;width:5475;height:2" coordorigin="7,3005" coordsize="5475,0" path="m7,3005l5482,3005e" filled="false" stroked="true" strokeweight=".72pt" strokecolor="#5d6770">
                <v:path arrowok="t"/>
              </v:shape>
            </v:group>
            <v:group style="position:absolute;left:7;top:2671;width:65;height:2" coordorigin="7,2671" coordsize="65,2">
              <v:shape style="position:absolute;left:7;top:2671;width:65;height:2" coordorigin="7,2671" coordsize="65,0" path="m7,2671l72,2671e" filled="false" stroked="true" strokeweight=".72pt" strokecolor="#5d6770">
                <v:path arrowok="t"/>
              </v:shape>
            </v:group>
            <v:group style="position:absolute;left:7;top:2338;width:65;height:2" coordorigin="7,2338" coordsize="65,2">
              <v:shape style="position:absolute;left:7;top:2338;width:65;height:2" coordorigin="7,2338" coordsize="65,0" path="m7,2338l72,2338e" filled="false" stroked="true" strokeweight=".72pt" strokecolor="#5d6770">
                <v:path arrowok="t"/>
              </v:shape>
            </v:group>
            <v:group style="position:absolute;left:7;top:2004;width:65;height:2" coordorigin="7,2004" coordsize="65,2">
              <v:shape style="position:absolute;left:7;top:2004;width:65;height:2" coordorigin="7,2004" coordsize="65,0" path="m7,2004l72,2004e" filled="false" stroked="true" strokeweight=".72pt" strokecolor="#5d6770">
                <v:path arrowok="t"/>
              </v:shape>
            </v:group>
            <v:group style="position:absolute;left:7;top:1673;width:65;height:2" coordorigin="7,1673" coordsize="65,2">
              <v:shape style="position:absolute;left:7;top:1673;width:65;height:2" coordorigin="7,1673" coordsize="65,0" path="m7,1673l72,1673e" filled="false" stroked="true" strokeweight=".72pt" strokecolor="#5d6770">
                <v:path arrowok="t"/>
              </v:shape>
            </v:group>
            <v:group style="position:absolute;left:7;top:1339;width:65;height:2" coordorigin="7,1339" coordsize="65,2">
              <v:shape style="position:absolute;left:7;top:1339;width:65;height:2" coordorigin="7,1339" coordsize="65,0" path="m7,1339l72,1339e" filled="false" stroked="true" strokeweight=".72pt" strokecolor="#5d6770">
                <v:path arrowok="t"/>
              </v:shape>
            </v:group>
            <v:group style="position:absolute;left:7;top:1006;width:65;height:2" coordorigin="7,1006" coordsize="65,2">
              <v:shape style="position:absolute;left:7;top:1006;width:65;height:2" coordorigin="7,1006" coordsize="65,0" path="m7,1006l72,1006e" filled="false" stroked="true" strokeweight=".72pt" strokecolor="#5d6770">
                <v:path arrowok="t"/>
              </v:shape>
            </v:group>
            <v:group style="position:absolute;left:7;top:672;width:65;height:2" coordorigin="7,672" coordsize="65,2">
              <v:shape style="position:absolute;left:7;top:672;width:65;height:2" coordorigin="7,672" coordsize="65,0" path="m7,672l72,672e" filled="false" stroked="true" strokeweight=".72pt" strokecolor="#5d6770">
                <v:path arrowok="t"/>
              </v:shape>
            </v:group>
            <v:group style="position:absolute;left:7;top:341;width:65;height:2" coordorigin="7,341" coordsize="65,2">
              <v:shape style="position:absolute;left:7;top:341;width:65;height:2" coordorigin="7,341" coordsize="65,0" path="m7,341l72,341e" filled="false" stroked="true" strokeweight=".72pt" strokecolor="#5d6770">
                <v:path arrowok="t"/>
              </v:shape>
            </v:group>
            <v:group style="position:absolute;left:7;top:7;width:65;height:2" coordorigin="7,7" coordsize="65,2">
              <v:shape style="position:absolute;left:7;top:7;width:65;height:2" coordorigin="7,7" coordsize="65,0" path="m7,7l72,7e" filled="false" stroked="true" strokeweight=".72pt" strokecolor="#5d6770">
                <v:path arrowok="t"/>
              </v:shape>
            </v:group>
            <v:group style="position:absolute;left:2777;top:3005;width:2;height:63" coordorigin="2777,3005" coordsize="2,63">
              <v:shape style="position:absolute;left:2777;top:3005;width:2;height:63" coordorigin="2777,3005" coordsize="0,63" path="m2777,3005l2777,3067e" filled="false" stroked="true" strokeweight=".72pt" strokecolor="#5d6770">
                <v:path arrowok="t"/>
              </v:shape>
            </v:group>
            <v:group style="position:absolute;left:5482;top:3005;width:2;height:63" coordorigin="5482,3005" coordsize="2,63">
              <v:shape style="position:absolute;left:5482;top:3005;width:2;height:63" coordorigin="5482,3005" coordsize="0,63" path="m5482,3005l5482,3067e" filled="false" stroked="true" strokeweight=".72pt" strokecolor="#5d6770">
                <v:path arrowok="t"/>
              </v:shape>
              <v:shape style="position:absolute;left:3771;top:101;width:71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w w:val="95"/>
                          <w:sz w:val="20"/>
                        </w:rPr>
                        <w:t>157,014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6;top:303;width:71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w w:val="95"/>
                          <w:sz w:val="20"/>
                        </w:rPr>
                        <w:t>144,869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977" w:val="left" w:leader="none"/>
        </w:tabs>
        <w:spacing w:before="63"/>
        <w:ind w:left="12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b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5477" w:space="40"/>
            <w:col w:w="806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80"/>
        <w:ind w:left="2578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Mexicano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 Seguro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Control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Presupuestal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Estadística.</w:t>
      </w:r>
      <w:r>
        <w:rPr>
          <w:rFonts w:ascii="Arial" w:hAnsi="Arial"/>
        </w:rPr>
      </w:r>
    </w:p>
    <w:p>
      <w:pPr>
        <w:pStyle w:val="BodyText"/>
        <w:spacing w:line="240" w:lineRule="auto" w:before="4"/>
        <w:ind w:left="2581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 Para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2016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2"/>
        </w:rPr>
        <w:t>al</w:t>
      </w:r>
      <w:r>
        <w:rPr>
          <w:rFonts w:ascii="Arial"/>
          <w:color w:val="5D6770"/>
          <w:spacing w:val="-1"/>
        </w:rPr>
        <w:t> mes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6.099976pt;margin-top:39.959999pt;width:134.8pt;height:25.85pt;mso-position-horizontal-relative:page;mso-position-vertical-relative:page;z-index:11272" coordorigin="12722,799" coordsize="2696,517">
            <v:shape style="position:absolute;left:12722;top:799;width:2694;height:173" type="#_x0000_t75" stroked="false">
              <v:imagedata r:id="rId302" o:title=""/>
            </v:shape>
            <v:shape style="position:absolute;left:12883;top:970;width:2535;height:173" type="#_x0000_t75" stroked="false">
              <v:imagedata r:id="rId327" o:title=""/>
            </v:shape>
            <v:shape style="position:absolute;left:13202;top:1143;width:2216;height:173" type="#_x0000_t75" stroked="false">
              <v:imagedata r:id="rId32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71" w:lineRule="exact"/>
        <w:ind w:left="6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95959"/>
          <w:spacing w:val="-1"/>
          <w:w w:val="105"/>
        </w:rPr>
        <w:t>LABOR</w:t>
      </w:r>
      <w:r>
        <w:rPr>
          <w:rFonts w:ascii="Arial" w:hAnsi="Arial"/>
          <w:color w:val="595959"/>
          <w:spacing w:val="-2"/>
          <w:w w:val="105"/>
        </w:rPr>
        <w:t>ES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VERIFICACIÓN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VI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ILANCIA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PROFECO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1983" w:val="left" w:leader="none"/>
        </w:tabs>
        <w:spacing w:line="200" w:lineRule="atLeast"/>
        <w:ind w:left="74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54pt;height:28.6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117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6"/>
                    </w:rPr>
                    <w:t>MUNICIPIO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29.8pt;height:28.65pt;mso-position-horizontal-relative:char;mso-position-vertical-relative:line" coordorigin="0,0" coordsize="8596,573">
            <v:group style="position:absolute;left:0;top:0;width:1434;height:572" coordorigin="0,0" coordsize="1434,572">
              <v:shape style="position:absolute;left:0;top:0;width:1434;height:572" coordorigin="0,0" coordsize="1434,572" path="m0,571l1433,571,1433,0,0,0,0,571xe" filled="true" fillcolor="#eb5a5e" stroked="false">
                <v:path arrowok="t"/>
                <v:fill type="solid"/>
              </v:shape>
            </v:group>
            <v:group style="position:absolute;left:70;top:192;width:1292;height:190" coordorigin="70,192" coordsize="1292,190">
              <v:shape style="position:absolute;left:70;top:192;width:1292;height:190" coordorigin="70,192" coordsize="1292,190" path="m70,382l1361,382,1361,192,70,192,70,382xe" filled="true" fillcolor="#eb5a5e" stroked="false">
                <v:path arrowok="t"/>
                <v:fill type="solid"/>
              </v:shape>
            </v:group>
            <v:group style="position:absolute;left:1433;top:0;width:1580;height:572" coordorigin="1433,0" coordsize="1580,572">
              <v:shape style="position:absolute;left:1433;top:0;width:1580;height:572" coordorigin="1433,0" coordsize="1580,572" path="m1433,571l3013,571,3013,0,1433,0,1433,571xe" filled="true" fillcolor="#eb5a5e" stroked="false">
                <v:path arrowok="t"/>
                <v:fill type="solid"/>
              </v:shape>
            </v:group>
            <v:group style="position:absolute;left:1503;top:0;width:1440;height:192" coordorigin="1503,0" coordsize="1440,192">
              <v:shape style="position:absolute;left:1503;top:0;width:1440;height:192" coordorigin="1503,0" coordsize="1440,192" path="m1503,192l2943,192,2943,0,1503,0,1503,192xe" filled="true" fillcolor="#eb5a5e" stroked="false">
                <v:path arrowok="t"/>
                <v:fill type="solid"/>
              </v:shape>
            </v:group>
            <v:group style="position:absolute;left:1503;top:192;width:1440;height:190" coordorigin="1503,192" coordsize="1440,190">
              <v:shape style="position:absolute;left:1503;top:192;width:1440;height:190" coordorigin="1503,192" coordsize="1440,190" path="m1503,382l2943,382,2943,192,1503,192,1503,382xe" filled="true" fillcolor="#eb5a5e" stroked="false">
                <v:path arrowok="t"/>
                <v:fill type="solid"/>
              </v:shape>
            </v:group>
            <v:group style="position:absolute;left:1503;top:382;width:1440;height:190" coordorigin="1503,382" coordsize="1440,190">
              <v:shape style="position:absolute;left:1503;top:382;width:1440;height:190" coordorigin="1503,382" coordsize="1440,190" path="m1503,571l2943,571,2943,382,1503,382,1503,571xe" filled="true" fillcolor="#eb5a5e" stroked="false">
                <v:path arrowok="t"/>
                <v:fill type="solid"/>
              </v:shape>
            </v:group>
            <v:group style="position:absolute;left:3013;top:0;width:1703;height:572" coordorigin="3013,0" coordsize="1703,572">
              <v:shape style="position:absolute;left:3013;top:0;width:1703;height:572" coordorigin="3013,0" coordsize="1703,572" path="m3013,571l4715,571,4715,0,3013,0,3013,571xe" filled="true" fillcolor="#eb5a5e" stroked="false">
                <v:path arrowok="t"/>
                <v:fill type="solid"/>
              </v:shape>
            </v:group>
            <v:group style="position:absolute;left:3082;top:96;width:1563;height:190" coordorigin="3082,96" coordsize="1563,190">
              <v:shape style="position:absolute;left:3082;top:96;width:1563;height:190" coordorigin="3082,96" coordsize="1563,190" path="m3082,286l4645,286,4645,96,3082,96,3082,286xe" filled="true" fillcolor="#eb5a5e" stroked="false">
                <v:path arrowok="t"/>
                <v:fill type="solid"/>
              </v:shape>
            </v:group>
            <v:group style="position:absolute;left:3082;top:286;width:1563;height:192" coordorigin="3082,286" coordsize="1563,192">
              <v:shape style="position:absolute;left:3082;top:286;width:1563;height:192" coordorigin="3082,286" coordsize="1563,192" path="m3082,478l4645,478,4645,286,3082,286,3082,478xe" filled="true" fillcolor="#eb5a5e" stroked="false">
                <v:path arrowok="t"/>
                <v:fill type="solid"/>
              </v:shape>
            </v:group>
            <v:group style="position:absolute;left:4715;top:0;width:1700;height:572" coordorigin="4715,0" coordsize="1700,572">
              <v:shape style="position:absolute;left:4715;top:0;width:1700;height:572" coordorigin="4715,0" coordsize="1700,572" path="m4715,571l6414,571,6414,0,4715,0,4715,571xe" filled="true" fillcolor="#eb5a5e" stroked="false">
                <v:path arrowok="t"/>
                <v:fill type="solid"/>
              </v:shape>
            </v:group>
            <v:group style="position:absolute;left:4784;top:192;width:1560;height:190" coordorigin="4784,192" coordsize="1560,190">
              <v:shape style="position:absolute;left:4784;top:192;width:1560;height:190" coordorigin="4784,192" coordsize="1560,190" path="m4784,382l6344,382,6344,192,4784,192,4784,382xe" filled="true" fillcolor="#eb5a5e" stroked="false">
                <v:path arrowok="t"/>
                <v:fill type="solid"/>
              </v:shape>
            </v:group>
            <v:group style="position:absolute;left:6414;top:0;width:853;height:572" coordorigin="6414,0" coordsize="853,572">
              <v:shape style="position:absolute;left:6414;top:0;width:853;height:572" coordorigin="6414,0" coordsize="853,572" path="m6414,571l7266,571,7266,0,6414,0,6414,571xe" filled="true" fillcolor="#eb5a5e" stroked="false">
                <v:path arrowok="t"/>
                <v:fill type="solid"/>
              </v:shape>
            </v:group>
            <v:group style="position:absolute;left:6486;top:192;width:708;height:190" coordorigin="6486,192" coordsize="708,190">
              <v:shape style="position:absolute;left:6486;top:192;width:708;height:190" coordorigin="6486,192" coordsize="708,190" path="m6486,382l7194,382,7194,192,6486,192,6486,382xe" filled="true" fillcolor="#eb5a5e" stroked="false">
                <v:path arrowok="t"/>
                <v:fill type="solid"/>
              </v:shape>
            </v:group>
            <v:group style="position:absolute;left:7266;top:0;width:1330;height:572" coordorigin="7266,0" coordsize="1330,572">
              <v:shape style="position:absolute;left:7266;top:0;width:1330;height:572" coordorigin="7266,0" coordsize="1330,572" path="m7266,571l8596,571,8596,0,7266,0,7266,571xe" filled="true" fillcolor="#eb5a5e" stroked="false">
                <v:path arrowok="t"/>
                <v:fill type="solid"/>
              </v:shape>
            </v:group>
            <v:group style="position:absolute;left:7336;top:96;width:1191;height:190" coordorigin="7336,96" coordsize="1191,190">
              <v:shape style="position:absolute;left:7336;top:96;width:1191;height:190" coordorigin="7336,96" coordsize="1191,190" path="m7336,286l8526,286,8526,96,7336,96,7336,286xe" filled="true" fillcolor="#eb5a5e" stroked="false">
                <v:path arrowok="t"/>
                <v:fill type="solid"/>
              </v:shape>
            </v:group>
            <v:group style="position:absolute;left:7336;top:286;width:1191;height:192" coordorigin="7336,286" coordsize="1191,192">
              <v:shape style="position:absolute;left:7336;top:286;width:1191;height:192" coordorigin="7336,286" coordsize="1191,192" path="m7336,478l8526,478,8526,286,7336,286,7336,478xe" filled="true" fillcolor="#eb5a5e" stroked="false">
                <v:path arrowok="t"/>
                <v:fill type="solid"/>
              </v:shape>
              <v:shape style="position:absolute;left:173;top:222;width:1088;height:161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METROLOGÍA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51;top:30;width:1343;height:543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ATENCIÓN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90" w:lineRule="exact"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SOLICITUDES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CALIBRACIÓN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3082;top:126;width:1558;height:351" type="#_x0000_t202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COMPORTAMIENTO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5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COMERCIAL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42;top:189;width:1444;height:194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NORMALIZACIÓN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8"/>
                          <w:sz w:val="10"/>
                        </w:rPr>
                        <w:t>2/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543;top:126;width:1888;height:351" type="#_x0000_t202" filled="false" stroked="false">
                <v:textbox inset="0,0,0,0">
                  <w:txbxContent>
                    <w:p>
                      <w:pPr>
                        <w:tabs>
                          <w:tab w:pos="888" w:val="left" w:leader="none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9"/>
                          <w:sz w:val="16"/>
                        </w:rPr>
                        <w:t>GAS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"/>
                          <w:position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position w:val="-9"/>
                          <w:sz w:val="16"/>
                        </w:rPr>
                        <w:t>LP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6"/>
                        </w:rPr>
                        <w:t>ATENCIÓN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37" w:lineRule="exact" w:before="0"/>
                        <w:ind w:left="9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DENUNCIAS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6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3832"/>
      </w:tblGrid>
      <w:tr>
        <w:trPr>
          <w:trHeight w:val="234" w:hRule="exact"/>
        </w:trPr>
        <w:tc>
          <w:tcPr>
            <w:tcW w:w="607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472" w:val="left" w:leader="none"/>
                <w:tab w:pos="4053" w:val="left" w:leader="none"/>
                <w:tab w:pos="5955" w:val="right" w:leader="none"/>
              </w:tabs>
              <w:spacing w:line="206" w:lineRule="exact" w:before="1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ab/>
            </w:r>
            <w:r>
              <w:rPr>
                <w:rFonts w:ascii="Arial" w:hAnsi="Arial"/>
                <w:color w:val="5D6770"/>
                <w:w w:val="95"/>
                <w:sz w:val="18"/>
              </w:rPr>
              <w:t>36</w:t>
              <w:tab/>
            </w:r>
            <w:r>
              <w:rPr>
                <w:rFonts w:ascii="Arial" w:hAnsi="Arial"/>
                <w:color w:val="5D6770"/>
                <w:sz w:val="18"/>
              </w:rPr>
              <w:t>42</w:t>
              <w:tab/>
              <w:t>72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3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331" w:val="left" w:leader="none"/>
                <w:tab w:pos="3562" w:val="left" w:leader="none"/>
              </w:tabs>
              <w:spacing w:line="206" w:lineRule="exact" w:before="15"/>
              <w:ind w:left="1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82</w:t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>0</w:t>
              <w:tab/>
            </w: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  <w:tab w:pos="2570" w:val="left" w:leader="none"/>
                <w:tab w:pos="4053" w:val="left" w:leader="none"/>
                <w:tab w:pos="5955" w:val="right" w:leader="none"/>
              </w:tabs>
              <w:spacing w:line="240" w:lineRule="auto" w:before="5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  <w:tab/>
            </w:r>
            <w:r>
              <w:rPr>
                <w:rFonts w:ascii="Arial" w:hAnsi="Arial"/>
                <w:color w:val="5D6770"/>
                <w:spacing w:val="-1"/>
                <w:sz w:val="18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  <w:t>9</w:t>
              <w:tab/>
              <w:t>12</w:t>
              <w:tab/>
              <w:t>35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331" w:val="left" w:leader="none"/>
                <w:tab w:pos="3661" w:val="left" w:leader="none"/>
              </w:tabs>
              <w:spacing w:line="240" w:lineRule="auto" w:before="53"/>
              <w:ind w:left="1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21</w:t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>0</w:t>
              <w:tab/>
            </w: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  <w:tab w:pos="2371" w:val="left" w:leader="none"/>
                <w:tab w:pos="3953" w:val="left" w:leader="none"/>
                <w:tab w:pos="5955" w:val="right" w:leader="none"/>
              </w:tabs>
              <w:spacing w:line="206" w:lineRule="exact" w:before="5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  <w:tab/>
            </w:r>
            <w:r>
              <w:rPr>
                <w:rFonts w:ascii="Arial"/>
                <w:color w:val="5D6770"/>
                <w:sz w:val="18"/>
              </w:rPr>
              <w:tab/>
            </w:r>
            <w:r>
              <w:rPr>
                <w:rFonts w:ascii="Arial"/>
                <w:color w:val="5D6770"/>
                <w:sz w:val="18"/>
              </w:rPr>
              <w:t>252</w:t>
              <w:tab/>
              <w:t>337</w:t>
              <w:tab/>
              <w:t>633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232" w:val="left" w:leader="none"/>
                <w:tab w:pos="3462" w:val="left" w:leader="none"/>
              </w:tabs>
              <w:spacing w:line="206" w:lineRule="exact" w:before="53"/>
              <w:ind w:left="1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568</w:t>
              <w:tab/>
              <w:t>73</w:t>
              <w:tab/>
              <w:t>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  <w:tab w:pos="2570" w:val="left" w:leader="none"/>
                <w:tab w:pos="4053" w:val="left" w:leader="none"/>
                <w:tab w:pos="5955" w:val="right" w:leader="none"/>
              </w:tabs>
              <w:spacing w:line="206" w:lineRule="exact" w:before="5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D6770"/>
              </w:rPr>
              <w:t>Loreto</w:t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ab/>
            </w:r>
            <w:r>
              <w:rPr>
                <w:rFonts w:ascii="Arial"/>
                <w:color w:val="5D6770"/>
                <w:sz w:val="18"/>
              </w:rPr>
              <w:t>9</w:t>
              <w:tab/>
              <w:t>30</w:t>
              <w:tab/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331" w:val="left" w:leader="none"/>
                <w:tab w:pos="3661" w:val="left" w:leader="none"/>
              </w:tabs>
              <w:spacing w:line="206" w:lineRule="exact" w:before="56"/>
              <w:ind w:left="1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>0</w:t>
              <w:tab/>
            </w: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472" w:val="left" w:leader="none"/>
                <w:tab w:pos="3953" w:val="left" w:leader="none"/>
                <w:tab w:pos="5955" w:val="right" w:leader="none"/>
              </w:tabs>
              <w:spacing w:line="206" w:lineRule="exact" w:before="5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spacing w:val="-1"/>
                <w:sz w:val="18"/>
              </w:rPr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>54</w:t>
              <w:tab/>
            </w:r>
            <w:r>
              <w:rPr>
                <w:rFonts w:ascii="Arial"/>
                <w:color w:val="5D6770"/>
                <w:sz w:val="18"/>
              </w:rPr>
              <w:t>141</w:t>
              <w:tab/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331" w:val="left" w:leader="none"/>
                <w:tab w:pos="3562" w:val="left" w:leader="none"/>
              </w:tabs>
              <w:spacing w:line="206" w:lineRule="exact" w:before="55"/>
              <w:ind w:left="1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121</w:t>
              <w:tab/>
            </w:r>
            <w:r>
              <w:rPr>
                <w:rFonts w:ascii="Arial"/>
                <w:color w:val="5D6770"/>
                <w:w w:val="95"/>
                <w:sz w:val="18"/>
              </w:rPr>
              <w:t>0</w:t>
              <w:tab/>
            </w:r>
            <w:r>
              <w:rPr>
                <w:rFonts w:ascii="Arial"/>
                <w:color w:val="5D6770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371" w:val="left" w:leader="none"/>
                <w:tab w:pos="3953" w:val="left" w:leader="none"/>
                <w:tab w:pos="5955" w:val="right" w:leader="none"/>
              </w:tabs>
              <w:spacing w:line="240" w:lineRule="auto" w:before="63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b/>
                <w:color w:val="5D6770"/>
                <w:spacing w:val="-16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  <w:t>360</w:t>
              <w:tab/>
              <w:t>562</w:t>
              <w:tab/>
              <w:t>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tabs>
                <w:tab w:pos="2232" w:val="left" w:leader="none"/>
                <w:tab w:pos="3462" w:val="left" w:leader="none"/>
              </w:tabs>
              <w:spacing w:line="240" w:lineRule="auto" w:before="63"/>
              <w:ind w:left="1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812</w:t>
              <w:tab/>
              <w:t>73</w:t>
              <w:tab/>
              <w:t>146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265" w:hRule="exact"/>
        </w:trPr>
        <w:tc>
          <w:tcPr>
            <w:tcW w:w="6074" w:type="dxa"/>
            <w:tcBorders>
              <w:top w:val="single" w:sz="5" w:space="0" w:color="EB5A5E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95959"/>
                <w:spacing w:val="-1"/>
                <w:sz w:val="16"/>
              </w:rPr>
              <w:t>Fuente:</w:t>
            </w:r>
            <w:r>
              <w:rPr>
                <w:rFonts w:ascii="Arial" w:hAnsi="Arial"/>
                <w:b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Procuraduría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Federal</w:t>
            </w:r>
            <w:r>
              <w:rPr>
                <w:rFonts w:ascii="Arial" w:hAnsi="Arial"/>
                <w:color w:val="595959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del Consumidor, Delegación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en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B.C.S.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left="187" w:right="3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959"/>
                <w:spacing w:val="-1"/>
                <w:sz w:val="16"/>
              </w:rPr>
              <w:t>1/</w:t>
            </w:r>
            <w:r>
              <w:rPr>
                <w:rFonts w:ascii="Arial" w:hAnsi="Arial"/>
                <w:color w:val="595959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95959"/>
                <w:sz w:val="16"/>
              </w:rPr>
              <w:t>Se</w:t>
            </w:r>
            <w:r>
              <w:rPr>
                <w:rFonts w:ascii="Arial" w:hAnsi="Arial"/>
                <w:color w:val="595959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refiere</w:t>
            </w:r>
            <w:r>
              <w:rPr>
                <w:rFonts w:ascii="Arial" w:hAnsi="Arial"/>
                <w:color w:val="5959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95959"/>
                <w:sz w:val="16"/>
              </w:rPr>
              <w:t>a</w:t>
            </w:r>
            <w:r>
              <w:rPr>
                <w:rFonts w:ascii="Arial" w:hAnsi="Arial"/>
                <w:color w:val="595959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la</w:t>
            </w:r>
            <w:r>
              <w:rPr>
                <w:rFonts w:ascii="Arial" w:hAnsi="Arial"/>
                <w:color w:val="5959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atención</w:t>
            </w:r>
            <w:r>
              <w:rPr>
                <w:rFonts w:ascii="Arial" w:hAnsi="Arial"/>
                <w:color w:val="595959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solicitudes</w:t>
            </w:r>
            <w:r>
              <w:rPr>
                <w:rFonts w:ascii="Arial" w:hAnsi="Arial"/>
                <w:color w:val="595959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calibración</w:t>
            </w:r>
            <w:r>
              <w:rPr>
                <w:rFonts w:ascii="Arial" w:hAnsi="Arial"/>
                <w:color w:val="595959"/>
                <w:spacing w:val="3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pacing w:val="34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básculas,</w:t>
            </w:r>
            <w:r>
              <w:rPr>
                <w:rFonts w:ascii="Arial" w:hAnsi="Arial"/>
                <w:color w:val="595959"/>
                <w:spacing w:val="3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bombas</w:t>
            </w:r>
            <w:r>
              <w:rPr>
                <w:rFonts w:ascii="Arial" w:hAnsi="Arial"/>
                <w:color w:val="595959"/>
                <w:spacing w:val="3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medición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establecimientos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comerciales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87" w:right="1949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959"/>
                <w:spacing w:val="-1"/>
                <w:sz w:val="16"/>
              </w:rPr>
              <w:t>2/</w:t>
            </w:r>
            <w:r>
              <w:rPr>
                <w:rFonts w:ascii="Arial" w:hAnsi="Arial"/>
                <w:color w:val="595959"/>
                <w:spacing w:val="1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Verificación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Normas</w:t>
            </w:r>
            <w:r>
              <w:rPr>
                <w:rFonts w:ascii="Arial" w:hAnsi="Arial"/>
                <w:color w:val="595959"/>
                <w:spacing w:val="4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Oficiales</w:t>
            </w:r>
            <w:r>
              <w:rPr>
                <w:rFonts w:ascii="Arial" w:hAnsi="Arial"/>
                <w:color w:val="595959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Mexicanas</w:t>
            </w:r>
            <w:r>
              <w:rPr>
                <w:rFonts w:ascii="Arial" w:hAnsi="Arial"/>
                <w:color w:val="595959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(NOM's)</w:t>
            </w:r>
            <w:r>
              <w:rPr>
                <w:rFonts w:ascii="Arial" w:hAnsi="Arial"/>
                <w:color w:val="595959"/>
                <w:spacing w:val="45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Observaciones: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82" w:lineRule="exact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95959"/>
                <w:spacing w:val="-1"/>
                <w:sz w:val="16"/>
              </w:rPr>
              <w:t>La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información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z w:val="16"/>
              </w:rPr>
              <w:t>se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considera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2"/>
                <w:sz w:val="16"/>
              </w:rPr>
              <w:t>los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 meses</w:t>
            </w:r>
            <w:r>
              <w:rPr>
                <w:rFonts w:ascii="Arial" w:hAnsi="Arial"/>
                <w:color w:val="595959"/>
                <w:spacing w:val="2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septiembre</w:t>
            </w:r>
            <w:r>
              <w:rPr>
                <w:rFonts w:ascii="Arial" w:hAnsi="Arial"/>
                <w:color w:val="595959"/>
                <w:sz w:val="16"/>
              </w:rPr>
              <w:t> a</w:t>
            </w:r>
            <w:r>
              <w:rPr>
                <w:rFonts w:ascii="Arial" w:hAnsi="Arial"/>
                <w:color w:val="595959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595959"/>
                <w:spacing w:val="-1"/>
                <w:sz w:val="16"/>
              </w:rPr>
              <w:t>agosto.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3832" w:type="dxa"/>
            <w:tcBorders>
              <w:top w:val="single" w:sz="5" w:space="0" w:color="EB5A5E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95959"/>
                <w:spacing w:val="-1"/>
                <w:sz w:val="16"/>
              </w:rPr>
              <w:t>de</w:t>
            </w:r>
            <w:r>
              <w:rPr>
                <w:rFonts w:ascii="Arial"/>
                <w:color w:val="595959"/>
                <w:spacing w:val="33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gasolina,</w:t>
            </w:r>
            <w:r>
              <w:rPr>
                <w:rFonts w:ascii="Arial"/>
                <w:color w:val="595959"/>
                <w:spacing w:val="35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autotanques</w:t>
            </w:r>
            <w:r>
              <w:rPr>
                <w:rFonts w:ascii="Arial"/>
                <w:color w:val="595959"/>
                <w:spacing w:val="36"/>
                <w:sz w:val="16"/>
              </w:rPr>
              <w:t> </w:t>
            </w:r>
            <w:r>
              <w:rPr>
                <w:rFonts w:ascii="Arial"/>
                <w:color w:val="595959"/>
                <w:sz w:val="16"/>
              </w:rPr>
              <w:t>y</w:t>
            </w:r>
            <w:r>
              <w:rPr>
                <w:rFonts w:ascii="Arial"/>
                <w:color w:val="595959"/>
                <w:spacing w:val="33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otros</w:t>
            </w:r>
            <w:r>
              <w:rPr>
                <w:rFonts w:ascii="Arial"/>
                <w:color w:val="595959"/>
                <w:spacing w:val="36"/>
                <w:sz w:val="16"/>
              </w:rPr>
              <w:t> </w:t>
            </w:r>
            <w:r>
              <w:rPr>
                <w:rFonts w:ascii="Arial"/>
                <w:color w:val="595959"/>
                <w:spacing w:val="-1"/>
                <w:sz w:val="16"/>
              </w:rPr>
              <w:t>instrumentos</w:t>
            </w:r>
            <w:r>
              <w:rPr>
                <w:rFonts w:ascii="Arial"/>
                <w:color w:val="595959"/>
                <w:spacing w:val="35"/>
                <w:sz w:val="16"/>
              </w:rPr>
              <w:t> </w:t>
            </w:r>
            <w:r>
              <w:rPr>
                <w:rFonts w:ascii="Arial"/>
                <w:color w:val="595959"/>
                <w:spacing w:val="3"/>
                <w:sz w:val="16"/>
              </w:rPr>
              <w:t>de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headerReference w:type="even" r:id="rId323"/>
          <w:headerReference w:type="default" r:id="rId324"/>
          <w:footerReference w:type="even" r:id="rId325"/>
          <w:footerReference w:type="default" r:id="rId326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71" w:lineRule="exact" w:before="0"/>
        <w:ind w:left="273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95959"/>
          <w:spacing w:val="-1"/>
          <w:w w:val="105"/>
          <w:sz w:val="24"/>
        </w:rPr>
        <w:t>INDICADOR</w:t>
      </w:r>
      <w:r>
        <w:rPr>
          <w:rFonts w:ascii="Arial"/>
          <w:b/>
          <w:color w:val="595959"/>
          <w:spacing w:val="-2"/>
          <w:w w:val="105"/>
          <w:sz w:val="24"/>
        </w:rPr>
        <w:t>ES</w:t>
      </w:r>
      <w:r>
        <w:rPr>
          <w:rFonts w:ascii="Arial"/>
          <w:b/>
          <w:color w:val="595959"/>
          <w:spacing w:val="-1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SELECCIONADOS </w:t>
      </w:r>
      <w:r>
        <w:rPr>
          <w:rFonts w:ascii="Arial"/>
          <w:b/>
          <w:color w:val="595959"/>
          <w:spacing w:val="-1"/>
          <w:w w:val="105"/>
          <w:sz w:val="24"/>
        </w:rPr>
        <w:t>D</w:t>
      </w:r>
      <w:r>
        <w:rPr>
          <w:rFonts w:ascii="Arial"/>
          <w:b/>
          <w:color w:val="595959"/>
          <w:spacing w:val="-2"/>
          <w:w w:val="105"/>
          <w:sz w:val="24"/>
        </w:rPr>
        <w:t>EL</w:t>
      </w:r>
      <w:r>
        <w:rPr>
          <w:rFonts w:ascii="Arial"/>
          <w:b/>
          <w:color w:val="595959"/>
          <w:spacing w:val="-1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COMERCIO,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POR</w:t>
      </w:r>
      <w:r>
        <w:rPr>
          <w:rFonts w:ascii="Arial"/>
          <w:b/>
          <w:color w:val="595959"/>
          <w:spacing w:val="-1"/>
          <w:w w:val="105"/>
          <w:sz w:val="24"/>
        </w:rPr>
        <w:t> MUNICIPIO</w:t>
      </w:r>
      <w:r>
        <w:rPr>
          <w:rFonts w:ascii="Arial"/>
          <w:b/>
          <w:color w:val="595959"/>
          <w:w w:val="105"/>
          <w:sz w:val="24"/>
        </w:rPr>
        <w:t> EN</w:t>
      </w:r>
      <w:r>
        <w:rPr>
          <w:rFonts w:ascii="Arial"/>
          <w:b/>
          <w:color w:val="595959"/>
          <w:spacing w:val="-1"/>
          <w:w w:val="105"/>
          <w:sz w:val="24"/>
        </w:rPr>
        <w:t> </w:t>
      </w:r>
      <w:r>
        <w:rPr>
          <w:rFonts w:ascii="Arial"/>
          <w:b/>
          <w:color w:val="595959"/>
          <w:spacing w:val="-2"/>
          <w:w w:val="105"/>
          <w:sz w:val="24"/>
        </w:rPr>
        <w:t>B.C.S</w:t>
      </w:r>
      <w:r>
        <w:rPr>
          <w:rFonts w:ascii="Arial"/>
          <w:b/>
          <w:color w:val="595959"/>
          <w:spacing w:val="-1"/>
          <w:w w:val="105"/>
          <w:sz w:val="24"/>
        </w:rPr>
        <w:t>U</w:t>
      </w:r>
      <w:r>
        <w:rPr>
          <w:rFonts w:ascii="Arial"/>
          <w:b/>
          <w:color w:val="595959"/>
          <w:spacing w:val="-2"/>
          <w:w w:val="105"/>
          <w:sz w:val="24"/>
        </w:rPr>
        <w:t>R,</w:t>
      </w:r>
      <w:r>
        <w:rPr>
          <w:rFonts w:ascii="Arial"/>
          <w:b/>
          <w:color w:val="595959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2014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tabs>
          <w:tab w:pos="5141" w:val="left" w:leader="none"/>
        </w:tabs>
        <w:spacing w:line="200" w:lineRule="atLeast"/>
        <w:ind w:left="36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5.55pt;height:64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25"/>
                    <w:ind w:left="18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351.05pt;height:64.25pt;mso-position-horizontal-relative:char;mso-position-vertical-relative:line" coordorigin="0,0" coordsize="7021,1285">
            <v:group style="position:absolute;left:0;top:0;width:1200;height:1284" coordorigin="0,0" coordsize="1200,1284">
              <v:shape style="position:absolute;left:0;top:0;width:1200;height:1284" coordorigin="0,0" coordsize="1200,1284" path="m0,1284l1200,1284,1200,0,0,0,0,1284xe" filled="true" fillcolor="#eb5a5e" stroked="false">
                <v:path arrowok="t"/>
                <v:fill type="solid"/>
              </v:shape>
            </v:group>
            <v:group style="position:absolute;left:70;top:214;width:1061;height:214" coordorigin="70,214" coordsize="1061,214">
              <v:shape style="position:absolute;left:70;top:214;width:1061;height:214" coordorigin="70,214" coordsize="1061,214" path="m70,427l1130,427,1130,214,70,214,70,427xe" filled="true" fillcolor="#eb5a5e" stroked="false">
                <v:path arrowok="t"/>
                <v:fill type="solid"/>
              </v:shape>
            </v:group>
            <v:group style="position:absolute;left:70;top:427;width:1061;height:216" coordorigin="70,427" coordsize="1061,216">
              <v:shape style="position:absolute;left:70;top:427;width:1061;height:216" coordorigin="70,427" coordsize="1061,216" path="m70,643l1130,643,1130,427,70,427,70,643xe" filled="true" fillcolor="#eb5a5e" stroked="false">
                <v:path arrowok="t"/>
                <v:fill type="solid"/>
              </v:shape>
            </v:group>
            <v:group style="position:absolute;left:70;top:643;width:1061;height:214" coordorigin="70,643" coordsize="1061,214">
              <v:shape style="position:absolute;left:70;top:643;width:1061;height:214" coordorigin="70,643" coordsize="1061,214" path="m70,857l1130,857,1130,643,70,643,70,857xe" filled="true" fillcolor="#eb5a5e" stroked="false">
                <v:path arrowok="t"/>
                <v:fill type="solid"/>
              </v:shape>
            </v:group>
            <v:group style="position:absolute;left:70;top:857;width:1061;height:214" coordorigin="70,857" coordsize="1061,214">
              <v:shape style="position:absolute;left:70;top:857;width:1061;height:214" coordorigin="70,857" coordsize="1061,214" path="m70,1070l1130,1070,1130,857,70,857,70,1070xe" filled="true" fillcolor="#eb5a5e" stroked="false">
                <v:path arrowok="t"/>
                <v:fill type="solid"/>
              </v:shape>
            </v:group>
            <v:group style="position:absolute;left:1200;top:0;width:1380;height:1284" coordorigin="1200,0" coordsize="1380,1284">
              <v:shape style="position:absolute;left:1200;top:0;width:1380;height:1284" coordorigin="1200,0" coordsize="1380,1284" path="m1200,1284l2580,1284,2580,0,1200,0,1200,1284xe" filled="true" fillcolor="#eb5a5e" stroked="false">
                <v:path arrowok="t"/>
                <v:fill type="solid"/>
              </v:shape>
            </v:group>
            <v:group style="position:absolute;left:1270;top:322;width:1241;height:214" coordorigin="1270,322" coordsize="1241,214">
              <v:shape style="position:absolute;left:1270;top:322;width:1241;height:214" coordorigin="1270,322" coordsize="1241,214" path="m1270,535l2510,535,2510,322,1270,322,1270,535xe" filled="true" fillcolor="#eb5a5e" stroked="false">
                <v:path arrowok="t"/>
                <v:fill type="solid"/>
              </v:shape>
            </v:group>
            <v:group style="position:absolute;left:1270;top:535;width:1241;height:214" coordorigin="1270,535" coordsize="1241,214">
              <v:shape style="position:absolute;left:1270;top:535;width:1241;height:214" coordorigin="1270,535" coordsize="1241,214" path="m1270,749l2510,749,2510,535,1270,535,1270,749xe" filled="true" fillcolor="#eb5a5e" stroked="false">
                <v:path arrowok="t"/>
                <v:fill type="solid"/>
              </v:shape>
            </v:group>
            <v:group style="position:absolute;left:1270;top:749;width:1241;height:214" coordorigin="1270,749" coordsize="1241,214">
              <v:shape style="position:absolute;left:1270;top:749;width:1241;height:214" coordorigin="1270,749" coordsize="1241,214" path="m1270,962l2510,962,2510,749,1270,749,1270,962xe" filled="true" fillcolor="#eb5a5e" stroked="false">
                <v:path arrowok="t"/>
                <v:fill type="solid"/>
              </v:shape>
            </v:group>
            <v:group style="position:absolute;left:2580;top:0;width:1871;height:1284" coordorigin="2580,0" coordsize="1871,1284">
              <v:shape style="position:absolute;left:2580;top:0;width:1871;height:1284" coordorigin="2580,0" coordsize="1871,1284" path="m2580,1284l4450,1284,4450,0,2580,0,2580,1284xe" filled="true" fillcolor="#eb5a5e" stroked="false">
                <v:path arrowok="t"/>
                <v:fill type="solid"/>
              </v:shape>
            </v:group>
            <v:group style="position:absolute;left:2650;top:322;width:1731;height:214" coordorigin="2650,322" coordsize="1731,214">
              <v:shape style="position:absolute;left:2650;top:322;width:1731;height:214" coordorigin="2650,322" coordsize="1731,214" path="m2650,535l4380,535,4380,322,2650,322,2650,535xe" filled="true" fillcolor="#eb5a5e" stroked="false">
                <v:path arrowok="t"/>
                <v:fill type="solid"/>
              </v:shape>
            </v:group>
            <v:group style="position:absolute;left:2650;top:535;width:1731;height:214" coordorigin="2650,535" coordsize="1731,214">
              <v:shape style="position:absolute;left:2650;top:535;width:1731;height:214" coordorigin="2650,535" coordsize="1731,214" path="m2650,749l4380,749,4380,535,2650,535,2650,749xe" filled="true" fillcolor="#eb5a5e" stroked="false">
                <v:path arrowok="t"/>
                <v:fill type="solid"/>
              </v:shape>
            </v:group>
            <v:group style="position:absolute;left:2650;top:749;width:1731;height:214" coordorigin="2650,749" coordsize="1731,214">
              <v:shape style="position:absolute;left:2650;top:749;width:1731;height:214" coordorigin="2650,749" coordsize="1731,214" path="m2650,962l4380,962,4380,749,2650,749,2650,962xe" filled="true" fillcolor="#eb5a5e" stroked="false">
                <v:path arrowok="t"/>
                <v:fill type="solid"/>
              </v:shape>
            </v:group>
            <v:group style="position:absolute;left:4450;top:0;width:1371;height:1284" coordorigin="4450,0" coordsize="1371,1284">
              <v:shape style="position:absolute;left:4450;top:0;width:1371;height:1284" coordorigin="4450,0" coordsize="1371,1284" path="m4450,1284l5820,1284,5820,0,4450,0,4450,1284xe" filled="true" fillcolor="#eb5a5e" stroked="false">
                <v:path arrowok="t"/>
                <v:fill type="solid"/>
              </v:shape>
            </v:group>
            <v:group style="position:absolute;left:4520;top:106;width:1232;height:216" coordorigin="4520,106" coordsize="1232,216">
              <v:shape style="position:absolute;left:4520;top:106;width:1232;height:216" coordorigin="4520,106" coordsize="1232,216" path="m4520,322l5751,322,5751,106,4520,106,4520,322xe" filled="true" fillcolor="#eb5a5e" stroked="false">
                <v:path arrowok="t"/>
                <v:fill type="solid"/>
              </v:shape>
            </v:group>
            <v:group style="position:absolute;left:4520;top:322;width:1232;height:214" coordorigin="4520,322" coordsize="1232,214">
              <v:shape style="position:absolute;left:4520;top:322;width:1232;height:214" coordorigin="4520,322" coordsize="1232,214" path="m4520,535l5751,535,5751,322,4520,322,4520,535xe" filled="true" fillcolor="#eb5a5e" stroked="false">
                <v:path arrowok="t"/>
                <v:fill type="solid"/>
              </v:shape>
            </v:group>
            <v:group style="position:absolute;left:4520;top:535;width:1232;height:214" coordorigin="4520,535" coordsize="1232,214">
              <v:shape style="position:absolute;left:4520;top:535;width:1232;height:214" coordorigin="4520,535" coordsize="1232,214" path="m4520,749l5751,749,5751,535,4520,535,4520,749xe" filled="true" fillcolor="#eb5a5e" stroked="false">
                <v:path arrowok="t"/>
                <v:fill type="solid"/>
              </v:shape>
            </v:group>
            <v:group style="position:absolute;left:4520;top:749;width:1232;height:214" coordorigin="4520,749" coordsize="1232,214">
              <v:shape style="position:absolute;left:4520;top:749;width:1232;height:214" coordorigin="4520,749" coordsize="1232,214" path="m4520,962l5751,962,5751,749,4520,749,4520,962xe" filled="true" fillcolor="#eb5a5e" stroked="false">
                <v:path arrowok="t"/>
                <v:fill type="solid"/>
              </v:shape>
            </v:group>
            <v:group style="position:absolute;left:4520;top:962;width:1232;height:216" coordorigin="4520,962" coordsize="1232,216">
              <v:shape style="position:absolute;left:4520;top:962;width:1232;height:216" coordorigin="4520,962" coordsize="1232,216" path="m4520,1178l5751,1178,5751,962,4520,962,4520,1178xe" filled="true" fillcolor="#eb5a5e" stroked="false">
                <v:path arrowok="t"/>
                <v:fill type="solid"/>
              </v:shape>
            </v:group>
            <v:group style="position:absolute;left:5820;top:0;width:1201;height:1284" coordorigin="5820,0" coordsize="1201,1284">
              <v:shape style="position:absolute;left:5820;top:0;width:1201;height:1284" coordorigin="5820,0" coordsize="1201,1284" path="m5820,1284l7021,1284,7021,0,5820,0,5820,1284xe" filled="true" fillcolor="#eb5a5e" stroked="false">
                <v:path arrowok="t"/>
                <v:fill type="solid"/>
              </v:shape>
            </v:group>
            <v:group style="position:absolute;left:5890;top:0;width:1062;height:214" coordorigin="5890,0" coordsize="1062,214">
              <v:shape style="position:absolute;left:5890;top:0;width:1062;height:214" coordorigin="5890,0" coordsize="1062,214" path="m5890,214l6951,214,6951,0,5890,0,5890,214xe" filled="true" fillcolor="#eb5a5e" stroked="false">
                <v:path arrowok="t"/>
                <v:fill type="solid"/>
              </v:shape>
            </v:group>
            <v:group style="position:absolute;left:5890;top:214;width:1062;height:214" coordorigin="5890,214" coordsize="1062,214">
              <v:shape style="position:absolute;left:5890;top:214;width:1062;height:214" coordorigin="5890,214" coordsize="1062,214" path="m5890,427l6951,427,6951,214,5890,214,5890,427xe" filled="true" fillcolor="#eb5a5e" stroked="false">
                <v:path arrowok="t"/>
                <v:fill type="solid"/>
              </v:shape>
            </v:group>
            <v:group style="position:absolute;left:5890;top:427;width:1062;height:216" coordorigin="5890,427" coordsize="1062,216">
              <v:shape style="position:absolute;left:5890;top:427;width:1062;height:216" coordorigin="5890,427" coordsize="1062,216" path="m5890,643l6951,643,6951,427,5890,427,5890,643xe" filled="true" fillcolor="#eb5a5e" stroked="false">
                <v:path arrowok="t"/>
                <v:fill type="solid"/>
              </v:shape>
            </v:group>
            <v:group style="position:absolute;left:5890;top:643;width:1062;height:214" coordorigin="5890,643" coordsize="1062,214">
              <v:shape style="position:absolute;left:5890;top:643;width:1062;height:214" coordorigin="5890,643" coordsize="1062,214" path="m5890,857l6951,857,6951,643,5890,643,5890,857xe" filled="true" fillcolor="#eb5a5e" stroked="false">
                <v:path arrowok="t"/>
                <v:fill type="solid"/>
              </v:shape>
            </v:group>
            <v:group style="position:absolute;left:5890;top:857;width:1062;height:214" coordorigin="5890,857" coordsize="1062,214">
              <v:shape style="position:absolute;left:5890;top:857;width:1062;height:214" coordorigin="5890,857" coordsize="1062,214" path="m5890,1070l6951,1070,6951,857,5890,857,5890,1070xe" filled="true" fillcolor="#eb5a5e" stroked="false">
                <v:path arrowok="t"/>
                <v:fill type="solid"/>
              </v:shape>
            </v:group>
            <v:group style="position:absolute;left:5890;top:1070;width:1062;height:214" coordorigin="5890,1070" coordsize="1062,214">
              <v:shape style="position:absolute;left:5890;top:1070;width:1062;height:214" coordorigin="5890,1070" coordsize="1062,214" path="m5890,1284l6951,1284,6951,1070,5890,1070,5890,1284xe" filled="true" fillcolor="#eb5a5e" stroked="false">
                <v:path arrowok="t"/>
                <v:fill type="solid"/>
              </v:shape>
              <v:shape style="position:absolute;left:101;top:140;width:5648;height:1037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4718" w:val="left" w:leader="none"/>
                        </w:tabs>
                        <w:spacing w:line="140" w:lineRule="auto" w:before="78"/>
                        <w:ind w:left="0" w:right="156" w:firstLine="2964"/>
                        <w:jc w:val="both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TOTAL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>BRUTA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PERSONAL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7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UNIDADES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REMUNERACIONES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 TOTAL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OCUPADO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1"/>
                          <w:sz w:val="18"/>
                        </w:rPr>
                        <w:t>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5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ECONÓMICAS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(MILES DE PESOS)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 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(MILES 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4694" w:val="left" w:leader="none"/>
                        </w:tabs>
                        <w:spacing w:line="229" w:lineRule="exact" w:before="0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11"/>
                          <w:sz w:val="18"/>
                        </w:rPr>
                        <w:t>TOTAL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90;top:34;width:1059;height:125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AGREGADO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CENSAL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BRUTO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6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7158"/>
      </w:tblGrid>
      <w:tr>
        <w:trPr>
          <w:trHeight w:val="213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0" w:val="left" w:leader="none"/>
                <w:tab w:pos="2140" w:val="left" w:leader="none"/>
                <w:tab w:pos="3811" w:val="left" w:leader="none"/>
                <w:tab w:pos="5030" w:val="left" w:leader="none"/>
                <w:tab w:pos="6381" w:val="left" w:leader="none"/>
                <w:tab w:pos="7102" w:val="left" w:leader="none"/>
              </w:tabs>
              <w:spacing w:line="199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5,065</w:t>
              <w:tab/>
              <w:t>1,449</w:t>
              <w:tab/>
              <w:t>132,511</w:t>
              <w:tab/>
              <w:t>1,023,101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B5A5E"/>
              </w:rPr>
              <w:t>588,005</w:t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0" w:val="left" w:leader="none"/>
                <w:tab w:pos="2289" w:val="left" w:leader="none"/>
                <w:tab w:pos="3811" w:val="left" w:leader="none"/>
                <w:tab w:pos="5181" w:val="left" w:leader="none"/>
                <w:tab w:pos="6381" w:val="left" w:leader="none"/>
                <w:tab w:pos="7102" w:val="left" w:leader="none"/>
              </w:tabs>
              <w:spacing w:line="240" w:lineRule="auto" w:before="28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3,071</w:t>
              <w:tab/>
            </w:r>
            <w:r>
              <w:rPr>
                <w:rFonts w:ascii="Arial"/>
                <w:color w:val="585858"/>
                <w:sz w:val="18"/>
                <w:u w:val="single" w:color="EB5A5E"/>
              </w:rPr>
              <w:t>979</w:t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124,084</w:t>
              <w:tab/>
              <w:t>697,555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B5A5E"/>
              </w:rPr>
              <w:t>481,030</w:t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2" w:val="left" w:leader="none"/>
                <w:tab w:pos="2140" w:val="left" w:leader="none"/>
                <w:tab w:pos="3811" w:val="left" w:leader="none"/>
                <w:tab w:pos="5030" w:val="left" w:leader="none"/>
                <w:tab w:pos="6230" w:val="left" w:leader="none"/>
                <w:tab w:pos="7102" w:val="left" w:leader="none"/>
              </w:tabs>
              <w:spacing w:line="240" w:lineRule="auto" w:before="27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20,004</w:t>
              <w:tab/>
              <w:t>4,187</w:t>
              <w:tab/>
              <w:t>817,967</w:t>
              <w:tab/>
              <w:t>6,144,433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B5A5E"/>
              </w:rPr>
              <w:t>3,771,012</w:t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9" w:val="left" w:leader="none"/>
                <w:tab w:pos="2140" w:val="left" w:leader="none"/>
                <w:tab w:pos="3811" w:val="left" w:leader="none"/>
                <w:tab w:pos="5030" w:val="left" w:leader="none"/>
                <w:tab w:pos="6230" w:val="left" w:leader="none"/>
                <w:tab w:pos="7102" w:val="left" w:leader="none"/>
              </w:tabs>
              <w:spacing w:line="240" w:lineRule="auto" w:before="30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18,313</w:t>
              <w:tab/>
              <w:t>4,454</w:t>
              <w:tab/>
              <w:t>617,655</w:t>
              <w:tab/>
              <w:t>5,152,023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B5A5E"/>
              </w:rPr>
              <w:t>3,070,175</w:t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0" w:val="left" w:leader="none"/>
                <w:tab w:pos="2291" w:val="left" w:leader="none"/>
                <w:tab w:pos="3909" w:val="left" w:leader="none"/>
                <w:tab w:pos="5181" w:val="left" w:leader="none"/>
                <w:tab w:pos="6381" w:val="left" w:leader="none"/>
                <w:tab w:pos="7102" w:val="left" w:leader="none"/>
              </w:tabs>
              <w:spacing w:line="240" w:lineRule="auto" w:before="28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B5A5E"/>
              </w:rPr>
              <w:t>1,035</w:t>
              <w:tab/>
              <w:t>308</w:t>
              <w:tab/>
              <w:t>39,047</w:t>
              <w:tab/>
              <w:t>224,042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B5A5E"/>
              </w:rPr>
              <w:t>138,922</w:t>
            </w:r>
            <w:r>
              <w:rPr>
                <w:rFonts w:ascii="Arial"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1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4" w:val="left" w:leader="none"/>
                <w:tab w:pos="1380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9" w:val="left" w:leader="none"/>
                <w:tab w:pos="2039" w:val="left" w:leader="none"/>
                <w:tab w:pos="3660" w:val="left" w:leader="none"/>
                <w:tab w:pos="4929" w:val="left" w:leader="none"/>
                <w:tab w:pos="6230" w:val="left" w:leader="none"/>
                <w:tab w:pos="7102" w:val="left" w:leader="none"/>
              </w:tabs>
              <w:spacing w:line="240" w:lineRule="auto" w:before="22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85858"/>
                <w:spacing w:val="-1"/>
                <w:w w:val="95"/>
                <w:sz w:val="18"/>
                <w:u w:val="single" w:color="EB5A5E"/>
              </w:rPr>
              <w:t>47,488</w:t>
              <w:tab/>
              <w:t>11,377</w:t>
              <w:tab/>
              <w:t>1,731,264</w:t>
              <w:tab/>
              <w:t>13,241,154</w:t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EB5A5E"/>
              </w:rPr>
              <w:t>8,049,144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686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</w:t>
      </w:r>
      <w:r>
        <w:rPr>
          <w:rFonts w:ascii="Arial" w:hAnsi="Arial"/>
          <w:color w:val="595959"/>
          <w:spacing w:val="37"/>
        </w:rPr>
        <w:t> </w:t>
      </w:r>
      <w:r>
        <w:rPr>
          <w:rFonts w:ascii="Arial" w:hAnsi="Arial"/>
          <w:color w:val="595959"/>
          <w:spacing w:val="-1"/>
        </w:rPr>
        <w:t>Elaborado</w:t>
      </w:r>
      <w:r>
        <w:rPr>
          <w:rFonts w:ascii="Arial" w:hAnsi="Arial"/>
          <w:color w:val="595959"/>
          <w:spacing w:val="38"/>
        </w:rPr>
        <w:t> </w:t>
      </w:r>
      <w:r>
        <w:rPr>
          <w:rFonts w:ascii="Arial" w:hAnsi="Arial"/>
          <w:color w:val="595959"/>
          <w:spacing w:val="-1"/>
        </w:rPr>
        <w:t>con</w:t>
      </w:r>
      <w:r>
        <w:rPr>
          <w:rFonts w:ascii="Arial" w:hAnsi="Arial"/>
          <w:color w:val="595959"/>
          <w:spacing w:val="39"/>
        </w:rPr>
        <w:t> </w:t>
      </w:r>
      <w:r>
        <w:rPr>
          <w:rFonts w:ascii="Arial" w:hAnsi="Arial"/>
          <w:color w:val="595959"/>
          <w:spacing w:val="-2"/>
        </w:rPr>
        <w:t>base</w:t>
      </w:r>
      <w:r>
        <w:rPr>
          <w:rFonts w:ascii="Arial" w:hAnsi="Arial"/>
          <w:color w:val="595959"/>
          <w:spacing w:val="38"/>
        </w:rPr>
        <w:t> </w:t>
      </w:r>
      <w:r>
        <w:rPr>
          <w:rFonts w:ascii="Arial" w:hAnsi="Arial"/>
          <w:color w:val="595959"/>
          <w:spacing w:val="-2"/>
        </w:rPr>
        <w:t>en: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INEGI,</w:t>
      </w:r>
      <w:r>
        <w:rPr>
          <w:rFonts w:ascii="Arial" w:hAnsi="Arial"/>
          <w:color w:val="595959"/>
          <w:spacing w:val="39"/>
        </w:rPr>
        <w:t> </w:t>
      </w:r>
      <w:r>
        <w:rPr>
          <w:rFonts w:ascii="Arial" w:hAnsi="Arial"/>
          <w:color w:val="595959"/>
          <w:spacing w:val="-1"/>
        </w:rPr>
        <w:t>Censo</w:t>
      </w:r>
      <w:r>
        <w:rPr>
          <w:rFonts w:ascii="Arial" w:hAnsi="Arial"/>
          <w:color w:val="595959"/>
          <w:spacing w:val="36"/>
        </w:rPr>
        <w:t> </w:t>
      </w:r>
      <w:r>
        <w:rPr>
          <w:rFonts w:ascii="Arial" w:hAnsi="Arial"/>
          <w:color w:val="595959"/>
          <w:spacing w:val="-1"/>
        </w:rPr>
        <w:t>Económico</w:t>
      </w:r>
      <w:r>
        <w:rPr>
          <w:rFonts w:ascii="Arial" w:hAnsi="Arial"/>
          <w:color w:val="595959"/>
          <w:spacing w:val="38"/>
        </w:rPr>
        <w:t> </w:t>
      </w:r>
      <w:r>
        <w:rPr>
          <w:rFonts w:ascii="Arial" w:hAnsi="Arial"/>
          <w:color w:val="595959"/>
          <w:spacing w:val="-2"/>
        </w:rPr>
        <w:t>2014,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Baja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California</w:t>
      </w:r>
      <w:r>
        <w:rPr>
          <w:rFonts w:ascii="Arial" w:hAnsi="Arial"/>
          <w:color w:val="595959"/>
          <w:spacing w:val="37"/>
        </w:rPr>
        <w:t> </w:t>
      </w:r>
      <w:r>
        <w:rPr>
          <w:rFonts w:ascii="Arial" w:hAnsi="Arial"/>
          <w:color w:val="595959"/>
          <w:spacing w:val="-1"/>
        </w:rPr>
        <w:t>Sur</w:t>
      </w:r>
      <w:r>
        <w:rPr>
          <w:rFonts w:ascii="Arial" w:hAnsi="Arial"/>
          <w:color w:val="595959"/>
          <w:spacing w:val="38"/>
        </w:rPr>
        <w:t> </w:t>
      </w:r>
      <w:r>
        <w:rPr>
          <w:rFonts w:ascii="Arial" w:hAnsi="Arial"/>
          <w:color w:val="595959"/>
          <w:spacing w:val="-1"/>
        </w:rPr>
        <w:t>por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2"/>
        </w:rPr>
        <w:t>sector</w:t>
      </w:r>
      <w:r>
        <w:rPr>
          <w:rFonts w:ascii="Arial" w:hAnsi="Arial"/>
          <w:color w:val="595959"/>
          <w:spacing w:val="38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36"/>
        </w:rPr>
        <w:t> </w:t>
      </w:r>
      <w:r>
        <w:rPr>
          <w:rFonts w:ascii="Arial" w:hAnsi="Arial"/>
          <w:color w:val="595959"/>
          <w:spacing w:val="-1"/>
        </w:rPr>
        <w:t>municipio,</w:t>
      </w:r>
      <w:r>
        <w:rPr>
          <w:rFonts w:ascii="Arial" w:hAnsi="Arial"/>
          <w:color w:val="595959"/>
          <w:spacing w:val="71"/>
        </w:rPr>
        <w:t> </w:t>
      </w:r>
      <w:r>
        <w:rPr>
          <w:rFonts w:ascii="Arial" w:hAnsi="Arial"/>
          <w:color w:val="595959"/>
          <w:spacing w:val="-1"/>
        </w:rPr>
        <w:t>Sistema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2"/>
        </w:rPr>
        <w:t>Automatizado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Información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Censal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(SAIC).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686" w:right="0"/>
        <w:jc w:val="left"/>
        <w:rPr>
          <w:rFonts w:ascii="Arial" w:hAnsi="Arial" w:cs="Arial" w:eastAsia="Arial"/>
        </w:rPr>
      </w:pPr>
      <w:r>
        <w:rPr>
          <w:rFonts w:ascii="Arial"/>
          <w:color w:val="595959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3686" w:right="0"/>
        <w:jc w:val="left"/>
        <w:rPr>
          <w:rFonts w:ascii="Arial" w:hAnsi="Arial" w:cs="Arial" w:eastAsia="Arial"/>
        </w:rPr>
      </w:pPr>
      <w:r>
        <w:rPr>
          <w:rFonts w:ascii="Arial"/>
          <w:color w:val="595959"/>
          <w:spacing w:val="-1"/>
        </w:rPr>
        <w:t>Incluye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2"/>
        </w:rPr>
        <w:t>los</w:t>
      </w:r>
      <w:r>
        <w:rPr>
          <w:rFonts w:ascii="Arial"/>
          <w:color w:val="595959"/>
          <w:spacing w:val="-1"/>
        </w:rPr>
        <w:t> </w:t>
      </w:r>
      <w:r>
        <w:rPr>
          <w:rFonts w:ascii="Arial"/>
          <w:color w:val="595959"/>
          <w:spacing w:val="-2"/>
        </w:rPr>
        <w:t>sectores: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43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Comercio</w:t>
      </w:r>
      <w:r>
        <w:rPr>
          <w:rFonts w:ascii="Arial"/>
          <w:color w:val="595959"/>
          <w:spacing w:val="-2"/>
        </w:rPr>
        <w:t> </w:t>
      </w:r>
      <w:r>
        <w:rPr>
          <w:rFonts w:ascii="Arial"/>
          <w:color w:val="595959"/>
          <w:spacing w:val="-1"/>
        </w:rPr>
        <w:t>al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por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mayor</w:t>
      </w:r>
      <w:r>
        <w:rPr>
          <w:rFonts w:ascii="Arial"/>
          <w:color w:val="595959"/>
        </w:rPr>
        <w:t> y</w:t>
      </w:r>
      <w:r>
        <w:rPr>
          <w:rFonts w:ascii="Arial"/>
          <w:color w:val="595959"/>
          <w:spacing w:val="-1"/>
        </w:rPr>
        <w:t> 46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Comercio</w:t>
      </w:r>
      <w:r>
        <w:rPr>
          <w:rFonts w:ascii="Arial"/>
          <w:color w:val="595959"/>
          <w:spacing w:val="-2"/>
        </w:rPr>
        <w:t> </w:t>
      </w:r>
      <w:r>
        <w:rPr>
          <w:rFonts w:ascii="Arial"/>
          <w:color w:val="595959"/>
          <w:spacing w:val="-1"/>
        </w:rPr>
        <w:t>al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por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menor.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66" w:lineRule="exact" w:before="7"/>
        <w:ind w:left="4744" w:right="2382" w:hanging="4122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57.089996pt;margin-top:28.630014pt;width:351.05pt;height:64.3500pt;mso-position-horizontal-relative:page;mso-position-vertical-relative:paragraph;z-index:-870304" coordorigin="5142,573" coordsize="7021,1287">
            <v:group style="position:absolute;left:5142;top:573;width:1200;height:1287" coordorigin="5142,573" coordsize="1200,1287">
              <v:shape style="position:absolute;left:5142;top:573;width:1200;height:1287" coordorigin="5142,573" coordsize="1200,1287" path="m5142,1859l6342,1859,6342,573,5142,573,5142,1859xe" filled="true" fillcolor="#eb5a5e" stroked="false">
                <v:path arrowok="t"/>
                <v:fill type="solid"/>
              </v:shape>
            </v:group>
            <v:group style="position:absolute;left:5211;top:789;width:1061;height:214" coordorigin="5211,789" coordsize="1061,214">
              <v:shape style="position:absolute;left:5211;top:789;width:1061;height:214" coordorigin="5211,789" coordsize="1061,214" path="m5211,1002l6272,1002,6272,789,5211,789,5211,1002xe" filled="true" fillcolor="#eb5a5e" stroked="false">
                <v:path arrowok="t"/>
                <v:fill type="solid"/>
              </v:shape>
            </v:group>
            <v:group style="position:absolute;left:5211;top:1002;width:1061;height:214" coordorigin="5211,1002" coordsize="1061,214">
              <v:shape style="position:absolute;left:5211;top:1002;width:1061;height:214" coordorigin="5211,1002" coordsize="1061,214" path="m5211,1216l6272,1216,6272,1002,5211,1002,5211,1216xe" filled="true" fillcolor="#eb5a5e" stroked="false">
                <v:path arrowok="t"/>
                <v:fill type="solid"/>
              </v:shape>
            </v:group>
            <v:group style="position:absolute;left:5211;top:1216;width:1061;height:214" coordorigin="5211,1216" coordsize="1061,214">
              <v:shape style="position:absolute;left:5211;top:1216;width:1061;height:214" coordorigin="5211,1216" coordsize="1061,214" path="m5211,1429l6272,1429,6272,1216,5211,1216,5211,1429xe" filled="true" fillcolor="#eb5a5e" stroked="false">
                <v:path arrowok="t"/>
                <v:fill type="solid"/>
              </v:shape>
            </v:group>
            <v:group style="position:absolute;left:5211;top:1429;width:1061;height:216" coordorigin="5211,1429" coordsize="1061,216">
              <v:shape style="position:absolute;left:5211;top:1429;width:1061;height:216" coordorigin="5211,1429" coordsize="1061,216" path="m5211,1645l6272,1645,6272,1429,5211,1429,5211,1645xe" filled="true" fillcolor="#eb5a5e" stroked="false">
                <v:path arrowok="t"/>
                <v:fill type="solid"/>
              </v:shape>
            </v:group>
            <v:group style="position:absolute;left:6342;top:573;width:1380;height:1287" coordorigin="6342,573" coordsize="1380,1287">
              <v:shape style="position:absolute;left:6342;top:573;width:1380;height:1287" coordorigin="6342,573" coordsize="1380,1287" path="m6342,1859l7722,1859,7722,573,6342,573,6342,1859xe" filled="true" fillcolor="#eb5a5e" stroked="false">
                <v:path arrowok="t"/>
                <v:fill type="solid"/>
              </v:shape>
            </v:group>
            <v:group style="position:absolute;left:6411;top:894;width:1241;height:214" coordorigin="6411,894" coordsize="1241,214">
              <v:shape style="position:absolute;left:6411;top:894;width:1241;height:214" coordorigin="6411,894" coordsize="1241,214" path="m6411,1108l7652,1108,7652,894,6411,894,6411,1108xe" filled="true" fillcolor="#eb5a5e" stroked="false">
                <v:path arrowok="t"/>
                <v:fill type="solid"/>
              </v:shape>
            </v:group>
            <v:group style="position:absolute;left:6411;top:1108;width:1241;height:216" coordorigin="6411,1108" coordsize="1241,216">
              <v:shape style="position:absolute;left:6411;top:1108;width:1241;height:216" coordorigin="6411,1108" coordsize="1241,216" path="m6411,1324l7652,1324,7652,1108,6411,1108,6411,1324xe" filled="true" fillcolor="#eb5a5e" stroked="false">
                <v:path arrowok="t"/>
                <v:fill type="solid"/>
              </v:shape>
            </v:group>
            <v:group style="position:absolute;left:6411;top:1324;width:1241;height:214" coordorigin="6411,1324" coordsize="1241,214">
              <v:shape style="position:absolute;left:6411;top:1324;width:1241;height:214" coordorigin="6411,1324" coordsize="1241,214" path="m6411,1537l7652,1537,7652,1324,6411,1324,6411,1537xe" filled="true" fillcolor="#eb5a5e" stroked="false">
                <v:path arrowok="t"/>
                <v:fill type="solid"/>
              </v:shape>
            </v:group>
            <v:group style="position:absolute;left:7722;top:573;width:1871;height:1287" coordorigin="7722,573" coordsize="1871,1287">
              <v:shape style="position:absolute;left:7722;top:573;width:1871;height:1287" coordorigin="7722,573" coordsize="1871,1287" path="m7722,1859l9592,1859,9592,573,7722,573,7722,1859xe" filled="true" fillcolor="#eb5a5e" stroked="false">
                <v:path arrowok="t"/>
                <v:fill type="solid"/>
              </v:shape>
            </v:group>
            <v:group style="position:absolute;left:7791;top:894;width:1731;height:214" coordorigin="7791,894" coordsize="1731,214">
              <v:shape style="position:absolute;left:7791;top:894;width:1731;height:214" coordorigin="7791,894" coordsize="1731,214" path="m7791,1108l9522,1108,9522,894,7791,894,7791,1108xe" filled="true" fillcolor="#eb5a5e" stroked="false">
                <v:path arrowok="t"/>
                <v:fill type="solid"/>
              </v:shape>
            </v:group>
            <v:group style="position:absolute;left:7791;top:1108;width:1731;height:216" coordorigin="7791,1108" coordsize="1731,216">
              <v:shape style="position:absolute;left:7791;top:1108;width:1731;height:216" coordorigin="7791,1108" coordsize="1731,216" path="m7791,1324l9522,1324,9522,1108,7791,1108,7791,1324xe" filled="true" fillcolor="#eb5a5e" stroked="false">
                <v:path arrowok="t"/>
                <v:fill type="solid"/>
              </v:shape>
            </v:group>
            <v:group style="position:absolute;left:7791;top:1324;width:1731;height:214" coordorigin="7791,1324" coordsize="1731,214">
              <v:shape style="position:absolute;left:7791;top:1324;width:1731;height:214" coordorigin="7791,1324" coordsize="1731,214" path="m7791,1537l9522,1537,9522,1324,7791,1324,7791,1537xe" filled="true" fillcolor="#eb5a5e" stroked="false">
                <v:path arrowok="t"/>
                <v:fill type="solid"/>
              </v:shape>
            </v:group>
            <v:group style="position:absolute;left:9592;top:573;width:1371;height:1287" coordorigin="9592,573" coordsize="1371,1287">
              <v:shape style="position:absolute;left:9592;top:573;width:1371;height:1287" coordorigin="9592,573" coordsize="1371,1287" path="m9592,1859l10962,1859,10962,573,9592,573,9592,1859xe" filled="true" fillcolor="#eb5a5e" stroked="false">
                <v:path arrowok="t"/>
                <v:fill type="solid"/>
              </v:shape>
            </v:group>
            <v:group style="position:absolute;left:9661;top:681;width:1232;height:214" coordorigin="9661,681" coordsize="1232,214">
              <v:shape style="position:absolute;left:9661;top:681;width:1232;height:214" coordorigin="9661,681" coordsize="1232,214" path="m9661,894l10893,894,10893,681,9661,681,9661,894xe" filled="true" fillcolor="#eb5a5e" stroked="false">
                <v:path arrowok="t"/>
                <v:fill type="solid"/>
              </v:shape>
            </v:group>
            <v:group style="position:absolute;left:9661;top:894;width:1232;height:214" coordorigin="9661,894" coordsize="1232,214">
              <v:shape style="position:absolute;left:9661;top:894;width:1232;height:214" coordorigin="9661,894" coordsize="1232,214" path="m9661,1108l10893,1108,10893,894,9661,894,9661,1108xe" filled="true" fillcolor="#eb5a5e" stroked="false">
                <v:path arrowok="t"/>
                <v:fill type="solid"/>
              </v:shape>
            </v:group>
            <v:group style="position:absolute;left:9661;top:1108;width:1232;height:216" coordorigin="9661,1108" coordsize="1232,216">
              <v:shape style="position:absolute;left:9661;top:1108;width:1232;height:216" coordorigin="9661,1108" coordsize="1232,216" path="m9661,1324l10893,1324,10893,1108,9661,1108,9661,1324xe" filled="true" fillcolor="#eb5a5e" stroked="false">
                <v:path arrowok="t"/>
                <v:fill type="solid"/>
              </v:shape>
            </v:group>
            <v:group style="position:absolute;left:9661;top:1324;width:1232;height:214" coordorigin="9661,1324" coordsize="1232,214">
              <v:shape style="position:absolute;left:9661;top:1324;width:1232;height:214" coordorigin="9661,1324" coordsize="1232,214" path="m9661,1537l10893,1537,10893,1324,9661,1324,9661,1537xe" filled="true" fillcolor="#eb5a5e" stroked="false">
                <v:path arrowok="t"/>
                <v:fill type="solid"/>
              </v:shape>
            </v:group>
            <v:group style="position:absolute;left:9661;top:1537;width:1232;height:214" coordorigin="9661,1537" coordsize="1232,214">
              <v:shape style="position:absolute;left:9661;top:1537;width:1232;height:214" coordorigin="9661,1537" coordsize="1232,214" path="m9661,1751l10893,1751,10893,1537,9661,1537,9661,1751xe" filled="true" fillcolor="#eb5a5e" stroked="false">
                <v:path arrowok="t"/>
                <v:fill type="solid"/>
              </v:shape>
            </v:group>
            <v:group style="position:absolute;left:10962;top:573;width:1201;height:1287" coordorigin="10962,573" coordsize="1201,1287">
              <v:shape style="position:absolute;left:10962;top:573;width:1201;height:1287" coordorigin="10962,573" coordsize="1201,1287" path="m10962,1859l12163,1859,12163,573,10962,573,10962,1859xe" filled="true" fillcolor="#eb5a5e" stroked="false">
                <v:path arrowok="t"/>
                <v:fill type="solid"/>
              </v:shape>
            </v:group>
            <v:group style="position:absolute;left:11032;top:573;width:1062;height:216" coordorigin="11032,573" coordsize="1062,216">
              <v:shape style="position:absolute;left:11032;top:573;width:1062;height:216" coordorigin="11032,573" coordsize="1062,216" path="m11032,789l12093,789,12093,573,11032,573,11032,789xe" filled="true" fillcolor="#eb5a5e" stroked="false">
                <v:path arrowok="t"/>
                <v:fill type="solid"/>
              </v:shape>
            </v:group>
            <v:group style="position:absolute;left:11032;top:789;width:1062;height:214" coordorigin="11032,789" coordsize="1062,214">
              <v:shape style="position:absolute;left:11032;top:789;width:1062;height:214" coordorigin="11032,789" coordsize="1062,214" path="m11032,1002l12093,1002,12093,789,11032,789,11032,1002xe" filled="true" fillcolor="#eb5a5e" stroked="false">
                <v:path arrowok="t"/>
                <v:fill type="solid"/>
              </v:shape>
            </v:group>
            <v:group style="position:absolute;left:11032;top:1002;width:1062;height:214" coordorigin="11032,1002" coordsize="1062,214">
              <v:shape style="position:absolute;left:11032;top:1002;width:1062;height:214" coordorigin="11032,1002" coordsize="1062,214" path="m11032,1216l12093,1216,12093,1002,11032,1002,11032,1216xe" filled="true" fillcolor="#eb5a5e" stroked="false">
                <v:path arrowok="t"/>
                <v:fill type="solid"/>
              </v:shape>
            </v:group>
            <v:group style="position:absolute;left:11032;top:1216;width:1062;height:214" coordorigin="11032,1216" coordsize="1062,214">
              <v:shape style="position:absolute;left:11032;top:1216;width:1062;height:214" coordorigin="11032,1216" coordsize="1062,214" path="m11032,1429l12093,1429,12093,1216,11032,1216,11032,1429xe" filled="true" fillcolor="#eb5a5e" stroked="false">
                <v:path arrowok="t"/>
                <v:fill type="solid"/>
              </v:shape>
            </v:group>
            <v:group style="position:absolute;left:11032;top:1429;width:1062;height:216" coordorigin="11032,1429" coordsize="1062,216">
              <v:shape style="position:absolute;left:11032;top:1429;width:1062;height:216" coordorigin="11032,1429" coordsize="1062,216" path="m11032,1645l12093,1645,12093,1429,11032,1429,11032,1645xe" filled="true" fillcolor="#eb5a5e" stroked="false">
                <v:path arrowok="t"/>
                <v:fill type="solid"/>
              </v:shape>
            </v:group>
            <v:group style="position:absolute;left:11032;top:1645;width:1062;height:214" coordorigin="11032,1645" coordsize="1062,214">
              <v:shape style="position:absolute;left:11032;top:1645;width:1062;height:214" coordorigin="11032,1645" coordsize="1062,214" path="m11032,1859l12093,1859,12093,1645,11032,1645,11032,1859xe" filled="true" fillcolor="#eb5a5e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3.979996pt;margin-top:28.630014pt;width:65.55pt;height:64.3500pt;mso-position-horizontal-relative:page;mso-position-vertical-relative:paragraph;z-index:11416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125"/>
                    <w:ind w:left="18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595959"/>
          <w:spacing w:val="-1"/>
          <w:w w:val="105"/>
          <w:sz w:val="24"/>
        </w:rPr>
        <w:t>INDICADOR</w:t>
      </w:r>
      <w:r>
        <w:rPr>
          <w:rFonts w:ascii="Arial"/>
          <w:b/>
          <w:color w:val="595959"/>
          <w:spacing w:val="-2"/>
          <w:w w:val="105"/>
          <w:sz w:val="24"/>
        </w:rPr>
        <w:t>ES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SELECCIONADOS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D</w:t>
      </w:r>
      <w:r>
        <w:rPr>
          <w:rFonts w:ascii="Arial"/>
          <w:b/>
          <w:color w:val="595959"/>
          <w:spacing w:val="-2"/>
          <w:w w:val="105"/>
          <w:sz w:val="24"/>
        </w:rPr>
        <w:t>E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LAS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ACTIVIDAD</w:t>
      </w:r>
      <w:r>
        <w:rPr>
          <w:rFonts w:ascii="Arial"/>
          <w:b/>
          <w:color w:val="595959"/>
          <w:spacing w:val="-2"/>
          <w:w w:val="105"/>
          <w:sz w:val="24"/>
        </w:rPr>
        <w:t>ES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spacing w:val="-2"/>
          <w:w w:val="105"/>
          <w:sz w:val="24"/>
        </w:rPr>
        <w:t>S</w:t>
      </w:r>
      <w:r>
        <w:rPr>
          <w:rFonts w:ascii="Arial"/>
          <w:b/>
          <w:color w:val="595959"/>
          <w:spacing w:val="-1"/>
          <w:w w:val="105"/>
          <w:sz w:val="24"/>
        </w:rPr>
        <w:t>ERVICIOS,</w:t>
      </w:r>
      <w:r>
        <w:rPr>
          <w:rFonts w:ascii="Arial"/>
          <w:b/>
          <w:color w:val="595959"/>
          <w:spacing w:val="8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POR</w:t>
      </w:r>
      <w:r>
        <w:rPr>
          <w:rFonts w:ascii="Arial"/>
          <w:b/>
          <w:color w:val="595959"/>
          <w:spacing w:val="3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MUNICI</w:t>
      </w:r>
      <w:r>
        <w:rPr>
          <w:rFonts w:ascii="Arial"/>
          <w:b/>
          <w:color w:val="595959"/>
          <w:spacing w:val="-2"/>
          <w:w w:val="105"/>
          <w:sz w:val="24"/>
        </w:rPr>
        <w:t>P</w:t>
      </w:r>
      <w:r>
        <w:rPr>
          <w:rFonts w:ascii="Arial"/>
          <w:b/>
          <w:color w:val="595959"/>
          <w:spacing w:val="-1"/>
          <w:w w:val="105"/>
          <w:sz w:val="24"/>
        </w:rPr>
        <w:t>IO</w:t>
      </w:r>
      <w:r>
        <w:rPr>
          <w:rFonts w:ascii="Arial"/>
          <w:b/>
          <w:color w:val="595959"/>
          <w:spacing w:val="63"/>
          <w:w w:val="109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EN</w:t>
      </w:r>
      <w:r>
        <w:rPr>
          <w:rFonts w:ascii="Arial"/>
          <w:b/>
          <w:color w:val="595959"/>
          <w:spacing w:val="-8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B.C.SUR,</w:t>
      </w:r>
      <w:r>
        <w:rPr>
          <w:rFonts w:ascii="Arial"/>
          <w:b/>
          <w:color w:val="595959"/>
          <w:spacing w:val="-8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2014</w:t>
      </w:r>
      <w:r>
        <w:rPr>
          <w:rFonts w:ascii="Arial"/>
          <w:sz w:val="24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7" w:lineRule="auto" w:before="0"/>
        <w:ind w:left="298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PERSONAL</w:t>
      </w:r>
      <w:r>
        <w:rPr>
          <w:rFonts w:ascii="Arial"/>
          <w:b/>
          <w:color w:val="FFFFFF"/>
          <w:spacing w:val="24"/>
          <w:w w:val="9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OCUPADO</w:t>
      </w:r>
      <w:r>
        <w:rPr>
          <w:rFonts w:ascii="Arial"/>
          <w:b/>
          <w:color w:val="FFFFFF"/>
          <w:spacing w:val="23"/>
          <w:w w:val="99"/>
          <w:sz w:val="18"/>
        </w:rPr>
        <w:t> </w:t>
      </w:r>
      <w:r>
        <w:rPr>
          <w:rFonts w:ascii="Arial"/>
          <w:b/>
          <w:color w:val="FFFFFF"/>
          <w:sz w:val="18"/>
        </w:rPr>
        <w:t>TOTAL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50" w:lineRule="auto" w:before="158"/>
        <w:ind w:left="130" w:right="0" w:firstLine="15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UNIDADES</w:t>
      </w:r>
      <w:r>
        <w:rPr>
          <w:rFonts w:ascii="Arial" w:hAnsi="Arial"/>
          <w:b/>
          <w:color w:val="FFFFFF"/>
          <w:spacing w:val="25"/>
          <w:w w:val="99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ECONÓMICAS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9" w:lineRule="auto" w:before="151"/>
        <w:ind w:left="101" w:right="0" w:firstLine="3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z w:val="18"/>
        </w:rPr>
        <w:t>TOTAL</w:t>
      </w:r>
      <w:r>
        <w:rPr>
          <w:rFonts w:ascii="Arial"/>
          <w:b/>
          <w:color w:val="FFFFFF"/>
          <w:spacing w:val="-7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REMUNERACIONES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(MILES</w:t>
      </w:r>
      <w:r>
        <w:rPr>
          <w:rFonts w:ascii="Arial"/>
          <w:b/>
          <w:color w:val="FFFFFF"/>
          <w:spacing w:val="-5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-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line="248" w:lineRule="auto" w:before="145"/>
        <w:ind w:left="1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hAnsi="Arial"/>
          <w:b/>
          <w:color w:val="FFFFFF"/>
          <w:spacing w:val="-1"/>
          <w:w w:val="95"/>
          <w:sz w:val="18"/>
        </w:rPr>
        <w:t>PRODUCCIÓN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BRUTA</w:t>
      </w:r>
      <w:r>
        <w:rPr>
          <w:rFonts w:ascii="Arial" w:hAnsi="Arial"/>
          <w:b/>
          <w:color w:val="FFFFFF"/>
          <w:spacing w:val="20"/>
          <w:sz w:val="18"/>
        </w:rPr>
        <w:t> </w:t>
      </w:r>
      <w:r>
        <w:rPr>
          <w:rFonts w:ascii="Arial" w:hAnsi="Arial"/>
          <w:b/>
          <w:color w:val="FFFFFF"/>
          <w:sz w:val="18"/>
        </w:rPr>
        <w:t>TOTAL</w:t>
      </w:r>
      <w:r>
        <w:rPr>
          <w:rFonts w:ascii="Arial" w:hAnsi="Arial"/>
          <w:b/>
          <w:color w:val="FFFFFF"/>
          <w:w w:val="99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(MILES</w:t>
      </w:r>
      <w:r>
        <w:rPr>
          <w:rFonts w:ascii="Arial" w:hAnsi="Arial"/>
          <w:b/>
          <w:color w:val="FFFFFF"/>
          <w:spacing w:val="-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DE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PESOS)</w:t>
      </w:r>
      <w:r>
        <w:rPr>
          <w:rFonts w:ascii="Arial" w:hAnsi="Arial"/>
          <w:sz w:val="18"/>
        </w:rPr>
      </w:r>
    </w:p>
    <w:p>
      <w:pPr>
        <w:spacing w:line="248" w:lineRule="auto" w:before="37"/>
        <w:ind w:left="101" w:right="3747" w:firstLine="2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VALOR</w:t>
      </w:r>
      <w:r>
        <w:rPr>
          <w:rFonts w:ascii="Arial"/>
          <w:b/>
          <w:color w:val="FFFFFF"/>
          <w:spacing w:val="25"/>
          <w:sz w:val="18"/>
        </w:rPr>
        <w:t> </w:t>
      </w:r>
      <w:r>
        <w:rPr>
          <w:rFonts w:ascii="Arial"/>
          <w:b/>
          <w:color w:val="FFFFFF"/>
          <w:spacing w:val="-1"/>
          <w:w w:val="95"/>
          <w:sz w:val="18"/>
        </w:rPr>
        <w:t>AGREGADO</w:t>
      </w:r>
      <w:r>
        <w:rPr>
          <w:rFonts w:ascii="Arial"/>
          <w:b/>
          <w:color w:val="FFFFFF"/>
          <w:spacing w:val="22"/>
          <w:w w:val="9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CENSAL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BRUTO</w:t>
      </w:r>
      <w:r>
        <w:rPr>
          <w:rFonts w:ascii="Arial"/>
          <w:b/>
          <w:color w:val="FFFFFF"/>
          <w:spacing w:val="20"/>
          <w:w w:val="9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(MILES</w:t>
      </w:r>
      <w:r>
        <w:rPr>
          <w:rFonts w:ascii="Arial"/>
          <w:b/>
          <w:color w:val="FFFFFF"/>
          <w:spacing w:val="-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23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PESOS)</w:t>
      </w:r>
      <w:r>
        <w:rPr>
          <w:rFonts w:ascii="Arial"/>
          <w:sz w:val="18"/>
        </w:rPr>
      </w:r>
    </w:p>
    <w:p>
      <w:pPr>
        <w:spacing w:after="0" w:line="248" w:lineRule="auto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5" w:equalWidth="0">
            <w:col w:w="3981" w:space="40"/>
            <w:col w:w="1370" w:space="40"/>
            <w:col w:w="1830" w:space="40"/>
            <w:col w:w="1332" w:space="40"/>
            <w:col w:w="4907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135"/>
        <w:gridCol w:w="14"/>
        <w:gridCol w:w="1546"/>
        <w:gridCol w:w="1500"/>
        <w:gridCol w:w="1570"/>
        <w:gridCol w:w="1334"/>
        <w:gridCol w:w="1070"/>
      </w:tblGrid>
      <w:tr>
        <w:trPr>
          <w:trHeight w:val="210" w:hRule="exact"/>
        </w:trPr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367,258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177,627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75,931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402,278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187,589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26,977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1,153,919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5,511,961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2,819,723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4,806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1,814,748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15,577,407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5,882,764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3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31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31"/>
              <w:ind w:left="13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31"/>
              <w:ind w:left="7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46,145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31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439,696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31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153,033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31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154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81,090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3,146,928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22,298,600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9,220,736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82"/>
        <w:ind w:left="1426" w:right="364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Elaborado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con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2"/>
        </w:rPr>
        <w:t>base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en: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INEGI,</w:t>
      </w:r>
      <w:r>
        <w:rPr>
          <w:rFonts w:ascii="Arial" w:hAnsi="Arial"/>
          <w:color w:val="595959"/>
          <w:spacing w:val="16"/>
        </w:rPr>
        <w:t> </w:t>
      </w:r>
      <w:r>
        <w:rPr>
          <w:rFonts w:ascii="Arial" w:hAnsi="Arial"/>
          <w:color w:val="595959"/>
          <w:spacing w:val="-1"/>
        </w:rPr>
        <w:t>Censo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Económico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2014,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Baja</w:t>
      </w:r>
      <w:r>
        <w:rPr>
          <w:rFonts w:ascii="Arial" w:hAnsi="Arial"/>
          <w:color w:val="595959"/>
          <w:spacing w:val="15"/>
        </w:rPr>
        <w:t> </w:t>
      </w:r>
      <w:r>
        <w:rPr>
          <w:rFonts w:ascii="Arial" w:hAnsi="Arial"/>
          <w:color w:val="595959"/>
          <w:spacing w:val="-1"/>
        </w:rPr>
        <w:t>California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Sur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por</w:t>
      </w:r>
      <w:r>
        <w:rPr>
          <w:rFonts w:ascii="Arial" w:hAnsi="Arial"/>
          <w:color w:val="595959"/>
          <w:spacing w:val="21"/>
        </w:rPr>
        <w:t> </w:t>
      </w:r>
      <w:r>
        <w:rPr>
          <w:rFonts w:ascii="Arial" w:hAnsi="Arial"/>
          <w:color w:val="595959"/>
          <w:spacing w:val="-1"/>
        </w:rPr>
        <w:t>sector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municipio,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Sistema</w:t>
      </w:r>
      <w:r>
        <w:rPr>
          <w:rFonts w:ascii="Arial" w:hAnsi="Arial"/>
          <w:color w:val="595959"/>
          <w:spacing w:val="65"/>
        </w:rPr>
        <w:t> </w:t>
      </w:r>
      <w:r>
        <w:rPr>
          <w:rFonts w:ascii="Arial" w:hAnsi="Arial"/>
          <w:color w:val="595959"/>
          <w:spacing w:val="-1"/>
        </w:rPr>
        <w:t>Automatizado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Censal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(SAIC).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1426" w:right="0"/>
        <w:jc w:val="both"/>
        <w:rPr>
          <w:rFonts w:ascii="Arial" w:hAnsi="Arial" w:cs="Arial" w:eastAsia="Arial"/>
        </w:rPr>
      </w:pPr>
      <w:r>
        <w:rPr>
          <w:rFonts w:ascii="Arial"/>
          <w:color w:val="595959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1426" w:right="3644"/>
        <w:jc w:val="both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Incluye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los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sectores: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48-49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Transportes,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correos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almacenamiento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</w:rPr>
        <w:t>,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51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medios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masivos,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52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53"/>
        </w:rPr>
        <w:t> </w:t>
      </w:r>
      <w:r>
        <w:rPr>
          <w:rFonts w:ascii="Arial" w:hAnsi="Arial"/>
          <w:color w:val="595959"/>
          <w:spacing w:val="-2"/>
        </w:rPr>
        <w:t>financieros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1"/>
        </w:rPr>
        <w:t> </w:t>
      </w:r>
      <w:r>
        <w:rPr>
          <w:rFonts w:ascii="Arial" w:hAnsi="Arial"/>
          <w:color w:val="595959"/>
          <w:spacing w:val="-1"/>
        </w:rPr>
        <w:t>seguros,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53</w:t>
      </w:r>
      <w:r>
        <w:rPr>
          <w:rFonts w:ascii="Arial" w:hAnsi="Arial"/>
          <w:color w:val="595959"/>
          <w:spacing w:val="41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2"/>
        </w:rPr>
        <w:t>inmobiliarios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1"/>
        </w:rPr>
        <w:t> </w:t>
      </w:r>
      <w:r>
        <w:rPr>
          <w:rFonts w:ascii="Arial" w:hAnsi="Arial"/>
          <w:color w:val="595959"/>
          <w:spacing w:val="-2"/>
        </w:rPr>
        <w:t>alquiler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1"/>
        </w:rPr>
        <w:t> </w:t>
      </w:r>
      <w:r>
        <w:rPr>
          <w:rFonts w:ascii="Arial" w:hAnsi="Arial"/>
          <w:color w:val="595959"/>
          <w:spacing w:val="-1"/>
        </w:rPr>
        <w:t>bienes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muebles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</w:rPr>
        <w:t>e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intangibles,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54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82"/>
        </w:rPr>
        <w:t> </w:t>
      </w:r>
      <w:r>
        <w:rPr>
          <w:rFonts w:ascii="Arial" w:hAnsi="Arial"/>
          <w:color w:val="595959"/>
          <w:spacing w:val="-1"/>
        </w:rPr>
        <w:t>profesionales,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  <w:spacing w:val="-2"/>
        </w:rPr>
        <w:t>científicos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34"/>
        </w:rPr>
        <w:t> </w:t>
      </w:r>
      <w:r>
        <w:rPr>
          <w:rFonts w:ascii="Arial" w:hAnsi="Arial"/>
          <w:color w:val="595959"/>
          <w:spacing w:val="-1"/>
        </w:rPr>
        <w:t>técnicos,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  <w:spacing w:val="-1"/>
        </w:rPr>
        <w:t>56</w:t>
      </w:r>
      <w:r>
        <w:rPr>
          <w:rFonts w:ascii="Arial" w:hAnsi="Arial"/>
          <w:color w:val="595959"/>
          <w:spacing w:val="34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34"/>
        </w:rPr>
        <w:t> </w:t>
      </w:r>
      <w:r>
        <w:rPr>
          <w:rFonts w:ascii="Arial" w:hAnsi="Arial"/>
          <w:color w:val="595959"/>
          <w:spacing w:val="-1"/>
        </w:rPr>
        <w:t>apoyo</w:t>
      </w:r>
      <w:r>
        <w:rPr>
          <w:rFonts w:ascii="Arial" w:hAnsi="Arial"/>
          <w:color w:val="595959"/>
          <w:spacing w:val="33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36"/>
        </w:rPr>
        <w:t> </w:t>
      </w:r>
      <w:r>
        <w:rPr>
          <w:rFonts w:ascii="Arial" w:hAnsi="Arial"/>
          <w:color w:val="595959"/>
          <w:spacing w:val="-1"/>
        </w:rPr>
        <w:t>los</w:t>
      </w:r>
      <w:r>
        <w:rPr>
          <w:rFonts w:ascii="Arial" w:hAnsi="Arial"/>
          <w:color w:val="595959"/>
          <w:spacing w:val="34"/>
        </w:rPr>
        <w:t> </w:t>
      </w:r>
      <w:r>
        <w:rPr>
          <w:rFonts w:ascii="Arial" w:hAnsi="Arial"/>
          <w:color w:val="595959"/>
          <w:spacing w:val="-1"/>
        </w:rPr>
        <w:t>negocios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33"/>
        </w:rPr>
        <w:t> </w:t>
      </w:r>
      <w:r>
        <w:rPr>
          <w:rFonts w:ascii="Arial" w:hAnsi="Arial"/>
          <w:color w:val="595959"/>
          <w:spacing w:val="-1"/>
        </w:rPr>
        <w:t>manejo</w:t>
      </w:r>
      <w:r>
        <w:rPr>
          <w:rFonts w:ascii="Arial" w:hAnsi="Arial"/>
          <w:color w:val="595959"/>
          <w:spacing w:val="34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33"/>
        </w:rPr>
        <w:t> </w:t>
      </w:r>
      <w:r>
        <w:rPr>
          <w:rFonts w:ascii="Arial" w:hAnsi="Arial"/>
          <w:color w:val="595959"/>
          <w:spacing w:val="-1"/>
        </w:rPr>
        <w:t>desechos</w:t>
      </w:r>
      <w:r>
        <w:rPr>
          <w:rFonts w:ascii="Arial" w:hAnsi="Arial"/>
          <w:color w:val="595959"/>
          <w:spacing w:val="36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0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57"/>
        </w:rPr>
        <w:t> </w:t>
      </w:r>
      <w:r>
        <w:rPr>
          <w:rFonts w:ascii="Arial" w:hAnsi="Arial"/>
          <w:color w:val="595959"/>
          <w:spacing w:val="-1"/>
        </w:rPr>
        <w:t>remediación,</w:t>
      </w:r>
      <w:r>
        <w:rPr>
          <w:rFonts w:ascii="Arial" w:hAnsi="Arial"/>
          <w:color w:val="595959"/>
          <w:spacing w:val="30"/>
        </w:rPr>
        <w:t> </w:t>
      </w:r>
      <w:r>
        <w:rPr>
          <w:rFonts w:ascii="Arial" w:hAnsi="Arial"/>
          <w:color w:val="595959"/>
          <w:spacing w:val="-1"/>
        </w:rPr>
        <w:t>61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2"/>
        </w:rPr>
        <w:t>educativos,</w:t>
      </w:r>
      <w:r>
        <w:rPr>
          <w:rFonts w:ascii="Arial" w:hAnsi="Arial"/>
          <w:color w:val="595959"/>
          <w:spacing w:val="32"/>
        </w:rPr>
        <w:t> </w:t>
      </w:r>
      <w:r>
        <w:rPr>
          <w:rFonts w:ascii="Arial" w:hAnsi="Arial"/>
          <w:color w:val="595959"/>
          <w:spacing w:val="-1"/>
        </w:rPr>
        <w:t>62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32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</w:rPr>
        <w:t>salud</w:t>
      </w:r>
      <w:r>
        <w:rPr>
          <w:rFonts w:ascii="Arial" w:hAnsi="Arial"/>
          <w:color w:val="595959"/>
          <w:spacing w:val="28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1"/>
        </w:rPr>
        <w:t>asistencia</w:t>
      </w:r>
      <w:r>
        <w:rPr>
          <w:rFonts w:ascii="Arial" w:hAnsi="Arial"/>
          <w:color w:val="595959"/>
          <w:spacing w:val="30"/>
        </w:rPr>
        <w:t> </w:t>
      </w:r>
      <w:r>
        <w:rPr>
          <w:rFonts w:ascii="Arial" w:hAnsi="Arial"/>
          <w:color w:val="595959"/>
          <w:spacing w:val="-1"/>
        </w:rPr>
        <w:t>social,</w:t>
      </w:r>
      <w:r>
        <w:rPr>
          <w:rFonts w:ascii="Arial" w:hAnsi="Arial"/>
          <w:color w:val="595959"/>
          <w:spacing w:val="30"/>
        </w:rPr>
        <w:t> </w:t>
      </w:r>
      <w:r>
        <w:rPr>
          <w:rFonts w:ascii="Arial" w:hAnsi="Arial"/>
          <w:color w:val="595959"/>
          <w:spacing w:val="-1"/>
        </w:rPr>
        <w:t>71</w:t>
      </w:r>
      <w:r>
        <w:rPr>
          <w:rFonts w:ascii="Arial" w:hAnsi="Arial"/>
          <w:color w:val="595959"/>
          <w:spacing w:val="32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  <w:spacing w:val="27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32"/>
        </w:rPr>
        <w:t> </w:t>
      </w:r>
      <w:r>
        <w:rPr>
          <w:rFonts w:ascii="Arial" w:hAnsi="Arial"/>
          <w:color w:val="595959"/>
          <w:spacing w:val="-1"/>
        </w:rPr>
        <w:t>esparcimiento</w:t>
      </w:r>
      <w:r>
        <w:rPr>
          <w:rFonts w:ascii="Arial" w:hAnsi="Arial"/>
          <w:color w:val="595959"/>
          <w:spacing w:val="55"/>
        </w:rPr>
        <w:t> </w:t>
      </w:r>
      <w:r>
        <w:rPr>
          <w:rFonts w:ascii="Arial" w:hAnsi="Arial"/>
          <w:color w:val="595959"/>
          <w:spacing w:val="-1"/>
        </w:rPr>
        <w:t>culturales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deportivos,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otros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</w:rPr>
        <w:t>  </w:t>
      </w:r>
      <w:r>
        <w:rPr>
          <w:rFonts w:ascii="Arial" w:hAnsi="Arial"/>
          <w:color w:val="595959"/>
          <w:spacing w:val="-1"/>
        </w:rPr>
        <w:t>recreativos,</w:t>
      </w:r>
      <w:r>
        <w:rPr>
          <w:rFonts w:ascii="Arial" w:hAnsi="Arial"/>
          <w:color w:val="595959"/>
        </w:rPr>
        <w:t>  </w:t>
      </w:r>
      <w:r>
        <w:rPr>
          <w:rFonts w:ascii="Arial" w:hAnsi="Arial"/>
          <w:color w:val="595959"/>
          <w:spacing w:val="-1"/>
        </w:rPr>
        <w:t>72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Servicios</w:t>
      </w:r>
      <w:r>
        <w:rPr>
          <w:rFonts w:ascii="Arial" w:hAnsi="Arial"/>
          <w:color w:val="595959"/>
        </w:rPr>
        <w:t> 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alojamiento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temporal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preparación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7"/>
        </w:rPr>
        <w:t> </w:t>
      </w:r>
      <w:r>
        <w:rPr>
          <w:rFonts w:ascii="Arial" w:hAnsi="Arial"/>
          <w:color w:val="595959"/>
          <w:spacing w:val="-1"/>
        </w:rPr>
        <w:t>alimentos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-1"/>
        </w:rPr>
        <w:t> bebidas, 81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Otros servicios excepto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actividades gubernamentales.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No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2"/>
        </w:rPr>
        <w:t>incluye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comercio.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9.429993pt;margin-top:39.959999pt;width:221.7pt;height:25.85pt;mso-position-horizontal-relative:page;mso-position-vertical-relative:page;z-index:11632" coordorigin="10989,799" coordsize="4434,517">
            <v:shape style="position:absolute;left:12722;top:799;width:2694;height:173" type="#_x0000_t75" stroked="false">
              <v:imagedata r:id="rId302" o:title=""/>
            </v:shape>
            <v:shape style="position:absolute;left:12883;top:970;width:2535;height:173" type="#_x0000_t75" stroked="false">
              <v:imagedata r:id="rId327" o:title=""/>
            </v:shape>
            <v:shape style="position:absolute;left:10989;top:1143;width:4434;height:173" type="#_x0000_t75" stroked="false">
              <v:imagedata r:id="rId329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64" w:lineRule="exact" w:before="9"/>
        <w:ind w:left="2636" w:right="3519" w:hanging="119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spacing w:val="-2"/>
          <w:w w:val="105"/>
        </w:rPr>
        <w:t>SUPERF</w:t>
      </w:r>
      <w:r>
        <w:rPr>
          <w:rFonts w:ascii="Arial" w:hAnsi="Arial"/>
          <w:color w:val="585858"/>
          <w:spacing w:val="-1"/>
          <w:w w:val="105"/>
        </w:rPr>
        <w:t>I</w:t>
      </w:r>
      <w:r>
        <w:rPr>
          <w:rFonts w:ascii="Arial" w:hAnsi="Arial"/>
          <w:color w:val="585858"/>
          <w:spacing w:val="-2"/>
          <w:w w:val="105"/>
        </w:rPr>
        <w:t>C</w:t>
      </w:r>
      <w:r>
        <w:rPr>
          <w:rFonts w:ascii="Arial" w:hAnsi="Arial"/>
          <w:color w:val="585858"/>
          <w:spacing w:val="-1"/>
          <w:w w:val="105"/>
        </w:rPr>
        <w:t>I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SEMBRAD</w:t>
      </w:r>
      <w:r>
        <w:rPr>
          <w:rFonts w:ascii="Arial" w:hAnsi="Arial"/>
          <w:color w:val="585858"/>
          <w:spacing w:val="-1"/>
          <w:w w:val="105"/>
        </w:rPr>
        <w:t>A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w w:val="105"/>
        </w:rPr>
        <w:t>COSECHADA</w:t>
      </w:r>
      <w:r>
        <w:rPr>
          <w:rFonts w:ascii="Arial" w:hAnsi="Arial"/>
          <w:color w:val="585858"/>
          <w:spacing w:val="58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CICLO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43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2014-2015</w:t>
      </w:r>
      <w:r>
        <w:rPr>
          <w:rFonts w:ascii="Arial" w:hAnsi="Arial"/>
          <w:color w:val="585858"/>
          <w:spacing w:val="18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85858"/>
          <w:w w:val="105"/>
          <w:position w:val="10"/>
          <w:sz w:val="14"/>
        </w:rPr>
        <w:t> </w:t>
      </w:r>
      <w:r>
        <w:rPr>
          <w:rFonts w:ascii="Arial" w:hAnsi="Arial"/>
          <w:color w:val="585858"/>
          <w:spacing w:val="11"/>
          <w:w w:val="105"/>
          <w:position w:val="10"/>
          <w:sz w:val="14"/>
        </w:rPr>
        <w:t> </w:t>
      </w:r>
      <w:r>
        <w:rPr>
          <w:rFonts w:ascii="Arial" w:hAnsi="Arial"/>
          <w:color w:val="585858"/>
          <w:spacing w:val="-1"/>
          <w:w w:val="105"/>
        </w:rPr>
        <w:t>(HECTÁREAS)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307" w:val="left" w:leader="none"/>
        </w:tabs>
        <w:spacing w:line="200" w:lineRule="atLeast"/>
        <w:ind w:left="216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5.55pt;height:33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7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CICLO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AGRÍCOLA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42.7pt;height:33.2pt;mso-position-horizontal-relative:char;mso-position-vertical-relative:line" coordorigin="0,0" coordsize="4854,664">
            <v:group style="position:absolute;left:4784;top:0;width:70;height:214" coordorigin="4784,0" coordsize="70,214">
              <v:shape style="position:absolute;left:4784;top:0;width:70;height:214" coordorigin="4784,0" coordsize="70,214" path="m4784,214l4853,214,4853,0,4784,0,4784,214xe" filled="true" fillcolor="#eb5a5e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eb5a5e" stroked="false">
                <v:path arrowok="t"/>
                <v:fill type="solid"/>
              </v:shape>
            </v:group>
            <v:group style="position:absolute;left:70;top:0;width:4714;height:214" coordorigin="70,0" coordsize="4714,214">
              <v:shape style="position:absolute;left:70;top:0;width:4714;height:214" coordorigin="70,0" coordsize="4714,214" path="m70,214l4784,214,4784,0,70,0,70,214xe" filled="true" fillcolor="#eb5a5e" stroked="false">
                <v:path arrowok="t"/>
                <v:fill type="solid"/>
              </v:shape>
            </v:group>
            <v:group style="position:absolute;left:2324;top:223;width:70;height:217" coordorigin="2324,223" coordsize="70,217">
              <v:shape style="position:absolute;left:2324;top:223;width:70;height:217" coordorigin="2324,223" coordsize="70,217" path="m2324,440l2393,440,2393,223,2324,223,2324,440xe" filled="true" fillcolor="#eb5a5e" stroked="false">
                <v:path arrowok="t"/>
                <v:fill type="solid"/>
              </v:shape>
            </v:group>
            <v:group style="position:absolute;left:0;top:223;width:70;height:217" coordorigin="0,223" coordsize="70,217">
              <v:shape style="position:absolute;left:0;top:223;width:70;height:217" coordorigin="0,223" coordsize="70,217" path="m0,440l70,440,70,223,0,223,0,440xe" filled="true" fillcolor="#eb5a5e" stroked="false">
                <v:path arrowok="t"/>
                <v:fill type="solid"/>
              </v:shape>
            </v:group>
            <v:group style="position:absolute;left:70;top:223;width:2254;height:217" coordorigin="70,223" coordsize="2254,217">
              <v:shape style="position:absolute;left:70;top:223;width:2254;height:217" coordorigin="70,223" coordsize="2254,217" path="m70,440l2324,440,2324,223,70,223,70,440xe" filled="true" fillcolor="#eb5a5e" stroked="false">
                <v:path arrowok="t"/>
                <v:fill type="solid"/>
              </v:shape>
            </v:group>
            <v:group style="position:absolute;left:4784;top:223;width:70;height:217" coordorigin="4784,223" coordsize="70,217">
              <v:shape style="position:absolute;left:4784;top:223;width:70;height:217" coordorigin="4784,223" coordsize="70,217" path="m4784,440l4853,440,4853,223,4784,223,4784,440xe" filled="true" fillcolor="#eb5a5e" stroked="false">
                <v:path arrowok="t"/>
                <v:fill type="solid"/>
              </v:shape>
            </v:group>
            <v:group style="position:absolute;left:2393;top:223;width:70;height:217" coordorigin="2393,223" coordsize="70,217">
              <v:shape style="position:absolute;left:2393;top:223;width:70;height:217" coordorigin="2393,223" coordsize="70,217" path="m2393,440l2463,440,2463,223,2393,223,2393,440xe" filled="true" fillcolor="#eb5a5e" stroked="false">
                <v:path arrowok="t"/>
                <v:fill type="solid"/>
              </v:shape>
            </v:group>
            <v:group style="position:absolute;left:2463;top:223;width:2321;height:217" coordorigin="2463,223" coordsize="2321,217">
              <v:shape style="position:absolute;left:2463;top:223;width:2321;height:217" coordorigin="2463,223" coordsize="2321,217" path="m2463,440l4784,440,4784,223,2463,223,2463,440xe" filled="true" fillcolor="#eb5a5e" stroked="false">
                <v:path arrowok="t"/>
                <v:fill type="solid"/>
              </v:shape>
            </v:group>
            <v:group style="position:absolute;left:1123;top:449;width:70;height:214" coordorigin="1123,449" coordsize="70,214">
              <v:shape style="position:absolute;left:1123;top:449;width:70;height:214" coordorigin="1123,449" coordsize="70,214" path="m1123,663l1193,663,1193,449,1123,449,1123,663xe" filled="true" fillcolor="#eb5a5e" stroked="false">
                <v:path arrowok="t"/>
                <v:fill type="solid"/>
              </v:shape>
            </v:group>
            <v:group style="position:absolute;left:0;top:449;width:70;height:214" coordorigin="0,449" coordsize="70,214">
              <v:shape style="position:absolute;left:0;top:449;width:70;height:214" coordorigin="0,449" coordsize="70,214" path="m0,663l70,663,70,449,0,449,0,663xe" filled="true" fillcolor="#eb5a5e" stroked="false">
                <v:path arrowok="t"/>
                <v:fill type="solid"/>
              </v:shape>
            </v:group>
            <v:group style="position:absolute;left:70;top:449;width:1054;height:214" coordorigin="70,449" coordsize="1054,214">
              <v:shape style="position:absolute;left:70;top:449;width:1054;height:214" coordorigin="70,449" coordsize="1054,214" path="m70,663l1123,663,1123,449,70,449,70,663xe" filled="true" fillcolor="#eb5a5e" stroked="false">
                <v:path arrowok="t"/>
                <v:fill type="solid"/>
              </v:shape>
            </v:group>
            <v:group style="position:absolute;left:2324;top:449;width:70;height:214" coordorigin="2324,449" coordsize="70,214">
              <v:shape style="position:absolute;left:2324;top:449;width:70;height:214" coordorigin="2324,449" coordsize="70,214" path="m2324,663l2393,663,2393,449,2324,449,2324,663xe" filled="true" fillcolor="#eb5a5e" stroked="false">
                <v:path arrowok="t"/>
                <v:fill type="solid"/>
              </v:shape>
            </v:group>
            <v:group style="position:absolute;left:1193;top:449;width:70;height:214" coordorigin="1193,449" coordsize="70,214">
              <v:shape style="position:absolute;left:1193;top:449;width:70;height:214" coordorigin="1193,449" coordsize="70,214" path="m1193,663l1262,663,1262,449,1193,449,1193,663xe" filled="true" fillcolor="#eb5a5e" stroked="false">
                <v:path arrowok="t"/>
                <v:fill type="solid"/>
              </v:shape>
            </v:group>
            <v:group style="position:absolute;left:1262;top:449;width:1062;height:214" coordorigin="1262,449" coordsize="1062,214">
              <v:shape style="position:absolute;left:1262;top:449;width:1062;height:214" coordorigin="1262,449" coordsize="1062,214" path="m1262,663l2324,663,2324,449,1262,449,1262,663xe" filled="true" fillcolor="#eb5a5e" stroked="false">
                <v:path arrowok="t"/>
                <v:fill type="solid"/>
              </v:shape>
            </v:group>
            <v:group style="position:absolute;left:3612;top:449;width:70;height:214" coordorigin="3612,449" coordsize="70,214">
              <v:shape style="position:absolute;left:3612;top:449;width:70;height:214" coordorigin="3612,449" coordsize="70,214" path="m3612,663l3682,663,3682,449,3612,449,3612,663xe" filled="true" fillcolor="#eb5a5e" stroked="false">
                <v:path arrowok="t"/>
                <v:fill type="solid"/>
              </v:shape>
            </v:group>
            <v:group style="position:absolute;left:2393;top:449;width:70;height:214" coordorigin="2393,449" coordsize="70,214">
              <v:shape style="position:absolute;left:2393;top:449;width:70;height:214" coordorigin="2393,449" coordsize="70,214" path="m2393,663l2463,663,2463,449,2393,449,2393,663xe" filled="true" fillcolor="#eb5a5e" stroked="false">
                <v:path arrowok="t"/>
                <v:fill type="solid"/>
              </v:shape>
            </v:group>
            <v:group style="position:absolute;left:2463;top:449;width:1150;height:214" coordorigin="2463,449" coordsize="1150,214">
              <v:shape style="position:absolute;left:2463;top:449;width:1150;height:214" coordorigin="2463,449" coordsize="1150,214" path="m2463,663l3612,663,3612,449,2463,449,2463,663xe" filled="true" fillcolor="#eb5a5e" stroked="false">
                <v:path arrowok="t"/>
                <v:fill type="solid"/>
              </v:shape>
            </v:group>
            <v:group style="position:absolute;left:4784;top:449;width:70;height:214" coordorigin="4784,449" coordsize="70,214">
              <v:shape style="position:absolute;left:4784;top:449;width:70;height:214" coordorigin="4784,449" coordsize="70,214" path="m4784,663l4853,663,4853,449,4784,449,4784,663xe" filled="true" fillcolor="#eb5a5e" stroked="false">
                <v:path arrowok="t"/>
                <v:fill type="solid"/>
              </v:shape>
            </v:group>
            <v:group style="position:absolute;left:3682;top:449;width:72;height:214" coordorigin="3682,449" coordsize="72,214">
              <v:shape style="position:absolute;left:3682;top:449;width:72;height:214" coordorigin="3682,449" coordsize="72,214" path="m3682,663l3754,663,3754,449,3682,449,3682,663xe" filled="true" fillcolor="#eb5a5e" stroked="false">
                <v:path arrowok="t"/>
                <v:fill type="solid"/>
              </v:shape>
            </v:group>
            <v:group style="position:absolute;left:3754;top:449;width:1030;height:214" coordorigin="3754,449" coordsize="1030,214">
              <v:shape style="position:absolute;left:3754;top:449;width:1030;height:214" coordorigin="3754,449" coordsize="1030,214" path="m3754,663l4784,663,4784,449,3754,449,3754,663xe" filled="true" fillcolor="#eb5a5e" stroked="false">
                <v:path arrowok="t"/>
                <v:fill type="solid"/>
              </v:shape>
              <v:shape style="position:absolute;left:1884;top:34;width:108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SUPERFICIE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4;top:258;width:103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SEMBRADA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44;top:258;width:115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COSECHADA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5;top:484;width:4136;height:180" type="#_x0000_t202" filled="false" stroked="false">
                <v:textbox inset="0,0,0,0">
                  <w:txbxContent>
                    <w:p>
                      <w:pPr>
                        <w:tabs>
                          <w:tab w:pos="1197" w:val="left" w:leader="none"/>
                          <w:tab w:pos="2441" w:val="left" w:leader="none"/>
                          <w:tab w:pos="3672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15-16</w:t>
                        <w:tab/>
                        <w:t>14-15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15-16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0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031"/>
      </w:tblGrid>
      <w:tr>
        <w:trPr>
          <w:trHeight w:val="180" w:hRule="exact"/>
        </w:trPr>
        <w:tc>
          <w:tcPr>
            <w:tcW w:w="2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2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Otoño-invierno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1" w:val="left" w:leader="none"/>
                <w:tab w:pos="1643" w:val="left" w:leader="none"/>
                <w:tab w:pos="2933" w:val="left" w:leader="none"/>
                <w:tab w:pos="4104" w:val="left" w:leader="none"/>
                <w:tab w:pos="4975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21,607.15</w:t>
              <w:tab/>
              <w:t>18,892.00</w:t>
              <w:tab/>
              <w:t>20,749.15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18,876.00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Primavera-verano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2" w:val="left" w:leader="none"/>
                <w:tab w:pos="1745" w:val="left" w:leader="none"/>
                <w:tab w:pos="3033" w:val="left" w:leader="none"/>
                <w:tab w:pos="4205" w:val="left" w:leader="none"/>
                <w:tab w:pos="4975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8,752.60</w:t>
              <w:tab/>
              <w:t>9,133.90</w:t>
              <w:tab/>
              <w:t>8,482.60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4,977.70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Perenne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1" w:val="left" w:leader="none"/>
                <w:tab w:pos="1643" w:val="left" w:leader="none"/>
                <w:tab w:pos="2933" w:val="left" w:leader="none"/>
                <w:tab w:pos="4205" w:val="left" w:leader="none"/>
                <w:tab w:pos="4975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12,604.50</w:t>
              <w:tab/>
              <w:t>12,589.40</w:t>
              <w:tab/>
              <w:t>11,508.25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9,240.00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2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5" w:val="left" w:leader="none"/>
                <w:tab w:pos="1982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1" w:val="left" w:leader="none"/>
                <w:tab w:pos="1643" w:val="left" w:leader="none"/>
                <w:tab w:pos="2933" w:val="left" w:leader="none"/>
                <w:tab w:pos="4104" w:val="left" w:leader="none"/>
                <w:tab w:pos="4975" w:val="left" w:leader="none"/>
              </w:tabs>
              <w:spacing w:line="196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42,964.25</w:t>
              <w:tab/>
              <w:t>40,615.30</w:t>
              <w:tab/>
              <w:t>40,740.00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33,093.70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2" w:lineRule="auto" w:before="20"/>
        <w:ind w:left="2134" w:right="449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(SEPADA);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80" w:lineRule="exact"/>
        <w:ind w:left="2134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/>
        <w:ind w:left="2600" w:right="3417" w:hanging="69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30.179993pt;margin-top:34.640007pt;width:92.1pt;height:35.550pt;mso-position-horizontal-relative:page;mso-position-vertical-relative:paragraph;z-index:-870040" coordorigin="4604,693" coordsize="1842,711">
            <v:shape style="position:absolute;left:4604;top:693;width:1842;height:711" coordorigin="4604,693" coordsize="1842,711" path="m4604,1403l6445,1403,6445,693,4604,693,4604,1403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95959"/>
          <w:spacing w:val="-2"/>
          <w:w w:val="105"/>
        </w:rPr>
        <w:t>SUPERF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C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-5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SEMBRAD</w:t>
      </w:r>
      <w:r>
        <w:rPr>
          <w:rFonts w:ascii="Arial" w:hAnsi="Arial"/>
          <w:color w:val="595959"/>
          <w:spacing w:val="-1"/>
          <w:w w:val="105"/>
        </w:rPr>
        <w:t>A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w w:val="105"/>
        </w:rPr>
        <w:t>COSECHADA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5"/>
          <w:w w:val="105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-7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31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2014-2015</w:t>
      </w:r>
      <w:r>
        <w:rPr>
          <w:rFonts w:ascii="Arial" w:hAnsi="Arial"/>
          <w:color w:val="595959"/>
          <w:spacing w:val="1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18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w w:val="105"/>
          <w:position w:val="10"/>
          <w:sz w:val="14"/>
        </w:rPr>
        <w:t>   </w:t>
      </w:r>
      <w:r>
        <w:rPr>
          <w:rFonts w:ascii="Arial" w:hAnsi="Arial"/>
          <w:color w:val="595959"/>
          <w:spacing w:val="12"/>
          <w:w w:val="105"/>
          <w:position w:val="10"/>
          <w:sz w:val="14"/>
        </w:rPr>
        <w:t> </w:t>
      </w:r>
      <w:r>
        <w:rPr>
          <w:rFonts w:ascii="Arial" w:hAnsi="Arial"/>
          <w:color w:val="595959"/>
          <w:w w:val="105"/>
        </w:rPr>
        <w:t>(HECTÁREAS)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200" w:lineRule="atLeast"/>
        <w:ind w:left="43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1.4pt;height:11.9pt;mso-position-horizontal-relative:char;mso-position-vertical-relative:line" coordorigin="0,0" coordsize="4628,238">
            <v:group style="position:absolute;left:4558;top:0;width:70;height:238" coordorigin="4558,0" coordsize="70,238">
              <v:shape style="position:absolute;left:4558;top:0;width:70;height:238" coordorigin="4558,0" coordsize="70,238" path="m4558,238l4628,238,4628,0,4558,0,4558,238xe" filled="true" fillcolor="#eb5a5e" stroked="false">
                <v:path arrowok="t"/>
                <v:fill type="solid"/>
              </v:shape>
            </v:group>
            <v:group style="position:absolute;left:0;top:0;width:70;height:238" coordorigin="0,0" coordsize="70,238">
              <v:shape style="position:absolute;left:0;top:0;width:70;height:238" coordorigin="0,0" coordsize="70,238" path="m0,238l70,238,70,0,0,0,0,238xe" filled="true" fillcolor="#eb5a5e" stroked="false">
                <v:path arrowok="t"/>
                <v:fill type="solid"/>
              </v:shape>
            </v:group>
            <v:group style="position:absolute;left:70;top:0;width:4489;height:238" coordorigin="70,0" coordsize="4489,238">
              <v:shape style="position:absolute;left:70;top:0;width:4489;height:238" coordorigin="70,0" coordsize="4489,238" path="m70,238l4558,238,4558,0,70,0,70,238xe" filled="true" fillcolor="#eb5a5e" stroked="false">
                <v:path arrowok="t"/>
                <v:fill type="solid"/>
              </v:shape>
              <v:shape style="position:absolute;left:0;top:0;width:4628;height:238" type="#_x0000_t202" filled="false" stroked="false">
                <v:textbox inset="0,0,0,0">
                  <w:txbxContent>
                    <w:p>
                      <w:pPr>
                        <w:spacing w:before="4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2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4751"/>
      </w:tblGrid>
      <w:tr>
        <w:trPr>
          <w:trHeight w:val="247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22" w:lineRule="exact"/>
              <w:ind w:left="4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990" w:val="left" w:leader="none"/>
              </w:tabs>
              <w:spacing w:line="240" w:lineRule="auto" w:before="9"/>
              <w:ind w:left="7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SEMBRADA</w:t>
              <w:tab/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COSECHADA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6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670" w:val="left" w:leader="none"/>
                <w:tab w:pos="2827" w:val="left" w:leader="none"/>
                <w:tab w:pos="3986" w:val="left" w:leader="none"/>
              </w:tabs>
              <w:spacing w:line="240" w:lineRule="auto" w:before="8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15-16</w:t>
              <w:tab/>
            </w:r>
            <w:r>
              <w:rPr>
                <w:rFonts w:ascii="Arial"/>
                <w:b/>
                <w:color w:val="FFFFFF"/>
                <w:sz w:val="18"/>
              </w:rPr>
              <w:t>14-15</w:t>
              <w:tab/>
              <w:t>15-16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8" w:val="left" w:leader="none"/>
                <w:tab w:pos="1565" w:val="left" w:leader="none"/>
                <w:tab w:pos="2722" w:val="left" w:leader="none"/>
                <w:tab w:pos="3882" w:val="left" w:leader="none"/>
                <w:tab w:pos="4753" w:val="left" w:leader="none"/>
              </w:tabs>
              <w:spacing w:line="206" w:lineRule="exact"/>
              <w:ind w:left="123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33,424.40</w:t>
              <w:tab/>
              <w:t>31,349.30</w:t>
              <w:tab/>
              <w:t>32,036.40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25,826.50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9" w:val="left" w:leader="none"/>
                <w:tab w:pos="1666" w:val="left" w:leader="none"/>
                <w:tab w:pos="2823" w:val="left" w:leader="none"/>
                <w:tab w:pos="3982" w:val="left" w:leader="none"/>
                <w:tab w:pos="4753" w:val="left" w:leader="none"/>
              </w:tabs>
              <w:spacing w:line="202" w:lineRule="exact"/>
              <w:ind w:left="123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2,754.71</w:t>
              <w:tab/>
              <w:t>3,323.80</w:t>
              <w:tab/>
              <w:t>2,554.71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1,741.80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9" w:val="left" w:leader="none"/>
                <w:tab w:pos="1666" w:val="left" w:leader="none"/>
                <w:tab w:pos="2823" w:val="left" w:leader="none"/>
                <w:tab w:pos="3982" w:val="left" w:leader="none"/>
                <w:tab w:pos="4753" w:val="left" w:leader="none"/>
              </w:tabs>
              <w:spacing w:line="204" w:lineRule="exact"/>
              <w:ind w:left="123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3,882.79</w:t>
              <w:tab/>
              <w:t>3,988.70</w:t>
              <w:tab/>
              <w:t>3,788.54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3,834.00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9" w:val="left" w:leader="none"/>
                <w:tab w:pos="1666" w:val="left" w:leader="none"/>
                <w:tab w:pos="2823" w:val="left" w:leader="none"/>
                <w:tab w:pos="3982" w:val="left" w:leader="none"/>
                <w:tab w:pos="4753" w:val="left" w:leader="none"/>
              </w:tabs>
              <w:spacing w:line="202" w:lineRule="exact"/>
              <w:ind w:left="123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2,162.85</w:t>
              <w:tab/>
              <w:t>1,683.90</w:t>
              <w:tab/>
              <w:t>1,665.85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1,521.90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0" w:val="left" w:leader="none"/>
                <w:tab w:pos="1818" w:val="left" w:leader="none"/>
                <w:tab w:pos="2974" w:val="left" w:leader="none"/>
                <w:tab w:pos="4134" w:val="left" w:leader="none"/>
                <w:tab w:pos="4753" w:val="left" w:leader="none"/>
              </w:tabs>
              <w:spacing w:line="202" w:lineRule="exact"/>
              <w:ind w:left="123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739.50</w:t>
              <w:tab/>
              <w:t>269.50</w:t>
              <w:tab/>
              <w:t>694.50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169.50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1" w:val="left" w:leader="none"/>
                <w:tab w:pos="1913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8" w:val="left" w:leader="none"/>
                <w:tab w:pos="1565" w:val="left" w:leader="none"/>
                <w:tab w:pos="2722" w:val="left" w:leader="none"/>
                <w:tab w:pos="3882" w:val="left" w:leader="none"/>
                <w:tab w:pos="4753" w:val="left" w:leader="none"/>
              </w:tabs>
              <w:spacing w:line="197" w:lineRule="exact"/>
              <w:ind w:left="10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42,964.25</w:t>
              <w:tab/>
              <w:t>40,615.30</w:t>
              <w:tab/>
              <w:t>40,740.00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33,093.70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9"/>
        <w:ind w:left="2418" w:right="477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Acuacultura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418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4" w:lineRule="exact" w:before="9"/>
        <w:ind w:left="4969" w:right="217" w:hanging="2463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39.100006pt;margin-top:33.689987pt;width:76.350pt;height:31.8pt;mso-position-horizontal-relative:page;mso-position-vertical-relative:paragraph;z-index:-869872" coordorigin="2782,674" coordsize="1527,636">
            <v:group style="position:absolute;left:2782;top:674;width:1527;height:636" coordorigin="2782,674" coordsize="1527,636">
              <v:shape style="position:absolute;left:2782;top:674;width:1527;height:636" coordorigin="2782,674" coordsize="1527,636" path="m2782,1310l4308,1310,4308,674,2782,674,2782,1310xe" filled="true" fillcolor="#5d6770" stroked="false">
                <v:path arrowok="t"/>
                <v:fill type="solid"/>
              </v:shape>
            </v:group>
            <v:group style="position:absolute;left:2852;top:885;width:1385;height:214" coordorigin="2852,885" coordsize="1385,214">
              <v:shape style="position:absolute;left:2852;top:885;width:1385;height:214" coordorigin="2852,885" coordsize="1385,214" path="m2852,1099l4236,1099,4236,885,2852,885,2852,1099xe" filled="true" fillcolor="#5d6770" stroked="false">
                <v:path arrowok="t"/>
                <v:fill type="solid"/>
              </v:shape>
              <v:shape style="position:absolute;left:2782;top:674;width:1527;height:636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8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95959"/>
          <w:spacing w:val="-2"/>
          <w:w w:val="105"/>
        </w:rPr>
        <w:t>SUPERF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C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SEMBRAD</w:t>
      </w:r>
      <w:r>
        <w:rPr>
          <w:rFonts w:ascii="Arial" w:hAnsi="Arial"/>
          <w:color w:val="595959"/>
          <w:spacing w:val="-1"/>
          <w:w w:val="105"/>
        </w:rPr>
        <w:t>A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CICLO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RÍCOLA,</w:t>
      </w:r>
      <w:r>
        <w:rPr>
          <w:rFonts w:ascii="Arial" w:hAnsi="Arial"/>
          <w:color w:val="595959"/>
          <w:w w:val="105"/>
        </w:rPr>
        <w:t> PERENNE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TOTAL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MUNICI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IO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53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2014-2015</w:t>
      </w:r>
      <w:r>
        <w:rPr>
          <w:rFonts w:ascii="Arial" w:hAnsi="Arial"/>
          <w:color w:val="595959"/>
          <w:spacing w:val="18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w w:val="105"/>
          <w:position w:val="10"/>
          <w:sz w:val="14"/>
        </w:rPr>
        <w:t> </w:t>
      </w:r>
      <w:r>
        <w:rPr>
          <w:rFonts w:ascii="Arial" w:hAnsi="Arial"/>
          <w:color w:val="595959"/>
          <w:spacing w:val="11"/>
          <w:w w:val="105"/>
          <w:position w:val="10"/>
          <w:sz w:val="14"/>
        </w:rPr>
        <w:t> </w:t>
      </w:r>
      <w:r>
        <w:rPr>
          <w:rFonts w:ascii="Arial" w:hAnsi="Arial"/>
          <w:color w:val="595959"/>
          <w:spacing w:val="-1"/>
          <w:w w:val="105"/>
        </w:rPr>
        <w:t>(HECTÁREAS)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44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9.7pt;height:20.55pt;mso-position-horizontal-relative:char;mso-position-vertical-relative:line" coordorigin="0,0" coordsize="8594,411">
            <v:group style="position:absolute;left:0;top:0;width:2110;height:411" coordorigin="0,0" coordsize="2110,411">
              <v:shape style="position:absolute;left:0;top:0;width:2110;height:411" coordorigin="0,0" coordsize="2110,411" path="m0,410l2110,410,2110,0,0,0,0,410xe" filled="true" fillcolor="#eb5a5e" stroked="false">
                <v:path arrowok="t"/>
                <v:fill type="solid"/>
              </v:shape>
            </v:group>
            <v:group style="position:absolute;left:70;top:98;width:1971;height:214" coordorigin="70,98" coordsize="1971,214">
              <v:shape style="position:absolute;left:70;top:98;width:1971;height:214" coordorigin="70,98" coordsize="1971,214" path="m70,312l2040,312,2040,98,70,98,70,312xe" filled="true" fillcolor="#eb5a5e" stroked="false">
                <v:path arrowok="t"/>
                <v:fill type="solid"/>
              </v:shape>
            </v:group>
            <v:group style="position:absolute;left:2110;top:0;width:2264;height:411" coordorigin="2110,0" coordsize="2264,411">
              <v:shape style="position:absolute;left:2110;top:0;width:2264;height:411" coordorigin="2110,0" coordsize="2264,411" path="m2110,410l4374,410,4374,0,2110,0,2110,410xe" filled="true" fillcolor="#eb5a5e" stroked="false">
                <v:path arrowok="t"/>
                <v:fill type="solid"/>
              </v:shape>
            </v:group>
            <v:group style="position:absolute;left:2182;top:98;width:2122;height:214" coordorigin="2182,98" coordsize="2122,214">
              <v:shape style="position:absolute;left:2182;top:98;width:2122;height:214" coordorigin="2182,98" coordsize="2122,214" path="m2182,312l4304,312,4304,98,2182,98,2182,312xe" filled="true" fillcolor="#eb5a5e" stroked="false">
                <v:path arrowok="t"/>
                <v:fill type="solid"/>
              </v:shape>
            </v:group>
            <v:group style="position:absolute;left:4374;top:0;width:2110;height:411" coordorigin="4374,0" coordsize="2110,411">
              <v:shape style="position:absolute;left:4374;top:0;width:2110;height:411" coordorigin="4374,0" coordsize="2110,411" path="m4374,410l6483,410,6483,0,4374,0,4374,410xe" filled="true" fillcolor="#eb5a5e" stroked="false">
                <v:path arrowok="t"/>
                <v:fill type="solid"/>
              </v:shape>
            </v:group>
            <v:group style="position:absolute;left:4443;top:98;width:1971;height:214" coordorigin="4443,98" coordsize="1971,214">
              <v:shape style="position:absolute;left:4443;top:98;width:1971;height:214" coordorigin="4443,98" coordsize="1971,214" path="m4443,312l6414,312,6414,98,4443,98,4443,312xe" filled="true" fillcolor="#eb5a5e" stroked="false">
                <v:path arrowok="t"/>
                <v:fill type="solid"/>
              </v:shape>
            </v:group>
            <v:group style="position:absolute;left:6483;top:0;width:2110;height:411" coordorigin="6483,0" coordsize="2110,411">
              <v:shape style="position:absolute;left:6483;top:0;width:2110;height:411" coordorigin="6483,0" coordsize="2110,411" path="m6483,410l8593,410,8593,0,6483,0,6483,410xe" filled="true" fillcolor="#eb5a5e" stroked="false">
                <v:path arrowok="t"/>
                <v:fill type="solid"/>
              </v:shape>
            </v:group>
            <v:group style="position:absolute;left:6553;top:98;width:1971;height:214" coordorigin="6553,98" coordsize="1971,214">
              <v:shape style="position:absolute;left:6553;top:98;width:1971;height:214" coordorigin="6553,98" coordsize="1971,214" path="m6553,312l8524,312,8524,98,6553,98,6553,312xe" filled="true" fillcolor="#eb5a5e" stroked="false">
                <v:path arrowok="t"/>
                <v:fill type="solid"/>
              </v:shape>
              <v:shape style="position:absolute;left:259;top:133;width:159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OTOÑO-INVIERNO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88;top:133;width:190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PRIMAVERA-VERANO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93;top:133;width:8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PERENNE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38;top:133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27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231"/>
        <w:gridCol w:w="1121"/>
        <w:gridCol w:w="1109"/>
        <w:gridCol w:w="1089"/>
        <w:gridCol w:w="1055"/>
        <w:gridCol w:w="1055"/>
        <w:gridCol w:w="1055"/>
        <w:gridCol w:w="998"/>
      </w:tblGrid>
      <w:tr>
        <w:trPr>
          <w:trHeight w:val="171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18,172.90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15,620.20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6,169.50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6,219.00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9,082.00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9,510.10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33,424.40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31,349.30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691.46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1,370.00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1,973.60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854.20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2,754.71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3,323.80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2,013.54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2,209.70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1,303.25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1,213.10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3,882.79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3,988.70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429.75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426.10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347.10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350.80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1,386.00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2,162.85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1,683.90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5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739.50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269.50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2" w:val="left" w:leader="none"/>
                <w:tab w:pos="1595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21,607.15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18,892.00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8,752.60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9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9,133.90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12,604.50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12,589.40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42,964.25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40,615.20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834" w:right="2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76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2016: Secretaría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8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 w:before="7"/>
        <w:ind w:left="1921" w:right="3417" w:hanging="197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40.779999pt;margin-top:32.589996pt;width:75.25pt;height:31.45pt;mso-position-horizontal-relative:page;mso-position-vertical-relative:paragraph;z-index:-869704" coordorigin="2816,652" coordsize="1505,629">
            <v:group style="position:absolute;left:2816;top:652;width:1505;height:629" coordorigin="2816,652" coordsize="1505,629">
              <v:shape style="position:absolute;left:2816;top:652;width:1505;height:629" coordorigin="2816,652" coordsize="1505,629" path="m2816,1281l4320,1281,4320,652,2816,652,2816,1281xe" filled="true" fillcolor="#5d6770" stroked="false">
                <v:path arrowok="t"/>
                <v:fill type="solid"/>
              </v:shape>
            </v:group>
            <v:group style="position:absolute;left:2885;top:858;width:1366;height:214" coordorigin="2885,858" coordsize="1366,214">
              <v:shape style="position:absolute;left:2885;top:858;width:1366;height:214" coordorigin="2885,858" coordsize="1366,214" path="m2885,1072l4251,1072,4251,858,2885,858,2885,1072xe" filled="true" fillcolor="#5d6770" stroked="false">
                <v:path arrowok="t"/>
                <v:fill type="solid"/>
              </v:shape>
              <v:shape style="position:absolute;left:2816;top:652;width:1505;height:629" type="#_x0000_t202" filled="false" stroked="false">
                <v:textbox inset="0,0,0,0">
                  <w:txbxContent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2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95959"/>
          <w:spacing w:val="-2"/>
          <w:w w:val="105"/>
        </w:rPr>
        <w:t>SUPERF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C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-8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COSEC</w:t>
      </w:r>
      <w:r>
        <w:rPr>
          <w:rFonts w:ascii="Arial" w:hAnsi="Arial"/>
          <w:color w:val="595959"/>
          <w:spacing w:val="-1"/>
          <w:w w:val="105"/>
        </w:rPr>
        <w:t>HADA</w:t>
      </w:r>
      <w:r>
        <w:rPr>
          <w:rFonts w:ascii="Arial" w:hAnsi="Arial"/>
          <w:color w:val="595959"/>
          <w:spacing w:val="-8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9"/>
          <w:w w:val="105"/>
        </w:rPr>
        <w:t> </w:t>
      </w:r>
      <w:r>
        <w:rPr>
          <w:rFonts w:ascii="Arial" w:hAnsi="Arial"/>
          <w:color w:val="595959"/>
          <w:w w:val="105"/>
        </w:rPr>
        <w:t>CICLO</w:t>
      </w:r>
      <w:r>
        <w:rPr>
          <w:rFonts w:ascii="Arial" w:hAnsi="Arial"/>
          <w:color w:val="595959"/>
          <w:spacing w:val="-10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AGRÍCOLA</w:t>
      </w:r>
      <w:r>
        <w:rPr>
          <w:rFonts w:ascii="Arial" w:hAnsi="Arial"/>
          <w:color w:val="595959"/>
          <w:spacing w:val="-8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-7"/>
          <w:w w:val="105"/>
        </w:rPr>
        <w:t> </w:t>
      </w:r>
      <w:r>
        <w:rPr>
          <w:rFonts w:ascii="Arial" w:hAnsi="Arial"/>
          <w:color w:val="595959"/>
          <w:w w:val="105"/>
        </w:rPr>
        <w:t>PERENNE</w:t>
      </w:r>
      <w:r>
        <w:rPr>
          <w:rFonts w:ascii="Arial" w:hAnsi="Arial"/>
          <w:color w:val="595959"/>
          <w:spacing w:val="-8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47"/>
          <w:w w:val="103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2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2014-2015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w w:val="105"/>
          <w:position w:val="10"/>
          <w:sz w:val="14"/>
        </w:rPr>
        <w:t> </w:t>
      </w:r>
      <w:r>
        <w:rPr>
          <w:rFonts w:ascii="Arial" w:hAnsi="Arial"/>
          <w:color w:val="595959"/>
          <w:spacing w:val="10"/>
          <w:w w:val="105"/>
          <w:position w:val="10"/>
          <w:sz w:val="14"/>
        </w:rPr>
        <w:t> </w:t>
      </w:r>
      <w:r>
        <w:rPr>
          <w:rFonts w:ascii="Arial" w:hAnsi="Arial"/>
          <w:color w:val="595959"/>
          <w:spacing w:val="-1"/>
          <w:w w:val="105"/>
        </w:rPr>
        <w:t>(HECTÁREAS)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2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7.3pt;height:20.3pt;mso-position-horizontal-relative:char;mso-position-vertical-relative:line" coordorigin="0,0" coordsize="8546,406">
            <v:group style="position:absolute;left:0;top:0;width:2110;height:406" coordorigin="0,0" coordsize="2110,406">
              <v:shape style="position:absolute;left:0;top:0;width:2110;height:406" coordorigin="0,0" coordsize="2110,406" path="m0,406l2110,406,2110,0,0,0,0,406xe" filled="true" fillcolor="#eb5a5e" stroked="false">
                <v:path arrowok="t"/>
                <v:fill type="solid"/>
              </v:shape>
            </v:group>
            <v:group style="position:absolute;left:70;top:96;width:1971;height:214" coordorigin="70,96" coordsize="1971,214">
              <v:shape style="position:absolute;left:70;top:96;width:1971;height:214" coordorigin="70,96" coordsize="1971,214" path="m70,310l2040,310,2040,96,70,96,70,310xe" filled="true" fillcolor="#eb5a5e" stroked="false">
                <v:path arrowok="t"/>
                <v:fill type="solid"/>
              </v:shape>
            </v:group>
            <v:group style="position:absolute;left:2110;top:0;width:2257;height:406" coordorigin="2110,0" coordsize="2257,406">
              <v:shape style="position:absolute;left:2110;top:0;width:2257;height:406" coordorigin="2110,0" coordsize="2257,406" path="m2110,406l4367,406,4367,0,2110,0,2110,406xe" filled="true" fillcolor="#eb5a5e" stroked="false">
                <v:path arrowok="t"/>
                <v:fill type="solid"/>
              </v:shape>
            </v:group>
            <v:group style="position:absolute;left:2180;top:96;width:2118;height:214" coordorigin="2180,96" coordsize="2118,214">
              <v:shape style="position:absolute;left:2180;top:96;width:2118;height:214" coordorigin="2180,96" coordsize="2118,214" path="m2180,310l4297,310,4297,96,2180,96,2180,310xe" filled="true" fillcolor="#eb5a5e" stroked="false">
                <v:path arrowok="t"/>
                <v:fill type="solid"/>
              </v:shape>
            </v:group>
            <v:group style="position:absolute;left:4367;top:0;width:2069;height:406" coordorigin="4367,0" coordsize="2069,406">
              <v:shape style="position:absolute;left:4367;top:0;width:2069;height:406" coordorigin="4367,0" coordsize="2069,406" path="m4367,406l6435,406,6435,0,4367,0,4367,406xe" filled="true" fillcolor="#eb5a5e" stroked="false">
                <v:path arrowok="t"/>
                <v:fill type="solid"/>
              </v:shape>
            </v:group>
            <v:group style="position:absolute;left:4436;top:96;width:1930;height:214" coordorigin="4436,96" coordsize="1930,214">
              <v:shape style="position:absolute;left:4436;top:96;width:1930;height:214" coordorigin="4436,96" coordsize="1930,214" path="m4436,310l6366,310,6366,96,4436,96,4436,310xe" filled="true" fillcolor="#eb5a5e" stroked="false">
                <v:path arrowok="t"/>
                <v:fill type="solid"/>
              </v:shape>
            </v:group>
            <v:group style="position:absolute;left:6435;top:0;width:2110;height:406" coordorigin="6435,0" coordsize="2110,406">
              <v:shape style="position:absolute;left:6435;top:0;width:2110;height:406" coordorigin="6435,0" coordsize="2110,406" path="m6435,406l8545,406,8545,0,6435,0,6435,406xe" filled="true" fillcolor="#eb5a5e" stroked="false">
                <v:path arrowok="t"/>
                <v:fill type="solid"/>
              </v:shape>
            </v:group>
            <v:group style="position:absolute;left:6505;top:96;width:1971;height:214" coordorigin="6505,96" coordsize="1971,214">
              <v:shape style="position:absolute;left:6505;top:96;width:1971;height:214" coordorigin="6505,96" coordsize="1971,214" path="m6505,310l8476,310,8476,96,6505,96,6505,310xe" filled="true" fillcolor="#eb5a5e" stroked="false">
                <v:path arrowok="t"/>
                <v:fill type="solid"/>
              </v:shape>
              <v:shape style="position:absolute;left:259;top:130;width:159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OTOÑO-INVIERNO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83;top:130;width:190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PRIMAVERA-VERANO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64;top:130;width:8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PERENNE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90;top:130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4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231"/>
        <w:gridCol w:w="1142"/>
        <w:gridCol w:w="1152"/>
        <w:gridCol w:w="1017"/>
        <w:gridCol w:w="1085"/>
        <w:gridCol w:w="984"/>
        <w:gridCol w:w="1055"/>
        <w:gridCol w:w="998"/>
      </w:tblGrid>
      <w:tr>
        <w:trPr>
          <w:trHeight w:val="168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15-16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17,342.90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15,610.20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5,899.50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3,491.80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8,794.00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6,724.50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32,036.40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25,826.50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691.46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1,370.00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625.60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626.20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2,554.71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1,741.80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2,013.54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2,209.80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1,209.00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1,086.20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3,788.54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3,834.00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411.75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347.10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297.80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798.10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1,665.85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1,521.9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7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169.5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0" w:val="left" w:leader="none"/>
                <w:tab w:pos="1576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20,749.15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18,876.00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8,482.60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4,977.70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11,508.25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9,240.00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40,740.00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33,093.70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574" w:right="28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Agropecuario</w:t>
      </w:r>
      <w:r>
        <w:rPr>
          <w:rFonts w:ascii="Arial" w:hAnsi="Arial"/>
          <w:color w:val="5D6770"/>
          <w:spacing w:val="50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57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headerReference w:type="even" r:id="rId330"/>
          <w:headerReference w:type="default" r:id="rId331"/>
          <w:footerReference w:type="even" r:id="rId332"/>
          <w:footerReference w:type="default" r:id="rId333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64"/>
        <w:ind w:left="4418" w:right="512" w:hanging="1527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spacing w:val="-2"/>
          <w:w w:val="105"/>
        </w:rPr>
        <w:t>SUPERF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C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COSEC</w:t>
      </w:r>
      <w:r>
        <w:rPr>
          <w:rFonts w:ascii="Arial" w:hAnsi="Arial"/>
          <w:color w:val="595959"/>
          <w:spacing w:val="-1"/>
          <w:w w:val="105"/>
        </w:rPr>
        <w:t>HADA,</w:t>
      </w:r>
      <w:r>
        <w:rPr>
          <w:rFonts w:ascii="Arial" w:hAnsi="Arial"/>
          <w:color w:val="595959"/>
          <w:w w:val="105"/>
        </w:rPr>
        <w:t> VOLUMEN Y</w:t>
      </w:r>
      <w:r>
        <w:rPr>
          <w:rFonts w:ascii="Arial" w:hAnsi="Arial"/>
          <w:color w:val="595959"/>
          <w:spacing w:val="-1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ENDIMIENTO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DE LA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OR</w:t>
      </w:r>
      <w:r>
        <w:rPr>
          <w:rFonts w:ascii="Arial" w:hAnsi="Arial"/>
          <w:color w:val="595959"/>
          <w:spacing w:val="73"/>
          <w:w w:val="104"/>
        </w:rPr>
        <w:t> </w:t>
      </w:r>
      <w:r>
        <w:rPr>
          <w:rFonts w:ascii="Arial" w:hAnsi="Arial"/>
          <w:color w:val="595959"/>
          <w:w w:val="105"/>
        </w:rPr>
        <w:t>TIPO</w:t>
      </w:r>
      <w:r>
        <w:rPr>
          <w:rFonts w:ascii="Arial" w:hAnsi="Arial"/>
          <w:color w:val="595959"/>
          <w:spacing w:val="1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CULTIVO,</w:t>
      </w:r>
      <w:r>
        <w:rPr>
          <w:rFonts w:ascii="Arial" w:hAnsi="Arial"/>
          <w:color w:val="595959"/>
          <w:spacing w:val="12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2014-2015</w:t>
      </w:r>
      <w:r>
        <w:rPr>
          <w:rFonts w:ascii="Arial" w:hAnsi="Arial"/>
          <w:color w:val="595959"/>
          <w:spacing w:val="1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5288" w:val="left" w:leader="none"/>
        </w:tabs>
        <w:spacing w:line="200" w:lineRule="atLeast"/>
        <w:ind w:left="358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7.95pt;height:4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line="247" w:lineRule="auto" w:before="0"/>
                    <w:ind w:left="384" w:right="382" w:firstLine="33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1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CULTIVO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48.3pt;height:43.4pt;mso-position-horizontal-relative:char;mso-position-vertical-relative:line" coordorigin="0,0" coordsize="6966,868">
            <v:group style="position:absolute;left:2126;top:427;width:10;height:216" coordorigin="2126,427" coordsize="10,216">
              <v:shape style="position:absolute;left:2126;top:427;width:10;height:216" coordorigin="2126,427" coordsize="10,216" path="m2126,643l2136,643,2136,427,2126,427,2126,643xe" filled="true" fillcolor="#eb5a5e" stroked="false">
                <v:path arrowok="t"/>
                <v:fill type="solid"/>
              </v:shape>
            </v:group>
            <v:group style="position:absolute;left:0;top:427;width:10;height:216" coordorigin="0,427" coordsize="10,216">
              <v:shape style="position:absolute;left:0;top:427;width:10;height:216" coordorigin="0,427" coordsize="10,216" path="m0,643l10,643,10,427,0,427,0,643xe" filled="true" fillcolor="#eb5a5e" stroked="false">
                <v:path arrowok="t"/>
                <v:fill type="solid"/>
              </v:shape>
            </v:group>
            <v:group style="position:absolute;left:10;top:0;width:2117;height:214" coordorigin="10,0" coordsize="2117,214">
              <v:shape style="position:absolute;left:10;top:0;width:2117;height:214" coordorigin="10,0" coordsize="2117,214" path="m10,214l2126,214,2126,0,10,0,10,214xe" filled="true" fillcolor="#eb5a5e" stroked="false">
                <v:path arrowok="t"/>
                <v:fill type="solid"/>
              </v:shape>
            </v:group>
            <v:group style="position:absolute;left:10;top:214;width:2117;height:214" coordorigin="10,214" coordsize="2117,214">
              <v:shape style="position:absolute;left:10;top:214;width:2117;height:214" coordorigin="10,214" coordsize="2117,214" path="m10,427l2126,427,2126,214,10,214,10,427xe" filled="true" fillcolor="#eb5a5e" stroked="false">
                <v:path arrowok="t"/>
                <v:fill type="solid"/>
              </v:shape>
            </v:group>
            <v:group style="position:absolute;left:10;top:427;width:2117;height:216" coordorigin="10,427" coordsize="2117,216">
              <v:shape style="position:absolute;left:10;top:427;width:2117;height:216" coordorigin="10,427" coordsize="2117,216" path="m10,643l2126,643,2126,427,10,427,10,643xe" filled="true" fillcolor="#eb5a5e" stroked="false">
                <v:path arrowok="t"/>
                <v:fill type="solid"/>
              </v:shape>
            </v:group>
            <v:group style="position:absolute;left:2136;top:427;width:10;height:216" coordorigin="2136,427" coordsize="10,216">
              <v:shape style="position:absolute;left:2136;top:427;width:10;height:216" coordorigin="2136,427" coordsize="10,216" path="m2136,643l2146,643,2146,427,2136,427,2136,643xe" filled="true" fillcolor="#eb5a5e" stroked="false">
                <v:path arrowok="t"/>
                <v:fill type="solid"/>
              </v:shape>
            </v:group>
            <v:group style="position:absolute;left:2146;top:0;width:2458;height:214" coordorigin="2146,0" coordsize="2458,214">
              <v:shape style="position:absolute;left:2146;top:0;width:2458;height:214" coordorigin="2146,0" coordsize="2458,214" path="m2146,214l4604,214,4604,0,2146,0,2146,214xe" filled="true" fillcolor="#eb5a5e" stroked="false">
                <v:path arrowok="t"/>
                <v:fill type="solid"/>
              </v:shape>
            </v:group>
            <v:group style="position:absolute;left:4604;top:427;width:10;height:216" coordorigin="4604,427" coordsize="10,216">
              <v:shape style="position:absolute;left:4604;top:427;width:10;height:216" coordorigin="4604,427" coordsize="10,216" path="m4604,643l4613,643,4613,427,4604,427,4604,643xe" filled="true" fillcolor="#eb5a5e" stroked="false">
                <v:path arrowok="t"/>
                <v:fill type="solid"/>
              </v:shape>
            </v:group>
            <v:group style="position:absolute;left:2146;top:214;width:2458;height:214" coordorigin="2146,214" coordsize="2458,214">
              <v:shape style="position:absolute;left:2146;top:214;width:2458;height:214" coordorigin="2146,214" coordsize="2458,214" path="m2146,427l4604,427,4604,214,2146,214,2146,427xe" filled="true" fillcolor="#eb5a5e" stroked="false">
                <v:path arrowok="t"/>
                <v:fill type="solid"/>
              </v:shape>
            </v:group>
            <v:group style="position:absolute;left:2146;top:427;width:2458;height:216" coordorigin="2146,427" coordsize="2458,216">
              <v:shape style="position:absolute;left:2146;top:427;width:2458;height:216" coordorigin="2146,427" coordsize="2458,216" path="m2146,643l4604,643,4604,427,2146,427,2146,643xe" filled="true" fillcolor="#eb5a5e" stroked="false">
                <v:path arrowok="t"/>
                <v:fill type="solid"/>
              </v:shape>
            </v:group>
            <v:group style="position:absolute;left:4613;top:0;width:2353;height:106" coordorigin="4613,0" coordsize="2353,106">
              <v:shape style="position:absolute;left:4613;top:0;width:2353;height:106" coordorigin="4613,0" coordsize="2353,106" path="m4613,106l6966,106,6966,0,4613,0,4613,106xe" filled="true" fillcolor="#eb5a5e" stroked="false">
                <v:path arrowok="t"/>
                <v:fill type="solid"/>
              </v:shape>
            </v:group>
            <v:group style="position:absolute;left:4613;top:535;width:2353;height:108" coordorigin="4613,535" coordsize="2353,108">
              <v:shape style="position:absolute;left:4613;top:535;width:2353;height:108" coordorigin="4613,535" coordsize="2353,108" path="m4613,643l6966,643,6966,535,4613,535,4613,643xe" filled="true" fillcolor="#eb5a5e" stroked="false">
                <v:path arrowok="t"/>
                <v:fill type="solid"/>
              </v:shape>
            </v:group>
            <v:group style="position:absolute;left:4623;top:106;width:2334;height:216" coordorigin="4623,106" coordsize="2334,216">
              <v:shape style="position:absolute;left:4623;top:106;width:2334;height:216" coordorigin="4623,106" coordsize="2334,216" path="m4623,322l6956,322,6956,106,4623,106,4623,322xe" filled="true" fillcolor="#eb5a5e" stroked="false">
                <v:path arrowok="t"/>
                <v:fill type="solid"/>
              </v:shape>
            </v:group>
            <v:group style="position:absolute;left:4623;top:322;width:2334;height:214" coordorigin="4623,322" coordsize="2334,214">
              <v:shape style="position:absolute;left:4623;top:322;width:2334;height:214" coordorigin="4623,322" coordsize="2334,214" path="m4623,535l6956,535,6956,322,4623,322,4623,535xe" filled="true" fillcolor="#eb5a5e" stroked="false">
                <v:path arrowok="t"/>
                <v:fill type="solid"/>
              </v:shape>
            </v:group>
            <v:group style="position:absolute;left:1078;top:653;width:10;height:215" coordorigin="1078,653" coordsize="10,215">
              <v:shape style="position:absolute;left:1078;top:653;width:10;height:215" coordorigin="1078,653" coordsize="10,215" path="m1078,867l1087,867,1087,653,1078,653,1078,867xe" filled="true" fillcolor="#eb5a5e" stroked="false">
                <v:path arrowok="t"/>
                <v:fill type="solid"/>
              </v:shape>
            </v:group>
            <v:group style="position:absolute;left:0;top:653;width:10;height:215" coordorigin="0,653" coordsize="10,215">
              <v:shape style="position:absolute;left:0;top:653;width:10;height:215" coordorigin="0,653" coordsize="10,215" path="m0,867l10,867,10,653,0,653,0,867xe" filled="true" fillcolor="#eb5a5e" stroked="false">
                <v:path arrowok="t"/>
                <v:fill type="solid"/>
              </v:shape>
            </v:group>
            <v:group style="position:absolute;left:10;top:653;width:1068;height:215" coordorigin="10,653" coordsize="1068,215">
              <v:shape style="position:absolute;left:10;top:653;width:1068;height:215" coordorigin="10,653" coordsize="1068,215" path="m10,867l1078,867,1078,653,10,653,10,867xe" filled="true" fillcolor="#eb5a5e" stroked="false">
                <v:path arrowok="t"/>
                <v:fill type="solid"/>
              </v:shape>
            </v:group>
            <v:group style="position:absolute;left:2126;top:653;width:10;height:215" coordorigin="2126,653" coordsize="10,215">
              <v:shape style="position:absolute;left:2126;top:653;width:10;height:215" coordorigin="2126,653" coordsize="10,215" path="m2126,867l2136,867,2136,653,2126,653,2126,867xe" filled="true" fillcolor="#eb5a5e" stroked="false">
                <v:path arrowok="t"/>
                <v:fill type="solid"/>
              </v:shape>
            </v:group>
            <v:group style="position:absolute;left:1087;top:653;width:10;height:215" coordorigin="1087,653" coordsize="10,215">
              <v:shape style="position:absolute;left:1087;top:653;width:10;height:215" coordorigin="1087,653" coordsize="10,215" path="m1087,867l1097,867,1097,653,1087,653,1087,867xe" filled="true" fillcolor="#eb5a5e" stroked="false">
                <v:path arrowok="t"/>
                <v:fill type="solid"/>
              </v:shape>
            </v:group>
            <v:group style="position:absolute;left:1097;top:653;width:1030;height:215" coordorigin="1097,653" coordsize="1030,215">
              <v:shape style="position:absolute;left:1097;top:653;width:1030;height:215" coordorigin="1097,653" coordsize="1030,215" path="m1097,867l2126,867,2126,653,1097,653,1097,867xe" filled="true" fillcolor="#eb5a5e" stroked="false">
                <v:path arrowok="t"/>
                <v:fill type="solid"/>
              </v:shape>
            </v:group>
            <v:group style="position:absolute;left:3365;top:653;width:10;height:215" coordorigin="3365,653" coordsize="10,215">
              <v:shape style="position:absolute;left:3365;top:653;width:10;height:215" coordorigin="3365,653" coordsize="10,215" path="m3365,867l3375,867,3375,653,3365,653,3365,867xe" filled="true" fillcolor="#eb5a5e" stroked="false">
                <v:path arrowok="t"/>
                <v:fill type="solid"/>
              </v:shape>
            </v:group>
            <v:group style="position:absolute;left:2136;top:653;width:10;height:215" coordorigin="2136,653" coordsize="10,215">
              <v:shape style="position:absolute;left:2136;top:653;width:10;height:215" coordorigin="2136,653" coordsize="10,215" path="m2136,867l2146,867,2146,653,2136,653,2136,867xe" filled="true" fillcolor="#eb5a5e" stroked="false">
                <v:path arrowok="t"/>
                <v:fill type="solid"/>
              </v:shape>
            </v:group>
            <v:group style="position:absolute;left:2146;top:653;width:1220;height:215" coordorigin="2146,653" coordsize="1220,215">
              <v:shape style="position:absolute;left:2146;top:653;width:1220;height:215" coordorigin="2146,653" coordsize="1220,215" path="m2146,867l3365,867,3365,653,2146,653,2146,867xe" filled="true" fillcolor="#eb5a5e" stroked="false">
                <v:path arrowok="t"/>
                <v:fill type="solid"/>
              </v:shape>
            </v:group>
            <v:group style="position:absolute;left:4604;top:653;width:10;height:215" coordorigin="4604,653" coordsize="10,215">
              <v:shape style="position:absolute;left:4604;top:653;width:10;height:215" coordorigin="4604,653" coordsize="10,215" path="m4604,867l4613,867,4613,653,4604,653,4604,867xe" filled="true" fillcolor="#eb5a5e" stroked="false">
                <v:path arrowok="t"/>
                <v:fill type="solid"/>
              </v:shape>
            </v:group>
            <v:group style="position:absolute;left:3375;top:653;width:10;height:215" coordorigin="3375,653" coordsize="10,215">
              <v:shape style="position:absolute;left:3375;top:653;width:10;height:215" coordorigin="3375,653" coordsize="10,215" path="m3375,867l3384,867,3384,653,3375,653,3375,867xe" filled="true" fillcolor="#eb5a5e" stroked="false">
                <v:path arrowok="t"/>
                <v:fill type="solid"/>
              </v:shape>
            </v:group>
            <v:group style="position:absolute;left:3384;top:653;width:1220;height:215" coordorigin="3384,653" coordsize="1220,215">
              <v:shape style="position:absolute;left:3384;top:653;width:1220;height:215" coordorigin="3384,653" coordsize="1220,215" path="m3384,867l4604,867,4604,653,3384,653,3384,867xe" filled="true" fillcolor="#eb5a5e" stroked="false">
                <v:path arrowok="t"/>
                <v:fill type="solid"/>
              </v:shape>
            </v:group>
            <v:group style="position:absolute;left:5820;top:653;width:10;height:215" coordorigin="5820,653" coordsize="10,215">
              <v:shape style="position:absolute;left:5820;top:653;width:10;height:215" coordorigin="5820,653" coordsize="10,215" path="m5820,867l5830,867,5830,653,5820,653,5820,867xe" filled="true" fillcolor="#eb5a5e" stroked="false">
                <v:path arrowok="t"/>
                <v:fill type="solid"/>
              </v:shape>
            </v:group>
            <v:group style="position:absolute;left:4613;top:653;width:10;height:215" coordorigin="4613,653" coordsize="10,215">
              <v:shape style="position:absolute;left:4613;top:653;width:10;height:215" coordorigin="4613,653" coordsize="10,215" path="m4613,867l4623,867,4623,653,4613,653,4613,867xe" filled="true" fillcolor="#eb5a5e" stroked="false">
                <v:path arrowok="t"/>
                <v:fill type="solid"/>
              </v:shape>
            </v:group>
            <v:group style="position:absolute;left:4623;top:653;width:1198;height:215" coordorigin="4623,653" coordsize="1198,215">
              <v:shape style="position:absolute;left:4623;top:653;width:1198;height:215" coordorigin="4623,653" coordsize="1198,215" path="m4623,867l5820,867,5820,653,4623,653,4623,867xe" filled="true" fillcolor="#eb5a5e" stroked="false">
                <v:path arrowok="t"/>
                <v:fill type="solid"/>
              </v:shape>
            </v:group>
            <v:group style="position:absolute;left:6956;top:653;width:10;height:215" coordorigin="6956,653" coordsize="10,215">
              <v:shape style="position:absolute;left:6956;top:653;width:10;height:215" coordorigin="6956,653" coordsize="10,215" path="m6956,867l6966,867,6966,653,6956,653,6956,867xe" filled="true" fillcolor="#eb5a5e" stroked="false">
                <v:path arrowok="t"/>
                <v:fill type="solid"/>
              </v:shape>
            </v:group>
            <v:group style="position:absolute;left:5832;top:653;width:10;height:215" coordorigin="5832,653" coordsize="10,215">
              <v:shape style="position:absolute;left:5832;top:653;width:10;height:215" coordorigin="5832,653" coordsize="10,215" path="m5832,867l5842,867,5842,653,5832,653,5832,867xe" filled="true" fillcolor="#eb5a5e" stroked="false">
                <v:path arrowok="t"/>
                <v:fill type="solid"/>
              </v:shape>
            </v:group>
            <v:group style="position:absolute;left:5842;top:653;width:1115;height:215" coordorigin="5842,653" coordsize="1115,215">
              <v:shape style="position:absolute;left:5842;top:653;width:1115;height:215" coordorigin="5842,653" coordsize="1115,215" path="m5842,867l6956,867,6956,653,5842,653,5842,867xe" filled="true" fillcolor="#eb5a5e" stroked="false">
                <v:path arrowok="t"/>
                <v:fill type="solid"/>
              </v:shape>
              <v:shape style="position:absolute;left:446;top:34;width:1239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40" w:right="0" w:firstLine="4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SUPERFICIE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0" w:right="0" w:firstLine="4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COSECHADA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(HECTÁREAS)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28;top:34;width:1489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124" w:right="12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44;top:140;width:2288;height:3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RENDIMIENTO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(TONELADAS/HECTÁREA)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2;top:688;width:6321;height:180" type="#_x0000_t202" filled="false" stroked="false">
                <v:textbox inset="0,0,0,0">
                  <w:txbxContent>
                    <w:p>
                      <w:pPr>
                        <w:tabs>
                          <w:tab w:pos="1067" w:val="left" w:leader="none"/>
                          <w:tab w:pos="2210" w:val="left" w:leader="none"/>
                          <w:tab w:pos="3449" w:val="left" w:leader="none"/>
                          <w:tab w:pos="4677" w:val="left" w:leader="none"/>
                          <w:tab w:pos="5856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15-16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  <w:t>15-16</w:t>
                        <w:tab/>
                        <w:t>14-15</w:t>
                        <w:tab/>
                        <w:t>15-16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5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7099"/>
      </w:tblGrid>
      <w:tr>
        <w:trPr>
          <w:trHeight w:val="180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166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Básicos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3" w:val="left" w:leader="none"/>
                <w:tab w:pos="2540" w:val="left" w:leader="none"/>
                <w:tab w:pos="3779" w:val="left" w:leader="none"/>
                <w:tab w:pos="5547" w:val="left" w:leader="none"/>
                <w:tab w:pos="6582" w:val="left" w:leader="none"/>
              </w:tabs>
              <w:spacing w:line="166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16,548.00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>   </w:t>
            </w:r>
            <w:r>
              <w:rPr>
                <w:rFonts w:ascii="Arial"/>
                <w:color w:val="5D6770"/>
                <w:spacing w:val="3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13,760.30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148,158.88</w:t>
              <w:tab/>
              <w:t>147,493.80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8.95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10.71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Industriales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4" w:val="left" w:leader="none"/>
                <w:tab w:pos="1503" w:val="left" w:leader="none"/>
                <w:tab w:pos="2739" w:val="left" w:leader="none"/>
                <w:tab w:pos="3978" w:val="left" w:leader="none"/>
                <w:tab w:pos="5547" w:val="left" w:leader="none"/>
                <w:tab w:pos="6683" w:val="left" w:leader="none"/>
              </w:tabs>
              <w:spacing w:line="202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6,450.90</w:t>
              <w:tab/>
              <w:t>4,749.20</w:t>
              <w:tab/>
              <w:t>6,914.30</w:t>
              <w:tab/>
              <w:t>5,894.30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1.07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1.24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Hortalizas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4" w:val="left" w:leader="none"/>
                <w:tab w:pos="1503" w:val="left" w:leader="none"/>
                <w:tab w:pos="2540" w:val="left" w:leader="none"/>
                <w:tab w:pos="3779" w:val="left" w:leader="none"/>
                <w:tab w:pos="5447" w:val="left" w:leader="none"/>
                <w:tab w:pos="6582" w:val="left" w:leader="none"/>
              </w:tabs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3,834.16</w:t>
              <w:tab/>
              <w:t>3,224.10</w:t>
              <w:tab/>
              <w:t>186,183.59</w:t>
              <w:tab/>
              <w:t>127,096.40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48.56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39.42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Forrajes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anuales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5" w:val="left" w:leader="none"/>
                <w:tab w:pos="1654" w:val="left" w:leader="none"/>
                <w:tab w:pos="2739" w:val="left" w:leader="none"/>
                <w:tab w:pos="3978" w:val="left" w:leader="none"/>
                <w:tab w:pos="5447" w:val="left" w:leader="none"/>
                <w:tab w:pos="6582" w:val="left" w:leader="none"/>
              </w:tabs>
              <w:spacing w:line="202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132.50</w:t>
              <w:tab/>
              <w:t>128.00</w:t>
              <w:tab/>
              <w:t>8,202.75</w:t>
              <w:tab/>
              <w:t>7,531.40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61.91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58.83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Cultivos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varios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4" w:val="left" w:leader="none"/>
                <w:tab w:pos="1503" w:val="left" w:leader="none"/>
                <w:tab w:pos="2638" w:val="left" w:leader="none"/>
                <w:tab w:pos="3877" w:val="left" w:leader="none"/>
                <w:tab w:pos="5447" w:val="left" w:leader="none"/>
                <w:tab w:pos="6582" w:val="left" w:leader="none"/>
              </w:tabs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1,327.00</w:t>
              <w:tab/>
              <w:t>1,179.30</w:t>
              <w:tab/>
              <w:t>26,771.10</w:t>
              <w:tab/>
              <w:t>23,038.30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20.16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19.53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Orgánicos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5" w:val="left" w:leader="none"/>
                <w:tab w:pos="1654" w:val="left" w:leader="none"/>
                <w:tab w:pos="2638" w:val="left" w:leader="none"/>
                <w:tab w:pos="3877" w:val="left" w:leader="none"/>
                <w:tab w:pos="5447" w:val="left" w:leader="none"/>
                <w:tab w:pos="6582" w:val="left" w:leader="none"/>
              </w:tabs>
              <w:spacing w:line="202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939.38</w:t>
              <w:tab/>
              <w:t>812.80</w:t>
              <w:tab/>
              <w:t>16,781.33</w:t>
              <w:tab/>
              <w:t>26,159.90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17.86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32.67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02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3" w:val="left" w:leader="none"/>
                <w:tab w:pos="1503" w:val="left" w:leader="none"/>
                <w:tab w:pos="2540" w:val="left" w:leader="none"/>
                <w:tab w:pos="3779" w:val="left" w:leader="none"/>
                <w:tab w:pos="5447" w:val="left" w:leader="none"/>
                <w:tab w:pos="6582" w:val="left" w:leader="none"/>
              </w:tabs>
              <w:spacing w:line="202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11,508.25</w:t>
              <w:tab/>
              <w:t>9,240.00</w:t>
              <w:tab/>
              <w:t>291,695.55</w:t>
              <w:tab/>
              <w:t>198,442.60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25.35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21.47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7" w:val="left" w:leader="none"/>
                <w:tab w:pos="1627" w:val="left" w:leader="none"/>
              </w:tabs>
              <w:spacing w:line="198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3" w:val="left" w:leader="none"/>
                <w:tab w:pos="2540" w:val="left" w:leader="none"/>
                <w:tab w:pos="3779" w:val="left" w:leader="none"/>
                <w:tab w:pos="7043" w:val="left" w:leader="none"/>
              </w:tabs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40,740.00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>   </w:t>
            </w:r>
            <w:r>
              <w:rPr>
                <w:rFonts w:ascii="Arial"/>
                <w:color w:val="5D6770"/>
                <w:spacing w:val="3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33,093.70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684,707.48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535,656.90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1" w:lineRule="auto" w:before="20"/>
        <w:ind w:left="3686" w:right="1392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84" w:lineRule="exact"/>
        <w:ind w:left="3686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4" w:lineRule="exact"/>
        <w:ind w:left="5811" w:right="1409" w:hanging="216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PRODU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CICLO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AGRÍCOLA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37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2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2014-2015</w:t>
      </w:r>
      <w:r>
        <w:rPr>
          <w:rFonts w:ascii="Arial" w:hAnsi="Arial"/>
          <w:color w:val="595959"/>
          <w:spacing w:val="21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6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409" w:val="left" w:leader="none"/>
        </w:tabs>
        <w:spacing w:line="200" w:lineRule="atLeast"/>
        <w:ind w:left="407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6.35pt;height:4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30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CICLO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AGRÍCOLA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67.8pt;height:43.35pt;mso-position-horizontal-relative:char;mso-position-vertical-relative:line" coordorigin="0,0" coordsize="5356,867">
            <v:group style="position:absolute;left:0;top:0;width:2521;height:644" coordorigin="0,0" coordsize="2521,644">
              <v:shape style="position:absolute;left:0;top:0;width:2521;height:644" coordorigin="0,0" coordsize="2521,644" path="m0,643l2520,643,2520,0,0,0,0,643xe" filled="true" fillcolor="#eb5a5e" stroked="false">
                <v:path arrowok="t"/>
                <v:fill type="solid"/>
              </v:shape>
            </v:group>
            <v:group style="position:absolute;left:72;top:0;width:2377;height:214" coordorigin="72,0" coordsize="2377,214">
              <v:shape style="position:absolute;left:72;top:0;width:2377;height:214" coordorigin="72,0" coordsize="2377,214" path="m72,214l2448,214,2448,0,72,0,72,214xe" filled="true" fillcolor="#eb5a5e" stroked="false">
                <v:path arrowok="t"/>
                <v:fill type="solid"/>
              </v:shape>
            </v:group>
            <v:group style="position:absolute;left:72;top:214;width:2377;height:216" coordorigin="72,214" coordsize="2377,216">
              <v:shape style="position:absolute;left:72;top:214;width:2377;height:216" coordorigin="72,214" coordsize="2377,216" path="m72,430l2448,430,2448,214,72,214,72,430xe" filled="true" fillcolor="#eb5a5e" stroked="false">
                <v:path arrowok="t"/>
                <v:fill type="solid"/>
              </v:shape>
            </v:group>
            <v:group style="position:absolute;left:72;top:430;width:2377;height:214" coordorigin="72,430" coordsize="2377,214">
              <v:shape style="position:absolute;left:72;top:430;width:2377;height:214" coordorigin="72,430" coordsize="2377,214" path="m72,643l2448,643,2448,430,72,430,72,643xe" filled="true" fillcolor="#eb5a5e" stroked="false">
                <v:path arrowok="t"/>
                <v:fill type="solid"/>
              </v:shape>
            </v:group>
            <v:group style="position:absolute;left:2520;top:0;width:2835;height:644" coordorigin="2520,0" coordsize="2835,644">
              <v:shape style="position:absolute;left:2520;top:0;width:2835;height:644" coordorigin="2520,0" coordsize="2835,644" path="m2520,643l5355,643,5355,0,2520,0,2520,643xe" filled="true" fillcolor="#eb5a5e" stroked="false">
                <v:path arrowok="t"/>
                <v:fill type="solid"/>
              </v:shape>
            </v:group>
            <v:group style="position:absolute;left:2590;top:0;width:2696;height:214" coordorigin="2590,0" coordsize="2696,214">
              <v:shape style="position:absolute;left:2590;top:0;width:2696;height:214" coordorigin="2590,0" coordsize="2696,214" path="m2590,214l5286,214,5286,0,2590,0,2590,214xe" filled="true" fillcolor="#eb5a5e" stroked="false">
                <v:path arrowok="t"/>
                <v:fill type="solid"/>
              </v:shape>
            </v:group>
            <v:group style="position:absolute;left:2590;top:214;width:2696;height:216" coordorigin="2590,214" coordsize="2696,216">
              <v:shape style="position:absolute;left:2590;top:214;width:2696;height:216" coordorigin="2590,214" coordsize="2696,216" path="m2590,430l5286,430,5286,214,2590,214,2590,430xe" filled="true" fillcolor="#eb5a5e" stroked="false">
                <v:path arrowok="t"/>
                <v:fill type="solid"/>
              </v:shape>
            </v:group>
            <v:group style="position:absolute;left:1166;top:653;width:70;height:215" coordorigin="1166,653" coordsize="70,215">
              <v:shape style="position:absolute;left:1166;top:653;width:70;height:215" coordorigin="1166,653" coordsize="70,215" path="m1166,867l1236,867,1236,653,1166,653,1166,867xe" filled="true" fillcolor="#eb5a5e" stroked="false">
                <v:path arrowok="t"/>
                <v:fill type="solid"/>
              </v:shape>
            </v:group>
            <v:group style="position:absolute;left:0;top:653;width:72;height:215" coordorigin="0,653" coordsize="72,215">
              <v:shape style="position:absolute;left:0;top:653;width:72;height:215" coordorigin="0,653" coordsize="72,215" path="m0,867l72,867,72,653,0,653,0,867xe" filled="true" fillcolor="#eb5a5e" stroked="false">
                <v:path arrowok="t"/>
                <v:fill type="solid"/>
              </v:shape>
            </v:group>
            <v:group style="position:absolute;left:72;top:653;width:1095;height:215" coordorigin="72,653" coordsize="1095,215">
              <v:shape style="position:absolute;left:72;top:653;width:1095;height:215" coordorigin="72,653" coordsize="1095,215" path="m72,867l1166,867,1166,653,72,653,72,867xe" filled="true" fillcolor="#eb5a5e" stroked="false">
                <v:path arrowok="t"/>
                <v:fill type="solid"/>
              </v:shape>
            </v:group>
            <v:group style="position:absolute;left:2448;top:653;width:72;height:215" coordorigin="2448,653" coordsize="72,215">
              <v:shape style="position:absolute;left:2448;top:653;width:72;height:215" coordorigin="2448,653" coordsize="72,215" path="m2448,867l2520,867,2520,653,2448,653,2448,867xe" filled="true" fillcolor="#eb5a5e" stroked="false">
                <v:path arrowok="t"/>
                <v:fill type="solid"/>
              </v:shape>
            </v:group>
            <v:group style="position:absolute;left:1236;top:653;width:70;height:215" coordorigin="1236,653" coordsize="70,215">
              <v:shape style="position:absolute;left:1236;top:653;width:70;height:215" coordorigin="1236,653" coordsize="70,215" path="m1236,867l1306,867,1306,653,1236,653,1236,867xe" filled="true" fillcolor="#eb5a5e" stroked="false">
                <v:path arrowok="t"/>
                <v:fill type="solid"/>
              </v:shape>
            </v:group>
            <v:group style="position:absolute;left:1306;top:653;width:1143;height:215" coordorigin="1306,653" coordsize="1143,215">
              <v:shape style="position:absolute;left:1306;top:653;width:1143;height:215" coordorigin="1306,653" coordsize="1143,215" path="m1306,867l2448,867,2448,653,1306,653,1306,867xe" filled="true" fillcolor="#eb5a5e" stroked="false">
                <v:path arrowok="t"/>
                <v:fill type="solid"/>
              </v:shape>
            </v:group>
            <v:group style="position:absolute;left:3824;top:653;width:70;height:215" coordorigin="3824,653" coordsize="70,215">
              <v:shape style="position:absolute;left:3824;top:653;width:70;height:215" coordorigin="3824,653" coordsize="70,215" path="m3824,867l3893,867,3893,653,3824,653,3824,867xe" filled="true" fillcolor="#eb5a5e" stroked="false">
                <v:path arrowok="t"/>
                <v:fill type="solid"/>
              </v:shape>
            </v:group>
            <v:group style="position:absolute;left:2520;top:653;width:70;height:215" coordorigin="2520,653" coordsize="70,215">
              <v:shape style="position:absolute;left:2520;top:653;width:70;height:215" coordorigin="2520,653" coordsize="70,215" path="m2520,867l2590,867,2590,653,2520,653,2520,867xe" filled="true" fillcolor="#eb5a5e" stroked="false">
                <v:path arrowok="t"/>
                <v:fill type="solid"/>
              </v:shape>
            </v:group>
            <v:group style="position:absolute;left:2590;top:653;width:1234;height:215" coordorigin="2590,653" coordsize="1234,215">
              <v:shape style="position:absolute;left:2590;top:653;width:1234;height:215" coordorigin="2590,653" coordsize="1234,215" path="m2590,867l3824,867,3824,653,2590,653,2590,867xe" filled="true" fillcolor="#eb5a5e" stroked="false">
                <v:path arrowok="t"/>
                <v:fill type="solid"/>
              </v:shape>
            </v:group>
            <v:group style="position:absolute;left:5286;top:653;width:70;height:215" coordorigin="5286,653" coordsize="70,215">
              <v:shape style="position:absolute;left:5286;top:653;width:70;height:215" coordorigin="5286,653" coordsize="70,215" path="m5286,867l5355,867,5355,653,5286,653,5286,867xe" filled="true" fillcolor="#eb5a5e" stroked="false">
                <v:path arrowok="t"/>
                <v:fill type="solid"/>
              </v:shape>
            </v:group>
            <v:group style="position:absolute;left:3893;top:653;width:70;height:215" coordorigin="3893,653" coordsize="70,215">
              <v:shape style="position:absolute;left:3893;top:653;width:70;height:215" coordorigin="3893,653" coordsize="70,215" path="m3893,867l3963,867,3963,653,3893,653,3893,867xe" filled="true" fillcolor="#eb5a5e" stroked="false">
                <v:path arrowok="t"/>
                <v:fill type="solid"/>
              </v:shape>
            </v:group>
            <v:group style="position:absolute;left:3963;top:653;width:1323;height:215" coordorigin="3963,653" coordsize="1323,215">
              <v:shape style="position:absolute;left:3963;top:653;width:1323;height:215" coordorigin="3963,653" coordsize="1323,215" path="m3963,867l5286,867,5286,653,3963,653,3963,867xe" filled="true" fillcolor="#eb5a5e" stroked="false">
                <v:path arrowok="t"/>
                <v:fill type="solid"/>
              </v:shape>
              <v:shape style="position:absolute;left:641;top:34;width:1239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4" w:right="0" w:firstLine="1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50" w:lineRule="auto" w:before="6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32;top:34;width:220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5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9;top:687;width:4467;height:180" type="#_x0000_t202" filled="false" stroked="false">
                <v:textbox inset="0,0,0,0">
                  <w:txbxContent>
                    <w:p>
                      <w:pPr>
                        <w:tabs>
                          <w:tab w:pos="1257" w:val="left" w:leader="none"/>
                          <w:tab w:pos="2587" w:val="left" w:leader="none"/>
                          <w:tab w:pos="4003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15-16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  <w:t>15-16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0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2"/>
        <w:gridCol w:w="5521"/>
      </w:tblGrid>
      <w:tr>
        <w:trPr>
          <w:trHeight w:val="182" w:hRule="exact"/>
        </w:trPr>
        <w:tc>
          <w:tcPr>
            <w:tcW w:w="2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6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</w:t>
            </w:r>
            <w:r>
              <w:rPr>
                <w:rFonts w:ascii="Arial" w:hAnsi="Arial" w:cs="Arial" w:eastAsia="Arial"/>
                <w:color w:val="5D6770"/>
                <w:spacing w:val="-2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 </w:t>
            </w:r>
            <w:r>
              <w:rPr>
                <w:rFonts w:ascii="Times New Roman" w:hAnsi="Times New Roman" w:cs="Times New Roman" w:eastAsia="Times New Roman"/>
                <w:color w:val="5D6770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656" w:val="left" w:leader="none"/>
                <w:tab w:pos="2880" w:val="left" w:leader="none"/>
                <w:tab w:pos="4342" w:val="left" w:leader="none"/>
                <w:tab w:pos="5465" w:val="left" w:leader="none"/>
              </w:tabs>
              <w:spacing w:line="166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220,379.91</w:t>
              <w:tab/>
              <w:t>230,864.20</w:t>
              <w:tab/>
              <w:t>1,624,406.10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2,089,499.50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656" w:val="left" w:leader="none"/>
                <w:tab w:pos="2880" w:val="left" w:leader="none"/>
                <w:tab w:pos="4493" w:val="left" w:leader="none"/>
                <w:tab w:pos="5465" w:val="left" w:leader="none"/>
              </w:tabs>
              <w:spacing w:line="203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172,632.46</w:t>
              <w:tab/>
              <w:t>106,350.10</w:t>
              <w:tab/>
              <w:t>1,395,832.42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718,329.70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96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656" w:val="left" w:leader="none"/>
                <w:tab w:pos="2880" w:val="left" w:leader="none"/>
                <w:tab w:pos="4493" w:val="left" w:leader="none"/>
                <w:tab w:pos="5465" w:val="left" w:leader="none"/>
              </w:tabs>
              <w:spacing w:line="201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291,695.11</w:t>
              <w:tab/>
              <w:t>198,442.60</w:t>
              <w:tab/>
              <w:t>1,218,729.18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971,685.90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2" w:val="left" w:leader="none"/>
                <w:tab w:pos="2196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" w:val="left" w:leader="none"/>
                <w:tab w:pos="1656" w:val="left" w:leader="none"/>
                <w:tab w:pos="2880" w:val="left" w:leader="none"/>
                <w:tab w:pos="4342" w:val="left" w:leader="none"/>
                <w:tab w:pos="5465" w:val="left" w:leader="none"/>
              </w:tabs>
              <w:spacing w:line="197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684,707.48</w:t>
              <w:tab/>
              <w:t>535,656.90</w:t>
              <w:tab/>
              <w:t>4,238,967.71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3,779,515.10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111" w:right="181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2"/>
        </w:rPr>
        <w:t>Acuacultura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111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2622" w:right="3417" w:hanging="629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6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VALO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w w:val="105"/>
        </w:rPr>
        <w:t> </w:t>
      </w:r>
      <w:r>
        <w:rPr>
          <w:rFonts w:ascii="Arial" w:hAnsi="Arial"/>
          <w:color w:val="585858"/>
          <w:spacing w:val="8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PRODU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O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37"/>
        </w:rPr>
        <w:t> </w:t>
      </w:r>
      <w:r>
        <w:rPr>
          <w:rFonts w:ascii="Arial" w:hAnsi="Arial"/>
          <w:color w:val="585858"/>
          <w:w w:val="105"/>
        </w:rPr>
        <w:t>MUNICIPIO</w:t>
      </w:r>
      <w:r>
        <w:rPr>
          <w:rFonts w:ascii="Arial" w:hAnsi="Arial"/>
          <w:color w:val="585858"/>
          <w:spacing w:val="22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2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22"/>
          <w:w w:val="105"/>
        </w:rPr>
        <w:t> </w:t>
      </w:r>
      <w:r>
        <w:rPr>
          <w:rFonts w:ascii="Arial" w:hAnsi="Arial"/>
          <w:color w:val="585858"/>
          <w:w w:val="105"/>
        </w:rPr>
        <w:t>2014-2015</w:t>
      </w:r>
      <w:r>
        <w:rPr>
          <w:rFonts w:ascii="Arial" w:hAnsi="Arial"/>
          <w:color w:val="585858"/>
          <w:spacing w:val="23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9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5647"/>
      </w:tblGrid>
      <w:tr>
        <w:trPr>
          <w:trHeight w:val="437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3166" w:val="left" w:leader="none"/>
                <w:tab w:pos="3475" w:val="left" w:leader="none"/>
              </w:tabs>
              <w:spacing w:line="247" w:lineRule="auto" w:before="4"/>
              <w:ind w:left="885" w:right="270" w:hanging="6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4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984" w:val="left" w:leader="none"/>
                <w:tab w:pos="3331" w:val="left" w:leader="none"/>
                <w:tab w:pos="4750" w:val="left" w:leader="none"/>
              </w:tabs>
              <w:spacing w:line="240" w:lineRule="auto" w:before="8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14-15</w:t>
              <w:tab/>
              <w:t>15-16</w:t>
              <w:tab/>
              <w:t>14-15</w:t>
              <w:tab/>
              <w:t>15-16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4" w:val="left" w:leader="none"/>
                <w:tab w:pos="1841" w:val="left" w:leader="none"/>
                <w:tab w:pos="3106" w:val="left" w:leader="none"/>
                <w:tab w:pos="4525" w:val="left" w:leader="none"/>
                <w:tab w:pos="5648" w:val="left" w:leader="none"/>
              </w:tabs>
              <w:spacing w:line="206" w:lineRule="exact"/>
              <w:ind w:left="11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355,387.37</w:t>
              <w:tab/>
              <w:t>357,836.70</w:t>
              <w:tab/>
              <w:t>2,210,144.37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1,655,285.30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4" w:val="left" w:leader="none"/>
                <w:tab w:pos="1940" w:val="left" w:leader="none"/>
                <w:tab w:pos="3106" w:val="left" w:leader="none"/>
                <w:tab w:pos="4676" w:val="left" w:leader="none"/>
                <w:tab w:pos="5648" w:val="left" w:leader="none"/>
              </w:tabs>
              <w:spacing w:line="202" w:lineRule="exact"/>
              <w:ind w:left="11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111,267.83</w:t>
              <w:tab/>
              <w:t>61,796.40</w:t>
              <w:tab/>
              <w:t>1,219,965.24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877,865.00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4" w:val="left" w:leader="none"/>
                <w:tab w:pos="1940" w:val="left" w:leader="none"/>
                <w:tab w:pos="3258" w:val="left" w:leader="none"/>
                <w:tab w:pos="4525" w:val="left" w:leader="none"/>
                <w:tab w:pos="5648" w:val="left" w:leader="none"/>
              </w:tabs>
              <w:spacing w:line="202" w:lineRule="exact"/>
              <w:ind w:left="11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188,523.01</w:t>
              <w:tab/>
              <w:t>93,428.10</w:t>
              <w:tab/>
              <w:t>671,731.42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1,121,695.70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3" w:val="left" w:leader="none"/>
                <w:tab w:pos="1940" w:val="left" w:leader="none"/>
                <w:tab w:pos="3356" w:val="left" w:leader="none"/>
                <w:tab w:pos="4774" w:val="left" w:leader="none"/>
                <w:tab w:pos="5648" w:val="left" w:leader="none"/>
              </w:tabs>
              <w:spacing w:line="203" w:lineRule="exact"/>
              <w:ind w:left="11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19,981.82</w:t>
              <w:tab/>
              <w:t>18,917.30</w:t>
              <w:tab/>
              <w:t>99,309.45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90,558.90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4" w:val="left" w:leader="none"/>
                <w:tab w:pos="2040" w:val="left" w:leader="none"/>
                <w:tab w:pos="3356" w:val="left" w:leader="none"/>
                <w:tab w:pos="4774" w:val="left" w:leader="none"/>
                <w:tab w:pos="5648" w:val="left" w:leader="none"/>
              </w:tabs>
              <w:spacing w:line="202" w:lineRule="exact"/>
              <w:ind w:left="11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9,547.45</w:t>
              <w:tab/>
              <w:t>3,678.40</w:t>
              <w:tab/>
              <w:t>38,087.22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34,110.20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27" w:val="left" w:leader="none"/>
                <w:tab w:pos="1728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4" w:val="left" w:leader="none"/>
                <w:tab w:pos="1841" w:val="left" w:leader="none"/>
                <w:tab w:pos="3106" w:val="left" w:leader="none"/>
                <w:tab w:pos="4525" w:val="left" w:leader="none"/>
                <w:tab w:pos="5648" w:val="left" w:leader="none"/>
              </w:tabs>
              <w:spacing w:line="197" w:lineRule="exact"/>
              <w:ind w:left="104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684,707.48</w:t>
              <w:tab/>
              <w:t>535,656.90</w:t>
              <w:tab/>
              <w:t>4,238,967.71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3,779,515.10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1993" w:right="436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y 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</w:rPr>
        <w:t>para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993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30" w:lineRule="auto" w:before="3"/>
        <w:ind w:left="4984" w:right="239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23"/>
          <w:w w:val="104"/>
        </w:rPr>
        <w:t> </w:t>
      </w:r>
      <w:r>
        <w:rPr>
          <w:rFonts w:ascii="Arial" w:hAnsi="Arial"/>
          <w:color w:val="585858"/>
          <w:w w:val="105"/>
        </w:rPr>
        <w:t>MUNICIPIO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2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2014-2015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39"/>
          <w:w w:val="108"/>
        </w:rPr>
        <w:t> </w:t>
      </w:r>
      <w:r>
        <w:rPr>
          <w:rFonts w:ascii="Arial" w:hAnsi="Arial"/>
          <w:color w:val="585858"/>
          <w:w w:val="105"/>
        </w:rPr>
        <w:t>(TONELADAS)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spacing w:line="240" w:lineRule="auto" w:before="138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400,000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45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7.079987pt;margin-top:1.479882pt;width:9.25pt;height:9.4pt;mso-position-horizontal-relative:page;mso-position-vertical-relative:paragraph;z-index:12328" coordorigin="9742,30" coordsize="185,188">
            <v:group style="position:absolute;left:9781;top:69;width:106;height:108" coordorigin="9781,69" coordsize="106,108">
              <v:shape style="position:absolute;left:9781;top:69;width:106;height:108" coordorigin="9781,69" coordsize="106,108" path="m9781,177l9887,177,9887,69,9781,69,9781,177xe" filled="true" fillcolor="#005aa7" stroked="false">
                <v:path arrowok="t"/>
                <v:fill type="solid"/>
              </v:shape>
            </v:group>
            <v:group style="position:absolute;left:9781;top:69;width:106;height:108" coordorigin="9781,69" coordsize="106,108">
              <v:shape style="position:absolute;left:9781;top:69;width:106;height:108" coordorigin="9781,69" coordsize="106,108" path="m9781,177l9887,177,9887,69,9781,69,9781,177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9.769836pt;margin-top:-5.080491pt;width:11pt;height:34.7pt;mso-position-horizontal-relative:page;mso-position-vertical-relative:paragraph;z-index:1235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355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,3</w:t>
                  </w:r>
                  <w:r>
                    <w:rPr>
                      <w:rFonts w:ascii="Arial"/>
                      <w:color w:val="5D6770"/>
                      <w:sz w:val="18"/>
                    </w:rPr>
                    <w:t>87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829834pt;margin-top:-6.260491pt;width:11pt;height:34.7pt;mso-position-horizontal-relative:page;mso-position-vertical-relative:paragraph;z-index:1237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357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,8</w:t>
                  </w:r>
                  <w:r>
                    <w:rPr>
                      <w:rFonts w:ascii="Arial"/>
                      <w:color w:val="585858"/>
                      <w:sz w:val="18"/>
                    </w:rPr>
                    <w:t>36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2014-2015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5364" w:space="40"/>
            <w:col w:w="8176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73.720001pt;margin-top:-14.830114pt;width:290.05pt;height:194.3pt;mso-position-horizontal-relative:page;mso-position-vertical-relative:paragraph;z-index:12304" coordorigin="5474,-297" coordsize="5801,3886">
            <v:group style="position:absolute;left:5753;top:135;width:272;height:3387" coordorigin="5753,135" coordsize="272,3387">
              <v:shape style="position:absolute;left:5753;top:135;width:272;height:3387" coordorigin="5753,135" coordsize="272,3387" path="m5753,3522l6024,3522,6024,135,5753,135,5753,3522xe" filled="true" fillcolor="#005aa7" stroked="false">
                <v:path arrowok="t"/>
                <v:fill type="solid"/>
              </v:shape>
            </v:group>
            <v:group style="position:absolute;left:5753;top:135;width:272;height:3387" coordorigin="5753,135" coordsize="272,3387">
              <v:shape style="position:absolute;left:5753;top:135;width:272;height:3387" coordorigin="5753,135" coordsize="272,3387" path="m5753,3522l6024,3522,6024,135,5753,135,5753,3522xe" filled="false" stroked="true" strokeweight="6pt" strokecolor="#005aa7">
                <v:path arrowok="t"/>
              </v:shape>
            </v:group>
            <v:group style="position:absolute;left:6895;top:2461;width:274;height:1061" coordorigin="6895,2461" coordsize="274,1061">
              <v:shape style="position:absolute;left:6895;top:2461;width:274;height:1061" coordorigin="6895,2461" coordsize="274,1061" path="m6895,3522l7169,3522,7169,2461,6895,2461,6895,3522xe" filled="true" fillcolor="#005aa7" stroked="false">
                <v:path arrowok="t"/>
                <v:fill type="solid"/>
              </v:shape>
            </v:group>
            <v:group style="position:absolute;left:6895;top:2461;width:274;height:1061" coordorigin="6895,2461" coordsize="274,1061">
              <v:shape style="position:absolute;left:6895;top:2461;width:274;height:1061" coordorigin="6895,2461" coordsize="274,1061" path="m6895,3522l7169,3522,7169,2461,6895,2461,6895,3522xe" filled="false" stroked="true" strokeweight="6pt" strokecolor="#005aa7">
                <v:path arrowok="t"/>
              </v:shape>
            </v:group>
            <v:group style="position:absolute;left:8040;top:1727;width:274;height:1796" coordorigin="8040,1727" coordsize="274,1796">
              <v:shape style="position:absolute;left:8040;top:1727;width:274;height:1796" coordorigin="8040,1727" coordsize="274,1796" path="m8040,3522l8314,3522,8314,1727,8040,1727,8040,3522xe" filled="true" fillcolor="#005aa7" stroked="false">
                <v:path arrowok="t"/>
                <v:fill type="solid"/>
              </v:shape>
            </v:group>
            <v:group style="position:absolute;left:8040;top:1727;width:274;height:1796" coordorigin="8040,1727" coordsize="274,1796">
              <v:shape style="position:absolute;left:8040;top:1727;width:274;height:1796" coordorigin="8040,1727" coordsize="274,1796" path="m8040,3522l8314,3522,8314,1727,8040,1727,8040,3522xe" filled="false" stroked="true" strokeweight="6pt" strokecolor="#005aa7">
                <v:path arrowok="t"/>
              </v:shape>
            </v:group>
            <v:group style="position:absolute;left:9185;top:3332;width:274;height:190" coordorigin="9185,3332" coordsize="274,190">
              <v:shape style="position:absolute;left:9185;top:3332;width:274;height:190" coordorigin="9185,3332" coordsize="274,190" path="m9185,3522l9458,3522,9458,3332,9185,3332,9185,3522xe" filled="true" fillcolor="#005aa7" stroked="false">
                <v:path arrowok="t"/>
                <v:fill type="solid"/>
              </v:shape>
            </v:group>
            <v:group style="position:absolute;left:9185;top:3332;width:274;height:190" coordorigin="9185,3332" coordsize="274,190">
              <v:shape style="position:absolute;left:9185;top:3332;width:274;height:190" coordorigin="9185,3332" coordsize="274,190" path="m9185,3522l9458,3522,9458,3332,9185,3332,9185,3522xe" filled="false" stroked="true" strokeweight="6pt" strokecolor="#005aa7">
                <v:path arrowok="t"/>
              </v:shape>
            </v:group>
            <v:group style="position:absolute;left:10330;top:3431;width:272;height:92" coordorigin="10330,3431" coordsize="272,92">
              <v:shape style="position:absolute;left:10330;top:3431;width:272;height:92" coordorigin="10330,3431" coordsize="272,92" path="m10330,3522l10601,3522,10601,3431,10330,3431,10330,3522xe" filled="true" fillcolor="#005aa7" stroked="false">
                <v:path arrowok="t"/>
                <v:fill type="solid"/>
              </v:shape>
            </v:group>
            <v:group style="position:absolute;left:10330;top:3431;width:272;height:92" coordorigin="10330,3431" coordsize="272,92">
              <v:shape style="position:absolute;left:10330;top:3431;width:272;height:92" coordorigin="10330,3431" coordsize="272,92" path="m10330,3522l10601,3522,10601,3431,10330,3431,10330,3522xe" filled="false" stroked="true" strokeweight="6pt" strokecolor="#005aa7">
                <v:path arrowok="t"/>
              </v:shape>
            </v:group>
            <v:group style="position:absolute;left:6214;top:114;width:274;height:3408" coordorigin="6214,114" coordsize="274,3408">
              <v:shape style="position:absolute;left:6214;top:114;width:274;height:3408" coordorigin="6214,114" coordsize="274,3408" path="m6214,3522l6487,3522,6487,114,6214,114,6214,3522xe" filled="true" fillcolor="#ed6b06" stroked="false">
                <v:path arrowok="t"/>
                <v:fill type="solid"/>
              </v:shape>
            </v:group>
            <v:group style="position:absolute;left:6214;top:114;width:274;height:3408" coordorigin="6214,114" coordsize="274,3408">
              <v:shape style="position:absolute;left:6214;top:114;width:274;height:3408" coordorigin="6214,114" coordsize="274,3408" path="m6214,3522l6487,3522,6487,114,6214,114,6214,3522xe" filled="false" stroked="true" strokeweight="6pt" strokecolor="#ed6b06">
                <v:path arrowok="t"/>
              </v:shape>
            </v:group>
            <v:group style="position:absolute;left:7358;top:2934;width:272;height:588" coordorigin="7358,2934" coordsize="272,588">
              <v:shape style="position:absolute;left:7358;top:2934;width:272;height:588" coordorigin="7358,2934" coordsize="272,588" path="m7358,3522l7630,3522,7630,2934,7358,2934,7358,3522xe" filled="true" fillcolor="#ed6b06" stroked="false">
                <v:path arrowok="t"/>
                <v:fill type="solid"/>
              </v:shape>
            </v:group>
            <v:group style="position:absolute;left:7358;top:2934;width:272;height:588" coordorigin="7358,2934" coordsize="272,588">
              <v:shape style="position:absolute;left:7358;top:2934;width:272;height:588" coordorigin="7358,2934" coordsize="272,588" path="m7358,3522l7630,3522,7630,2934,7358,2934,7358,3522xe" filled="false" stroked="true" strokeweight="6.0pt" strokecolor="#ed6b06">
                <v:path arrowok="t"/>
              </v:shape>
            </v:group>
            <v:group style="position:absolute;left:8501;top:2631;width:274;height:891" coordorigin="8501,2631" coordsize="274,891">
              <v:shape style="position:absolute;left:8501;top:2631;width:274;height:891" coordorigin="8501,2631" coordsize="274,891" path="m8501,3522l8774,3522,8774,2631,8501,2631,8501,3522xe" filled="true" fillcolor="#ed6b06" stroked="false">
                <v:path arrowok="t"/>
                <v:fill type="solid"/>
              </v:shape>
            </v:group>
            <v:group style="position:absolute;left:8501;top:2631;width:274;height:891" coordorigin="8501,2631" coordsize="274,891">
              <v:shape style="position:absolute;left:8501;top:2631;width:274;height:891" coordorigin="8501,2631" coordsize="274,891" path="m8501,3522l8774,3522,8774,2631,8501,2631,8501,3522xe" filled="false" stroked="true" strokeweight="6pt" strokecolor="#ed6b06">
                <v:path arrowok="t"/>
              </v:shape>
            </v:group>
            <v:group style="position:absolute;left:9646;top:3342;width:274;height:180" coordorigin="9646,3342" coordsize="274,180">
              <v:shape style="position:absolute;left:9646;top:3342;width:274;height:180" coordorigin="9646,3342" coordsize="274,180" path="m9646,3522l9919,3522,9919,3342,9646,3342,9646,3522xe" filled="true" fillcolor="#ed6b06" stroked="false">
                <v:path arrowok="t"/>
                <v:fill type="solid"/>
              </v:shape>
            </v:group>
            <v:group style="position:absolute;left:9646;top:3342;width:274;height:180" coordorigin="9646,3342" coordsize="274,180">
              <v:shape style="position:absolute;left:9646;top:3342;width:274;height:180" coordorigin="9646,3342" coordsize="274,180" path="m9646,3522l9919,3522,9919,3342,9646,3342,9646,3522xe" filled="false" stroked="true" strokeweight="6pt" strokecolor="#ed6b06">
                <v:path arrowok="t"/>
              </v:shape>
            </v:group>
            <v:group style="position:absolute;left:10790;top:3504;width:274;height:2" coordorigin="10790,3504" coordsize="274,2">
              <v:shape style="position:absolute;left:10790;top:3504;width:274;height:2" coordorigin="10790,3504" coordsize="274,0" path="m10790,3504l11064,3504e" filled="false" stroked="true" strokeweight="1.9pt" strokecolor="#ed6b06">
                <v:path arrowok="t"/>
              </v:shape>
            </v:group>
            <v:group style="position:absolute;left:10790;top:3486;width:274;height:36" coordorigin="10790,3486" coordsize="274,36">
              <v:shape style="position:absolute;left:10790;top:3486;width:274;height:36" coordorigin="10790,3486" coordsize="274,36" path="m10790,3522l11064,3522,11064,3486,10790,3486,10790,3522xe" filled="false" stroked="true" strokeweight="6pt" strokecolor="#ed6b06">
                <v:path arrowok="t"/>
              </v:shape>
            </v:group>
            <v:group style="position:absolute;left:5546;top:-289;width:2;height:3872" coordorigin="5546,-289" coordsize="2,3872">
              <v:shape style="position:absolute;left:5546;top:-289;width:2;height:3872" coordorigin="5546,-289" coordsize="0,3872" path="m5546,-289l5546,3582e" filled="false" stroked="true" strokeweight=".72pt" strokecolor="#5d6770">
                <v:path arrowok="t"/>
              </v:shape>
            </v:group>
            <v:group style="position:absolute;left:5482;top:3522;width:5787;height:2" coordorigin="5482,3522" coordsize="5787,2">
              <v:shape style="position:absolute;left:5482;top:3522;width:5787;height:2" coordorigin="5482,3522" coordsize="5787,0" path="m5482,3522l11268,3522e" filled="false" stroked="true" strokeweight=".72pt" strokecolor="#5d6770">
                <v:path arrowok="t"/>
              </v:shape>
            </v:group>
            <v:group style="position:absolute;left:5482;top:3047;width:65;height:2" coordorigin="5482,3047" coordsize="65,2">
              <v:shape style="position:absolute;left:5482;top:3047;width:65;height:2" coordorigin="5482,3047" coordsize="65,0" path="m5482,3047l5546,3047e" filled="false" stroked="true" strokeweight=".72pt" strokecolor="#5d6770">
                <v:path arrowok="t"/>
              </v:shape>
            </v:group>
            <v:group style="position:absolute;left:5482;top:2569;width:65;height:2" coordorigin="5482,2569" coordsize="65,2">
              <v:shape style="position:absolute;left:5482;top:2569;width:65;height:2" coordorigin="5482,2569" coordsize="65,0" path="m5482,2569l5546,2569e" filled="false" stroked="true" strokeweight=".72pt" strokecolor="#5d6770">
                <v:path arrowok="t"/>
              </v:shape>
            </v:group>
            <v:group style="position:absolute;left:5482;top:2094;width:65;height:2" coordorigin="5482,2094" coordsize="65,2">
              <v:shape style="position:absolute;left:5482;top:2094;width:65;height:2" coordorigin="5482,2094" coordsize="65,0" path="m5482,2094l5546,2094e" filled="false" stroked="true" strokeweight=".72pt" strokecolor="#5d6770">
                <v:path arrowok="t"/>
              </v:shape>
            </v:group>
            <v:group style="position:absolute;left:5482;top:1616;width:65;height:2" coordorigin="5482,1616" coordsize="65,2">
              <v:shape style="position:absolute;left:5482;top:1616;width:65;height:2" coordorigin="5482,1616" coordsize="65,0" path="m5482,1616l5546,1616e" filled="false" stroked="true" strokeweight=".72pt" strokecolor="#5d6770">
                <v:path arrowok="t"/>
              </v:shape>
            </v:group>
            <v:group style="position:absolute;left:5482;top:1141;width:65;height:2" coordorigin="5482,1141" coordsize="65,2">
              <v:shape style="position:absolute;left:5482;top:1141;width:65;height:2" coordorigin="5482,1141" coordsize="65,0" path="m5482,1141l5546,1141e" filled="false" stroked="true" strokeweight=".72pt" strokecolor="#5d6770">
                <v:path arrowok="t"/>
              </v:shape>
            </v:group>
            <v:group style="position:absolute;left:5482;top:663;width:65;height:2" coordorigin="5482,663" coordsize="65,2">
              <v:shape style="position:absolute;left:5482;top:663;width:65;height:2" coordorigin="5482,663" coordsize="65,0" path="m5482,663l5546,663e" filled="false" stroked="true" strokeweight=".72pt" strokecolor="#5d6770">
                <v:path arrowok="t"/>
              </v:shape>
            </v:group>
            <v:group style="position:absolute;left:5482;top:188;width:65;height:2" coordorigin="5482,188" coordsize="65,2">
              <v:shape style="position:absolute;left:5482;top:188;width:65;height:2" coordorigin="5482,188" coordsize="65,0" path="m5482,188l5546,188e" filled="false" stroked="true" strokeweight=".72pt" strokecolor="#5d6770">
                <v:path arrowok="t"/>
              </v:shape>
            </v:group>
            <v:group style="position:absolute;left:5482;top:-289;width:65;height:2" coordorigin="5482,-289" coordsize="65,2">
              <v:shape style="position:absolute;left:5482;top:-289;width:65;height:2" coordorigin="5482,-289" coordsize="65,0" path="m5482,-289l5546,-289e" filled="false" stroked="true" strokeweight=".72pt" strokecolor="#5d6770">
                <v:path arrowok="t"/>
              </v:shape>
            </v:group>
            <v:group style="position:absolute;left:6691;top:3522;width:2;height:60" coordorigin="6691,3522" coordsize="2,60">
              <v:shape style="position:absolute;left:6691;top:3522;width:2;height:60" coordorigin="6691,3522" coordsize="0,60" path="m6691,3522l6691,3582e" filled="false" stroked="true" strokeweight=".72pt" strokecolor="#5d6770">
                <v:path arrowok="t"/>
              </v:shape>
            </v:group>
            <v:group style="position:absolute;left:7836;top:3522;width:2;height:60" coordorigin="7836,3522" coordsize="2,60">
              <v:shape style="position:absolute;left:7836;top:3522;width:2;height:60" coordorigin="7836,3522" coordsize="0,60" path="m7836,3522l7836,3582e" filled="false" stroked="true" strokeweight=".72pt" strokecolor="#5d6770">
                <v:path arrowok="t"/>
              </v:shape>
            </v:group>
            <v:group style="position:absolute;left:8981;top:3522;width:2;height:60" coordorigin="8981,3522" coordsize="2,60">
              <v:shape style="position:absolute;left:8981;top:3522;width:2;height:60" coordorigin="8981,3522" coordsize="0,60" path="m8981,3522l8981,3582e" filled="false" stroked="true" strokeweight=".72pt" strokecolor="#5d6770">
                <v:path arrowok="t"/>
              </v:shape>
            </v:group>
            <v:group style="position:absolute;left:10123;top:3522;width:2;height:60" coordorigin="10123,3522" coordsize="2,60">
              <v:shape style="position:absolute;left:10123;top:3522;width:2;height:60" coordorigin="10123,3522" coordsize="0,60" path="m10123,3522l10123,3582e" filled="false" stroked="true" strokeweight=".72pt" strokecolor="#5d6770">
                <v:path arrowok="t"/>
              </v:shape>
            </v:group>
            <v:group style="position:absolute;left:11268;top:3522;width:2;height:60" coordorigin="11268,3522" coordsize="2,60">
              <v:shape style="position:absolute;left:11268;top:3522;width:2;height:60" coordorigin="11268,3522" coordsize="0,60" path="m11268,3522l11268,3582e" filled="false" stroked="true" strokeweight=".72pt" strokecolor="#5d6770">
                <v:path arrowok="t"/>
              </v:shape>
            </v:group>
            <v:group style="position:absolute;left:9781;top:-154;width:106;height:106" coordorigin="9781,-154" coordsize="106,106">
              <v:shape style="position:absolute;left:9781;top:-154;width:106;height:106" coordorigin="9781,-154" coordsize="106,106" path="m9781,-48l9887,-48,9887,-154,9781,-154,9781,-48xe" filled="true" fillcolor="#ed6b06" stroked="false">
                <v:path arrowok="t"/>
                <v:fill type="solid"/>
              </v:shape>
            </v:group>
            <v:group style="position:absolute;left:9781;top:-154;width:106;height:106" coordorigin="9781,-154" coordsize="106,106">
              <v:shape style="position:absolute;left:9781;top:-154;width:106;height:106" coordorigin="9781,-154" coordsize="106,106" path="m9781,-48l9887,-48,9887,-154,9781,-154,9781,-48xe" filled="false" stroked="true" strokeweight="3.96pt" strokecolor="#ed6b06">
                <v:path arrowok="t"/>
              </v:shape>
              <v:shape style="position:absolute;left:9934;top:-190;width:95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2015-2016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350,000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300,000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04.199829pt;margin-top:-.800502pt;width:11pt;height:34.7pt;mso-position-horizontal-relative:page;mso-position-vertical-relative:paragraph;z-index:1244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188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D6770"/>
                      <w:sz w:val="18"/>
                    </w:rPr>
                    <w:t>23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250,000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46.979828pt;margin-top:12.18951pt;width:11pt;height:34.7pt;mso-position-horizontal-relative:page;mso-position-vertical-relative:paragraph;z-index:1240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111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D6770"/>
                      <w:sz w:val="18"/>
                    </w:rPr>
                    <w:t>67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200,000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27.289825pt;margin-top:1.860514pt;width:11pt;height:29.65pt;mso-position-horizontal-relative:page;mso-position-vertical-relative:paragraph;z-index:1247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93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85858"/>
                      <w:sz w:val="18"/>
                    </w:rPr>
                    <w:t>28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150,000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66"/>
        <w:ind w:left="99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70.069824pt;margin-top:-6.849488pt;width:11pt;height:29.65pt;mso-position-horizontal-relative:page;mso-position-vertical-relative:paragraph;z-index:1242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61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85858"/>
                      <w:sz w:val="18"/>
                    </w:rPr>
                    <w:t>96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439819pt;margin-top:13.090512pt;width:11pt;height:29.65pt;mso-position-horizontal-relative:page;mso-position-vertical-relative:paragraph;z-index:1249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19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,9</w:t>
                  </w:r>
                  <w:r>
                    <w:rPr>
                      <w:rFonts w:ascii="Arial"/>
                      <w:color w:val="5D6770"/>
                      <w:sz w:val="18"/>
                    </w:rPr>
                    <w:t>81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499817pt;margin-top:13.600512pt;width:11pt;height:29.65pt;mso-position-horizontal-relative:page;mso-position-vertical-relative:paragraph;z-index:1252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18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,9</w:t>
                  </w:r>
                  <w:r>
                    <w:rPr>
                      <w:rFonts w:ascii="Arial"/>
                      <w:color w:val="585858"/>
                      <w:sz w:val="18"/>
                    </w:rPr>
                    <w:t>17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100,000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1106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18.649841pt;margin-top:-.788485pt;width:11pt;height:24.65pt;mso-position-horizontal-relative:page;mso-position-vertical-relative:paragraph;z-index:1254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9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D6770"/>
                      <w:sz w:val="18"/>
                    </w:rPr>
                    <w:t>47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719849pt;margin-top:2.011515pt;width:11pt;height:24.65pt;mso-position-horizontal-relative:page;mso-position-vertical-relative:paragraph;z-index:1256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3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85858"/>
                      <w:sz w:val="18"/>
                    </w:rPr>
                    <w:t>78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z w:val="20"/>
        </w:rPr>
        <w:t>50,000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1606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934" w:val="left" w:leader="none"/>
          <w:tab w:pos="8115" w:val="left" w:leader="none"/>
          <w:tab w:pos="9099" w:val="left" w:leader="none"/>
          <w:tab w:pos="10403" w:val="left" w:leader="none"/>
        </w:tabs>
        <w:spacing w:before="14"/>
        <w:ind w:left="5690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 w:hAnsi="Tahoma"/>
          <w:b/>
          <w:color w:val="585858"/>
          <w:spacing w:val="-1"/>
          <w:w w:val="95"/>
          <w:sz w:val="18"/>
        </w:rPr>
        <w:t>Comondú</w:t>
        <w:tab/>
        <w:t>Mulegé</w:t>
        <w:tab/>
      </w:r>
      <w:r>
        <w:rPr>
          <w:rFonts w:ascii="Tahoma" w:hAnsi="Tahoma"/>
          <w:b/>
          <w:color w:val="585858"/>
          <w:spacing w:val="-1"/>
          <w:sz w:val="18"/>
        </w:rPr>
        <w:t>La</w:t>
      </w:r>
      <w:r>
        <w:rPr>
          <w:rFonts w:ascii="Tahoma" w:hAnsi="Tahoma"/>
          <w:b/>
          <w:color w:val="585858"/>
          <w:spacing w:val="-6"/>
          <w:sz w:val="18"/>
        </w:rPr>
        <w:t> </w:t>
      </w:r>
      <w:r>
        <w:rPr>
          <w:rFonts w:ascii="Tahoma" w:hAnsi="Tahoma"/>
          <w:b/>
          <w:color w:val="585858"/>
          <w:spacing w:val="-1"/>
          <w:sz w:val="18"/>
        </w:rPr>
        <w:t>Paz</w:t>
        <w:tab/>
        <w:t>Los</w:t>
      </w:r>
      <w:r>
        <w:rPr>
          <w:rFonts w:ascii="Tahoma" w:hAnsi="Tahoma"/>
          <w:b/>
          <w:color w:val="585858"/>
          <w:spacing w:val="-2"/>
          <w:sz w:val="18"/>
        </w:rPr>
        <w:t> </w:t>
      </w:r>
      <w:r>
        <w:rPr>
          <w:rFonts w:ascii="Tahoma" w:hAnsi="Tahoma"/>
          <w:b/>
          <w:color w:val="585858"/>
          <w:spacing w:val="-1"/>
          <w:sz w:val="18"/>
        </w:rPr>
        <w:t>Cabos</w:t>
        <w:tab/>
        <w:t>Loreto</w:t>
      </w:r>
      <w:r>
        <w:rPr>
          <w:rFonts w:ascii="Tahoma" w:hAnsi="Tahoma"/>
          <w:sz w:val="18"/>
        </w:rPr>
      </w:r>
    </w:p>
    <w:p>
      <w:pPr>
        <w:spacing w:line="240" w:lineRule="auto" w:before="11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pStyle w:val="BodyText"/>
        <w:spacing w:line="242" w:lineRule="auto" w:before="80"/>
        <w:ind w:left="5006" w:right="2141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2015:</w:t>
      </w:r>
      <w:r>
        <w:rPr>
          <w:rFonts w:ascii="Arial" w:hAnsi="Arial"/>
          <w:color w:val="5D6770"/>
          <w:spacing w:val="-1"/>
        </w:rPr>
        <w:t>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(SIAP). Secretaría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2016: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spacing w:after="0" w:line="242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43"/>
        <w:ind w:left="2689" w:right="5052" w:hanging="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VALOR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27"/>
          <w:w w:val="103"/>
        </w:rPr>
        <w:t> </w:t>
      </w:r>
      <w:r>
        <w:rPr>
          <w:rFonts w:ascii="Arial" w:hAnsi="Arial"/>
          <w:color w:val="585858"/>
          <w:w w:val="105"/>
        </w:rPr>
        <w:t>MUNICIPIO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2014-2015</w:t>
      </w:r>
      <w:r>
        <w:rPr>
          <w:rFonts w:ascii="Arial" w:hAnsi="Arial"/>
          <w:color w:val="585858"/>
          <w:spacing w:val="21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41"/>
          <w:w w:val="108"/>
        </w:rPr>
        <w:t> </w:t>
      </w:r>
      <w:r>
        <w:rPr>
          <w:rFonts w:ascii="Arial" w:hAnsi="Arial"/>
          <w:color w:val="585858"/>
          <w:w w:val="105"/>
        </w:rPr>
        <w:t>(MILES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PESOS</w:t>
      </w:r>
      <w:r>
        <w:rPr>
          <w:rFonts w:ascii="Arial" w:hAnsi="Arial"/>
          <w:color w:val="585858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spacing w:line="240" w:lineRule="auto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2,500,000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23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0.040009pt;margin-top:1.529895pt;width:9.4pt;height:9.25pt;mso-position-horizontal-relative:page;mso-position-vertical-relative:paragraph;z-index:12616" coordorigin="10001,31" coordsize="188,185">
            <v:group style="position:absolute;left:10040;top:70;width:108;height:106" coordorigin="10040,70" coordsize="108,106">
              <v:shape style="position:absolute;left:10040;top:70;width:108;height:106" coordorigin="10040,70" coordsize="108,106" path="m10040,176l10148,176,10148,70,10040,70,10040,176xe" filled="true" fillcolor="#005aa7" stroked="false">
                <v:path arrowok="t"/>
                <v:fill type="solid"/>
              </v:shape>
            </v:group>
            <v:group style="position:absolute;left:10040;top:70;width:108;height:106" coordorigin="10040,70" coordsize="108,106">
              <v:shape style="position:absolute;left:10040;top:70;width:108;height:106" coordorigin="10040,70" coordsize="108,106" path="m10040,176l10148,176,10148,70,10040,70,10040,176xe" filled="false" stroked="true" strokeweight="3.96pt" strokecolor="#005aa7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2014</w:t>
      </w:r>
      <w:r>
        <w:rPr>
          <w:rFonts w:ascii="Arial"/>
          <w:color w:val="5D6770"/>
          <w:spacing w:val="-10"/>
          <w:sz w:val="20"/>
        </w:rPr>
        <w:t> </w:t>
      </w:r>
      <w:r>
        <w:rPr>
          <w:rFonts w:ascii="Arial"/>
          <w:color w:val="5D6770"/>
          <w:spacing w:val="-1"/>
          <w:sz w:val="20"/>
        </w:rPr>
        <w:t>-2015</w:t>
      </w:r>
      <w:r>
        <w:rPr>
          <w:rFonts w:ascii="Arial"/>
          <w:sz w:val="20"/>
        </w:rPr>
      </w:r>
    </w:p>
    <w:p>
      <w:pPr>
        <w:spacing w:before="91"/>
        <w:ind w:left="23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80.920013pt;margin-top:4.039878pt;width:292.1pt;height:189.75pt;mso-position-horizontal-relative:page;mso-position-vertical-relative:paragraph;z-index:-869104" coordorigin="5618,81" coordsize="5842,3795">
            <v:group style="position:absolute;left:5832;top:518;width:322;height:3288" coordorigin="5832,518" coordsize="322,3288">
              <v:shape style="position:absolute;left:5832;top:518;width:322;height:3288" coordorigin="5832,518" coordsize="322,3288" path="m5832,3806l6154,3806,6154,518,5832,518,5832,3806xe" filled="true" fillcolor="#005aa7" stroked="false">
                <v:path arrowok="t"/>
                <v:fill type="solid"/>
              </v:shape>
            </v:group>
            <v:group style="position:absolute;left:5832;top:518;width:322;height:3288" coordorigin="5832,518" coordsize="322,3288">
              <v:shape style="position:absolute;left:5832;top:518;width:322;height:3288" coordorigin="5832,518" coordsize="322,3288" path="m5832,3806l6154,3806,6154,518,5832,518,5832,3806xe" filled="false" stroked="true" strokeweight="6pt" strokecolor="#005aa7">
                <v:path arrowok="t"/>
              </v:shape>
            </v:group>
            <v:group style="position:absolute;left:6986;top:1991;width:322;height:1815" coordorigin="6986,1991" coordsize="322,1815">
              <v:shape style="position:absolute;left:6986;top:1991;width:322;height:1815" coordorigin="6986,1991" coordsize="322,1815" path="m6986,3806l7308,3806,7308,1991,6986,1991,6986,3806xe" filled="true" fillcolor="#005aa7" stroked="false">
                <v:path arrowok="t"/>
                <v:fill type="solid"/>
              </v:shape>
            </v:group>
            <v:group style="position:absolute;left:6986;top:1991;width:322;height:1815" coordorigin="6986,1991" coordsize="322,1815">
              <v:shape style="position:absolute;left:6986;top:1991;width:322;height:1815" coordorigin="6986,1991" coordsize="322,1815" path="m6986,3806l7308,3806,7308,1991,6986,1991,6986,3806xe" filled="false" stroked="true" strokeweight="6pt" strokecolor="#005aa7">
                <v:path arrowok="t"/>
              </v:shape>
            </v:group>
            <v:group style="position:absolute;left:8138;top:2805;width:322;height:1001" coordorigin="8138,2805" coordsize="322,1001">
              <v:shape style="position:absolute;left:8138;top:2805;width:322;height:1001" coordorigin="8138,2805" coordsize="322,1001" path="m8138,3806l8460,3806,8460,2805,8138,2805,8138,3806xe" filled="true" fillcolor="#005aa7" stroked="false">
                <v:path arrowok="t"/>
                <v:fill type="solid"/>
              </v:shape>
            </v:group>
            <v:group style="position:absolute;left:8138;top:2805;width:322;height:1001" coordorigin="8138,2805" coordsize="322,1001">
              <v:shape style="position:absolute;left:8138;top:2805;width:322;height:1001" coordorigin="8138,2805" coordsize="322,1001" path="m8138,3806l8460,3806,8460,2805,8138,2805,8138,3806xe" filled="false" stroked="true" strokeweight="6pt" strokecolor="#005aa7">
                <v:path arrowok="t"/>
              </v:shape>
            </v:group>
            <v:group style="position:absolute;left:9290;top:3657;width:322;height:149" coordorigin="9290,3657" coordsize="322,149">
              <v:shape style="position:absolute;left:9290;top:3657;width:322;height:149" coordorigin="9290,3657" coordsize="322,149" path="m9290,3806l9612,3806,9612,3657,9290,3657,9290,3806xe" filled="true" fillcolor="#005aa7" stroked="false">
                <v:path arrowok="t"/>
                <v:fill type="solid"/>
              </v:shape>
            </v:group>
            <v:group style="position:absolute;left:9290;top:3657;width:322;height:149" coordorigin="9290,3657" coordsize="322,149">
              <v:shape style="position:absolute;left:9290;top:3657;width:322;height:149" coordorigin="9290,3657" coordsize="322,149" path="m9290,3806l9612,3806,9612,3657,9290,3657,9290,3806xe" filled="false" stroked="true" strokeweight="6.0pt" strokecolor="#005aa7">
                <v:path arrowok="t"/>
              </v:shape>
            </v:group>
            <v:group style="position:absolute;left:10445;top:3777;width:320;height:2" coordorigin="10445,3777" coordsize="320,2">
              <v:shape style="position:absolute;left:10445;top:3777;width:320;height:2" coordorigin="10445,3777" coordsize="320,0" path="m10445,3777l10764,3777e" filled="false" stroked="true" strokeweight="2.98pt" strokecolor="#005aa7">
                <v:path arrowok="t"/>
              </v:shape>
            </v:group>
            <v:group style="position:absolute;left:10445;top:3748;width:320;height:58" coordorigin="10445,3748" coordsize="320,58">
              <v:shape style="position:absolute;left:10445;top:3748;width:320;height:58" coordorigin="10445,3748" coordsize="320,58" path="m10445,3806l10764,3806,10764,3748,10445,3748,10445,3806xe" filled="false" stroked="true" strokeweight="6.0pt" strokecolor="#005aa7">
                <v:path arrowok="t"/>
              </v:shape>
            </v:group>
            <v:group style="position:absolute;left:6377;top:1343;width:320;height:2463" coordorigin="6377,1343" coordsize="320,2463">
              <v:shape style="position:absolute;left:6377;top:1343;width:320;height:2463" coordorigin="6377,1343" coordsize="320,2463" path="m6377,3806l6696,3806,6696,1343,6377,1343,6377,3806xe" filled="true" fillcolor="#009d4e" stroked="false">
                <v:path arrowok="t"/>
                <v:fill type="solid"/>
              </v:shape>
            </v:group>
            <v:group style="position:absolute;left:6377;top:1343;width:320;height:2463" coordorigin="6377,1343" coordsize="320,2463">
              <v:shape style="position:absolute;left:6377;top:1343;width:320;height:2463" coordorigin="6377,1343" coordsize="320,2463" path="m6377,3806l6696,3806,6696,1343,6377,1343,6377,3806xe" filled="false" stroked="true" strokeweight="6pt" strokecolor="#009d4e">
                <v:path arrowok="t"/>
              </v:shape>
            </v:group>
            <v:group style="position:absolute;left:7529;top:2500;width:322;height:1306" coordorigin="7529,2500" coordsize="322,1306">
              <v:shape style="position:absolute;left:7529;top:2500;width:322;height:1306" coordorigin="7529,2500" coordsize="322,1306" path="m7529,3806l7850,3806,7850,2500,7529,2500,7529,3806xe" filled="true" fillcolor="#009d4e" stroked="false">
                <v:path arrowok="t"/>
                <v:fill type="solid"/>
              </v:shape>
            </v:group>
            <v:group style="position:absolute;left:7529;top:2500;width:322;height:1306" coordorigin="7529,2500" coordsize="322,1306">
              <v:shape style="position:absolute;left:7529;top:2500;width:322;height:1306" coordorigin="7529,2500" coordsize="322,1306" path="m7529,3806l7850,3806,7850,2500,7529,2500,7529,3806xe" filled="false" stroked="true" strokeweight="6.0pt" strokecolor="#009d4e">
                <v:path arrowok="t"/>
              </v:shape>
            </v:group>
            <v:group style="position:absolute;left:8681;top:2138;width:322;height:1668" coordorigin="8681,2138" coordsize="322,1668">
              <v:shape style="position:absolute;left:8681;top:2138;width:322;height:1668" coordorigin="8681,2138" coordsize="322,1668" path="m8681,3806l9002,3806,9002,2138,8681,2138,8681,3806xe" filled="true" fillcolor="#009d4e" stroked="false">
                <v:path arrowok="t"/>
                <v:fill type="solid"/>
              </v:shape>
            </v:group>
            <v:group style="position:absolute;left:8681;top:2138;width:322;height:1668" coordorigin="8681,2138" coordsize="322,1668">
              <v:shape style="position:absolute;left:8681;top:2138;width:322;height:1668" coordorigin="8681,2138" coordsize="322,1668" path="m8681,3806l9002,3806,9002,2138,8681,2138,8681,3806xe" filled="false" stroked="true" strokeweight="6pt" strokecolor="#009d4e">
                <v:path arrowok="t"/>
              </v:shape>
            </v:group>
            <v:group style="position:absolute;left:9833;top:3669;width:322;height:137" coordorigin="9833,3669" coordsize="322,137">
              <v:shape style="position:absolute;left:9833;top:3669;width:322;height:137" coordorigin="9833,3669" coordsize="322,137" path="m9833,3806l10154,3806,10154,3669,9833,3669,9833,3806xe" filled="true" fillcolor="#009d4e" stroked="false">
                <v:path arrowok="t"/>
                <v:fill type="solid"/>
              </v:shape>
            </v:group>
            <v:group style="position:absolute;left:9833;top:3669;width:322;height:137" coordorigin="9833,3669" coordsize="322,137">
              <v:shape style="position:absolute;left:9833;top:3669;width:322;height:137" coordorigin="9833,3669" coordsize="322,137" path="m9833,3806l10154,3806,10154,3669,9833,3669,9833,3806xe" filled="false" stroked="true" strokeweight="6pt" strokecolor="#009d4e">
                <v:path arrowok="t"/>
              </v:shape>
            </v:group>
            <v:group style="position:absolute;left:10987;top:3779;width:320;height:2" coordorigin="10987,3779" coordsize="320,2">
              <v:shape style="position:absolute;left:10987;top:3779;width:320;height:2" coordorigin="10987,3779" coordsize="320,0" path="m10987,3779l11306,3779e" filled="false" stroked="true" strokeweight="2.74pt" strokecolor="#009d4e">
                <v:path arrowok="t"/>
              </v:shape>
            </v:group>
            <v:group style="position:absolute;left:10987;top:3753;width:320;height:53" coordorigin="10987,3753" coordsize="320,53">
              <v:shape style="position:absolute;left:10987;top:3753;width:320;height:53" coordorigin="10987,3753" coordsize="320,53" path="m10987,3806l11306,3806,11306,3753,10987,3753,10987,3806xe" filled="false" stroked="true" strokeweight="6.0pt" strokecolor="#009d4e">
                <v:path arrowok="t"/>
              </v:shape>
            </v:group>
            <v:group style="position:absolute;left:5688;top:88;width:2;height:3780" coordorigin="5688,88" coordsize="2,3780">
              <v:shape style="position:absolute;left:5688;top:88;width:2;height:3780" coordorigin="5688,88" coordsize="0,3780" path="m5688,88l5688,3868e" filled="false" stroked="true" strokeweight=".72pt" strokecolor="#5d6770">
                <v:path arrowok="t"/>
              </v:shape>
            </v:group>
            <v:group style="position:absolute;left:5626;top:3806;width:5828;height:2" coordorigin="5626,3806" coordsize="5828,2">
              <v:shape style="position:absolute;left:5626;top:3806;width:5828;height:2" coordorigin="5626,3806" coordsize="5828,0" path="m5626,3806l11453,3806e" filled="false" stroked="true" strokeweight=".72pt" strokecolor="#5d6770">
                <v:path arrowok="t"/>
              </v:shape>
            </v:group>
            <v:group style="position:absolute;left:5626;top:3062;width:63;height:2" coordorigin="5626,3062" coordsize="63,2">
              <v:shape style="position:absolute;left:5626;top:3062;width:63;height:2" coordorigin="5626,3062" coordsize="63,0" path="m5626,3062l5688,3062e" filled="false" stroked="true" strokeweight=".72pt" strokecolor="#5d6770">
                <v:path arrowok="t"/>
              </v:shape>
            </v:group>
            <v:group style="position:absolute;left:5626;top:2318;width:63;height:2" coordorigin="5626,2318" coordsize="63,2">
              <v:shape style="position:absolute;left:5626;top:2318;width:63;height:2" coordorigin="5626,2318" coordsize="63,0" path="m5626,2318l5688,2318e" filled="false" stroked="true" strokeweight=".72pt" strokecolor="#5d6770">
                <v:path arrowok="t"/>
              </v:shape>
            </v:group>
            <v:group style="position:absolute;left:5626;top:1574;width:63;height:2" coordorigin="5626,1574" coordsize="63,2">
              <v:shape style="position:absolute;left:5626;top:1574;width:63;height:2" coordorigin="5626,1574" coordsize="63,0" path="m5626,1574l5688,1574e" filled="false" stroked="true" strokeweight=".72pt" strokecolor="#5d6770">
                <v:path arrowok="t"/>
              </v:shape>
            </v:group>
            <v:group style="position:absolute;left:5626;top:832;width:63;height:2" coordorigin="5626,832" coordsize="63,2">
              <v:shape style="position:absolute;left:5626;top:832;width:63;height:2" coordorigin="5626,832" coordsize="63,0" path="m5626,832l5688,832e" filled="false" stroked="true" strokeweight=".72pt" strokecolor="#5d6770">
                <v:path arrowok="t"/>
              </v:shape>
            </v:group>
            <v:group style="position:absolute;left:5626;top:88;width:63;height:2" coordorigin="5626,88" coordsize="63,2">
              <v:shape style="position:absolute;left:5626;top:88;width:63;height:2" coordorigin="5626,88" coordsize="63,0" path="m5626,88l5688,88e" filled="false" stroked="true" strokeweight=".72pt" strokecolor="#5d6770">
                <v:path arrowok="t"/>
              </v:shape>
            </v:group>
            <v:group style="position:absolute;left:6842;top:3806;width:2;height:63" coordorigin="6842,3806" coordsize="2,63">
              <v:shape style="position:absolute;left:6842;top:3806;width:2;height:63" coordorigin="6842,3806" coordsize="0,63" path="m6842,3806l6842,3868e" filled="false" stroked="true" strokeweight=".72pt" strokecolor="#5d6770">
                <v:path arrowok="t"/>
              </v:shape>
            </v:group>
            <v:group style="position:absolute;left:7994;top:3806;width:2;height:63" coordorigin="7994,3806" coordsize="2,63">
              <v:shape style="position:absolute;left:7994;top:3806;width:2;height:63" coordorigin="7994,3806" coordsize="0,63" path="m7994,3806l7994,3868e" filled="false" stroked="true" strokeweight=".72pt" strokecolor="#5d6770">
                <v:path arrowok="t"/>
              </v:shape>
            </v:group>
            <v:group style="position:absolute;left:9146;top:3806;width:2;height:63" coordorigin="9146,3806" coordsize="2,63">
              <v:shape style="position:absolute;left:9146;top:3806;width:2;height:63" coordorigin="9146,3806" coordsize="0,63" path="m9146,3806l9146,3868e" filled="false" stroked="true" strokeweight=".72pt" strokecolor="#5d6770">
                <v:path arrowok="t"/>
              </v:shape>
            </v:group>
            <v:group style="position:absolute;left:10298;top:3806;width:2;height:63" coordorigin="10298,3806" coordsize="2,63">
              <v:shape style="position:absolute;left:10298;top:3806;width:2;height:63" coordorigin="10298,3806" coordsize="0,63" path="m10298,3806l10298,3868e" filled="false" stroked="true" strokeweight=".72pt" strokecolor="#5d6770">
                <v:path arrowok="t"/>
              </v:shape>
            </v:group>
            <v:group style="position:absolute;left:11453;top:3806;width:2;height:63" coordorigin="11453,3806" coordsize="2,63">
              <v:shape style="position:absolute;left:11453;top:3806;width:2;height:63" coordorigin="11453,3806" coordsize="0,63" path="m11453,3806l11453,3868e" filled="false" stroked="true" strokeweight=".72pt" strokecolor="#5d6770">
                <v:path arrowok="t"/>
              </v:shape>
            </v:group>
            <v:group style="position:absolute;left:10040;top:159;width:108;height:108" coordorigin="10040,159" coordsize="108,108">
              <v:shape style="position:absolute;left:10040;top:159;width:108;height:108" coordorigin="10040,159" coordsize="108,108" path="m10040,267l10148,267,10148,159,10040,159,10040,267xe" filled="true" fillcolor="#009d4e" stroked="false">
                <v:path arrowok="t"/>
                <v:fill type="solid"/>
              </v:shape>
            </v:group>
            <v:group style="position:absolute;left:10040;top:159;width:108;height:108" coordorigin="10040,159" coordsize="108,108">
              <v:shape style="position:absolute;left:10040;top:159;width:108;height:108" coordorigin="10040,159" coordsize="108,108" path="m10040,267l10148,267,10148,159,10040,159,10040,267xe" filled="false" stroked="true" strokeweight="3.96pt" strokecolor="#009d4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2015-2016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245" w:space="2334"/>
            <w:col w:w="800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65"/>
        <w:ind w:left="23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95.069824pt;margin-top:-52.791481pt;width:11pt;height:42.25pt;mso-position-horizontal-relative:page;mso-position-vertical-relative:paragraph;z-index:1264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D6770"/>
                      <w:sz w:val="18"/>
                    </w:rPr>
                    <w:t>10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44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09839pt;margin-top:-11.92148pt;width:11pt;height:42.25pt;mso-position-horizontal-relative:page;mso-position-vertical-relative:paragraph;z-index:1266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D6770"/>
                      <w:sz w:val="18"/>
                    </w:rPr>
                    <w:t>55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D6770"/>
                      <w:sz w:val="18"/>
                    </w:rPr>
                    <w:t>85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2,000,000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65"/>
        <w:ind w:left="23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2.719818pt;margin-top:-16.751503pt;width:11pt;height:42.25pt;mso-position-horizontal-relative:page;mso-position-vertical-relative:paragraph;z-index:1268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D6770"/>
                      <w:sz w:val="18"/>
                    </w:rPr>
                    <w:t>19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,9</w:t>
                  </w:r>
                  <w:r>
                    <w:rPr>
                      <w:rFonts w:ascii="Arial"/>
                      <w:color w:val="5D6770"/>
                      <w:sz w:val="18"/>
                    </w:rPr>
                    <w:t>65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489838pt;margin-top:-9.431504pt;width:11pt;height:42.25pt;mso-position-horizontal-relative:page;mso-position-vertical-relative:paragraph;z-index:1276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21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D6770"/>
                      <w:sz w:val="18"/>
                    </w:rPr>
                    <w:t>95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1,500,000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65"/>
        <w:ind w:left="23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79.859833pt;margin-top:-21.000486pt;width:11pt;height:34.7pt;mso-position-horizontal-relative:page;mso-position-vertical-relative:paragraph;z-index:1271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877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,8</w:t>
                  </w:r>
                  <w:r>
                    <w:rPr>
                      <w:rFonts w:ascii="Arial"/>
                      <w:color w:val="5D6770"/>
                      <w:sz w:val="18"/>
                    </w:rPr>
                    <w:t>65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369812pt;margin-top:-5.690486pt;width:11pt;height:34.7pt;mso-position-horizontal-relative:page;mso-position-vertical-relative:paragraph;z-index:1273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671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D6770"/>
                      <w:sz w:val="18"/>
                    </w:rPr>
                    <w:t>31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1,000,000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65"/>
        <w:ind w:left="25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68.009827pt;margin-top:4.720506pt;width:11pt;height:29.65pt;mso-position-horizontal-relative:page;mso-position-vertical-relative:paragraph;z-index:1278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99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,3</w:t>
                  </w:r>
                  <w:r>
                    <w:rPr>
                      <w:rFonts w:ascii="Arial"/>
                      <w:color w:val="5D6770"/>
                      <w:sz w:val="18"/>
                    </w:rPr>
                    <w:t>09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129822pt;margin-top:5.360506pt;width:11pt;height:29.65pt;mso-position-horizontal-relative:page;mso-position-vertical-relative:paragraph;z-index:1280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90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D6770"/>
                      <w:sz w:val="18"/>
                    </w:rPr>
                    <w:t>58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639832pt;margin-top:9.250505pt;width:11pt;height:29.65pt;mso-position-horizontal-relative:page;mso-position-vertical-relative:paragraph;z-index:1283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,0</w:t>
                  </w:r>
                  <w:r>
                    <w:rPr>
                      <w:rFonts w:ascii="Arial"/>
                      <w:color w:val="5D6770"/>
                      <w:sz w:val="18"/>
                    </w:rPr>
                    <w:t>87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779846pt;margin-top:9.560506pt;width:11pt;height:29.65pt;mso-position-horizontal-relative:page;mso-position-vertical-relative:paragraph;z-index:1285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34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10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500,000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65"/>
        <w:ind w:left="31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814" w:val="left" w:leader="none"/>
          <w:tab w:pos="5994" w:val="left" w:leader="none"/>
          <w:tab w:pos="6953" w:val="left" w:leader="none"/>
          <w:tab w:pos="8306" w:val="left" w:leader="none"/>
        </w:tabs>
        <w:spacing w:before="27"/>
        <w:ind w:left="35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85858"/>
          <w:spacing w:val="-1"/>
          <w:w w:val="95"/>
          <w:sz w:val="20"/>
        </w:rPr>
        <w:t>Comondú</w:t>
        <w:tab/>
      </w:r>
      <w:r>
        <w:rPr>
          <w:rFonts w:ascii="Arial" w:hAnsi="Arial"/>
          <w:b/>
          <w:color w:val="585858"/>
          <w:w w:val="95"/>
          <w:sz w:val="20"/>
        </w:rPr>
        <w:t>Mulegé</w:t>
        <w:tab/>
      </w:r>
      <w:r>
        <w:rPr>
          <w:rFonts w:ascii="Arial" w:hAnsi="Arial"/>
          <w:b/>
          <w:color w:val="585858"/>
          <w:sz w:val="20"/>
        </w:rPr>
        <w:t>La</w:t>
      </w:r>
      <w:r>
        <w:rPr>
          <w:rFonts w:ascii="Arial" w:hAnsi="Arial"/>
          <w:b/>
          <w:color w:val="585858"/>
          <w:spacing w:val="-7"/>
          <w:sz w:val="20"/>
        </w:rPr>
        <w:t> </w:t>
      </w:r>
      <w:r>
        <w:rPr>
          <w:rFonts w:ascii="Arial" w:hAnsi="Arial"/>
          <w:b/>
          <w:color w:val="585858"/>
          <w:spacing w:val="-1"/>
          <w:sz w:val="20"/>
        </w:rPr>
        <w:t>Paz</w:t>
        <w:tab/>
      </w:r>
      <w:r>
        <w:rPr>
          <w:rFonts w:ascii="Arial" w:hAnsi="Arial"/>
          <w:b/>
          <w:color w:val="585858"/>
          <w:sz w:val="20"/>
        </w:rPr>
        <w:t>Los</w:t>
      </w:r>
      <w:r>
        <w:rPr>
          <w:rFonts w:ascii="Arial" w:hAnsi="Arial"/>
          <w:b/>
          <w:color w:val="585858"/>
          <w:spacing w:val="-11"/>
          <w:sz w:val="20"/>
        </w:rPr>
        <w:t> </w:t>
      </w:r>
      <w:r>
        <w:rPr>
          <w:rFonts w:ascii="Arial" w:hAnsi="Arial"/>
          <w:b/>
          <w:color w:val="585858"/>
          <w:spacing w:val="-1"/>
          <w:sz w:val="20"/>
        </w:rPr>
        <w:t>Cabos</w:t>
        <w:tab/>
        <w:t>Loreto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spacing w:line="240" w:lineRule="auto" w:before="80"/>
        <w:ind w:left="2410" w:right="4351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2015:</w:t>
      </w:r>
      <w:r>
        <w:rPr>
          <w:rFonts w:ascii="Arial" w:hAnsi="Arial"/>
          <w:color w:val="5D6770"/>
          <w:spacing w:val="-1"/>
        </w:rPr>
        <w:t>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(SIAP).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2016: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6" w:lineRule="exact" w:before="7"/>
        <w:ind w:left="4882" w:right="1397" w:hanging="1181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w w:val="105"/>
        </w:rPr>
        <w:t> 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PRODU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CICLO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AGRÍCOLA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31"/>
          <w:w w:val="107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22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2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22"/>
          <w:w w:val="105"/>
        </w:rPr>
        <w:t> </w:t>
      </w:r>
      <w:r>
        <w:rPr>
          <w:rFonts w:ascii="Arial" w:hAnsi="Arial"/>
          <w:color w:val="595959"/>
          <w:w w:val="105"/>
        </w:rPr>
        <w:t>2014-2015</w:t>
      </w:r>
      <w:r>
        <w:rPr>
          <w:rFonts w:ascii="Arial" w:hAnsi="Arial"/>
          <w:color w:val="595959"/>
          <w:spacing w:val="2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142" w:val="left" w:leader="none"/>
        </w:tabs>
        <w:spacing w:line="200" w:lineRule="atLeast"/>
        <w:ind w:left="41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6.55pt;height:4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line="250" w:lineRule="auto" w:before="0"/>
                    <w:ind w:left="304" w:right="80" w:hanging="224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CICLO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AGRÍCOLA</w:t>
                  </w:r>
                  <w:r>
                    <w:rPr>
                      <w:rFonts w:ascii="Arial" w:hAnsi="Arial"/>
                      <w:b/>
                      <w:color w:val="FFFFFF"/>
                      <w:spacing w:val="2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Y</w:t>
                  </w:r>
                  <w:r>
                    <w:rPr>
                      <w:rFonts w:ascii="Arial" w:hAns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76.2pt;height:43.35pt;mso-position-horizontal-relative:char;mso-position-vertical-relative:line" coordorigin="0,0" coordsize="5524,867">
            <v:group style="position:absolute;left:0;top:0;width:2578;height:644" coordorigin="0,0" coordsize="2578,644">
              <v:shape style="position:absolute;left:0;top:0;width:2578;height:644" coordorigin="0,0" coordsize="2578,644" path="m0,643l2578,643,2578,0,0,0,0,643xe" filled="true" fillcolor="#eb5a5e" stroked="false">
                <v:path arrowok="t"/>
                <v:fill type="solid"/>
              </v:shape>
            </v:group>
            <v:group style="position:absolute;left:70;top:0;width:2439;height:214" coordorigin="70,0" coordsize="2439,214">
              <v:shape style="position:absolute;left:70;top:0;width:2439;height:214" coordorigin="70,0" coordsize="2439,214" path="m70,214l2508,214,2508,0,70,0,70,214xe" filled="true" fillcolor="#eb5a5e" stroked="false">
                <v:path arrowok="t"/>
                <v:fill type="solid"/>
              </v:shape>
            </v:group>
            <v:group style="position:absolute;left:70;top:214;width:2439;height:216" coordorigin="70,214" coordsize="2439,216">
              <v:shape style="position:absolute;left:70;top:214;width:2439;height:216" coordorigin="70,214" coordsize="2439,216" path="m70,430l2508,430,2508,214,70,214,70,430xe" filled="true" fillcolor="#eb5a5e" stroked="false">
                <v:path arrowok="t"/>
                <v:fill type="solid"/>
              </v:shape>
            </v:group>
            <v:group style="position:absolute;left:70;top:430;width:2439;height:214" coordorigin="70,430" coordsize="2439,214">
              <v:shape style="position:absolute;left:70;top:430;width:2439;height:214" coordorigin="70,430" coordsize="2439,214" path="m70,643l2508,643,2508,430,70,430,70,643xe" filled="true" fillcolor="#eb5a5e" stroked="false">
                <v:path arrowok="t"/>
                <v:fill type="solid"/>
              </v:shape>
            </v:group>
            <v:group style="position:absolute;left:2578;top:0;width:2946;height:644" coordorigin="2578,0" coordsize="2946,644">
              <v:shape style="position:absolute;left:2578;top:0;width:2946;height:644" coordorigin="2578,0" coordsize="2946,644" path="m2578,643l5523,643,5523,0,2578,0,2578,643xe" filled="true" fillcolor="#eb5a5e" stroked="false">
                <v:path arrowok="t"/>
                <v:fill type="solid"/>
              </v:shape>
            </v:group>
            <v:group style="position:absolute;left:2650;top:108;width:2804;height:214" coordorigin="2650,108" coordsize="2804,214">
              <v:shape style="position:absolute;left:2650;top:108;width:2804;height:214" coordorigin="2650,108" coordsize="2804,214" path="m2650,322l5454,322,5454,108,2650,108,2650,322xe" filled="true" fillcolor="#eb5a5e" stroked="false">
                <v:path arrowok="t"/>
                <v:fill type="solid"/>
              </v:shape>
            </v:group>
            <v:group style="position:absolute;left:2650;top:322;width:2804;height:214" coordorigin="2650,322" coordsize="2804,214">
              <v:shape style="position:absolute;left:2650;top:322;width:2804;height:214" coordorigin="2650,322" coordsize="2804,214" path="m2650,535l5454,535,5454,322,2650,322,2650,535xe" filled="true" fillcolor="#eb5a5e" stroked="false">
                <v:path arrowok="t"/>
                <v:fill type="solid"/>
              </v:shape>
            </v:group>
            <v:group style="position:absolute;left:1234;top:653;width:70;height:214" coordorigin="1234,653" coordsize="70,214">
              <v:shape style="position:absolute;left:1234;top:653;width:70;height:214" coordorigin="1234,653" coordsize="70,214" path="m1234,866l1303,866,1303,653,1234,653,1234,866xe" filled="true" fillcolor="#eb5a5e" stroked="false">
                <v:path arrowok="t"/>
                <v:fill type="solid"/>
              </v:shape>
            </v:group>
            <v:group style="position:absolute;left:0;top:653;width:70;height:214" coordorigin="0,653" coordsize="70,214">
              <v:shape style="position:absolute;left:0;top:653;width:70;height:214" coordorigin="0,653" coordsize="70,214" path="m0,866l70,866,70,653,0,653,0,866xe" filled="true" fillcolor="#eb5a5e" stroked="false">
                <v:path arrowok="t"/>
                <v:fill type="solid"/>
              </v:shape>
            </v:group>
            <v:group style="position:absolute;left:70;top:653;width:1164;height:214" coordorigin="70,653" coordsize="1164,214">
              <v:shape style="position:absolute;left:70;top:653;width:1164;height:214" coordorigin="70,653" coordsize="1164,214" path="m70,866l1234,866,1234,653,70,653,70,866xe" filled="true" fillcolor="#eb5a5e" stroked="false">
                <v:path arrowok="t"/>
                <v:fill type="solid"/>
              </v:shape>
            </v:group>
            <v:group style="position:absolute;left:2508;top:653;width:70;height:214" coordorigin="2508,653" coordsize="70,214">
              <v:shape style="position:absolute;left:2508;top:653;width:70;height:214" coordorigin="2508,653" coordsize="70,214" path="m2508,866l2578,866,2578,653,2508,653,2508,866xe" filled="true" fillcolor="#eb5a5e" stroked="false">
                <v:path arrowok="t"/>
                <v:fill type="solid"/>
              </v:shape>
            </v:group>
            <v:group style="position:absolute;left:1303;top:653;width:70;height:214" coordorigin="1303,653" coordsize="70,214">
              <v:shape style="position:absolute;left:1303;top:653;width:70;height:214" coordorigin="1303,653" coordsize="70,214" path="m1303,866l1373,866,1373,653,1303,653,1303,866xe" filled="true" fillcolor="#eb5a5e" stroked="false">
                <v:path arrowok="t"/>
                <v:fill type="solid"/>
              </v:shape>
            </v:group>
            <v:group style="position:absolute;left:1373;top:653;width:1136;height:214" coordorigin="1373,653" coordsize="1136,214">
              <v:shape style="position:absolute;left:1373;top:653;width:1136;height:214" coordorigin="1373,653" coordsize="1136,214" path="m1373,866l2508,866,2508,653,1373,653,1373,866xe" filled="true" fillcolor="#eb5a5e" stroked="false">
                <v:path arrowok="t"/>
                <v:fill type="solid"/>
              </v:shape>
            </v:group>
            <v:group style="position:absolute;left:4037;top:653;width:70;height:214" coordorigin="4037,653" coordsize="70,214">
              <v:shape style="position:absolute;left:4037;top:653;width:70;height:214" coordorigin="4037,653" coordsize="70,214" path="m4037,866l4107,866,4107,653,4037,653,4037,866xe" filled="true" fillcolor="#eb5a5e" stroked="false">
                <v:path arrowok="t"/>
                <v:fill type="solid"/>
              </v:shape>
            </v:group>
            <v:group style="position:absolute;left:2578;top:653;width:72;height:214" coordorigin="2578,653" coordsize="72,214">
              <v:shape style="position:absolute;left:2578;top:653;width:72;height:214" coordorigin="2578,653" coordsize="72,214" path="m2578,866l2650,866,2650,653,2578,653,2578,866xe" filled="true" fillcolor="#eb5a5e" stroked="false">
                <v:path arrowok="t"/>
                <v:fill type="solid"/>
              </v:shape>
            </v:group>
            <v:group style="position:absolute;left:2650;top:653;width:1388;height:214" coordorigin="2650,653" coordsize="1388,214">
              <v:shape style="position:absolute;left:2650;top:653;width:1388;height:214" coordorigin="2650,653" coordsize="1388,214" path="m2650,866l4037,866,4037,653,2650,653,2650,866xe" filled="true" fillcolor="#eb5a5e" stroked="false">
                <v:path arrowok="t"/>
                <v:fill type="solid"/>
              </v:shape>
            </v:group>
            <v:group style="position:absolute;left:5454;top:653;width:70;height:214" coordorigin="5454,653" coordsize="70,214">
              <v:shape style="position:absolute;left:5454;top:653;width:70;height:214" coordorigin="5454,653" coordsize="70,214" path="m5454,866l5523,866,5523,653,5454,653,5454,866xe" filled="true" fillcolor="#eb5a5e" stroked="false">
                <v:path arrowok="t"/>
                <v:fill type="solid"/>
              </v:shape>
            </v:group>
            <v:group style="position:absolute;left:4107;top:653;width:70;height:214" coordorigin="4107,653" coordsize="70,214">
              <v:shape style="position:absolute;left:4107;top:653;width:70;height:214" coordorigin="4107,653" coordsize="70,214" path="m4107,866l4176,866,4176,653,4107,653,4107,866xe" filled="true" fillcolor="#eb5a5e" stroked="false">
                <v:path arrowok="t"/>
                <v:fill type="solid"/>
              </v:shape>
            </v:group>
            <v:group style="position:absolute;left:4176;top:653;width:1278;height:214" coordorigin="4176,653" coordsize="1278,214">
              <v:shape style="position:absolute;left:4176;top:653;width:1278;height:214" coordorigin="4176,653" coordsize="1278,214" path="m4176,866l5454,866,5454,653,4176,653,4176,866xe" filled="true" fillcolor="#eb5a5e" stroked="false">
                <v:path arrowok="t"/>
                <v:fill type="solid"/>
              </v:shape>
              <v:shape style="position:absolute;left:672;top:34;width:1260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1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50" w:lineRule="auto" w:before="6"/>
                        <w:ind w:left="21" w:right="0" w:hanging="22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01;top:142;width:2501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0;top:687;width:4628;height:180" type="#_x0000_t202" filled="false" stroked="false">
                <v:textbox inset="0,0,0,0">
                  <w:txbxContent>
                    <w:p>
                      <w:pPr>
                        <w:tabs>
                          <w:tab w:pos="1288" w:val="left" w:leader="none"/>
                          <w:tab w:pos="2693" w:val="left" w:leader="none"/>
                          <w:tab w:pos="4164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  <w:t>15-16</w:t>
                        <w:tab/>
                        <w:t>14-15</w:t>
                        <w:tab/>
                        <w:t>15-16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5706"/>
      </w:tblGrid>
      <w:tr>
        <w:trPr>
          <w:trHeight w:val="181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-3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-3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732" w:val="left" w:leader="none"/>
                <w:tab w:pos="3261" w:val="left" w:leader="none"/>
                <w:tab w:pos="4677" w:val="left" w:leader="none"/>
                <w:tab w:pos="5650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105,192.32</w:t>
              <w:tab/>
              <w:t>119,087.70</w:t>
              <w:tab/>
              <w:t>637,806.63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741,285.00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31" w:val="left" w:leader="none"/>
                <w:tab w:pos="3261" w:val="left" w:leader="none"/>
                <w:tab w:pos="4677" w:val="left" w:leader="none"/>
                <w:tab w:pos="56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77,823.64</w:t>
              <w:tab/>
              <w:t>63,318.00</w:t>
              <w:tab/>
              <w:t>485,385.23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308,562.00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732" w:val="left" w:leader="none"/>
                <w:tab w:pos="3110" w:val="left" w:leader="none"/>
                <w:tab w:pos="4677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172,371.41</w:t>
              <w:tab/>
              <w:t>175,431.00</w:t>
              <w:tab/>
              <w:t>1,086,952.50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605,438.30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732" w:val="left" w:leader="none"/>
                <w:tab w:pos="3110" w:val="left" w:leader="none"/>
                <w:tab w:pos="4526" w:val="left" w:leader="none"/>
                <w:tab w:pos="5650" w:val="left" w:leader="none"/>
              </w:tabs>
              <w:spacing w:line="19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355,387.37</w:t>
              <w:tab/>
              <w:t>357,836.70</w:t>
              <w:tab/>
              <w:t>2,210,144.37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1,655,285.30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-3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-3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31" w:val="left" w:leader="none"/>
                <w:tab w:pos="3261" w:val="left" w:leader="none"/>
                <w:tab w:pos="4677" w:val="left" w:leader="none"/>
                <w:tab w:pos="5650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32,649.81</w:t>
              <w:tab/>
              <w:t>25,571.60</w:t>
              <w:tab/>
              <w:t>388,264.90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281,423.00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31" w:val="left" w:leader="none"/>
                <w:tab w:pos="3261" w:val="left" w:leader="none"/>
                <w:tab w:pos="4677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75,466.22</w:t>
              <w:tab/>
              <w:t>26,041.20</w:t>
              <w:tab/>
              <w:t>812,908.30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303,985.10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831" w:val="left" w:leader="none"/>
                <w:tab w:pos="3360" w:val="left" w:leader="none"/>
                <w:tab w:pos="4677" w:val="left" w:leader="none"/>
                <w:tab w:pos="56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3,151.80</w:t>
              <w:tab/>
              <w:t>10,183.60</w:t>
              <w:tab/>
              <w:t>18,522.04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292,456.90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831" w:val="left" w:leader="none"/>
                <w:tab w:pos="3110" w:val="left" w:leader="none"/>
                <w:tab w:pos="4677" w:val="left" w:leader="none"/>
                <w:tab w:pos="5650" w:val="left" w:leader="none"/>
              </w:tabs>
              <w:spacing w:line="19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111,267.83</w:t>
              <w:tab/>
              <w:t>61,796.40</w:t>
              <w:tab/>
              <w:t>1,219,695.24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877,865.00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-3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-3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31" w:val="left" w:leader="none"/>
                <w:tab w:pos="3261" w:val="left" w:leader="none"/>
                <w:tab w:pos="4677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71,221.18</w:t>
              <w:tab/>
              <w:t>75,265.50</w:t>
              <w:tab/>
              <w:t>539,353.21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994,637.40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8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9,151.18</w:t>
              <w:tab/>
              <w:t>11,750.40</w:t>
              <w:tab/>
              <w:t>54,110.10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78,067.10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108,150.65</w:t>
              <w:tab/>
              <w:t>6,412.20</w:t>
              <w:tab/>
              <w:t>78,268.10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48,991.20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9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b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831" w:val="left" w:leader="none"/>
                <w:tab w:pos="3261" w:val="left" w:leader="none"/>
                <w:tab w:pos="4526" w:val="left" w:leader="none"/>
                <w:tab w:pos="5650" w:val="left" w:leader="none"/>
              </w:tabs>
              <w:spacing w:line="197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188,523.01</w:t>
              <w:tab/>
              <w:t>93,428.10</w:t>
              <w:tab/>
              <w:t>671,731.42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1,121,695.70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-3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-3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7,324.15</w:t>
              <w:tab/>
              <w:t>7,816.00</w:t>
              <w:tab/>
              <w:t>38,197.34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39,382.60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5,991.42</w:t>
              <w:tab/>
              <w:t>4,780.50</w:t>
              <w:tab/>
              <w:t>29,988.80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26,533.30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6,666.25</w:t>
              <w:tab/>
              <w:t>6,320.80</w:t>
              <w:tab/>
              <w:t>31,123.31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24,643.00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Los</w:t>
            </w:r>
            <w:r>
              <w:rPr>
                <w:rFonts w:asci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8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19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19,981.82</w:t>
              <w:tab/>
              <w:t>18,917.30</w:t>
              <w:tab/>
              <w:t>99,309.45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90,558.90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Otoño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-3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-3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invierno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3,992.45</w:t>
              <w:tab/>
              <w:t>3,123.40</w:t>
              <w:tab/>
              <w:t>20,784.01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32,771.50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spacing w:val="19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Primavera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>–</w:t>
            </w:r>
            <w:r>
              <w:rPr>
                <w:rFonts w:ascii="Arial" w:hAnsi="Arial" w:cs="Arial" w:eastAsia="Arial"/>
                <w:color w:val="5D6770"/>
                <w:spacing w:val="1"/>
                <w:sz w:val="18"/>
                <w:szCs w:val="18"/>
                <w:u w:val="single" w:color="5D6770"/>
              </w:rPr>
              <w:t> </w:t>
            </w:r>
            <w:r>
              <w:rPr>
                <w:rFonts w:ascii="Times New Roman" w:hAnsi="Times New Roman" w:cs="Times New Roman" w:eastAsia="Times New Roman"/>
                <w:color w:val="5D6770"/>
                <w:spacing w:val="1"/>
                <w:sz w:val="18"/>
                <w:szCs w:val="18"/>
                <w:u w:val="single" w:color="5D6770"/>
              </w:rPr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D6770"/>
              </w:rPr>
              <w:t>verano</w:t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D6770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D6770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2083" w:val="left" w:leader="none"/>
                <w:tab w:pos="3360" w:val="left" w:leader="none"/>
                <w:tab w:pos="4877" w:val="left" w:leader="none"/>
                <w:tab w:pos="5650" w:val="left" w:leader="none"/>
              </w:tabs>
              <w:spacing w:line="201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4,200.00</w:t>
              <w:tab/>
              <w:t>460.00</w:t>
              <w:tab/>
              <w:t>13,440.00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1,182.20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Perennes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2181" w:val="left" w:leader="none"/>
                <w:tab w:pos="3461" w:val="left" w:leader="none"/>
                <w:tab w:pos="5028" w:val="left" w:leader="none"/>
                <w:tab w:pos="56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1,355.00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95.00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3,863.21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156.50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02" w:val="left" w:leader="none"/>
              </w:tabs>
              <w:spacing w:line="19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Loreto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57" w:val="left" w:leader="none"/>
                <w:tab w:pos="1931" w:val="left" w:leader="none"/>
                <w:tab w:pos="3360" w:val="left" w:leader="none"/>
                <w:tab w:pos="4776" w:val="left" w:leader="none"/>
                <w:tab w:pos="5650" w:val="left" w:leader="none"/>
              </w:tabs>
              <w:spacing w:line="19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9,547.45</w:t>
              <w:tab/>
              <w:t>3,678.40</w:t>
              <w:tab/>
              <w:t>38,087.22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34,110.20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3" w:val="left" w:leader="none"/>
                <w:tab w:pos="1802" w:val="left" w:leader="none"/>
              </w:tabs>
              <w:spacing w:line="195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732" w:val="left" w:leader="none"/>
                <w:tab w:pos="3110" w:val="left" w:leader="none"/>
                <w:tab w:pos="4526" w:val="left" w:leader="none"/>
                <w:tab w:pos="5650" w:val="left" w:leader="none"/>
              </w:tabs>
              <w:spacing w:line="195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684,707.48</w:t>
              <w:tab/>
              <w:t>535,656.90</w:t>
              <w:tab/>
              <w:t>4,238,967.71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3,779,515.10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253" w:right="195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253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86"/>
        <w:ind w:left="2740" w:right="3417" w:hanging="1722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6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VALO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PRODU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TOTAL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TIPO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39"/>
          <w:w w:val="104"/>
        </w:rPr>
        <w:t> </w:t>
      </w:r>
      <w:r>
        <w:rPr>
          <w:rFonts w:ascii="Arial" w:hAnsi="Arial"/>
          <w:color w:val="585858"/>
          <w:w w:val="105"/>
        </w:rPr>
        <w:t>CULTIVO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2014-2015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0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743" w:val="left" w:leader="none"/>
        </w:tabs>
        <w:spacing w:line="200" w:lineRule="atLeast"/>
        <w:ind w:left="186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5.15pt;height:4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CULTIVO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85.55pt;height:42pt;mso-position-horizontal-relative:char;mso-position-vertical-relative:line" coordorigin="0,0" coordsize="5711,840">
            <v:group style="position:absolute;left:0;top:0;width:2878;height:622" coordorigin="0,0" coordsize="2878,622">
              <v:shape style="position:absolute;left:0;top:0;width:2878;height:622" coordorigin="0,0" coordsize="2878,622" path="m0,622l2878,622,2878,0,0,0,0,622xe" filled="true" fillcolor="#eb5a5e" stroked="false">
                <v:path arrowok="t"/>
                <v:fill type="solid"/>
              </v:shape>
            </v:group>
            <v:group style="position:absolute;left:70;top:0;width:2739;height:209" coordorigin="70,0" coordsize="2739,209">
              <v:shape style="position:absolute;left:70;top:0;width:2739;height:209" coordorigin="70,0" coordsize="2739,209" path="m70,209l2808,209,2808,0,70,0,70,209xe" filled="true" fillcolor="#eb5a5e" stroked="false">
                <v:path arrowok="t"/>
                <v:fill type="solid"/>
              </v:shape>
            </v:group>
            <v:group style="position:absolute;left:70;top:209;width:2739;height:207" coordorigin="70,209" coordsize="2739,207">
              <v:shape style="position:absolute;left:70;top:209;width:2739;height:207" coordorigin="70,209" coordsize="2739,207" path="m70,415l2808,415,2808,209,70,209,70,415xe" filled="true" fillcolor="#eb5a5e" stroked="false">
                <v:path arrowok="t"/>
                <v:fill type="solid"/>
              </v:shape>
            </v:group>
            <v:group style="position:absolute;left:70;top:415;width:2739;height:207" coordorigin="70,415" coordsize="2739,207">
              <v:shape style="position:absolute;left:70;top:415;width:2739;height:207" coordorigin="70,415" coordsize="2739,207" path="m70,622l2808,622,2808,415,70,415,70,622xe" filled="true" fillcolor="#eb5a5e" stroked="false">
                <v:path arrowok="t"/>
                <v:fill type="solid"/>
              </v:shape>
            </v:group>
            <v:group style="position:absolute;left:2878;top:0;width:2833;height:622" coordorigin="2878,0" coordsize="2833,622">
              <v:shape style="position:absolute;left:2878;top:0;width:2833;height:622" coordorigin="2878,0" coordsize="2833,622" path="m2878,622l5710,622,5710,0,2878,0,2878,622xe" filled="true" fillcolor="#eb5a5e" stroked="false">
                <v:path arrowok="t"/>
                <v:fill type="solid"/>
              </v:shape>
            </v:group>
            <v:group style="position:absolute;left:2950;top:106;width:2689;height:207" coordorigin="2950,106" coordsize="2689,207">
              <v:shape style="position:absolute;left:2950;top:106;width:2689;height:207" coordorigin="2950,106" coordsize="2689,207" path="m2950,312l5638,312,5638,106,2950,106,2950,312xe" filled="true" fillcolor="#eb5a5e" stroked="false">
                <v:path arrowok="t"/>
                <v:fill type="solid"/>
              </v:shape>
            </v:group>
            <v:group style="position:absolute;left:2950;top:312;width:2689;height:207" coordorigin="2950,312" coordsize="2689,207">
              <v:shape style="position:absolute;left:2950;top:312;width:2689;height:207" coordorigin="2950,312" coordsize="2689,207" path="m2950,518l5638,518,5638,312,2950,312,2950,518xe" filled="true" fillcolor="#eb5a5e" stroked="false">
                <v:path arrowok="t"/>
                <v:fill type="solid"/>
              </v:shape>
            </v:group>
            <v:group style="position:absolute;left:1440;top:631;width:70;height:209" coordorigin="1440,631" coordsize="70,209">
              <v:shape style="position:absolute;left:1440;top:631;width:70;height:209" coordorigin="1440,631" coordsize="70,209" path="m1440,840l1510,840,1510,631,1440,631,1440,840xe" filled="true" fillcolor="#eb5a5e" stroked="false">
                <v:path arrowok="t"/>
                <v:fill type="solid"/>
              </v:shape>
            </v:group>
            <v:group style="position:absolute;left:0;top:631;width:70;height:209" coordorigin="0,631" coordsize="70,209">
              <v:shape style="position:absolute;left:0;top:631;width:70;height:209" coordorigin="0,631" coordsize="70,209" path="m0,840l70,840,70,631,0,631,0,840xe" filled="true" fillcolor="#eb5a5e" stroked="false">
                <v:path arrowok="t"/>
                <v:fill type="solid"/>
              </v:shape>
            </v:group>
            <v:group style="position:absolute;left:70;top:631;width:1371;height:209" coordorigin="70,631" coordsize="1371,209">
              <v:shape style="position:absolute;left:70;top:631;width:1371;height:209" coordorigin="70,631" coordsize="1371,209" path="m70,840l1440,840,1440,631,70,631,70,840xe" filled="true" fillcolor="#eb5a5e" stroked="false">
                <v:path arrowok="t"/>
                <v:fill type="solid"/>
              </v:shape>
            </v:group>
            <v:group style="position:absolute;left:2808;top:631;width:70;height:209" coordorigin="2808,631" coordsize="70,209">
              <v:shape style="position:absolute;left:2808;top:631;width:70;height:209" coordorigin="2808,631" coordsize="70,209" path="m2808,840l2878,840,2878,631,2808,631,2808,840xe" filled="true" fillcolor="#eb5a5e" stroked="false">
                <v:path arrowok="t"/>
                <v:fill type="solid"/>
              </v:shape>
            </v:group>
            <v:group style="position:absolute;left:1510;top:631;width:72;height:209" coordorigin="1510,631" coordsize="72,209">
              <v:shape style="position:absolute;left:1510;top:631;width:72;height:209" coordorigin="1510,631" coordsize="72,209" path="m1510,840l1582,840,1582,631,1510,631,1510,840xe" filled="true" fillcolor="#eb5a5e" stroked="false">
                <v:path arrowok="t"/>
                <v:fill type="solid"/>
              </v:shape>
            </v:group>
            <v:group style="position:absolute;left:1582;top:631;width:1227;height:209" coordorigin="1582,631" coordsize="1227,209">
              <v:shape style="position:absolute;left:1582;top:631;width:1227;height:209" coordorigin="1582,631" coordsize="1227,209" path="m1582,840l2808,840,2808,631,1582,631,1582,840xe" filled="true" fillcolor="#eb5a5e" stroked="false">
                <v:path arrowok="t"/>
                <v:fill type="solid"/>
              </v:shape>
            </v:group>
            <v:group style="position:absolute;left:4222;top:631;width:70;height:209" coordorigin="4222,631" coordsize="70,209">
              <v:shape style="position:absolute;left:4222;top:631;width:70;height:209" coordorigin="4222,631" coordsize="70,209" path="m4222,840l4292,840,4292,631,4222,631,4222,840xe" filled="true" fillcolor="#eb5a5e" stroked="false">
                <v:path arrowok="t"/>
                <v:fill type="solid"/>
              </v:shape>
            </v:group>
            <v:group style="position:absolute;left:2878;top:631;width:72;height:209" coordorigin="2878,631" coordsize="72,209">
              <v:shape style="position:absolute;left:2878;top:631;width:72;height:209" coordorigin="2878,631" coordsize="72,209" path="m2878,840l2950,840,2950,631,2878,631,2878,840xe" filled="true" fillcolor="#eb5a5e" stroked="false">
                <v:path arrowok="t"/>
                <v:fill type="solid"/>
              </v:shape>
            </v:group>
            <v:group style="position:absolute;left:2950;top:631;width:1272;height:209" coordorigin="2950,631" coordsize="1272,209">
              <v:shape style="position:absolute;left:2950;top:631;width:1272;height:209" coordorigin="2950,631" coordsize="1272,209" path="m2950,840l4222,840,4222,631,2950,631,2950,840xe" filled="true" fillcolor="#eb5a5e" stroked="false">
                <v:path arrowok="t"/>
                <v:fill type="solid"/>
              </v:shape>
            </v:group>
            <v:group style="position:absolute;left:5638;top:631;width:72;height:209" coordorigin="5638,631" coordsize="72,209">
              <v:shape style="position:absolute;left:5638;top:631;width:72;height:209" coordorigin="5638,631" coordsize="72,209" path="m5638,840l5710,840,5710,631,5638,631,5638,840xe" filled="true" fillcolor="#eb5a5e" stroked="false">
                <v:path arrowok="t"/>
                <v:fill type="solid"/>
              </v:shape>
            </v:group>
            <v:group style="position:absolute;left:4292;top:631;width:70;height:209" coordorigin="4292,631" coordsize="70,209">
              <v:shape style="position:absolute;left:4292;top:631;width:70;height:209" coordorigin="4292,631" coordsize="70,209" path="m4292,840l4361,840,4361,631,4292,631,4292,840xe" filled="true" fillcolor="#eb5a5e" stroked="false">
                <v:path arrowok="t"/>
                <v:fill type="solid"/>
              </v:shape>
            </v:group>
            <v:group style="position:absolute;left:4361;top:631;width:1278;height:209" coordorigin="4361,631" coordsize="1278,209">
              <v:shape style="position:absolute;left:4361;top:631;width:1278;height:209" coordorigin="4361,631" coordsize="1278,209" path="m4361,840l5638,840,5638,631,4361,631,4361,840xe" filled="true" fillcolor="#eb5a5e" stroked="false">
                <v:path arrowok="t"/>
                <v:fill type="solid"/>
              </v:shape>
              <v:shape style="position:absolute;left:694;top:25;width:1491;height:5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2"/>
                        <w:ind w:left="129" w:right="98" w:hanging="3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44;top:130;width:2501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5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3;top:656;width:4710;height:180" type="#_x0000_t202" filled="false" stroked="false">
                <v:textbox inset="0,0,0,0">
                  <w:txbxContent>
                    <w:p>
                      <w:pPr>
                        <w:tabs>
                          <w:tab w:pos="1442" w:val="left" w:leader="none"/>
                          <w:tab w:pos="2832" w:val="left" w:leader="none"/>
                          <w:tab w:pos="4245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14-15</w:t>
                        <w:tab/>
                        <w:t>15-16</w:t>
                        <w:tab/>
                        <w:t>14-15</w:t>
                        <w:tab/>
                        <w:t>15-16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570" w:val="left" w:leader="none"/>
          <w:tab w:pos="4283" w:val="left" w:leader="none"/>
          <w:tab w:pos="5653" w:val="left" w:leader="none"/>
          <w:tab w:pos="7065" w:val="left" w:leader="none"/>
          <w:tab w:pos="8481" w:val="left" w:leader="none"/>
          <w:tab w:pos="9453" w:val="left" w:leader="none"/>
        </w:tabs>
        <w:spacing w:line="206" w:lineRule="exact"/>
        <w:ind w:left="186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D6770"/>
        </w:rPr>
        <w:t> </w:t>
      </w:r>
      <w:r>
        <w:rPr>
          <w:rFonts w:ascii="Arial" w:hAnsi="Arial"/>
          <w:color w:val="5D6770"/>
          <w:w w:val="95"/>
          <w:u w:val="single" w:color="5D6770"/>
        </w:rPr>
        <w:t>Básicos</w:t>
        <w:tab/>
      </w:r>
      <w:r>
        <w:rPr>
          <w:rFonts w:ascii="Arial" w:hAnsi="Arial"/>
          <w:color w:val="5D6770"/>
          <w:w w:val="95"/>
        </w:rPr>
      </w:r>
      <w:r>
        <w:rPr>
          <w:rFonts w:ascii="Arial" w:hAnsi="Arial"/>
          <w:color w:val="5D6770"/>
          <w:w w:val="95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u w:val="single" w:color="EB5A5E"/>
        </w:rPr>
        <w:t>148,158.90</w:t>
        <w:tab/>
        <w:t>147,493.80</w:t>
        <w:tab/>
        <w:t>865,139.68</w:t>
        <w:tab/>
      </w:r>
      <w:r>
        <w:rPr>
          <w:rFonts w:ascii="Arial" w:hAnsi="Arial"/>
          <w:color w:val="5D6770"/>
          <w:spacing w:val="-1"/>
          <w:u w:val="single" w:color="EB5A5E"/>
        </w:rPr>
        <w:t>711,599.90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3570" w:val="left" w:leader="none"/>
          <w:tab w:pos="4482" w:val="left" w:leader="none"/>
          <w:tab w:pos="5852" w:val="left" w:leader="none"/>
          <w:tab w:pos="7163" w:val="left" w:leader="none"/>
          <w:tab w:pos="8481" w:val="left" w:leader="none"/>
          <w:tab w:pos="9453" w:val="left" w:leader="none"/>
        </w:tabs>
        <w:spacing w:before="9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Industriales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6,914.35</w:t>
        <w:tab/>
        <w:t>5,894.30</w:t>
        <w:tab/>
        <w:t>64,593.60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100,684.30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70" w:val="left" w:leader="none"/>
          <w:tab w:pos="4283" w:val="left" w:leader="none"/>
          <w:tab w:pos="5653" w:val="left" w:leader="none"/>
          <w:tab w:pos="6914" w:val="left" w:leader="none"/>
          <w:tab w:pos="8330" w:val="left" w:leader="none"/>
          <w:tab w:pos="9453" w:val="left" w:leader="none"/>
        </w:tabs>
        <w:spacing w:before="9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Hortalizas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186,183.60</w:t>
        <w:tab/>
        <w:t>127,096.40</w:t>
        <w:tab/>
        <w:t>1,705,254.78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1,458,786.80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70" w:val="left" w:leader="none"/>
          <w:tab w:pos="4482" w:val="left" w:leader="none"/>
          <w:tab w:pos="5852" w:val="left" w:leader="none"/>
          <w:tab w:pos="7264" w:val="left" w:leader="none"/>
          <w:tab w:pos="8579" w:val="left" w:leader="none"/>
          <w:tab w:pos="9453" w:val="left" w:leader="none"/>
        </w:tabs>
        <w:spacing w:before="12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Forrajes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anuales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8,202.80</w:t>
        <w:tab/>
        <w:t>7,531.40</w:t>
        <w:tab/>
        <w:t>7,142.00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10,440.60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70" w:val="left" w:leader="none"/>
          <w:tab w:pos="4381" w:val="left" w:leader="none"/>
          <w:tab w:pos="5752" w:val="left" w:leader="none"/>
          <w:tab w:pos="7065" w:val="left" w:leader="none"/>
          <w:tab w:pos="8481" w:val="left" w:leader="none"/>
          <w:tab w:pos="9453" w:val="left" w:leader="none"/>
        </w:tabs>
        <w:spacing w:before="9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Cultivos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varios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26,771.29</w:t>
        <w:tab/>
        <w:t>23,038.30</w:t>
        <w:tab/>
        <w:t>161,478.38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169,276.20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570" w:val="left" w:leader="none"/>
          <w:tab w:pos="4381" w:val="left" w:leader="none"/>
          <w:tab w:pos="5752" w:val="left" w:leader="none"/>
          <w:tab w:pos="7065" w:val="left" w:leader="none"/>
          <w:tab w:pos="8481" w:val="left" w:leader="none"/>
          <w:tab w:pos="9453" w:val="left" w:leader="none"/>
        </w:tabs>
        <w:spacing w:before="11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sz w:val="18"/>
          <w:u w:val="single" w:color="5D6770"/>
        </w:rPr>
        <w:t>Orgánicos</w:t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>16,781.43</w:t>
        <w:tab/>
        <w:t>26,159.90</w:t>
        <w:tab/>
        <w:t>216,630.10</w:t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357,040.50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570" w:val="left" w:leader="none"/>
          <w:tab w:pos="4283" w:val="left" w:leader="none"/>
          <w:tab w:pos="5653" w:val="left" w:leader="none"/>
          <w:tab w:pos="6914" w:val="left" w:leader="none"/>
          <w:tab w:pos="8481" w:val="left" w:leader="none"/>
          <w:tab w:pos="9453" w:val="left" w:leader="none"/>
        </w:tabs>
        <w:spacing w:before="9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Perennes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291,695.11</w:t>
        <w:tab/>
        <w:t>198,442.60</w:t>
        <w:tab/>
        <w:t>1,218,729.18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971,685.90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348" w:val="left" w:leader="none"/>
          <w:tab w:pos="3570" w:val="left" w:leader="none"/>
          <w:tab w:pos="4283" w:val="left" w:leader="none"/>
          <w:tab w:pos="5653" w:val="left" w:leader="none"/>
          <w:tab w:pos="6914" w:val="left" w:leader="none"/>
          <w:tab w:pos="8330" w:val="left" w:leader="none"/>
          <w:tab w:pos="9453" w:val="left" w:leader="none"/>
        </w:tabs>
        <w:spacing w:before="4"/>
        <w:ind w:left="1853" w:right="2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684,707.48</w:t>
        <w:tab/>
        <w:t>535,656.90</w:t>
        <w:tab/>
        <w:t>4,238,967.71</w:t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>3,779,515.10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11"/>
        <w:ind w:left="1993" w:right="421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(SIAP).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1993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334"/>
          <w:headerReference w:type="default" r:id="rId335"/>
          <w:footerReference w:type="even" r:id="rId336"/>
          <w:footerReference w:type="default" r:id="rId337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72"/>
        <w:ind w:left="4641" w:right="206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AGRÍCOLA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TIPO</w:t>
      </w:r>
      <w:r>
        <w:rPr>
          <w:rFonts w:ascii="Arial" w:hAnsi="Arial"/>
          <w:color w:val="585858"/>
          <w:spacing w:val="25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4"/>
          <w:w w:val="105"/>
        </w:rPr>
        <w:t> </w:t>
      </w:r>
      <w:r>
        <w:rPr>
          <w:rFonts w:ascii="Arial" w:hAnsi="Arial"/>
          <w:color w:val="585858"/>
          <w:w w:val="105"/>
        </w:rPr>
        <w:t>CULTIVO</w:t>
      </w:r>
      <w:r>
        <w:rPr>
          <w:rFonts w:ascii="Arial" w:hAnsi="Arial"/>
          <w:color w:val="585858"/>
          <w:spacing w:val="15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1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1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2014-2015</w:t>
      </w:r>
      <w:r>
        <w:rPr>
          <w:rFonts w:ascii="Arial" w:hAnsi="Arial"/>
          <w:color w:val="585858"/>
          <w:spacing w:val="15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1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43"/>
          <w:w w:val="108"/>
        </w:rPr>
        <w:t> </w:t>
      </w:r>
      <w:r>
        <w:rPr>
          <w:rFonts w:ascii="Arial" w:hAnsi="Arial"/>
          <w:color w:val="585858"/>
          <w:w w:val="105"/>
        </w:rPr>
        <w:t>(TONELADAS)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70.119995pt;margin-top:9.029872pt;width:299.3pt;height:176.9pt;mso-position-horizontal-relative:page;mso-position-vertical-relative:paragraph;z-index:13120" coordorigin="5402,181" coordsize="5986,3538">
            <v:group style="position:absolute;left:5575;top:2187;width:231;height:1467" coordorigin="5575,2187" coordsize="231,1467">
              <v:shape style="position:absolute;left:5575;top:2187;width:231;height:1467" coordorigin="5575,2187" coordsize="231,1467" path="m5575,3653l5806,3653,5806,2187,5575,2187,5575,3653xe" filled="true" fillcolor="#005aa7" stroked="false">
                <v:path arrowok="t"/>
                <v:fill type="solid"/>
              </v:shape>
            </v:group>
            <v:group style="position:absolute;left:5575;top:2187;width:231;height:1467" coordorigin="5575,2187" coordsize="231,1467">
              <v:shape style="position:absolute;left:5575;top:2187;width:231;height:1467" coordorigin="5575,2187" coordsize="231,1467" path="m5575,3653l5806,3653,5806,2187,5575,2187,5575,3653xe" filled="false" stroked="true" strokeweight="6pt" strokecolor="#005aa7">
                <v:path arrowok="t"/>
              </v:shape>
            </v:group>
            <v:group style="position:absolute;left:5472;top:188;width:2;height:3524" coordorigin="5472,188" coordsize="2,3524">
              <v:shape style="position:absolute;left:5472;top:188;width:2;height:3524" coordorigin="5472,188" coordsize="0,3524" path="m5472,188l5472,3711e" filled="false" stroked="true" strokeweight=".72pt" strokecolor="#5d6770">
                <v:path arrowok="t"/>
              </v:shape>
            </v:group>
            <v:group style="position:absolute;left:6420;top:3619;width:231;height:2" coordorigin="6420,3619" coordsize="231,2">
              <v:shape style="position:absolute;left:6420;top:3619;width:231;height:2" coordorigin="6420,3619" coordsize="231,0" path="m6420,3619l6650,3619e" filled="false" stroked="true" strokeweight="3.58pt" strokecolor="#005aa7">
                <v:path arrowok="t"/>
              </v:shape>
            </v:group>
            <v:group style="position:absolute;left:6420;top:3584;width:231;height:70" coordorigin="6420,3584" coordsize="231,70">
              <v:shape style="position:absolute;left:6420;top:3584;width:231;height:70" coordorigin="6420,3584" coordsize="231,70" path="m6420,3653l6650,3653,6650,3584,6420,3584,6420,3653xe" filled="false" stroked="true" strokeweight="6.0pt" strokecolor="#005aa7">
                <v:path arrowok="t"/>
              </v:shape>
            </v:group>
            <v:group style="position:absolute;left:7265;top:1810;width:228;height:1844" coordorigin="7265,1810" coordsize="228,1844">
              <v:shape style="position:absolute;left:7265;top:1810;width:228;height:1844" coordorigin="7265,1810" coordsize="228,1844" path="m7265,3653l7493,3653,7493,1810,7265,1810,7265,3653xe" filled="true" fillcolor="#005aa7" stroked="false">
                <v:path arrowok="t"/>
                <v:fill type="solid"/>
              </v:shape>
            </v:group>
            <v:group style="position:absolute;left:7265;top:1810;width:228;height:1844" coordorigin="7265,1810" coordsize="228,1844">
              <v:shape style="position:absolute;left:7265;top:1810;width:228;height:1844" coordorigin="7265,1810" coordsize="228,1844" path="m7265,3653l7493,3653,7493,1810,7265,1810,7265,3653xe" filled="false" stroked="true" strokeweight="6pt" strokecolor="#005aa7">
                <v:path arrowok="t"/>
              </v:shape>
            </v:group>
            <v:group style="position:absolute;left:8107;top:3613;width:231;height:2" coordorigin="8107,3613" coordsize="231,2">
              <v:shape style="position:absolute;left:8107;top:3613;width:231;height:2" coordorigin="8107,3613" coordsize="231,0" path="m8107,3613l8338,3613e" filled="false" stroked="true" strokeweight="4.18pt" strokecolor="#005aa7">
                <v:path arrowok="t"/>
              </v:shape>
            </v:group>
            <v:group style="position:absolute;left:8107;top:3572;width:231;height:82" coordorigin="8107,3572" coordsize="231,82">
              <v:shape style="position:absolute;left:8107;top:3572;width:231;height:82" coordorigin="8107,3572" coordsize="231,82" path="m8107,3653l8338,3653,8338,3572,8107,3572,8107,3653xe" filled="false" stroked="true" strokeweight="6.0pt" strokecolor="#005aa7">
                <v:path arrowok="t"/>
              </v:shape>
            </v:group>
            <v:group style="position:absolute;left:8952;top:3387;width:231;height:267" coordorigin="8952,3387" coordsize="231,267">
              <v:shape style="position:absolute;left:8952;top:3387;width:231;height:267" coordorigin="8952,3387" coordsize="231,267" path="m8952,3653l9182,3653,9182,3387,8952,3387,8952,3653xe" filled="true" fillcolor="#005aa7" stroked="false">
                <v:path arrowok="t"/>
                <v:fill type="solid"/>
              </v:shape>
            </v:group>
            <v:group style="position:absolute;left:8952;top:3387;width:231;height:267" coordorigin="8952,3387" coordsize="231,267">
              <v:shape style="position:absolute;left:8952;top:3387;width:231;height:267" coordorigin="8952,3387" coordsize="231,267" path="m8952,3653l9182,3653,9182,3387,8952,3387,8952,3653xe" filled="false" stroked="true" strokeweight="6pt" strokecolor="#005aa7">
                <v:path arrowok="t"/>
              </v:shape>
            </v:group>
            <v:group style="position:absolute;left:9797;top:3488;width:228;height:166" coordorigin="9797,3488" coordsize="228,166">
              <v:shape style="position:absolute;left:9797;top:3488;width:228;height:166" coordorigin="9797,3488" coordsize="228,166" path="m9797,3653l10025,3653,10025,3488,9797,3488,9797,3653xe" filled="true" fillcolor="#005aa7" stroked="false">
                <v:path arrowok="t"/>
                <v:fill type="solid"/>
              </v:shape>
            </v:group>
            <v:group style="position:absolute;left:9797;top:3488;width:228;height:166" coordorigin="9797,3488" coordsize="228,166">
              <v:shape style="position:absolute;left:9797;top:3488;width:228;height:166" coordorigin="9797,3488" coordsize="228,166" path="m9797,3653l10025,3653,10025,3488,9797,3488,9797,3653xe" filled="false" stroked="true" strokeweight="6pt" strokecolor="#005aa7">
                <v:path arrowok="t"/>
              </v:shape>
            </v:group>
            <v:group style="position:absolute;left:10639;top:764;width:231;height:2890" coordorigin="10639,764" coordsize="231,2890">
              <v:shape style="position:absolute;left:10639;top:764;width:231;height:2890" coordorigin="10639,764" coordsize="231,2890" path="m10639,3653l10870,3653,10870,764,10639,764,10639,3653xe" filled="true" fillcolor="#005aa7" stroked="false">
                <v:path arrowok="t"/>
                <v:fill type="solid"/>
              </v:shape>
            </v:group>
            <v:group style="position:absolute;left:10639;top:764;width:231;height:2890" coordorigin="10639,764" coordsize="231,2890">
              <v:shape style="position:absolute;left:10639;top:764;width:231;height:2890" coordorigin="10639,764" coordsize="231,2890" path="m10639,3653l10870,3653,10870,764,10639,764,10639,3653xe" filled="false" stroked="true" strokeweight="6pt" strokecolor="#005aa7">
                <v:path arrowok="t"/>
              </v:shape>
            </v:group>
            <v:group style="position:absolute;left:5983;top:2192;width:231;height:1462" coordorigin="5983,2192" coordsize="231,1462">
              <v:shape style="position:absolute;left:5983;top:2192;width:231;height:1462" coordorigin="5983,2192" coordsize="231,1462" path="m5983,3653l6214,3653,6214,2192,5983,2192,5983,3653xe" filled="true" fillcolor="#5cbeb5" stroked="false">
                <v:path arrowok="t"/>
                <v:fill type="solid"/>
              </v:shape>
            </v:group>
            <v:group style="position:absolute;left:5983;top:2192;width:231;height:1462" coordorigin="5983,2192" coordsize="231,1462">
              <v:shape style="position:absolute;left:5983;top:2192;width:231;height:1462" coordorigin="5983,2192" coordsize="231,1462" path="m5983,3653l6214,3653,6214,2192,5983,2192,5983,3653xe" filled="false" stroked="true" strokeweight="6.0pt" strokecolor="#5cbeb5">
                <v:path arrowok="t"/>
              </v:shape>
            </v:group>
            <v:group style="position:absolute;left:6828;top:3625;width:231;height:2" coordorigin="6828,3625" coordsize="231,2">
              <v:shape style="position:absolute;left:6828;top:3625;width:231;height:2" coordorigin="6828,3625" coordsize="231,0" path="m6828,3625l7058,3625e" filled="false" stroked="true" strokeweight="2.98pt" strokecolor="#5cbeb5">
                <v:path arrowok="t"/>
              </v:shape>
            </v:group>
            <v:group style="position:absolute;left:6828;top:3596;width:231;height:58" coordorigin="6828,3596" coordsize="231,58">
              <v:shape style="position:absolute;left:6828;top:3596;width:231;height:58" coordorigin="6828,3596" coordsize="231,58" path="m6828,3653l7058,3653,7058,3596,6828,3596,6828,3653xe" filled="false" stroked="true" strokeweight="6pt" strokecolor="#5cbeb5">
                <v:path arrowok="t"/>
              </v:shape>
            </v:group>
            <v:group style="position:absolute;left:7673;top:2396;width:228;height:1258" coordorigin="7673,2396" coordsize="228,1258">
              <v:shape style="position:absolute;left:7673;top:2396;width:228;height:1258" coordorigin="7673,2396" coordsize="228,1258" path="m7673,3653l7901,3653,7901,2396,7673,2396,7673,3653xe" filled="true" fillcolor="#5cbeb5" stroked="false">
                <v:path arrowok="t"/>
                <v:fill type="solid"/>
              </v:shape>
            </v:group>
            <v:group style="position:absolute;left:7673;top:2396;width:228;height:1258" coordorigin="7673,2396" coordsize="228,1258">
              <v:shape style="position:absolute;left:7673;top:2396;width:228;height:1258" coordorigin="7673,2396" coordsize="228,1258" path="m7673,3653l7901,3653,7901,2396,7673,2396,7673,3653xe" filled="false" stroked="true" strokeweight="6.0pt" strokecolor="#5cbeb5">
                <v:path arrowok="t"/>
              </v:shape>
            </v:group>
            <v:group style="position:absolute;left:8515;top:3616;width:231;height:2" coordorigin="8515,3616" coordsize="231,2">
              <v:shape style="position:absolute;left:8515;top:3616;width:231;height:2" coordorigin="8515,3616" coordsize="231,0" path="m8515,3616l8746,3616e" filled="false" stroked="true" strokeweight="3.82pt" strokecolor="#5cbeb5">
                <v:path arrowok="t"/>
              </v:shape>
            </v:group>
            <v:group style="position:absolute;left:8515;top:3579;width:231;height:75" coordorigin="8515,3579" coordsize="231,75">
              <v:shape style="position:absolute;left:8515;top:3579;width:231;height:75" coordorigin="8515,3579" coordsize="231,75" path="m8515,3653l8746,3653,8746,3579,8515,3579,8515,3653xe" filled="false" stroked="true" strokeweight="6pt" strokecolor="#5cbeb5">
                <v:path arrowok="t"/>
              </v:shape>
            </v:group>
            <v:group style="position:absolute;left:9360;top:3425;width:231;height:228" coordorigin="9360,3425" coordsize="231,228">
              <v:shape style="position:absolute;left:9360;top:3425;width:231;height:228" coordorigin="9360,3425" coordsize="231,228" path="m9360,3653l9590,3653,9590,3425,9360,3425,9360,3653xe" filled="true" fillcolor="#5cbeb5" stroked="false">
                <v:path arrowok="t"/>
                <v:fill type="solid"/>
              </v:shape>
            </v:group>
            <v:group style="position:absolute;left:9360;top:3425;width:231;height:228" coordorigin="9360,3425" coordsize="231,228">
              <v:shape style="position:absolute;left:9360;top:3425;width:231;height:228" coordorigin="9360,3425" coordsize="231,228" path="m9360,3653l9590,3653,9590,3425,9360,3425,9360,3653xe" filled="false" stroked="true" strokeweight="6pt" strokecolor="#5cbeb5">
                <v:path arrowok="t"/>
              </v:shape>
            </v:group>
            <v:group style="position:absolute;left:10205;top:3394;width:228;height:260" coordorigin="10205,3394" coordsize="228,260">
              <v:shape style="position:absolute;left:10205;top:3394;width:228;height:260" coordorigin="10205,3394" coordsize="228,260" path="m10205,3653l10433,3653,10433,3394,10205,3394,10205,3653xe" filled="true" fillcolor="#5cbeb5" stroked="false">
                <v:path arrowok="t"/>
                <v:fill type="solid"/>
              </v:shape>
            </v:group>
            <v:group style="position:absolute;left:10205;top:3394;width:228;height:260" coordorigin="10205,3394" coordsize="228,260">
              <v:shape style="position:absolute;left:10205;top:3394;width:228;height:260" coordorigin="10205,3394" coordsize="228,260" path="m10205,3653l10433,3653,10433,3394,10205,3394,10205,3653xe" filled="false" stroked="true" strokeweight="6pt" strokecolor="#5cbeb5">
                <v:path arrowok="t"/>
              </v:shape>
            </v:group>
            <v:group style="position:absolute;left:11050;top:1688;width:228;height:1966" coordorigin="11050,1688" coordsize="228,1966">
              <v:shape style="position:absolute;left:11050;top:1688;width:228;height:1966" coordorigin="11050,1688" coordsize="228,1966" path="m11050,3653l11278,3653,11278,1688,11050,1688,11050,3653xe" filled="true" fillcolor="#5cbeb5" stroked="false">
                <v:path arrowok="t"/>
                <v:fill type="solid"/>
              </v:shape>
            </v:group>
            <v:group style="position:absolute;left:11050;top:1688;width:228;height:1966" coordorigin="11050,1688" coordsize="228,1966">
              <v:shape style="position:absolute;left:11050;top:1688;width:228;height:1966" coordorigin="11050,1688" coordsize="228,1966" path="m11050,3653l11278,3653,11278,1688,11050,1688,11050,3653xe" filled="false" stroked="true" strokeweight="6pt" strokecolor="#5cbeb5">
                <v:path arrowok="t"/>
              </v:shape>
            </v:group>
            <v:group style="position:absolute;left:5410;top:3653;width:5972;height:2" coordorigin="5410,3653" coordsize="5972,2">
              <v:shape style="position:absolute;left:5410;top:3653;width:5972;height:2" coordorigin="5410,3653" coordsize="5972,0" path="m5410,3653l11381,3653e" filled="false" stroked="true" strokeweight=".72pt" strokecolor="#5d6770">
                <v:path arrowok="t"/>
              </v:shape>
            </v:group>
            <v:group style="position:absolute;left:5410;top:3159;width:63;height:2" coordorigin="5410,3159" coordsize="63,2">
              <v:shape style="position:absolute;left:5410;top:3159;width:63;height:2" coordorigin="5410,3159" coordsize="63,0" path="m5410,3159l5472,3159e" filled="false" stroked="true" strokeweight=".72pt" strokecolor="#5d6770">
                <v:path arrowok="t"/>
              </v:shape>
            </v:group>
            <v:group style="position:absolute;left:5410;top:2662;width:63;height:2" coordorigin="5410,2662" coordsize="63,2">
              <v:shape style="position:absolute;left:5410;top:2662;width:63;height:2" coordorigin="5410,2662" coordsize="63,0" path="m5410,2662l5472,2662e" filled="false" stroked="true" strokeweight=".72pt" strokecolor="#5d6770">
                <v:path arrowok="t"/>
              </v:shape>
            </v:group>
            <v:group style="position:absolute;left:5410;top:2168;width:63;height:2" coordorigin="5410,2168" coordsize="63,2">
              <v:shape style="position:absolute;left:5410;top:2168;width:63;height:2" coordorigin="5410,2168" coordsize="63,0" path="m5410,2168l5472,2168e" filled="false" stroked="true" strokeweight=".72pt" strokecolor="#5d6770">
                <v:path arrowok="t"/>
              </v:shape>
            </v:group>
            <v:group style="position:absolute;left:5410;top:1673;width:63;height:2" coordorigin="5410,1673" coordsize="63,2">
              <v:shape style="position:absolute;left:5410;top:1673;width:63;height:2" coordorigin="5410,1673" coordsize="63,0" path="m5410,1673l5472,1673e" filled="false" stroked="true" strokeweight=".72pt" strokecolor="#5d6770">
                <v:path arrowok="t"/>
              </v:shape>
            </v:group>
            <v:group style="position:absolute;left:5410;top:1177;width:63;height:2" coordorigin="5410,1177" coordsize="63,2">
              <v:shape style="position:absolute;left:5410;top:1177;width:63;height:2" coordorigin="5410,1177" coordsize="63,0" path="m5410,1177l5472,1177e" filled="false" stroked="true" strokeweight=".72pt" strokecolor="#5d6770">
                <v:path arrowok="t"/>
              </v:shape>
            </v:group>
            <v:group style="position:absolute;left:5410;top:682;width:63;height:2" coordorigin="5410,682" coordsize="63,2">
              <v:shape style="position:absolute;left:5410;top:682;width:63;height:2" coordorigin="5410,682" coordsize="63,0" path="m5410,682l5472,682e" filled="false" stroked="true" strokeweight=".72pt" strokecolor="#5d6770">
                <v:path arrowok="t"/>
              </v:shape>
            </v:group>
            <v:group style="position:absolute;left:5410;top:188;width:63;height:2" coordorigin="5410,188" coordsize="63,2">
              <v:shape style="position:absolute;left:5410;top:188;width:63;height:2" coordorigin="5410,188" coordsize="63,0" path="m5410,188l5472,188e" filled="false" stroked="true" strokeweight=".72pt" strokecolor="#5d6770">
                <v:path arrowok="t"/>
              </v:shape>
            </v:group>
            <v:group style="position:absolute;left:6317;top:3653;width:2;height:58" coordorigin="6317,3653" coordsize="2,58">
              <v:shape style="position:absolute;left:6317;top:3653;width:2;height:58" coordorigin="6317,3653" coordsize="0,58" path="m6317,3653l6317,3711e" filled="false" stroked="true" strokeweight=".72pt" strokecolor="#5d6770">
                <v:path arrowok="t"/>
              </v:shape>
            </v:group>
            <v:group style="position:absolute;left:7162;top:3653;width:2;height:58" coordorigin="7162,3653" coordsize="2,58">
              <v:shape style="position:absolute;left:7162;top:3653;width:2;height:58" coordorigin="7162,3653" coordsize="0,58" path="m7162,3653l7162,3711e" filled="false" stroked="true" strokeweight=".72pt" strokecolor="#5d6770">
                <v:path arrowok="t"/>
              </v:shape>
            </v:group>
            <v:group style="position:absolute;left:8004;top:3653;width:2;height:58" coordorigin="8004,3653" coordsize="2,58">
              <v:shape style="position:absolute;left:8004;top:3653;width:2;height:58" coordorigin="8004,3653" coordsize="0,58" path="m8004,3653l8004,3711e" filled="false" stroked="true" strokeweight=".72pt" strokecolor="#5d6770">
                <v:path arrowok="t"/>
              </v:shape>
            </v:group>
            <v:group style="position:absolute;left:8849;top:3653;width:2;height:58" coordorigin="8849,3653" coordsize="2,58">
              <v:shape style="position:absolute;left:8849;top:3653;width:2;height:58" coordorigin="8849,3653" coordsize="0,58" path="m8849,3653l8849,3711e" filled="false" stroked="true" strokeweight=".72pt" strokecolor="#5d6770">
                <v:path arrowok="t"/>
              </v:shape>
            </v:group>
            <v:group style="position:absolute;left:9694;top:3653;width:2;height:58" coordorigin="9694,3653" coordsize="2,58">
              <v:shape style="position:absolute;left:9694;top:3653;width:2;height:58" coordorigin="9694,3653" coordsize="0,58" path="m9694,3653l9694,3711e" filled="false" stroked="true" strokeweight=".72pt" strokecolor="#5d6770">
                <v:path arrowok="t"/>
              </v:shape>
            </v:group>
            <v:group style="position:absolute;left:10536;top:3653;width:2;height:58" coordorigin="10536,3653" coordsize="2,58">
              <v:shape style="position:absolute;left:10536;top:3653;width:2;height:58" coordorigin="10536,3653" coordsize="0,58" path="m10536,3653l10536,3711e" filled="false" stroked="true" strokeweight=".72pt" strokecolor="#5d6770">
                <v:path arrowok="t"/>
              </v:shape>
            </v:group>
            <v:group style="position:absolute;left:11381;top:3653;width:2;height:58" coordorigin="11381,3653" coordsize="2,58">
              <v:shape style="position:absolute;left:11381;top:3653;width:2;height:58" coordorigin="11381,3653" coordsize="0,58" path="m11381,3653l11381,3711e" filled="false" stroked="true" strokeweight=".72pt" strokecolor="#5d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3.149841pt;margin-top:-1.950501pt;width:11pt;height:34.7pt;mso-position-horizontal-relative:page;mso-position-vertical-relative:paragraph;z-index:1348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291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D6770"/>
                      <w:sz w:val="18"/>
                    </w:rPr>
                    <w:t>95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350,000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300,000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64.309814pt;margin-top:-.970479pt;width:11pt;height:34.7pt;mso-position-horizontal-relative:page;mso-position-vertical-relative:paragraph;z-index:1328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186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83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569824pt;margin-top:-4.590479pt;width:11pt;height:34.7pt;mso-position-horizontal-relative:page;mso-position-vertical-relative:paragraph;z-index:1350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198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D6770"/>
                      <w:sz w:val="18"/>
                    </w:rPr>
                    <w:t>42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250,000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79.249817pt;margin-top:-6.8905pt;width:11pt;height:34.7pt;mso-position-horizontal-relative:page;mso-position-vertical-relative:paragraph;z-index:1319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148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58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329834pt;margin-top:-4.1105pt;width:11pt;height:34.7pt;mso-position-horizontal-relative:page;mso-position-vertical-relative:paragraph;z-index:1321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147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D6770"/>
                      <w:sz w:val="18"/>
                    </w:rPr>
                    <w:t>93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729828pt;margin-top:5.9995pt;width:11pt;height:34.7pt;mso-position-horizontal-relative:page;mso-position-vertical-relative:paragraph;z-index:1331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127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,0</w:t>
                  </w:r>
                  <w:r>
                    <w:rPr>
                      <w:rFonts w:ascii="Arial"/>
                      <w:color w:val="5D6770"/>
                      <w:sz w:val="18"/>
                    </w:rPr>
                    <w:t>96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200,000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150,000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48.739838pt;margin-top:8.700522pt;width:11pt;height:29.65pt;mso-position-horizontal-relative:page;mso-position-vertical-relative:paragraph;z-index:1338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D6770"/>
                      <w:sz w:val="18"/>
                    </w:rPr>
                    <w:t>71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139832pt;margin-top:12.990522pt;width:11pt;height:29.65pt;mso-position-horizontal-relative:page;mso-position-vertical-relative:paragraph;z-index:1340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,0</w:t>
                  </w:r>
                  <w:r>
                    <w:rPr>
                      <w:rFonts w:ascii="Arial"/>
                      <w:color w:val="5D6770"/>
                      <w:sz w:val="18"/>
                    </w:rPr>
                    <w:t>38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92981pt;margin-top:13.640522pt;width:11pt;height:29.65pt;mso-position-horizontal-relative:page;mso-position-vertical-relative:paragraph;z-index:1343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D6770"/>
                      <w:sz w:val="18"/>
                    </w:rPr>
                    <w:t>81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59833pt;margin-top:11.460523pt;width:11pt;height:29.65pt;mso-position-horizontal-relative:page;mso-position-vertical-relative:paragraph;z-index:1345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D6770"/>
                      <w:sz w:val="18"/>
                    </w:rPr>
                    <w:t>60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100,000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847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22.119812pt;margin-top:-1.198483pt;width:11pt;height:24.65pt;mso-position-horizontal-relative:page;mso-position-vertical-relative:paragraph;z-index:1324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,9</w:t>
                  </w:r>
                  <w:r>
                    <w:rPr>
                      <w:rFonts w:ascii="Arial"/>
                      <w:color w:val="5D6770"/>
                      <w:sz w:val="18"/>
                    </w:rPr>
                    <w:t>14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519836pt;margin-top:1.781517pt;width:11pt;height:24.65pt;mso-position-horizontal-relative:page;mso-position-vertical-relative:paragraph;z-index:1326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5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,8</w:t>
                  </w:r>
                  <w:r>
                    <w:rPr>
                      <w:rFonts w:ascii="Arial"/>
                      <w:color w:val="5D6770"/>
                      <w:sz w:val="18"/>
                    </w:rPr>
                    <w:t>94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529816pt;margin-top:-1.818483pt;width:11pt;height:24.65pt;mso-position-horizontal-relative:page;mso-position-vertical-relative:paragraph;z-index:1333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D6770"/>
                      <w:sz w:val="18"/>
                    </w:rPr>
                    <w:t>02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949829pt;margin-top:.961517pt;width:11pt;height:24.65pt;mso-position-horizontal-relative:page;mso-position-vertical-relative:paragraph;z-index:1336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7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D6770"/>
                      <w:sz w:val="18"/>
                    </w:rPr>
                    <w:t>31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50,000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1168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-</w:t>
      </w:r>
      <w:r>
        <w:rPr>
          <w:rFonts w:ascii="Arial"/>
          <w:sz w:val="20"/>
        </w:rPr>
      </w:r>
    </w:p>
    <w:p>
      <w:pPr>
        <w:tabs>
          <w:tab w:pos="7153" w:val="left" w:leader="none"/>
          <w:tab w:pos="8626" w:val="left" w:leader="none"/>
          <w:tab w:pos="10554" w:val="left" w:leader="none"/>
        </w:tabs>
        <w:spacing w:before="13"/>
        <w:ind w:left="55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spacing w:val="-1"/>
          <w:w w:val="95"/>
          <w:sz w:val="18"/>
        </w:rPr>
        <w:t>Básicos</w:t>
        <w:tab/>
        <w:t>Hortalizas</w:t>
        <w:tab/>
      </w:r>
      <w:r>
        <w:rPr>
          <w:rFonts w:ascii="Arial" w:hAnsi="Arial"/>
          <w:b/>
          <w:color w:val="5D6770"/>
          <w:spacing w:val="-1"/>
          <w:sz w:val="18"/>
        </w:rPr>
        <w:t>Cultivos</w:t>
      </w:r>
      <w:r>
        <w:rPr>
          <w:rFonts w:ascii="Arial" w:hAnsi="Arial"/>
          <w:b/>
          <w:color w:val="5D6770"/>
          <w:spacing w:val="-10"/>
          <w:sz w:val="18"/>
        </w:rPr>
        <w:t> </w:t>
      </w:r>
      <w:r>
        <w:rPr>
          <w:rFonts w:ascii="Arial" w:hAnsi="Arial"/>
          <w:b/>
          <w:color w:val="5D6770"/>
          <w:spacing w:val="-1"/>
          <w:sz w:val="18"/>
        </w:rPr>
        <w:t>varios</w:t>
        <w:tab/>
        <w:t>Perennes</w:t>
      </w:r>
      <w:r>
        <w:rPr>
          <w:rFonts w:ascii="Arial" w:hAns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8261" w:val="left" w:leader="none"/>
        </w:tabs>
        <w:spacing w:before="66"/>
        <w:ind w:left="68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4.079987pt;margin-top:4.689881pt;width:9.4pt;height:9.4pt;mso-position-horizontal-relative:page;mso-position-vertical-relative:paragraph;z-index:13144" coordorigin="6682,94" coordsize="188,188">
            <v:group style="position:absolute;left:6721;top:133;width:108;height:108" coordorigin="6721,133" coordsize="108,108">
              <v:shape style="position:absolute;left:6721;top:133;width:108;height:108" coordorigin="6721,133" coordsize="108,108" path="m6721,241l6829,241,6829,133,6721,133,6721,241xe" filled="true" fillcolor="#005aa7" stroked="false">
                <v:path arrowok="t"/>
                <v:fill type="solid"/>
              </v:shape>
            </v:group>
            <v:group style="position:absolute;left:6721;top:133;width:108;height:108" coordorigin="6721,133" coordsize="108,108">
              <v:shape style="position:absolute;left:6721;top:133;width:108;height:108" coordorigin="6721,133" coordsize="108,108" path="m6721,241l6829,241,6829,133,6721,133,6721,241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3.440002pt;margin-top:4.689881pt;width:9.25pt;height:9.4pt;mso-position-horizontal-relative:page;mso-position-vertical-relative:paragraph;z-index:-868528" coordorigin="8069,94" coordsize="185,188">
            <v:group style="position:absolute;left:8108;top:133;width:106;height:108" coordorigin="8108,133" coordsize="106,108">
              <v:shape style="position:absolute;left:8108;top:133;width:106;height:108" coordorigin="8108,133" coordsize="106,108" path="m8108,241l8214,241,8214,133,8108,133,8108,241xe" filled="true" fillcolor="#5cbeb5" stroked="false">
                <v:path arrowok="t"/>
                <v:fill type="solid"/>
              </v:shape>
            </v:group>
            <v:group style="position:absolute;left:8108;top:133;width:106;height:108" coordorigin="8108,133" coordsize="106,108">
              <v:shape style="position:absolute;left:8108;top:133;width:106;height:108" coordorigin="8108,133" coordsize="106,108" path="m8108,241l8214,241,8214,133,8108,133,8108,241xe" filled="false" stroked="true" strokeweight="3.96pt" strokecolor="#5cbeb5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2014</w:t>
      </w:r>
      <w:r>
        <w:rPr>
          <w:rFonts w:ascii="Arial"/>
          <w:color w:val="5D6770"/>
          <w:spacing w:val="-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-2015</w:t>
        <w:tab/>
        <w:t>2015-2016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80"/>
        <w:ind w:left="4641" w:right="2062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2015:</w:t>
      </w:r>
      <w:r>
        <w:rPr>
          <w:rFonts w:ascii="Arial" w:hAnsi="Arial"/>
          <w:color w:val="5D6770"/>
          <w:spacing w:val="-1"/>
        </w:rPr>
        <w:t>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(SIAP).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2016: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30" w:lineRule="auto" w:before="3"/>
        <w:ind w:left="2443" w:right="4527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49.239838pt;margin-top:61.286758pt;width:11pt;height:42.25pt;mso-position-horizontal-relative:page;mso-position-vertical-relative:paragraph;z-index:1369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85858"/>
                      <w:sz w:val="18"/>
                    </w:rPr>
                    <w:t>05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85858"/>
                      <w:sz w:val="18"/>
                    </w:rPr>
                    <w:t>54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459839pt;margin-top:62.916756pt;width:11pt;height:42.25pt;mso-position-horizontal-relative:page;mso-position-vertical-relative:paragraph;z-index:1372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85858"/>
                      <w:sz w:val="18"/>
                    </w:rPr>
                    <w:t>58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85858"/>
                      <w:sz w:val="18"/>
                    </w:rPr>
                    <w:t>86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729797pt;margin-top:85.426758pt;width:29.7pt;height:63.75pt;mso-position-horizontal-relative:page;mso-position-vertical-relative:paragraph;z-index:1388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45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85858"/>
                      <w:sz w:val="18"/>
                    </w:rPr>
                    <w:t>18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,7</w:t>
                  </w:r>
                  <w:r>
                    <w:rPr>
                      <w:rFonts w:ascii="Arial"/>
                      <w:color w:val="585858"/>
                      <w:sz w:val="18"/>
                    </w:rPr>
                    <w:t>29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240" w:lineRule="auto" w:before="6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971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85858"/>
                      <w:sz w:val="18"/>
                    </w:rPr>
                    <w:t>85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85858"/>
          <w:w w:val="105"/>
          <w:sz w:val="24"/>
        </w:rPr>
        <w:t>VALOR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D</w:t>
      </w:r>
      <w:r>
        <w:rPr>
          <w:rFonts w:ascii="Arial" w:hAnsi="Arial"/>
          <w:b/>
          <w:color w:val="585858"/>
          <w:spacing w:val="-2"/>
          <w:w w:val="105"/>
          <w:sz w:val="24"/>
        </w:rPr>
        <w:t>E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LA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P</w:t>
      </w:r>
      <w:r>
        <w:rPr>
          <w:rFonts w:ascii="Arial" w:hAnsi="Arial"/>
          <w:b/>
          <w:color w:val="585858"/>
          <w:spacing w:val="-1"/>
          <w:w w:val="105"/>
          <w:sz w:val="24"/>
        </w:rPr>
        <w:t>RODU</w:t>
      </w:r>
      <w:r>
        <w:rPr>
          <w:rFonts w:ascii="Arial" w:hAnsi="Arial"/>
          <w:b/>
          <w:color w:val="585858"/>
          <w:spacing w:val="-2"/>
          <w:w w:val="105"/>
          <w:sz w:val="24"/>
        </w:rPr>
        <w:t>CC</w:t>
      </w:r>
      <w:r>
        <w:rPr>
          <w:rFonts w:ascii="Arial" w:hAnsi="Arial"/>
          <w:b/>
          <w:color w:val="585858"/>
          <w:spacing w:val="-1"/>
          <w:w w:val="105"/>
          <w:sz w:val="24"/>
        </w:rPr>
        <w:t>IÓN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AGRÍCOLA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POR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TIPO</w:t>
      </w:r>
      <w:r>
        <w:rPr>
          <w:rFonts w:ascii="Arial" w:hAnsi="Arial"/>
          <w:b/>
          <w:color w:val="585858"/>
          <w:spacing w:val="3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DE</w:t>
      </w:r>
      <w:r>
        <w:rPr>
          <w:rFonts w:ascii="Arial" w:hAnsi="Arial"/>
          <w:b/>
          <w:color w:val="585858"/>
          <w:spacing w:val="27"/>
          <w:w w:val="104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CULTIVO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EN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B.C.SUR,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2014-2015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Y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2015-2016</w:t>
      </w:r>
      <w:r>
        <w:rPr>
          <w:rFonts w:ascii="Arial" w:hAnsi="Arial"/>
          <w:b/>
          <w:color w:val="585858"/>
          <w:w w:val="108"/>
          <w:sz w:val="24"/>
        </w:rPr>
        <w:t> </w:t>
      </w:r>
      <w:r>
        <w:rPr>
          <w:rFonts w:ascii="Arial" w:hAnsi="Arial"/>
          <w:b/>
          <w:color w:val="585858"/>
          <w:spacing w:val="10"/>
          <w:w w:val="108"/>
          <w:sz w:val="24"/>
        </w:rPr>
        <w:t>   </w:t>
      </w:r>
      <w:r>
        <w:rPr>
          <w:rFonts w:ascii="Arial" w:hAnsi="Arial"/>
          <w:b/>
          <w:color w:val="585858"/>
          <w:w w:val="105"/>
          <w:sz w:val="24"/>
        </w:rPr>
        <w:t>(MILES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DE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PESOS</w:t>
      </w:r>
      <w:r>
        <w:rPr>
          <w:rFonts w:ascii="Arial" w:hAnsi="Arial"/>
          <w:b/>
          <w:color w:val="585858"/>
          <w:spacing w:val="-1"/>
          <w:w w:val="105"/>
          <w:sz w:val="24"/>
        </w:rPr>
        <w:t>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1,800,000</w:t>
      </w:r>
      <w:r>
        <w:rPr>
          <w:rFonts w:ascii="Arial"/>
          <w:sz w:val="20"/>
        </w:rPr>
      </w:r>
    </w:p>
    <w:p>
      <w:pPr>
        <w:spacing w:before="142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1,600,000</w:t>
      </w:r>
      <w:r>
        <w:rPr>
          <w:rFonts w:ascii="Arial"/>
          <w:sz w:val="20"/>
        </w:rPr>
      </w:r>
    </w:p>
    <w:p>
      <w:pPr>
        <w:spacing w:before="142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1,400,000</w:t>
      </w:r>
      <w:r>
        <w:rPr>
          <w:rFonts w:ascii="Arial"/>
          <w:sz w:val="20"/>
        </w:rPr>
      </w:r>
    </w:p>
    <w:p>
      <w:pPr>
        <w:spacing w:before="142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81.009827pt;margin-top:4.959523pt;width:11pt;height:34.7pt;mso-position-horizontal-relative:page;mso-position-vertical-relative:paragraph;z-index:1360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865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85858"/>
                      <w:sz w:val="18"/>
                    </w:rPr>
                    <w:t>39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679810pt;margin-top:19.759523pt;width:11pt;height:34.7pt;mso-position-horizontal-relative:page;mso-position-vertical-relative:paragraph;z-index:1362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711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85858"/>
                      <w:sz w:val="18"/>
                    </w:rPr>
                    <w:t>99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w w:val="95"/>
          <w:sz w:val="20"/>
        </w:rPr>
        <w:t>1,200,000</w:t>
      </w:r>
      <w:r>
        <w:rPr>
          <w:rFonts w:ascii="Arial"/>
          <w:sz w:val="20"/>
        </w:rPr>
      </w:r>
    </w:p>
    <w:p>
      <w:pPr>
        <w:spacing w:before="142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1,000,000</w:t>
      </w:r>
      <w:r>
        <w:rPr>
          <w:rFonts w:ascii="Arial"/>
          <w:sz w:val="20"/>
        </w:rPr>
      </w:r>
    </w:p>
    <w:p>
      <w:pPr>
        <w:spacing w:before="14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800,000</w:t>
      </w:r>
      <w:r>
        <w:rPr>
          <w:rFonts w:ascii="Arial"/>
          <w:sz w:val="20"/>
        </w:rPr>
      </w:r>
    </w:p>
    <w:p>
      <w:pPr>
        <w:spacing w:before="14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600,000</w:t>
      </w:r>
      <w:r>
        <w:rPr>
          <w:rFonts w:ascii="Arial"/>
          <w:sz w:val="20"/>
        </w:rPr>
      </w:r>
    </w:p>
    <w:p>
      <w:pPr>
        <w:spacing w:before="14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400,000</w:t>
      </w:r>
      <w:r>
        <w:rPr>
          <w:rFonts w:ascii="Arial"/>
          <w:sz w:val="20"/>
        </w:rPr>
      </w:r>
    </w:p>
    <w:p>
      <w:pPr>
        <w:spacing w:before="14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200,000</w:t>
      </w:r>
      <w:r>
        <w:rPr>
          <w:rFonts w:ascii="Arial"/>
          <w:sz w:val="20"/>
        </w:rPr>
      </w:r>
    </w:p>
    <w:p>
      <w:pPr>
        <w:spacing w:before="14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1590" w:val="left" w:leader="none"/>
          <w:tab w:pos="3035" w:val="left" w:leader="none"/>
          <w:tab w:pos="4987" w:val="left" w:leader="none"/>
        </w:tabs>
        <w:spacing w:before="0"/>
        <w:ind w:left="0" w:right="424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70.959991pt;margin-top:-174.56012pt;width:298.7pt;height:171.4pt;mso-position-horizontal-relative:page;mso-position-vertical-relative:paragraph;z-index:13528" coordorigin="5419,-3491" coordsize="5974,3428">
            <v:group style="position:absolute;left:5594;top:-1744;width:233;height:1611" coordorigin="5594,-1744" coordsize="233,1611">
              <v:shape style="position:absolute;left:5594;top:-1744;width:233;height:1611" coordorigin="5594,-1744" coordsize="233,1611" path="m5594,-134l5827,-134,5827,-1744,5594,-1744,5594,-134xe" filled="true" fillcolor="#005aa7" stroked="false">
                <v:path arrowok="t"/>
                <v:fill type="solid"/>
              </v:shape>
            </v:group>
            <v:group style="position:absolute;left:5594;top:-1744;width:233;height:1611" coordorigin="5594,-1744" coordsize="233,1611">
              <v:shape style="position:absolute;left:5594;top:-1744;width:233;height:1611" coordorigin="5594,-1744" coordsize="233,1611" path="m5594,-134l5827,-134,5827,-1744,5594,-1744,5594,-134xe" filled="false" stroked="true" strokeweight="6pt" strokecolor="#005aa7">
                <v:path arrowok="t"/>
              </v:shape>
            </v:group>
            <v:group style="position:absolute;left:5489;top:-3484;width:2;height:3413" coordorigin="5489,-3484" coordsize="2,3413">
              <v:shape style="position:absolute;left:5489;top:-3484;width:2;height:3413" coordorigin="5489,-3484" coordsize="0,3413" path="m5489,-3484l5489,-71e" filled="false" stroked="true" strokeweight=".72pt" strokecolor="#5d6770">
                <v:path arrowok="t"/>
              </v:shape>
            </v:group>
            <v:group style="position:absolute;left:6437;top:-256;width:233;height:123" coordorigin="6437,-256" coordsize="233,123">
              <v:shape style="position:absolute;left:6437;top:-256;width:233;height:123" coordorigin="6437,-256" coordsize="233,123" path="m6437,-134l6670,-134,6670,-256,6437,-256,6437,-134xe" filled="true" fillcolor="#005aa7" stroked="false">
                <v:path arrowok="t"/>
                <v:fill type="solid"/>
              </v:shape>
            </v:group>
            <v:group style="position:absolute;left:6437;top:-256;width:233;height:123" coordorigin="6437,-256" coordsize="233,123">
              <v:shape style="position:absolute;left:6437;top:-256;width:233;height:123" coordorigin="6437,-256" coordsize="233,123" path="m6437,-134l6670,-134,6670,-256,6437,-256,6437,-134xe" filled="false" stroked="true" strokeweight="6pt" strokecolor="#005aa7">
                <v:path arrowok="t"/>
              </v:shape>
            </v:group>
            <v:group style="position:absolute;left:7279;top:-3309;width:233;height:3176" coordorigin="7279,-3309" coordsize="233,3176">
              <v:shape style="position:absolute;left:7279;top:-3309;width:233;height:3176" coordorigin="7279,-3309" coordsize="233,3176" path="m7279,-134l7512,-134,7512,-3309,7279,-3309,7279,-134xe" filled="true" fillcolor="#005aa7" stroked="false">
                <v:path arrowok="t"/>
                <v:fill type="solid"/>
              </v:shape>
            </v:group>
            <v:group style="position:absolute;left:7279;top:-3309;width:233;height:3176" coordorigin="7279,-3309" coordsize="233,3176">
              <v:shape style="position:absolute;left:7279;top:-3309;width:233;height:3176" coordorigin="7279,-3309" coordsize="233,3176" path="m7279,-134l7512,-134,7512,-3309,7279,-3309,7279,-134xe" filled="false" stroked="true" strokeweight="6pt" strokecolor="#005aa7">
                <v:path arrowok="t"/>
              </v:shape>
            </v:group>
            <v:group style="position:absolute;left:8122;top:-141;width:233;height:2" coordorigin="8122,-141" coordsize="233,2">
              <v:shape style="position:absolute;left:8122;top:-141;width:233;height:2" coordorigin="8122,-141" coordsize="233,0" path="m8122,-141l8354,-141e" filled="false" stroked="true" strokeweight=".82pt" strokecolor="#005aa7">
                <v:path arrowok="t"/>
              </v:shape>
            </v:group>
            <v:group style="position:absolute;left:8122;top:-148;width:233;height:15" coordorigin="8122,-148" coordsize="233,15">
              <v:shape style="position:absolute;left:8122;top:-148;width:233;height:15" coordorigin="8122,-148" coordsize="233,15" path="m8122,-134l8354,-134,8354,-148,8122,-148,8122,-134xe" filled="false" stroked="true" strokeweight="6.0pt" strokecolor="#005aa7">
                <v:path arrowok="t"/>
              </v:shape>
            </v:group>
            <v:group style="position:absolute;left:8964;top:-436;width:233;height:303" coordorigin="8964,-436" coordsize="233,303">
              <v:shape style="position:absolute;left:8964;top:-436;width:233;height:303" coordorigin="8964,-436" coordsize="233,303" path="m8964,-134l9197,-134,9197,-436,8964,-436,8964,-134xe" filled="true" fillcolor="#005aa7" stroked="false">
                <v:path arrowok="t"/>
                <v:fill type="solid"/>
              </v:shape>
            </v:group>
            <v:group style="position:absolute;left:8964;top:-436;width:233;height:303" coordorigin="8964,-436" coordsize="233,303">
              <v:shape style="position:absolute;left:8964;top:-436;width:233;height:303" coordorigin="8964,-436" coordsize="233,303" path="m8964,-134l9197,-134,9197,-436,8964,-436,8964,-134xe" filled="false" stroked="true" strokeweight="6pt" strokecolor="#005aa7">
                <v:path arrowok="t"/>
              </v:shape>
            </v:group>
            <v:group style="position:absolute;left:9806;top:-537;width:233;height:404" coordorigin="9806,-537" coordsize="233,404">
              <v:shape style="position:absolute;left:9806;top:-537;width:233;height:404" coordorigin="9806,-537" coordsize="233,404" path="m9806,-134l10039,-134,10039,-537,9806,-537,9806,-134xe" filled="true" fillcolor="#005aa7" stroked="false">
                <v:path arrowok="t"/>
                <v:fill type="solid"/>
              </v:shape>
            </v:group>
            <v:group style="position:absolute;left:9806;top:-537;width:233;height:404" coordorigin="9806,-537" coordsize="233,404">
              <v:shape style="position:absolute;left:9806;top:-537;width:233;height:404" coordorigin="9806,-537" coordsize="233,404" path="m9806,-134l10039,-134,10039,-537,9806,-537,9806,-134xe" filled="false" stroked="true" strokeweight="6pt" strokecolor="#005aa7">
                <v:path arrowok="t"/>
              </v:shape>
            </v:group>
            <v:group style="position:absolute;left:10649;top:-2402;width:233;height:2268" coordorigin="10649,-2402" coordsize="233,2268">
              <v:shape style="position:absolute;left:10649;top:-2402;width:233;height:2268" coordorigin="10649,-2402" coordsize="233,2268" path="m10649,-134l10882,-134,10882,-2402,10649,-2402,10649,-134xe" filled="true" fillcolor="#005aa7" stroked="false">
                <v:path arrowok="t"/>
                <v:fill type="solid"/>
              </v:shape>
            </v:group>
            <v:group style="position:absolute;left:10649;top:-2402;width:233;height:2268" coordorigin="10649,-2402" coordsize="233,2268">
              <v:shape style="position:absolute;left:10649;top:-2402;width:233;height:2268" coordorigin="10649,-2402" coordsize="233,2268" path="m10649,-134l10882,-134,10882,-2402,10649,-2402,10649,-134xe" filled="false" stroked="true" strokeweight="6pt" strokecolor="#005aa7">
                <v:path arrowok="t"/>
              </v:shape>
            </v:group>
            <v:group style="position:absolute;left:5993;top:-1458;width:236;height:1325" coordorigin="5993,-1458" coordsize="236,1325">
              <v:shape style="position:absolute;left:5993;top:-1458;width:236;height:1325" coordorigin="5993,-1458" coordsize="236,1325" path="m5993,-134l6228,-134,6228,-1458,5993,-1458,5993,-134xe" filled="true" fillcolor="#eb5a5e" stroked="false">
                <v:path arrowok="t"/>
                <v:fill type="solid"/>
              </v:shape>
            </v:group>
            <v:group style="position:absolute;left:5993;top:-1458;width:236;height:1325" coordorigin="5993,-1458" coordsize="236,1325">
              <v:shape style="position:absolute;left:5993;top:-1458;width:236;height:1325" coordorigin="5993,-1458" coordsize="236,1325" path="m5993,-134l6228,-134,6228,-1458,5993,-1458,5993,-134xe" filled="false" stroked="true" strokeweight="6pt" strokecolor="#eb5a5e">
                <v:path arrowok="t"/>
              </v:shape>
            </v:group>
            <v:group style="position:absolute;left:6835;top:-323;width:236;height:190" coordorigin="6835,-323" coordsize="236,190">
              <v:shape style="position:absolute;left:6835;top:-323;width:236;height:190" coordorigin="6835,-323" coordsize="236,190" path="m6835,-134l7070,-134,7070,-323,6835,-323,6835,-134xe" filled="true" fillcolor="#eb5a5e" stroked="false">
                <v:path arrowok="t"/>
                <v:fill type="solid"/>
              </v:shape>
            </v:group>
            <v:group style="position:absolute;left:6835;top:-323;width:236;height:190" coordorigin="6835,-323" coordsize="236,190">
              <v:shape style="position:absolute;left:6835;top:-323;width:236;height:190" coordorigin="6835,-323" coordsize="236,190" path="m6835,-134l7070,-134,7070,-323,6835,-323,6835,-134xe" filled="false" stroked="true" strokeweight="6pt" strokecolor="#eb5a5e">
                <v:path arrowok="t"/>
              </v:shape>
            </v:group>
            <v:group style="position:absolute;left:7678;top:-2850;width:236;height:2717" coordorigin="7678,-2850" coordsize="236,2717">
              <v:shape style="position:absolute;left:7678;top:-2850;width:236;height:2717" coordorigin="7678,-2850" coordsize="236,2717" path="m7678,-134l7913,-134,7913,-2850,7678,-2850,7678,-134xe" filled="true" fillcolor="#eb5a5e" stroked="false">
                <v:path arrowok="t"/>
                <v:fill type="solid"/>
              </v:shape>
            </v:group>
            <v:group style="position:absolute;left:7678;top:-2850;width:236;height:2717" coordorigin="7678,-2850" coordsize="236,2717">
              <v:shape style="position:absolute;left:7678;top:-2850;width:236;height:2717" coordorigin="7678,-2850" coordsize="236,2717" path="m7678,-134l7913,-134,7913,-2850,7678,-2850,7678,-134xe" filled="false" stroked="true" strokeweight="6pt" strokecolor="#eb5a5e">
                <v:path arrowok="t"/>
              </v:shape>
            </v:group>
            <v:group style="position:absolute;left:8520;top:-144;width:233;height:2" coordorigin="8520,-144" coordsize="233,2">
              <v:shape style="position:absolute;left:8520;top:-144;width:233;height:2" coordorigin="8520,-144" coordsize="233,0" path="m8520,-144l8753,-144e" filled="false" stroked="true" strokeweight="1.18pt" strokecolor="#eb5a5e">
                <v:path arrowok="t"/>
              </v:shape>
            </v:group>
            <v:group style="position:absolute;left:8520;top:-155;width:233;height:22" coordorigin="8520,-155" coordsize="233,22">
              <v:shape style="position:absolute;left:8520;top:-155;width:233;height:22" coordorigin="8520,-155" coordsize="233,22" path="m8520,-134l8753,-134,8753,-155,8520,-155,8520,-134xe" filled="false" stroked="true" strokeweight="6pt" strokecolor="#eb5a5e">
                <v:path arrowok="t"/>
              </v:shape>
            </v:group>
            <v:group style="position:absolute;left:9362;top:-450;width:233;height:317" coordorigin="9362,-450" coordsize="233,317">
              <v:shape style="position:absolute;left:9362;top:-450;width:233;height:317" coordorigin="9362,-450" coordsize="233,317" path="m9362,-134l9595,-134,9595,-450,9362,-450,9362,-134xe" filled="true" fillcolor="#eb5a5e" stroked="false">
                <v:path arrowok="t"/>
                <v:fill type="solid"/>
              </v:shape>
            </v:group>
            <v:group style="position:absolute;left:9362;top:-450;width:233;height:317" coordorigin="9362,-450" coordsize="233,317">
              <v:shape style="position:absolute;left:9362;top:-450;width:233;height:317" coordorigin="9362,-450" coordsize="233,317" path="m9362,-134l9595,-134,9595,-450,9362,-450,9362,-134xe" filled="false" stroked="true" strokeweight="6.0pt" strokecolor="#eb5a5e">
                <v:path arrowok="t"/>
              </v:shape>
            </v:group>
            <v:group style="position:absolute;left:10205;top:-798;width:233;height:665" coordorigin="10205,-798" coordsize="233,665">
              <v:shape style="position:absolute;left:10205;top:-798;width:233;height:665" coordorigin="10205,-798" coordsize="233,665" path="m10205,-134l10438,-134,10438,-798,10205,-798,10205,-134xe" filled="true" fillcolor="#eb5a5e" stroked="false">
                <v:path arrowok="t"/>
                <v:fill type="solid"/>
              </v:shape>
            </v:group>
            <v:group style="position:absolute;left:10205;top:-798;width:233;height:665" coordorigin="10205,-798" coordsize="233,665">
              <v:shape style="position:absolute;left:10205;top:-798;width:233;height:665" coordorigin="10205,-798" coordsize="233,665" path="m10205,-134l10438,-134,10438,-798,10205,-798,10205,-134xe" filled="false" stroked="true" strokeweight="6pt" strokecolor="#eb5a5e">
                <v:path arrowok="t"/>
              </v:shape>
            </v:group>
            <v:group style="position:absolute;left:11047;top:-1943;width:233;height:1810" coordorigin="11047,-1943" coordsize="233,1810">
              <v:shape style="position:absolute;left:11047;top:-1943;width:233;height:1810" coordorigin="11047,-1943" coordsize="233,1810" path="m11047,-134l11280,-134,11280,-1943,11047,-1943,11047,-134xe" filled="true" fillcolor="#eb5a5e" stroked="false">
                <v:path arrowok="t"/>
                <v:fill type="solid"/>
              </v:shape>
            </v:group>
            <v:group style="position:absolute;left:11047;top:-1943;width:233;height:1810" coordorigin="11047,-1943" coordsize="233,1810">
              <v:shape style="position:absolute;left:11047;top:-1943;width:233;height:1810" coordorigin="11047,-1943" coordsize="233,1810" path="m11047,-134l11280,-134,11280,-1943,11047,-1943,11047,-134xe" filled="false" stroked="true" strokeweight="6pt" strokecolor="#eb5a5e">
                <v:path arrowok="t"/>
              </v:shape>
            </v:group>
            <v:group style="position:absolute;left:5426;top:-134;width:5960;height:2" coordorigin="5426,-134" coordsize="5960,2">
              <v:shape style="position:absolute;left:5426;top:-134;width:5960;height:2" coordorigin="5426,-134" coordsize="5960,0" path="m5426,-134l11386,-134e" filled="false" stroked="true" strokeweight=".72pt" strokecolor="#5d6770">
                <v:path arrowok="t"/>
              </v:shape>
            </v:group>
            <v:group style="position:absolute;left:5426;top:-508;width:63;height:2" coordorigin="5426,-508" coordsize="63,2">
              <v:shape style="position:absolute;left:5426;top:-508;width:63;height:2" coordorigin="5426,-508" coordsize="63,0" path="m5426,-508l5489,-508e" filled="false" stroked="true" strokeweight=".72pt" strokecolor="#5d6770">
                <v:path arrowok="t"/>
              </v:shape>
            </v:group>
            <v:group style="position:absolute;left:5426;top:-880;width:63;height:2" coordorigin="5426,-880" coordsize="63,2">
              <v:shape style="position:absolute;left:5426;top:-880;width:63;height:2" coordorigin="5426,-880" coordsize="63,0" path="m5426,-880l5489,-880e" filled="false" stroked="true" strokeweight=".72pt" strokecolor="#5d6770">
                <v:path arrowok="t"/>
              </v:shape>
            </v:group>
            <v:group style="position:absolute;left:5426;top:-1252;width:63;height:2" coordorigin="5426,-1252" coordsize="63,2">
              <v:shape style="position:absolute;left:5426;top:-1252;width:63;height:2" coordorigin="5426,-1252" coordsize="63,0" path="m5426,-1252l5489,-1252e" filled="false" stroked="true" strokeweight=".72pt" strokecolor="#5d6770">
                <v:path arrowok="t"/>
              </v:shape>
            </v:group>
            <v:group style="position:absolute;left:5426;top:-1624;width:63;height:2" coordorigin="5426,-1624" coordsize="63,2">
              <v:shape style="position:absolute;left:5426;top:-1624;width:63;height:2" coordorigin="5426,-1624" coordsize="63,0" path="m5426,-1624l5489,-1624e" filled="false" stroked="true" strokeweight=".72pt" strokecolor="#5d6770">
                <v:path arrowok="t"/>
              </v:shape>
            </v:group>
            <v:group style="position:absolute;left:5426;top:-1996;width:63;height:2" coordorigin="5426,-1996" coordsize="63,2">
              <v:shape style="position:absolute;left:5426;top:-1996;width:63;height:2" coordorigin="5426,-1996" coordsize="63,0" path="m5426,-1996l5489,-1996e" filled="false" stroked="true" strokeweight=".72pt" strokecolor="#5d6770">
                <v:path arrowok="t"/>
              </v:shape>
            </v:group>
            <v:group style="position:absolute;left:5426;top:-2368;width:63;height:2" coordorigin="5426,-2368" coordsize="63,2">
              <v:shape style="position:absolute;left:5426;top:-2368;width:63;height:2" coordorigin="5426,-2368" coordsize="63,0" path="m5426,-2368l5489,-2368e" filled="false" stroked="true" strokeweight=".72pt" strokecolor="#5d6770">
                <v:path arrowok="t"/>
              </v:shape>
            </v:group>
            <v:group style="position:absolute;left:5426;top:-2740;width:63;height:2" coordorigin="5426,-2740" coordsize="63,2">
              <v:shape style="position:absolute;left:5426;top:-2740;width:63;height:2" coordorigin="5426,-2740" coordsize="63,0" path="m5426,-2740l5489,-2740e" filled="false" stroked="true" strokeweight=".72pt" strokecolor="#5d6770">
                <v:path arrowok="t"/>
              </v:shape>
            </v:group>
            <v:group style="position:absolute;left:5426;top:-3112;width:63;height:2" coordorigin="5426,-3112" coordsize="63,2">
              <v:shape style="position:absolute;left:5426;top:-3112;width:63;height:2" coordorigin="5426,-3112" coordsize="63,0" path="m5426,-3112l5489,-3112e" filled="false" stroked="true" strokeweight=".72pt" strokecolor="#5d6770">
                <v:path arrowok="t"/>
              </v:shape>
            </v:group>
            <v:group style="position:absolute;left:5426;top:-3484;width:63;height:2" coordorigin="5426,-3484" coordsize="63,2">
              <v:shape style="position:absolute;left:5426;top:-3484;width:63;height:2" coordorigin="5426,-3484" coordsize="63,0" path="m5426,-3484l5489,-3484e" filled="false" stroked="true" strokeweight=".72pt" strokecolor="#5d6770">
                <v:path arrowok="t"/>
              </v:shape>
            </v:group>
            <v:group style="position:absolute;left:6331;top:-134;width:2;height:63" coordorigin="6331,-134" coordsize="2,63">
              <v:shape style="position:absolute;left:6331;top:-134;width:2;height:63" coordorigin="6331,-134" coordsize="0,63" path="m6331,-134l6331,-71e" filled="false" stroked="true" strokeweight=".72pt" strokecolor="#5d6770">
                <v:path arrowok="t"/>
              </v:shape>
            </v:group>
            <v:group style="position:absolute;left:7174;top:-134;width:2;height:63" coordorigin="7174,-134" coordsize="2,63">
              <v:shape style="position:absolute;left:7174;top:-134;width:2;height:63" coordorigin="7174,-134" coordsize="0,63" path="m7174,-134l7174,-71e" filled="false" stroked="true" strokeweight=".72pt" strokecolor="#5d6770">
                <v:path arrowok="t"/>
              </v:shape>
            </v:group>
            <v:group style="position:absolute;left:8016;top:-134;width:2;height:63" coordorigin="8016,-134" coordsize="2,63">
              <v:shape style="position:absolute;left:8016;top:-134;width:2;height:63" coordorigin="8016,-134" coordsize="0,63" path="m8016,-134l8016,-71e" filled="false" stroked="true" strokeweight=".72pt" strokecolor="#5d6770">
                <v:path arrowok="t"/>
              </v:shape>
            </v:group>
            <v:group style="position:absolute;left:8858;top:-134;width:2;height:63" coordorigin="8858,-134" coordsize="2,63">
              <v:shape style="position:absolute;left:8858;top:-134;width:2;height:63" coordorigin="8858,-134" coordsize="0,63" path="m8858,-134l8858,-71e" filled="false" stroked="true" strokeweight=".72pt" strokecolor="#5d6770">
                <v:path arrowok="t"/>
              </v:shape>
            </v:group>
            <v:group style="position:absolute;left:9701;top:-134;width:2;height:63" coordorigin="9701,-134" coordsize="2,63">
              <v:shape style="position:absolute;left:9701;top:-134;width:2;height:63" coordorigin="9701,-134" coordsize="0,63" path="m9701,-134l9701,-71e" filled="false" stroked="true" strokeweight=".72pt" strokecolor="#5d6770">
                <v:path arrowok="t"/>
              </v:shape>
            </v:group>
            <v:group style="position:absolute;left:10543;top:-134;width:2;height:63" coordorigin="10543,-134" coordsize="2,63">
              <v:shape style="position:absolute;left:10543;top:-134;width:2;height:63" coordorigin="10543,-134" coordsize="0,63" path="m10543,-134l10543,-71e" filled="false" stroked="true" strokeweight=".72pt" strokecolor="#5d6770">
                <v:path arrowok="t"/>
              </v:shape>
            </v:group>
            <v:group style="position:absolute;left:11386;top:-134;width:2;height:63" coordorigin="11386,-134" coordsize="2,63">
              <v:shape style="position:absolute;left:11386;top:-134;width:2;height:63" coordorigin="11386,-134" coordsize="0,63" path="m11386,-134l11386,-71e" filled="false" stroked="true" strokeweight=".72pt" strokecolor="#5d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21.229828pt;margin-top:-47.159496pt;width:11pt;height:29.65pt;mso-position-horizontal-relative:page;mso-position-vertical-relative:paragraph;z-index:1364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64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,5</w:t>
                  </w:r>
                  <w:r>
                    <w:rPr>
                      <w:rFonts w:ascii="Arial"/>
                      <w:color w:val="585858"/>
                      <w:sz w:val="18"/>
                    </w:rPr>
                    <w:t>93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69812pt;margin-top:-55.240498pt;width:11pt;height:34.7pt;mso-position-horizontal-relative:page;mso-position-vertical-relative:paragraph;z-index:1367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100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85858"/>
                      <w:sz w:val="18"/>
                    </w:rPr>
                    <w:t>84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369812pt;margin-top:-36.798496pt;width:11pt;height:24.65pt;mso-position-horizontal-relative:page;mso-position-vertical-relative:paragraph;z-index:1374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7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,1</w:t>
                  </w:r>
                  <w:r>
                    <w:rPr>
                      <w:rFonts w:ascii="Arial"/>
                      <w:color w:val="585858"/>
                      <w:sz w:val="18"/>
                    </w:rPr>
                    <w:t>41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939819pt;margin-top:-40.729496pt;width:11pt;height:29.65pt;mso-position-horizontal-relative:page;mso-position-vertical-relative:paragraph;z-index:1376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10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85858"/>
                      <w:sz w:val="18"/>
                    </w:rPr>
                    <w:t>40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489838pt;margin-top:-61.190495pt;width:11pt;height:34.7pt;mso-position-horizontal-relative:page;mso-position-vertical-relative:paragraph;z-index:13792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161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,4</w:t>
                  </w:r>
                  <w:r>
                    <w:rPr>
                      <w:rFonts w:ascii="Arial"/>
                      <w:color w:val="585858"/>
                      <w:sz w:val="18"/>
                    </w:rPr>
                    <w:t>78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42981pt;margin-top:-61.910496pt;width:11pt;height:34.7pt;mso-position-horizontal-relative:page;mso-position-vertical-relative:paragraph;z-index:1381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169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,2</w:t>
                  </w:r>
                  <w:r>
                    <w:rPr>
                      <w:rFonts w:ascii="Arial"/>
                      <w:color w:val="585858"/>
                      <w:sz w:val="18"/>
                    </w:rPr>
                    <w:t>76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609833pt;margin-top:-66.330498pt;width:11pt;height:34.7pt;mso-position-horizontal-relative:page;mso-position-vertical-relative:paragraph;z-index:1384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216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,6</w:t>
                  </w:r>
                  <w:r>
                    <w:rPr>
                      <w:rFonts w:ascii="Arial"/>
                      <w:color w:val="585858"/>
                      <w:sz w:val="18"/>
                    </w:rPr>
                    <w:t>30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549835pt;margin-top:-82.890495pt;width:11pt;height:34.7pt;mso-position-horizontal-relative:page;mso-position-vertical-relative:paragraph;z-index:1386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85858"/>
                      <w:sz w:val="18"/>
                    </w:rPr>
                    <w:t>357</w:t>
                  </w:r>
                  <w:r>
                    <w:rPr>
                      <w:rFonts w:ascii="Arial"/>
                      <w:color w:val="585858"/>
                      <w:w w:val="99"/>
                      <w:sz w:val="18"/>
                    </w:rPr>
                    <w:t>,0</w:t>
                  </w:r>
                  <w:r>
                    <w:rPr>
                      <w:rFonts w:ascii="Arial"/>
                      <w:color w:val="585858"/>
                      <w:sz w:val="18"/>
                    </w:rPr>
                    <w:t>40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85858"/>
          <w:spacing w:val="-1"/>
          <w:w w:val="95"/>
          <w:sz w:val="20"/>
        </w:rPr>
        <w:t>Básicos</w:t>
        <w:tab/>
        <w:t>Hortalizas</w:t>
        <w:tab/>
      </w:r>
      <w:r>
        <w:rPr>
          <w:rFonts w:ascii="Arial" w:hAnsi="Arial"/>
          <w:b/>
          <w:color w:val="585858"/>
          <w:spacing w:val="-1"/>
          <w:sz w:val="20"/>
        </w:rPr>
        <w:t>Cultivos</w:t>
      </w:r>
      <w:r>
        <w:rPr>
          <w:rFonts w:ascii="Arial" w:hAnsi="Arial"/>
          <w:b/>
          <w:color w:val="585858"/>
          <w:spacing w:val="-13"/>
          <w:sz w:val="20"/>
        </w:rPr>
        <w:t> </w:t>
      </w:r>
      <w:r>
        <w:rPr>
          <w:rFonts w:ascii="Arial" w:hAnsi="Arial"/>
          <w:b/>
          <w:color w:val="585858"/>
          <w:spacing w:val="-1"/>
          <w:sz w:val="20"/>
        </w:rPr>
        <w:t>varios</w:t>
        <w:tab/>
        <w:t>Perennes</w:t>
      </w:r>
      <w:r>
        <w:rPr>
          <w:rFonts w:ascii="Arial" w:hAnsi="Arial"/>
          <w:sz w:val="20"/>
        </w:rPr>
      </w:r>
    </w:p>
    <w:p>
      <w:pPr>
        <w:tabs>
          <w:tab w:pos="1645" w:val="left" w:leader="none"/>
        </w:tabs>
        <w:spacing w:before="79"/>
        <w:ind w:left="0" w:right="436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5.839996pt;margin-top:5.429881pt;width:9.25pt;height:9.25pt;mso-position-horizontal-relative:page;mso-position-vertical-relative:paragraph;z-index:13552" coordorigin="6917,109" coordsize="185,185">
            <v:group style="position:absolute;left:6956;top:148;width:106;height:106" coordorigin="6956,148" coordsize="106,106">
              <v:shape style="position:absolute;left:6956;top:148;width:106;height:106" coordorigin="6956,148" coordsize="106,106" path="m6956,254l7062,254,7062,148,6956,148,6956,254xe" filled="true" fillcolor="#005aa7" stroked="false">
                <v:path arrowok="t"/>
                <v:fill type="solid"/>
              </v:shape>
            </v:group>
            <v:group style="position:absolute;left:6956;top:148;width:106;height:106" coordorigin="6956,148" coordsize="106,106">
              <v:shape style="position:absolute;left:6956;top:148;width:106;height:106" coordorigin="6956,148" coordsize="106,106" path="m6956,254l7062,254,7062,148,6956,148,6956,254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8.040009pt;margin-top:5.429881pt;width:9.4pt;height:9.25pt;mso-position-horizontal-relative:page;mso-position-vertical-relative:paragraph;z-index:-868120" coordorigin="8561,109" coordsize="188,185">
            <v:group style="position:absolute;left:8600;top:148;width:108;height:106" coordorigin="8600,148" coordsize="108,106">
              <v:shape style="position:absolute;left:8600;top:148;width:108;height:106" coordorigin="8600,148" coordsize="108,106" path="m8600,254l8708,254,8708,148,8600,148,8600,254xe" filled="true" fillcolor="#eb5a5e" stroked="false">
                <v:path arrowok="t"/>
                <v:fill type="solid"/>
              </v:shape>
            </v:group>
            <v:group style="position:absolute;left:8600;top:148;width:108;height:106" coordorigin="8600,148" coordsize="108,106">
              <v:shape style="position:absolute;left:8600;top:148;width:108;height:106" coordorigin="8600,148" coordsize="108,106" path="m8600,254l8708,254,8708,148,8600,148,8600,254xe" filled="false" stroked="true" strokeweight="3.96pt" strokecolor="#eb5a5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w w:val="95"/>
          <w:sz w:val="20"/>
        </w:rPr>
        <w:t>2014-2015</w:t>
        <w:tab/>
      </w:r>
      <w:r>
        <w:rPr>
          <w:rFonts w:ascii="Arial"/>
          <w:color w:val="5D6770"/>
          <w:spacing w:val="-1"/>
          <w:sz w:val="20"/>
        </w:rPr>
        <w:t>2015-2016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049" w:space="40"/>
            <w:col w:w="10491"/>
          </w:cols>
        </w:sectPr>
      </w:pPr>
    </w:p>
    <w:p>
      <w:pPr>
        <w:pStyle w:val="BodyText"/>
        <w:spacing w:line="240" w:lineRule="auto" w:before="119"/>
        <w:ind w:left="2266" w:right="4351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2015: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(SIAP).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2016: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64"/>
        <w:ind w:left="5780" w:right="1758" w:hanging="1813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PRODUCCIÓN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CARNE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TIPO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26"/>
          <w:w w:val="104"/>
        </w:rPr>
        <w:t> 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ANADO</w:t>
      </w:r>
      <w:r>
        <w:rPr>
          <w:rFonts w:ascii="Arial" w:hAnsi="Arial"/>
          <w:color w:val="595959"/>
          <w:spacing w:val="1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409" w:val="left" w:leader="none"/>
        </w:tabs>
        <w:spacing w:line="200" w:lineRule="atLeast"/>
        <w:ind w:left="437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2.2pt;height:4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13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GANADO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2.9pt;height:43.4pt;mso-position-horizontal-relative:char;mso-position-vertical-relative:line" coordorigin="0,0" coordsize="5058,868">
            <v:group style="position:absolute;left:0;top:0;width:2648;height:644" coordorigin="0,0" coordsize="2648,644">
              <v:shape style="position:absolute;left:0;top:0;width:2648;height:644" coordorigin="0,0" coordsize="2648,644" path="m0,643l2648,643,2648,0,0,0,0,643xe" filled="true" fillcolor="#eb5a5e" stroked="false">
                <v:path arrowok="t"/>
                <v:fill type="solid"/>
              </v:shape>
            </v:group>
            <v:group style="position:absolute;left:70;top:0;width:2506;height:216" coordorigin="70,0" coordsize="2506,216">
              <v:shape style="position:absolute;left:70;top:0;width:2506;height:216" coordorigin="70,0" coordsize="2506,216" path="m70,216l2576,216,2576,0,70,0,70,216xe" filled="true" fillcolor="#eb5a5e" stroked="false">
                <v:path arrowok="t"/>
                <v:fill type="solid"/>
              </v:shape>
            </v:group>
            <v:group style="position:absolute;left:70;top:216;width:2506;height:214" coordorigin="70,216" coordsize="2506,214">
              <v:shape style="position:absolute;left:70;top:216;width:2506;height:214" coordorigin="70,216" coordsize="2506,214" path="m70,430l2576,430,2576,216,70,216,70,430xe" filled="true" fillcolor="#eb5a5e" stroked="false">
                <v:path arrowok="t"/>
                <v:fill type="solid"/>
              </v:shape>
            </v:group>
            <v:group style="position:absolute;left:2645;top:0;width:2413;height:644" coordorigin="2645,0" coordsize="2413,644">
              <v:shape style="position:absolute;left:2645;top:0;width:2413;height:644" coordorigin="2645,0" coordsize="2413,644" path="m2645,643l5058,643,5058,0,2645,0,2645,643xe" filled="true" fillcolor="#eb5a5e" stroked="false">
                <v:path arrowok="t"/>
                <v:fill type="solid"/>
              </v:shape>
            </v:group>
            <v:group style="position:absolute;left:2717;top:0;width:2268;height:216" coordorigin="2717,0" coordsize="2268,216">
              <v:shape style="position:absolute;left:2717;top:0;width:2268;height:216" coordorigin="2717,0" coordsize="2268,216" path="m2717,216l4985,216,4985,0,2717,0,2717,216xe" filled="true" fillcolor="#eb5a5e" stroked="false">
                <v:path arrowok="t"/>
                <v:fill type="solid"/>
              </v:shape>
            </v:group>
            <v:group style="position:absolute;left:2717;top:216;width:2268;height:214" coordorigin="2717,216" coordsize="2268,214">
              <v:shape style="position:absolute;left:2717;top:216;width:2268;height:214" coordorigin="2717,216" coordsize="2268,214" path="m2717,430l4985,430,4985,216,2717,216,2717,430xe" filled="true" fillcolor="#eb5a5e" stroked="false">
                <v:path arrowok="t"/>
                <v:fill type="solid"/>
              </v:shape>
            </v:group>
            <v:group style="position:absolute;left:2717;top:430;width:2268;height:214" coordorigin="2717,430" coordsize="2268,214">
              <v:shape style="position:absolute;left:2717;top:430;width:2268;height:214" coordorigin="2717,430" coordsize="2268,214" path="m2717,643l4985,643,4985,430,2717,430,2717,643xe" filled="true" fillcolor="#eb5a5e" stroked="false">
                <v:path arrowok="t"/>
                <v:fill type="solid"/>
              </v:shape>
            </v:group>
            <v:group style="position:absolute;left:1349;top:653;width:70;height:215" coordorigin="1349,653" coordsize="70,215">
              <v:shape style="position:absolute;left:1349;top:653;width:70;height:215" coordorigin="1349,653" coordsize="70,215" path="m1349,867l1418,867,1418,653,1349,653,1349,867xe" filled="true" fillcolor="#eb5a5e" stroked="false">
                <v:path arrowok="t"/>
                <v:fill type="solid"/>
              </v:shape>
            </v:group>
            <v:group style="position:absolute;left:0;top:653;width:70;height:215" coordorigin="0,653" coordsize="70,215">
              <v:shape style="position:absolute;left:0;top:653;width:70;height:215" coordorigin="0,653" coordsize="70,215" path="m0,867l70,867,70,653,0,653,0,867xe" filled="true" fillcolor="#eb5a5e" stroked="false">
                <v:path arrowok="t"/>
                <v:fill type="solid"/>
              </v:shape>
            </v:group>
            <v:group style="position:absolute;left:70;top:653;width:1280;height:215" coordorigin="70,653" coordsize="1280,215">
              <v:shape style="position:absolute;left:70;top:653;width:1280;height:215" coordorigin="70,653" coordsize="1280,215" path="m70,867l1349,867,1349,653,70,653,70,867xe" filled="true" fillcolor="#eb5a5e" stroked="false">
                <v:path arrowok="t"/>
                <v:fill type="solid"/>
              </v:shape>
            </v:group>
            <v:group style="position:absolute;left:2576;top:653;width:70;height:215" coordorigin="2576,653" coordsize="70,215">
              <v:shape style="position:absolute;left:2576;top:653;width:70;height:215" coordorigin="2576,653" coordsize="70,215" path="m2576,867l2645,867,2645,653,2576,653,2576,867xe" filled="true" fillcolor="#eb5a5e" stroked="false">
                <v:path arrowok="t"/>
                <v:fill type="solid"/>
              </v:shape>
            </v:group>
            <v:group style="position:absolute;left:1418;top:653;width:70;height:215" coordorigin="1418,653" coordsize="70,215">
              <v:shape style="position:absolute;left:1418;top:653;width:70;height:215" coordorigin="1418,653" coordsize="70,215" path="m1418,867l1488,867,1488,653,1418,653,1418,867xe" filled="true" fillcolor="#eb5a5e" stroked="false">
                <v:path arrowok="t"/>
                <v:fill type="solid"/>
              </v:shape>
            </v:group>
            <v:group style="position:absolute;left:1488;top:653;width:1088;height:215" coordorigin="1488,653" coordsize="1088,215">
              <v:shape style="position:absolute;left:1488;top:653;width:1088;height:215" coordorigin="1488,653" coordsize="1088,215" path="m1488,867l2576,867,2576,653,1488,653,1488,867xe" filled="true" fillcolor="#eb5a5e" stroked="false">
                <v:path arrowok="t"/>
                <v:fill type="solid"/>
              </v:shape>
            </v:group>
            <v:group style="position:absolute;left:3759;top:653;width:70;height:215" coordorigin="3759,653" coordsize="70,215">
              <v:shape style="position:absolute;left:3759;top:653;width:70;height:215" coordorigin="3759,653" coordsize="70,215" path="m3759,867l3828,867,3828,653,3759,653,3759,867xe" filled="true" fillcolor="#eb5a5e" stroked="false">
                <v:path arrowok="t"/>
                <v:fill type="solid"/>
              </v:shape>
            </v:group>
            <v:group style="position:absolute;left:2645;top:653;width:72;height:215" coordorigin="2645,653" coordsize="72,215">
              <v:shape style="position:absolute;left:2645;top:653;width:72;height:215" coordorigin="2645,653" coordsize="72,215" path="m2645,867l2717,867,2717,653,2645,653,2645,867xe" filled="true" fillcolor="#eb5a5e" stroked="false">
                <v:path arrowok="t"/>
                <v:fill type="solid"/>
              </v:shape>
            </v:group>
            <v:group style="position:absolute;left:2717;top:653;width:1042;height:215" coordorigin="2717,653" coordsize="1042,215">
              <v:shape style="position:absolute;left:2717;top:653;width:1042;height:215" coordorigin="2717,653" coordsize="1042,215" path="m2717,867l3759,867,3759,653,2717,653,2717,867xe" filled="true" fillcolor="#eb5a5e" stroked="false">
                <v:path arrowok="t"/>
                <v:fill type="solid"/>
              </v:shape>
            </v:group>
            <v:group style="position:absolute;left:4985;top:653;width:73;height:215" coordorigin="4985,653" coordsize="73,215">
              <v:shape style="position:absolute;left:4985;top:653;width:73;height:215" coordorigin="4985,653" coordsize="73,215" path="m4985,867l5058,867,5058,653,4985,653,4985,867xe" filled="true" fillcolor="#eb5a5e" stroked="false">
                <v:path arrowok="t"/>
                <v:fill type="solid"/>
              </v:shape>
            </v:group>
            <v:group style="position:absolute;left:3828;top:653;width:70;height:215" coordorigin="3828,653" coordsize="70,215">
              <v:shape style="position:absolute;left:3828;top:653;width:70;height:215" coordorigin="3828,653" coordsize="70,215" path="m3828,867l3898,867,3898,653,3828,653,3828,867xe" filled="true" fillcolor="#eb5a5e" stroked="false">
                <v:path arrowok="t"/>
                <v:fill type="solid"/>
              </v:shape>
            </v:group>
            <v:group style="position:absolute;left:3898;top:653;width:1088;height:215" coordorigin="3898,653" coordsize="1088,215">
              <v:shape style="position:absolute;left:3898;top:653;width:1088;height:215" coordorigin="3898,653" coordsize="1088,215" path="m3898,867l4985,867,4985,653,3898,653,3898,867xe" filled="true" fillcolor="#eb5a5e" stroked="false">
                <v:path arrowok="t"/>
                <v:fill type="solid"/>
              </v:shape>
              <v:shape style="position:absolute;left:82;top:34;width:2480;height:3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5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32;top:34;width:1639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204" w:right="0" w:firstLine="7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auto" w:before="9"/>
                        <w:ind w:left="0" w:right="0" w:firstLine="20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6;top:688;width:4138;height:180" type="#_x0000_t202" filled="false" stroked="false">
                <v:textbox inset="0,0,0,0">
                  <w:txbxContent>
                    <w:p>
                      <w:pPr>
                        <w:tabs>
                          <w:tab w:pos="1325" w:val="left" w:leader="none"/>
                          <w:tab w:pos="2529" w:val="left" w:leader="none"/>
                          <w:tab w:pos="3734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3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5215"/>
      </w:tblGrid>
      <w:tr>
        <w:trPr>
          <w:trHeight w:val="181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Bovinos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7" w:val="left" w:leader="none"/>
                <w:tab w:pos="1976" w:val="left" w:leader="none"/>
                <w:tab w:pos="2960" w:val="left" w:leader="none"/>
                <w:tab w:pos="4187" w:val="left" w:leader="none"/>
                <w:tab w:pos="5159" w:val="left" w:leader="none"/>
              </w:tabs>
              <w:spacing w:line="166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5,573.79</w:t>
              <w:tab/>
              <w:t>3,624.57</w:t>
              <w:tab/>
              <w:t>299,019.84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209,055.91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Porcinos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8" w:val="left" w:leader="none"/>
                <w:tab w:pos="2127" w:val="left" w:leader="none"/>
                <w:tab w:pos="3059" w:val="left" w:leader="none"/>
                <w:tab w:pos="4285" w:val="left" w:leader="none"/>
                <w:tab w:pos="5159" w:val="left" w:leader="none"/>
              </w:tabs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944.32</w:t>
              <w:tab/>
              <w:t>882.87</w:t>
              <w:tab/>
              <w:t>33,387.01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32,001.18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Ovinos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8" w:val="left" w:leader="none"/>
                <w:tab w:pos="2127" w:val="left" w:leader="none"/>
                <w:tab w:pos="3059" w:val="left" w:leader="none"/>
                <w:tab w:pos="4386" w:val="left" w:leader="none"/>
                <w:tab w:pos="5159" w:val="left" w:leader="none"/>
              </w:tabs>
              <w:spacing w:line="202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195.77</w:t>
              <w:tab/>
              <w:t>142.25</w:t>
              <w:tab/>
              <w:t>11,894.48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9,417.05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Caprinos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8" w:val="left" w:leader="none"/>
                <w:tab w:pos="2127" w:val="left" w:leader="none"/>
                <w:tab w:pos="3059" w:val="left" w:leader="none"/>
                <w:tab w:pos="4285" w:val="left" w:leader="none"/>
                <w:tab w:pos="5159" w:val="left" w:leader="none"/>
              </w:tabs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445.14</w:t>
              <w:tab/>
              <w:t>274.94</w:t>
              <w:tab/>
              <w:t>25,666.19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17,065.75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Aves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8" w:val="left" w:leader="none"/>
                <w:tab w:pos="2127" w:val="left" w:leader="none"/>
                <w:tab w:pos="3059" w:val="left" w:leader="none"/>
                <w:tab w:pos="4285" w:val="left" w:leader="none"/>
                <w:tab w:pos="5159" w:val="left" w:leader="none"/>
              </w:tabs>
              <w:spacing w:line="202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633.05</w:t>
              <w:tab/>
              <w:t>482.49</w:t>
              <w:tab/>
              <w:t>25,636.50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18,819.81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20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1" w:val="left" w:leader="none"/>
                <w:tab w:pos="1913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7" w:val="left" w:leader="none"/>
                <w:tab w:pos="1976" w:val="left" w:leader="none"/>
                <w:tab w:pos="2960" w:val="left" w:leader="none"/>
                <w:tab w:pos="4187" w:val="left" w:leader="none"/>
                <w:tab w:pos="5159" w:val="left" w:leader="none"/>
              </w:tabs>
              <w:spacing w:line="196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7792.09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5,407.12</w:t>
              <w:tab/>
              <w:t>395,604.02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286,359.72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394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39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64" w:lineRule="exact"/>
        <w:ind w:left="5691" w:right="1758" w:hanging="1431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38.100006pt;margin-top:32.039993pt;width:101.9pt;height:33.15pt;mso-position-horizontal-relative:page;mso-position-vertical-relative:paragraph;z-index:-867616" coordorigin="4762,641" coordsize="2038,663">
            <v:shape style="position:absolute;left:4762;top:641;width:2038;height:663" coordorigin="4762,641" coordsize="2038,663" path="m4762,1303l6800,1303,6800,641,4762,641,4762,1303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CARN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</w:t>
      </w:r>
      <w:r>
        <w:rPr>
          <w:rFonts w:ascii="Arial" w:hAnsi="Arial"/>
          <w:color w:val="595959"/>
          <w:spacing w:val="-1"/>
          <w:w w:val="105"/>
        </w:rPr>
        <w:t>OVINOS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7"/>
          <w:w w:val="107"/>
        </w:rPr>
        <w:t> </w:t>
      </w:r>
      <w:r>
        <w:rPr>
          <w:rFonts w:ascii="Arial" w:hAnsi="Arial"/>
          <w:color w:val="595959"/>
          <w:w w:val="105"/>
        </w:rPr>
        <w:t>CAPRINOS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69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06.1pt;height:10.8pt;mso-position-horizontal-relative:char;mso-position-vertical-relative:line" coordorigin="0,0" coordsize="4122,216">
            <v:group style="position:absolute;left:4052;top:0;width:70;height:216" coordorigin="4052,0" coordsize="70,216">
              <v:shape style="position:absolute;left:4052;top:0;width:70;height:216" coordorigin="4052,0" coordsize="70,216" path="m4052,216l4121,216,4121,0,4052,0,4052,216xe" filled="true" fillcolor="#eb5a5e" stroked="false">
                <v:path arrowok="t"/>
                <v:fill type="solid"/>
              </v:shape>
            </v:group>
            <v:group style="position:absolute;left:0;top:0;width:70;height:216" coordorigin="0,0" coordsize="70,216">
              <v:shape style="position:absolute;left:0;top:0;width:70;height:216" coordorigin="0,0" coordsize="70,216" path="m0,216l70,216,70,0,0,0,0,216xe" filled="true" fillcolor="#eb5a5e" stroked="false">
                <v:path arrowok="t"/>
                <v:fill type="solid"/>
              </v:shape>
            </v:group>
            <v:group style="position:absolute;left:70;top:0;width:3982;height:216" coordorigin="70,0" coordsize="3982,216">
              <v:shape style="position:absolute;left:70;top:0;width:3982;height:216" coordorigin="70,0" coordsize="3982,216" path="m70,216l4052,216,4052,0,70,0,70,216xe" filled="true" fillcolor="#eb5a5e" stroked="false">
                <v:path arrowok="t"/>
                <v:fill type="solid"/>
              </v:shape>
              <v:shape style="position:absolute;left:0;top:0;width:4122;height:216" type="#_x0000_t202" filled="false" stroked="false">
                <v:textbox inset="0,0,0,0">
                  <w:txbxContent>
                    <w:p>
                      <w:pPr>
                        <w:spacing w:before="4"/>
                        <w:ind w:left="96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(TONELADAS)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46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7"/>
        <w:gridCol w:w="4240"/>
      </w:tblGrid>
      <w:tr>
        <w:trPr>
          <w:trHeight w:val="223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810" w:val="left" w:leader="none"/>
              </w:tabs>
              <w:spacing w:line="240" w:lineRule="auto" w:before="8"/>
              <w:ind w:left="8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BOVINOS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553" w:val="left" w:leader="none"/>
                <w:tab w:pos="2590" w:val="left" w:leader="none"/>
                <w:tab w:pos="3583" w:val="left" w:leader="none"/>
              </w:tabs>
              <w:spacing w:line="240" w:lineRule="auto" w:before="8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  <w:tab/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1" w:val="left" w:leader="none"/>
                <w:tab w:pos="1484" w:val="left" w:leader="none"/>
                <w:tab w:pos="2626" w:val="left" w:leader="none"/>
                <w:tab w:pos="3620" w:val="left" w:leader="none"/>
                <w:tab w:pos="4239" w:val="left" w:leader="none"/>
              </w:tabs>
              <w:spacing w:line="206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1,521.90</w:t>
              <w:tab/>
              <w:t>1,139.50</w:t>
              <w:tab/>
              <w:t>220.88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146.73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2" w:val="left" w:leader="none"/>
                <w:tab w:pos="1635" w:val="left" w:leader="none"/>
                <w:tab w:pos="2725" w:val="left" w:leader="none"/>
                <w:tab w:pos="3819" w:val="left" w:leader="none"/>
                <w:tab w:pos="423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381.71</w:t>
              <w:tab/>
              <w:t>266.71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10.04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6.51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2" w:val="left" w:leader="none"/>
                <w:tab w:pos="1635" w:val="left" w:leader="none"/>
                <w:tab w:pos="2626" w:val="left" w:leader="none"/>
                <w:tab w:pos="3718" w:val="left" w:leader="none"/>
                <w:tab w:pos="423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985.12</w:t>
              <w:tab/>
              <w:t>877.49</w:t>
              <w:tab/>
              <w:t>108.13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58.47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1" w:val="left" w:leader="none"/>
                <w:tab w:pos="1484" w:val="left" w:leader="none"/>
                <w:tab w:pos="2725" w:val="left" w:leader="none"/>
                <w:tab w:pos="3718" w:val="left" w:leader="none"/>
                <w:tab w:pos="423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1,952.62</w:t>
              <w:tab/>
              <w:t>1,055.96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63.42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33.57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0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2" w:val="left" w:leader="none"/>
                <w:tab w:pos="1635" w:val="left" w:leader="none"/>
                <w:tab w:pos="2725" w:val="left" w:leader="none"/>
                <w:tab w:pos="3718" w:val="left" w:leader="none"/>
                <w:tab w:pos="423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432.44</w:t>
              <w:tab/>
              <w:t>284.89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42.67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29.64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2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7" w:val="left" w:leader="none"/>
                <w:tab w:pos="2107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1" w:val="left" w:leader="none"/>
                <w:tab w:pos="1484" w:val="left" w:leader="none"/>
                <w:tab w:pos="2626" w:val="left" w:leader="none"/>
                <w:tab w:pos="3620" w:val="left" w:leader="none"/>
                <w:tab w:pos="4239" w:val="left" w:leader="none"/>
              </w:tabs>
              <w:spacing w:line="196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5,573.79</w:t>
              <w:tab/>
              <w:t>3,624.57</w:t>
              <w:tab/>
              <w:t>445.14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274.94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822" w:right="238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2"/>
        </w:rPr>
        <w:t>para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-1"/>
        </w:rPr>
        <w:t>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04" w:right="3624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85"/>
        <w:ind w:left="3378" w:right="3519" w:hanging="1813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10.380005pt;margin-top:41.375988pt;width:109pt;height:33.3pt;mso-position-horizontal-relative:page;mso-position-vertical-relative:paragraph;z-index:-867424" coordorigin="4208,828" coordsize="2180,666">
            <v:shape style="position:absolute;left:4208;top:828;width:2180;height:666" coordorigin="4208,828" coordsize="2180,666" path="m4208,1493l6387,1493,6387,828,4208,828,4208,1493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95959"/>
          <w:w w:val="105"/>
        </w:rPr>
        <w:t>VALOR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CARN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TIPO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ANADO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31"/>
          <w:w w:val="107"/>
        </w:rPr>
        <w:t> </w:t>
      </w:r>
      <w:r>
        <w:rPr>
          <w:rFonts w:ascii="Arial" w:hAnsi="Arial"/>
          <w:color w:val="595959"/>
          <w:w w:val="105"/>
        </w:rPr>
        <w:t>MUNICIPIO </w:t>
      </w:r>
      <w:r>
        <w:rPr>
          <w:rFonts w:ascii="Arial" w:hAnsi="Arial"/>
          <w:color w:val="595959"/>
          <w:spacing w:val="26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4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1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43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0.25pt;height:10.85pt;mso-position-horizontal-relative:char;mso-position-vertical-relative:line" coordorigin="0,0" coordsize="5005,217">
            <v:group style="position:absolute;left:4935;top:0;width:70;height:217" coordorigin="4935,0" coordsize="70,217">
              <v:shape style="position:absolute;left:4935;top:0;width:70;height:217" coordorigin="4935,0" coordsize="70,217" path="m4935,216l5005,216,5005,0,4935,0,4935,216xe" filled="true" fillcolor="#eb5a5e" stroked="false">
                <v:path arrowok="t"/>
                <v:fill type="solid"/>
              </v:shape>
            </v:group>
            <v:group style="position:absolute;left:0;top:0;width:70;height:217" coordorigin="0,0" coordsize="70,217">
              <v:shape style="position:absolute;left:0;top:0;width:70;height:217" coordorigin="0,0" coordsize="70,217" path="m0,216l70,216,70,0,0,0,0,216xe" filled="true" fillcolor="#eb5a5e" stroked="false">
                <v:path arrowok="t"/>
                <v:fill type="solid"/>
              </v:shape>
            </v:group>
            <v:group style="position:absolute;left:70;top:0;width:4866;height:217" coordorigin="70,0" coordsize="4866,217">
              <v:shape style="position:absolute;left:70;top:0;width:4866;height:217" coordorigin="70,0" coordsize="4866,217" path="m70,216l4935,216,4935,0,70,0,70,216xe" filled="true" fillcolor="#eb5a5e" stroked="false">
                <v:path arrowok="t"/>
                <v:fill type="solid"/>
              </v:shape>
              <v:shape style="position:absolute;left:0;top:0;width:5005;height:217" type="#_x0000_t202" filled="false" stroked="false">
                <v:textbox inset="0,0,0,0">
                  <w:txbxContent>
                    <w:p>
                      <w:pPr>
                        <w:spacing w:before="4"/>
                        <w:ind w:left="134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5260"/>
      </w:tblGrid>
      <w:tr>
        <w:trPr>
          <w:trHeight w:val="195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83" w:lineRule="exact"/>
              <w:ind w:left="7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3518" w:val="left" w:leader="none"/>
              </w:tabs>
              <w:spacing w:line="183" w:lineRule="exact"/>
              <w:ind w:left="10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BOVINOS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898" w:val="left" w:leader="none"/>
                <w:tab w:pos="3185" w:val="left" w:leader="none"/>
                <w:tab w:pos="4435" w:val="left" w:leader="none"/>
              </w:tabs>
              <w:spacing w:line="240" w:lineRule="auto" w:before="8"/>
              <w:ind w:left="6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2016</w:t>
              <w:tab/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27" w:val="left" w:leader="none"/>
                <w:tab w:pos="3114" w:val="left" w:leader="none"/>
                <w:tab w:pos="4431" w:val="left" w:leader="none"/>
                <w:tab w:pos="5204" w:val="left" w:leader="none"/>
              </w:tabs>
              <w:spacing w:line="206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>   </w:t>
            </w:r>
            <w:r>
              <w:rPr>
                <w:rFonts w:ascii="Arial"/>
                <w:color w:val="5D6770"/>
                <w:spacing w:val="-3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117,585.43</w:t>
              <w:tab/>
              <w:t>73,896.30</w:t>
              <w:tab/>
              <w:t>14,067.69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9,537.45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5" w:val="left" w:leader="none"/>
                <w:tab w:pos="1827" w:val="left" w:leader="none"/>
                <w:tab w:pos="3366" w:val="left" w:leader="none"/>
                <w:tab w:pos="4582" w:val="left" w:leader="none"/>
                <w:tab w:pos="5204" w:val="left" w:leader="none"/>
              </w:tabs>
              <w:spacing w:line="202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14,486.05</w:t>
              <w:tab/>
              <w:t>10,182.39</w:t>
              <w:tab/>
              <w:t>445.82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280.23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5" w:val="left" w:leader="none"/>
                <w:tab w:pos="1827" w:val="left" w:leader="none"/>
                <w:tab w:pos="3214" w:val="left" w:leader="none"/>
                <w:tab w:pos="4431" w:val="left" w:leader="none"/>
                <w:tab w:pos="5204" w:val="left" w:leader="none"/>
              </w:tabs>
              <w:spacing w:line="202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62,417.48</w:t>
              <w:tab/>
              <w:t>64,524.61</w:t>
              <w:tab/>
              <w:t>5,428.03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3,724.67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5" w:val="left" w:leader="none"/>
                <w:tab w:pos="1827" w:val="left" w:leader="none"/>
                <w:tab w:pos="3214" w:val="left" w:leader="none"/>
                <w:tab w:pos="4431" w:val="left" w:leader="none"/>
                <w:tab w:pos="5204" w:val="left" w:leader="none"/>
              </w:tabs>
              <w:spacing w:line="203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76,737.97</w:t>
              <w:tab/>
              <w:t>42,065.46</w:t>
              <w:tab/>
              <w:t>3,013.82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1,596.80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4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5" w:val="left" w:leader="none"/>
                <w:tab w:pos="1827" w:val="left" w:leader="none"/>
                <w:tab w:pos="3214" w:val="left" w:leader="none"/>
                <w:tab w:pos="4431" w:val="left" w:leader="none"/>
                <w:tab w:pos="5204" w:val="left" w:leader="none"/>
              </w:tabs>
              <w:spacing w:line="202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27,792.92</w:t>
              <w:tab/>
              <w:t>18,387.15</w:t>
              <w:tab/>
              <w:t>2,710.83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1,926.60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9" w:val="left" w:leader="none"/>
                <w:tab w:pos="2248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7" w:val="left" w:leader="none"/>
                <w:tab w:pos="1728" w:val="left" w:leader="none"/>
                <w:tab w:pos="3114" w:val="left" w:leader="none"/>
                <w:tab w:pos="4330" w:val="left" w:leader="none"/>
                <w:tab w:pos="5204" w:val="left" w:leader="none"/>
              </w:tabs>
              <w:spacing w:line="197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299,019.84</w:t>
              <w:tab/>
              <w:t>209,055.91</w:t>
              <w:tab/>
              <w:t>25,666.19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17,065.75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38"/>
        <w:ind w:left="1993" w:right="424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5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99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Heading5"/>
        <w:spacing w:line="266" w:lineRule="exact"/>
        <w:ind w:left="3520" w:right="3417" w:hanging="1782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PRODUCCIÓN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LECHE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POR </w:t>
      </w:r>
      <w:r>
        <w:rPr>
          <w:rFonts w:ascii="Arial" w:hAnsi="Arial"/>
          <w:color w:val="595959"/>
          <w:spacing w:val="-1"/>
          <w:w w:val="105"/>
        </w:rPr>
        <w:t>TI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O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25"/>
          <w:w w:val="104"/>
        </w:rPr>
        <w:t> 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ANADO</w:t>
      </w:r>
      <w:r>
        <w:rPr>
          <w:rFonts w:ascii="Arial" w:hAnsi="Arial"/>
          <w:color w:val="595959"/>
          <w:spacing w:val="1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1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348" w:val="left" w:leader="none"/>
        </w:tabs>
        <w:spacing w:line="200" w:lineRule="atLeast"/>
        <w:ind w:left="177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9.55pt;height:43.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5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GANADO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60.1pt;height:43.5pt;mso-position-horizontal-relative:char;mso-position-vertical-relative:line" coordorigin="0,0" coordsize="5202,870">
            <v:group style="position:absolute;left:0;top:0;width:2701;height:644" coordorigin="0,0" coordsize="2701,644">
              <v:shape style="position:absolute;left:0;top:0;width:2701;height:644" coordorigin="0,0" coordsize="2701,644" path="m0,643l2700,643,2700,0,0,0,0,643xe" filled="true" fillcolor="#eb5a5e" stroked="false">
                <v:path arrowok="t"/>
                <v:fill type="solid"/>
              </v:shape>
            </v:group>
            <v:group style="position:absolute;left:70;top:0;width:2562;height:216" coordorigin="70,0" coordsize="2562,216">
              <v:shape style="position:absolute;left:70;top:0;width:2562;height:216" coordorigin="70,0" coordsize="2562,216" path="m70,216l2631,216,2631,0,70,0,70,216xe" filled="true" fillcolor="#eb5a5e" stroked="false">
                <v:path arrowok="t"/>
                <v:fill type="solid"/>
              </v:shape>
            </v:group>
            <v:group style="position:absolute;left:70;top:216;width:2562;height:214" coordorigin="70,216" coordsize="2562,214">
              <v:shape style="position:absolute;left:70;top:216;width:2562;height:214" coordorigin="70,216" coordsize="2562,214" path="m70,430l2631,430,2631,216,70,216,70,430xe" filled="true" fillcolor="#eb5a5e" stroked="false">
                <v:path arrowok="t"/>
                <v:fill type="solid"/>
              </v:shape>
            </v:group>
            <v:group style="position:absolute;left:2700;top:0;width:2502;height:644" coordorigin="2700,0" coordsize="2502,644">
              <v:shape style="position:absolute;left:2700;top:0;width:2502;height:644" coordorigin="2700,0" coordsize="2502,644" path="m2700,643l5202,643,5202,0,2700,0,2700,643xe" filled="true" fillcolor="#eb5a5e" stroked="false">
                <v:path arrowok="t"/>
                <v:fill type="solid"/>
              </v:shape>
            </v:group>
            <v:group style="position:absolute;left:2770;top:0;width:2362;height:216" coordorigin="2770,0" coordsize="2362,216">
              <v:shape style="position:absolute;left:2770;top:0;width:2362;height:216" coordorigin="2770,0" coordsize="2362,216" path="m2770,216l5132,216,5132,0,2770,0,2770,216xe" filled="true" fillcolor="#eb5a5e" stroked="false">
                <v:path arrowok="t"/>
                <v:fill type="solid"/>
              </v:shape>
            </v:group>
            <v:group style="position:absolute;left:2770;top:216;width:2362;height:214" coordorigin="2770,216" coordsize="2362,214">
              <v:shape style="position:absolute;left:2770;top:216;width:2362;height:214" coordorigin="2770,216" coordsize="2362,214" path="m2770,430l5132,430,5132,216,2770,216,2770,430xe" filled="true" fillcolor="#eb5a5e" stroked="false">
                <v:path arrowok="t"/>
                <v:fill type="solid"/>
              </v:shape>
            </v:group>
            <v:group style="position:absolute;left:2770;top:430;width:2362;height:214" coordorigin="2770,430" coordsize="2362,214">
              <v:shape style="position:absolute;left:2770;top:430;width:2362;height:214" coordorigin="2770,430" coordsize="2362,214" path="m2770,643l5132,643,5132,430,2770,430,2770,643xe" filled="true" fillcolor="#eb5a5e" stroked="false">
                <v:path arrowok="t"/>
                <v:fill type="solid"/>
              </v:shape>
            </v:group>
            <v:group style="position:absolute;left:1356;top:653;width:70;height:217" coordorigin="1356,653" coordsize="70,217">
              <v:shape style="position:absolute;left:1356;top:653;width:70;height:217" coordorigin="1356,653" coordsize="70,217" path="m1356,869l1426,869,1426,653,1356,653,1356,869xe" filled="true" fillcolor="#eb5a5e" stroked="false">
                <v:path arrowok="t"/>
                <v:fill type="solid"/>
              </v:shape>
            </v:group>
            <v:group style="position:absolute;left:0;top:653;width:70;height:217" coordorigin="0,653" coordsize="70,217">
              <v:shape style="position:absolute;left:0;top:653;width:70;height:217" coordorigin="0,653" coordsize="70,217" path="m0,869l70,869,70,653,0,653,0,869xe" filled="true" fillcolor="#eb5a5e" stroked="false">
                <v:path arrowok="t"/>
                <v:fill type="solid"/>
              </v:shape>
            </v:group>
            <v:group style="position:absolute;left:70;top:653;width:1287;height:217" coordorigin="70,653" coordsize="1287,217">
              <v:shape style="position:absolute;left:70;top:653;width:1287;height:217" coordorigin="70,653" coordsize="1287,217" path="m70,869l1356,869,1356,653,70,653,70,869xe" filled="true" fillcolor="#eb5a5e" stroked="false">
                <v:path arrowok="t"/>
                <v:fill type="solid"/>
              </v:shape>
            </v:group>
            <v:group style="position:absolute;left:2631;top:653;width:70;height:217" coordorigin="2631,653" coordsize="70,217">
              <v:shape style="position:absolute;left:2631;top:653;width:70;height:217" coordorigin="2631,653" coordsize="70,217" path="m2631,869l2700,869,2700,653,2631,653,2631,869xe" filled="true" fillcolor="#eb5a5e" stroked="false">
                <v:path arrowok="t"/>
                <v:fill type="solid"/>
              </v:shape>
            </v:group>
            <v:group style="position:absolute;left:1426;top:653;width:70;height:217" coordorigin="1426,653" coordsize="70,217">
              <v:shape style="position:absolute;left:1426;top:653;width:70;height:217" coordorigin="1426,653" coordsize="70,217" path="m1426,869l1495,869,1495,653,1426,653,1426,869xe" filled="true" fillcolor="#eb5a5e" stroked="false">
                <v:path arrowok="t"/>
                <v:fill type="solid"/>
              </v:shape>
            </v:group>
            <v:group style="position:absolute;left:1495;top:653;width:1136;height:217" coordorigin="1495,653" coordsize="1136,217">
              <v:shape style="position:absolute;left:1495;top:653;width:1136;height:217" coordorigin="1495,653" coordsize="1136,217" path="m1495,869l2631,869,2631,653,1495,653,1495,869xe" filled="true" fillcolor="#eb5a5e" stroked="false">
                <v:path arrowok="t"/>
                <v:fill type="solid"/>
              </v:shape>
            </v:group>
            <v:group style="position:absolute;left:3824;top:653;width:70;height:217" coordorigin="3824,653" coordsize="70,217">
              <v:shape style="position:absolute;left:3824;top:653;width:70;height:217" coordorigin="3824,653" coordsize="70,217" path="m3824,869l3893,869,3893,653,3824,653,3824,869xe" filled="true" fillcolor="#eb5a5e" stroked="false">
                <v:path arrowok="t"/>
                <v:fill type="solid"/>
              </v:shape>
            </v:group>
            <v:group style="position:absolute;left:2700;top:653;width:70;height:217" coordorigin="2700,653" coordsize="70,217">
              <v:shape style="position:absolute;left:2700;top:653;width:70;height:217" coordorigin="2700,653" coordsize="70,217" path="m2700,869l2770,869,2770,653,2700,653,2700,869xe" filled="true" fillcolor="#eb5a5e" stroked="false">
                <v:path arrowok="t"/>
                <v:fill type="solid"/>
              </v:shape>
            </v:group>
            <v:group style="position:absolute;left:2770;top:653;width:1054;height:217" coordorigin="2770,653" coordsize="1054,217">
              <v:shape style="position:absolute;left:2770;top:653;width:1054;height:217" coordorigin="2770,653" coordsize="1054,217" path="m2770,869l3824,869,3824,653,2770,653,2770,869xe" filled="true" fillcolor="#eb5a5e" stroked="false">
                <v:path arrowok="t"/>
                <v:fill type="solid"/>
              </v:shape>
            </v:group>
            <v:group style="position:absolute;left:5132;top:653;width:70;height:217" coordorigin="5132,653" coordsize="70,217">
              <v:shape style="position:absolute;left:5132;top:653;width:70;height:217" coordorigin="5132,653" coordsize="70,217" path="m5132,869l5202,869,5202,653,5132,653,5132,869xe" filled="true" fillcolor="#eb5a5e" stroked="false">
                <v:path arrowok="t"/>
                <v:fill type="solid"/>
              </v:shape>
            </v:group>
            <v:group style="position:absolute;left:3893;top:653;width:72;height:217" coordorigin="3893,653" coordsize="72,217">
              <v:shape style="position:absolute;left:3893;top:653;width:72;height:217" coordorigin="3893,653" coordsize="72,217" path="m3893,869l3965,869,3965,653,3893,653,3893,869xe" filled="true" fillcolor="#eb5a5e" stroked="false">
                <v:path arrowok="t"/>
                <v:fill type="solid"/>
              </v:shape>
            </v:group>
            <v:group style="position:absolute;left:3965;top:653;width:1167;height:217" coordorigin="3965,653" coordsize="1167,217">
              <v:shape style="position:absolute;left:3965;top:653;width:1167;height:217" coordorigin="3965,653" coordsize="1167,217" path="m3965,869l5132,869,5132,653,3965,653,3965,869xe" filled="true" fillcolor="#eb5a5e" stroked="false">
                <v:path arrowok="t"/>
                <v:fill type="solid"/>
              </v:shape>
              <v:shape style="position:absolute;left:110;top:34;width:2480;height:3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LITROS)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30;top:34;width:1639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203" w:right="0" w:firstLine="7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auto" w:before="9"/>
                        <w:ind w:left="0" w:right="0" w:firstLine="20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11;top:688;width:4242;height:180" type="#_x0000_t202" filled="false" stroked="false">
                <v:textbox inset="0,0,0,0">
                  <w:txbxContent>
                    <w:p>
                      <w:pPr>
                        <w:tabs>
                          <w:tab w:pos="1351" w:val="left" w:leader="none"/>
                          <w:tab w:pos="2585" w:val="left" w:leader="none"/>
                          <w:tab w:pos="3837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7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5359"/>
      </w:tblGrid>
      <w:tr>
        <w:trPr>
          <w:trHeight w:val="182" w:hRule="exact"/>
        </w:trPr>
        <w:tc>
          <w:tcPr>
            <w:tcW w:w="2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62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Bovinos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2" w:val="left" w:leader="none"/>
                <w:tab w:pos="1907" w:val="left" w:leader="none"/>
                <w:tab w:pos="3001" w:val="left" w:leader="none"/>
                <w:tab w:pos="4309" w:val="left" w:leader="none"/>
                <w:tab w:pos="5303" w:val="left" w:leader="none"/>
              </w:tabs>
              <w:spacing w:line="168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30,582.92</w:t>
              <w:tab/>
              <w:t>23,550.81</w:t>
              <w:tab/>
              <w:t>198,576.99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150,851.85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6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Caprinos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3" w:val="left" w:leader="none"/>
                <w:tab w:pos="2008" w:val="left" w:leader="none"/>
                <w:tab w:pos="3100" w:val="left" w:leader="none"/>
                <w:tab w:pos="4408" w:val="left" w:leader="none"/>
                <w:tab w:pos="5303" w:val="left" w:leader="none"/>
              </w:tabs>
              <w:spacing w:line="202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3,561.73</w:t>
              <w:tab/>
              <w:t>2,472.35</w:t>
              <w:tab/>
              <w:t>18,381.60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12,732.91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25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4" w:val="left" w:leader="none"/>
                <w:tab w:pos="2462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2" w:val="left" w:leader="none"/>
                <w:tab w:pos="1907" w:val="left" w:leader="none"/>
                <w:tab w:pos="3001" w:val="left" w:leader="none"/>
                <w:tab w:pos="4309" w:val="left" w:leader="none"/>
                <w:tab w:pos="5303" w:val="left" w:leader="none"/>
              </w:tabs>
              <w:spacing w:line="196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34,144.65</w:t>
              <w:tab/>
              <w:t>26,023.16</w:t>
              <w:tab/>
              <w:t>216,958.59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163,584.76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1851" w:right="424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851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4" w:lineRule="exact" w:before="8"/>
        <w:ind w:left="4757" w:right="1758" w:hanging="39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w w:val="105"/>
        </w:rPr>
        <w:t> DE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LECHE</w:t>
      </w:r>
      <w:r>
        <w:rPr>
          <w:rFonts w:ascii="Arial" w:hAnsi="Arial"/>
          <w:color w:val="585858"/>
          <w:spacing w:val="69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TIPO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30"/>
          <w:w w:val="104"/>
        </w:rPr>
        <w:t> </w:t>
      </w:r>
      <w:r>
        <w:rPr>
          <w:rFonts w:ascii="Arial" w:hAnsi="Arial"/>
          <w:color w:val="585858"/>
          <w:spacing w:val="-2"/>
          <w:w w:val="105"/>
        </w:rPr>
        <w:t>G</w:t>
      </w:r>
      <w:r>
        <w:rPr>
          <w:rFonts w:ascii="Arial" w:hAnsi="Arial"/>
          <w:color w:val="585858"/>
          <w:spacing w:val="-1"/>
          <w:w w:val="105"/>
        </w:rPr>
        <w:t>ANADO</w:t>
      </w:r>
      <w:r>
        <w:rPr>
          <w:rFonts w:ascii="Arial" w:hAnsi="Arial"/>
          <w:color w:val="585858"/>
          <w:spacing w:val="13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13"/>
          <w:w w:val="105"/>
        </w:rPr>
        <w:t> </w:t>
      </w:r>
      <w:r>
        <w:rPr>
          <w:rFonts w:ascii="Arial" w:hAnsi="Arial"/>
          <w:color w:val="585858"/>
          <w:w w:val="105"/>
        </w:rPr>
        <w:t>MUNICIPIO</w:t>
      </w:r>
      <w:r>
        <w:rPr>
          <w:rFonts w:ascii="Arial" w:hAnsi="Arial"/>
          <w:color w:val="585858"/>
          <w:spacing w:val="14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14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</w:t>
      </w:r>
      <w:r>
        <w:rPr>
          <w:rFonts w:ascii="Arial" w:hAnsi="Arial"/>
          <w:color w:val="585858"/>
          <w:spacing w:val="1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488" w:val="left" w:leader="none"/>
        </w:tabs>
        <w:spacing w:line="200" w:lineRule="atLeast"/>
        <w:ind w:left="460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85.15pt;height:33.15pt;mso-position-horizontal-relative:char;mso-position-vertical-relative:line" coordorigin="0,0" coordsize="1703,663">
            <v:group style="position:absolute;left:0;top:0;width:1703;height:663" coordorigin="0,0" coordsize="1703,663">
              <v:shape style="position:absolute;left:0;top:0;width:1703;height:663" coordorigin="0,0" coordsize="1703,663" path="m0,663l1702,663,1702,0,0,0,0,663xe" filled="true" fillcolor="#5d6770" stroked="false">
                <v:path arrowok="t"/>
                <v:fill type="solid"/>
              </v:shape>
            </v:group>
            <v:group style="position:absolute;left:70;top:223;width:1563;height:217" coordorigin="70,223" coordsize="1563,217">
              <v:shape style="position:absolute;left:70;top:223;width:1563;height:217" coordorigin="70,223" coordsize="1563,217" path="m70,440l1632,440,1632,223,70,223,70,440xe" filled="true" fillcolor="#5d6770" stroked="false">
                <v:path arrowok="t"/>
                <v:fill type="solid"/>
              </v:shape>
              <v:shape style="position:absolute;left:0;top:0;width:1703;height:663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45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37.3pt;height:33.2pt;mso-position-horizontal-relative:char;mso-position-vertical-relative:line" coordorigin="0,0" coordsize="4746,664">
            <v:group style="position:absolute;left:4673;top:0;width:72;height:214" coordorigin="4673,0" coordsize="72,214">
              <v:shape style="position:absolute;left:4673;top:0;width:72;height:214" coordorigin="4673,0" coordsize="72,214" path="m4673,214l4745,214,4745,0,4673,0,4673,214xe" filled="true" fillcolor="#eb5a5e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eb5a5e" stroked="false">
                <v:path arrowok="t"/>
                <v:fill type="solid"/>
              </v:shape>
            </v:group>
            <v:group style="position:absolute;left:70;top:0;width:4604;height:214" coordorigin="70,0" coordsize="4604,214">
              <v:shape style="position:absolute;left:70;top:0;width:4604;height:214" coordorigin="70,0" coordsize="4604,214" path="m70,214l4673,214,4673,0,70,0,70,214xe" filled="true" fillcolor="#eb5a5e" stroked="false">
                <v:path arrowok="t"/>
                <v:fill type="solid"/>
              </v:shape>
            </v:group>
            <v:group style="position:absolute;left:2268;top:223;width:72;height:217" coordorigin="2268,223" coordsize="72,217">
              <v:shape style="position:absolute;left:2268;top:223;width:72;height:217" coordorigin="2268,223" coordsize="72,217" path="m2268,440l2340,440,2340,223,2268,223,2268,440xe" filled="true" fillcolor="#eb5a5e" stroked="false">
                <v:path arrowok="t"/>
                <v:fill type="solid"/>
              </v:shape>
            </v:group>
            <v:group style="position:absolute;left:0;top:223;width:70;height:217" coordorigin="0,223" coordsize="70,217">
              <v:shape style="position:absolute;left:0;top:223;width:70;height:217" coordorigin="0,223" coordsize="70,217" path="m0,440l70,440,70,223,0,223,0,440xe" filled="true" fillcolor="#eb5a5e" stroked="false">
                <v:path arrowok="t"/>
                <v:fill type="solid"/>
              </v:shape>
            </v:group>
            <v:group style="position:absolute;left:70;top:223;width:2199;height:217" coordorigin="70,223" coordsize="2199,217">
              <v:shape style="position:absolute;left:70;top:223;width:2199;height:217" coordorigin="70,223" coordsize="2199,217" path="m70,440l2268,440,2268,223,70,223,70,440xe" filled="true" fillcolor="#eb5a5e" stroked="false">
                <v:path arrowok="t"/>
                <v:fill type="solid"/>
              </v:shape>
            </v:group>
            <v:group style="position:absolute;left:4673;top:223;width:72;height:217" coordorigin="4673,223" coordsize="72,217">
              <v:shape style="position:absolute;left:4673;top:223;width:72;height:217" coordorigin="4673,223" coordsize="72,217" path="m4673,440l4745,440,4745,223,4673,223,4673,440xe" filled="true" fillcolor="#eb5a5e" stroked="false">
                <v:path arrowok="t"/>
                <v:fill type="solid"/>
              </v:shape>
            </v:group>
            <v:group style="position:absolute;left:2340;top:223;width:70;height:217" coordorigin="2340,223" coordsize="70,217">
              <v:shape style="position:absolute;left:2340;top:223;width:70;height:217" coordorigin="2340,223" coordsize="70,217" path="m2340,440l2410,440,2410,223,2340,223,2340,440xe" filled="true" fillcolor="#eb5a5e" stroked="false">
                <v:path arrowok="t"/>
                <v:fill type="solid"/>
              </v:shape>
            </v:group>
            <v:group style="position:absolute;left:2410;top:223;width:2264;height:217" coordorigin="2410,223" coordsize="2264,217">
              <v:shape style="position:absolute;left:2410;top:223;width:2264;height:217" coordorigin="2410,223" coordsize="2264,217" path="m2410,440l4673,440,4673,223,2410,223,2410,440xe" filled="true" fillcolor="#eb5a5e" stroked="false">
                <v:path arrowok="t"/>
                <v:fill type="solid"/>
              </v:shape>
            </v:group>
            <v:group style="position:absolute;left:1099;top:449;width:70;height:214" coordorigin="1099,449" coordsize="70,214">
              <v:shape style="position:absolute;left:1099;top:449;width:70;height:214" coordorigin="1099,449" coordsize="70,214" path="m1099,663l1169,663,1169,449,1099,449,1099,663xe" filled="true" fillcolor="#eb5a5e" stroked="false">
                <v:path arrowok="t"/>
                <v:fill type="solid"/>
              </v:shape>
            </v:group>
            <v:group style="position:absolute;left:0;top:449;width:70;height:214" coordorigin="0,449" coordsize="70,214">
              <v:shape style="position:absolute;left:0;top:449;width:70;height:214" coordorigin="0,449" coordsize="70,214" path="m0,663l70,663,70,449,0,449,0,663xe" filled="true" fillcolor="#eb5a5e" stroked="false">
                <v:path arrowok="t"/>
                <v:fill type="solid"/>
              </v:shape>
            </v:group>
            <v:group style="position:absolute;left:70;top:449;width:1030;height:214" coordorigin="70,449" coordsize="1030,214">
              <v:shape style="position:absolute;left:70;top:449;width:1030;height:214" coordorigin="70,449" coordsize="1030,214" path="m70,663l1099,663,1099,449,70,449,70,663xe" filled="true" fillcolor="#eb5a5e" stroked="false">
                <v:path arrowok="t"/>
                <v:fill type="solid"/>
              </v:shape>
            </v:group>
            <v:group style="position:absolute;left:2268;top:449;width:72;height:214" coordorigin="2268,449" coordsize="72,214">
              <v:shape style="position:absolute;left:2268;top:449;width:72;height:214" coordorigin="2268,449" coordsize="72,214" path="m2268,663l2340,663,2340,449,2268,449,2268,663xe" filled="true" fillcolor="#eb5a5e" stroked="false">
                <v:path arrowok="t"/>
                <v:fill type="solid"/>
              </v:shape>
            </v:group>
            <v:group style="position:absolute;left:1169;top:449;width:70;height:214" coordorigin="1169,449" coordsize="70,214">
              <v:shape style="position:absolute;left:1169;top:449;width:70;height:214" coordorigin="1169,449" coordsize="70,214" path="m1169,663l1238,663,1238,449,1169,449,1169,663xe" filled="true" fillcolor="#eb5a5e" stroked="false">
                <v:path arrowok="t"/>
                <v:fill type="solid"/>
              </v:shape>
            </v:group>
            <v:group style="position:absolute;left:1238;top:449;width:1031;height:214" coordorigin="1238,449" coordsize="1031,214">
              <v:shape style="position:absolute;left:1238;top:449;width:1031;height:214" coordorigin="1238,449" coordsize="1031,214" path="m1238,663l2268,663,2268,449,1238,449,1238,663xe" filled="true" fillcolor="#eb5a5e" stroked="false">
                <v:path arrowok="t"/>
                <v:fill type="solid"/>
              </v:shape>
            </v:group>
            <v:group style="position:absolute;left:3440;top:449;width:70;height:214" coordorigin="3440,449" coordsize="70,214">
              <v:shape style="position:absolute;left:3440;top:449;width:70;height:214" coordorigin="3440,449" coordsize="70,214" path="m3440,663l3509,663,3509,449,3440,449,3440,663xe" filled="true" fillcolor="#eb5a5e" stroked="false">
                <v:path arrowok="t"/>
                <v:fill type="solid"/>
              </v:shape>
            </v:group>
            <v:group style="position:absolute;left:2340;top:449;width:70;height:214" coordorigin="2340,449" coordsize="70,214">
              <v:shape style="position:absolute;left:2340;top:449;width:70;height:214" coordorigin="2340,449" coordsize="70,214" path="m2340,663l2410,663,2410,449,2340,449,2340,663xe" filled="true" fillcolor="#eb5a5e" stroked="false">
                <v:path arrowok="t"/>
                <v:fill type="solid"/>
              </v:shape>
            </v:group>
            <v:group style="position:absolute;left:2410;top:449;width:1030;height:214" coordorigin="2410,449" coordsize="1030,214">
              <v:shape style="position:absolute;left:2410;top:449;width:1030;height:214" coordorigin="2410,449" coordsize="1030,214" path="m2410,663l3440,663,3440,449,2410,449,2410,663xe" filled="true" fillcolor="#eb5a5e" stroked="false">
                <v:path arrowok="t"/>
                <v:fill type="solid"/>
              </v:shape>
            </v:group>
            <v:group style="position:absolute;left:4673;top:449;width:72;height:214" coordorigin="4673,449" coordsize="72,214">
              <v:shape style="position:absolute;left:4673;top:449;width:72;height:214" coordorigin="4673,449" coordsize="72,214" path="m4673,663l4745,663,4745,449,4673,449,4673,663xe" filled="true" fillcolor="#eb5a5e" stroked="false">
                <v:path arrowok="t"/>
                <v:fill type="solid"/>
              </v:shape>
            </v:group>
            <v:group style="position:absolute;left:3509;top:449;width:70;height:214" coordorigin="3509,449" coordsize="70,214">
              <v:shape style="position:absolute;left:3509;top:449;width:70;height:214" coordorigin="3509,449" coordsize="70,214" path="m3509,663l3579,663,3579,449,3509,449,3509,663xe" filled="true" fillcolor="#eb5a5e" stroked="false">
                <v:path arrowok="t"/>
                <v:fill type="solid"/>
              </v:shape>
            </v:group>
            <v:group style="position:absolute;left:3579;top:449;width:1095;height:214" coordorigin="3579,449" coordsize="1095,214">
              <v:shape style="position:absolute;left:3579;top:449;width:1095;height:214" coordorigin="3579,449" coordsize="1095,214" path="m3579,663l4673,663,4673,449,3579,449,3579,663xe" filled="true" fillcolor="#eb5a5e" stroked="false">
                <v:path arrowok="t"/>
                <v:fill type="solid"/>
              </v:shape>
              <v:shape style="position:absolute;left:0;top:0;width:4746;height:664" type="#_x0000_t202" filled="false" stroked="false">
                <v:textbox inset="0,0,0,0">
                  <w:txbxContent>
                    <w:p>
                      <w:pPr>
                        <w:tabs>
                          <w:tab w:pos="3067" w:val="left" w:leader="none"/>
                        </w:tabs>
                        <w:spacing w:line="259" w:lineRule="auto" w:before="4"/>
                        <w:ind w:left="753" w:right="727" w:hanging="28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LITROS)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BOVINOS</w:t>
                        <w:tab/>
                        <w:t>CAPRINOS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68" w:val="left" w:leader="none"/>
                          <w:tab w:pos="2340" w:val="left" w:leader="none"/>
                          <w:tab w:pos="3540" w:val="left" w:leader="none"/>
                        </w:tabs>
                        <w:spacing w:before="2"/>
                        <w:ind w:left="0" w:right="3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6310" w:val="left" w:leader="none"/>
          <w:tab w:pos="6785" w:val="left" w:leader="none"/>
          <w:tab w:pos="7954" w:val="left" w:leader="none"/>
          <w:tab w:pos="9226" w:val="left" w:leader="none"/>
          <w:tab w:pos="10460" w:val="left" w:leader="none"/>
          <w:tab w:pos="11233" w:val="left" w:leader="none"/>
        </w:tabs>
        <w:spacing w:line="240" w:lineRule="auto" w:before="8"/>
        <w:ind w:left="460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u w:val="single" w:color="EB5A5E"/>
        </w:rPr>
        <w:t>18,457.69</w:t>
        <w:tab/>
        <w:t>15,877.35</w:t>
        <w:tab/>
        <w:t>2,199.49</w:t>
        <w:tab/>
      </w:r>
      <w:r>
        <w:rPr>
          <w:rFonts w:ascii="Arial" w:hAnsi="Arial"/>
          <w:color w:val="5D6770"/>
          <w:spacing w:val="-1"/>
          <w:u w:val="single" w:color="EB5A5E"/>
        </w:rPr>
        <w:t>1,588.79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6310" w:val="left" w:leader="none"/>
          <w:tab w:pos="6886" w:val="left" w:leader="none"/>
          <w:tab w:pos="8206" w:val="left" w:leader="none"/>
          <w:tab w:pos="9378" w:val="left" w:leader="none"/>
          <w:tab w:pos="10611" w:val="left" w:leader="none"/>
          <w:tab w:pos="11233" w:val="left" w:leader="none"/>
        </w:tabs>
        <w:spacing w:before="11"/>
        <w:ind w:left="46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>1,386.20</w:t>
        <w:tab/>
        <w:t>383.45</w:t>
        <w:tab/>
        <w:t>763.50</w:t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451.07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10" w:val="left" w:leader="none"/>
          <w:tab w:pos="6886" w:val="left" w:leader="none"/>
          <w:tab w:pos="8055" w:val="left" w:leader="none"/>
          <w:tab w:pos="9378" w:val="left" w:leader="none"/>
          <w:tab w:pos="10611" w:val="left" w:leader="none"/>
          <w:tab w:pos="11233" w:val="left" w:leader="none"/>
        </w:tabs>
        <w:spacing w:before="9"/>
        <w:ind w:left="46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7,367.72</w:t>
        <w:tab/>
        <w:t>5,019.10</w:t>
        <w:tab/>
        <w:t>191.19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122.60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10" w:val="left" w:leader="none"/>
          <w:tab w:pos="6886" w:val="left" w:leader="none"/>
          <w:tab w:pos="8055" w:val="left" w:leader="none"/>
          <w:tab w:pos="9577" w:val="left" w:leader="none"/>
          <w:tab w:pos="10810" w:val="left" w:leader="none"/>
          <w:tab w:pos="11233" w:val="left" w:leader="none"/>
        </w:tabs>
        <w:spacing w:before="9"/>
        <w:ind w:left="46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3,371.31</w:t>
        <w:tab/>
        <w:t>2,270.91</w:t>
        <w:tab/>
      </w:r>
      <w:r>
        <w:rPr>
          <w:rFonts w:ascii="Arial"/>
          <w:color w:val="5D6770"/>
          <w:w w:val="95"/>
          <w:sz w:val="18"/>
          <w:u w:val="single" w:color="EB5A5E"/>
        </w:rPr>
        <w:t>0.00</w:t>
        <w:tab/>
      </w:r>
      <w:r>
        <w:rPr>
          <w:rFonts w:ascii="Arial"/>
          <w:color w:val="5D6770"/>
          <w:sz w:val="18"/>
          <w:u w:val="single" w:color="EB5A5E"/>
        </w:rPr>
        <w:t>0.00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10" w:val="left" w:leader="none"/>
          <w:tab w:pos="7236" w:val="left" w:leader="none"/>
          <w:tab w:pos="8655" w:val="left" w:leader="none"/>
          <w:tab w:pos="9378" w:val="left" w:leader="none"/>
          <w:tab w:pos="10611" w:val="left" w:leader="none"/>
          <w:tab w:pos="11233" w:val="left" w:leader="none"/>
        </w:tabs>
        <w:spacing w:before="11"/>
        <w:ind w:left="46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0.00</w:t>
        <w:tab/>
        <w:t>0</w:t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407.55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309.89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088" w:val="left" w:leader="none"/>
          <w:tab w:pos="6310" w:val="left" w:leader="none"/>
          <w:tab w:pos="6785" w:val="left" w:leader="none"/>
          <w:tab w:pos="7954" w:val="left" w:leader="none"/>
          <w:tab w:pos="9226" w:val="left" w:leader="none"/>
          <w:tab w:pos="10460" w:val="left" w:leader="none"/>
          <w:tab w:pos="11233" w:val="left" w:leader="none"/>
        </w:tabs>
        <w:spacing w:before="4"/>
        <w:ind w:left="45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30,582.92</w:t>
        <w:tab/>
        <w:t>23,550.81</w:t>
        <w:tab/>
        <w:t>3,561.73</w:t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>2,472.35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4678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3912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/>
        <w:ind w:left="3383" w:right="1229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25.020004pt;margin-top:32.040012pt;width:73.850pt;height:33.15pt;mso-position-horizontal-relative:page;mso-position-vertical-relative:paragraph;z-index:-867256" coordorigin="4500,641" coordsize="1477,663">
            <v:shape style="position:absolute;left:4500;top:641;width:1477;height:663" coordorigin="4500,641" coordsize="1477,663" path="m4500,1303l5977,1303,5977,641,4500,641,4500,1303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95959"/>
          <w:w w:val="105"/>
        </w:rPr>
        <w:t>VALOR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LECHE</w:t>
      </w:r>
      <w:r>
        <w:rPr>
          <w:rFonts w:ascii="Arial" w:hAnsi="Arial"/>
          <w:color w:val="595959"/>
          <w:w w:val="105"/>
        </w:rPr>
        <w:t> 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TIPO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G</w:t>
      </w:r>
      <w:r>
        <w:rPr>
          <w:rFonts w:ascii="Arial" w:hAnsi="Arial"/>
          <w:color w:val="595959"/>
          <w:spacing w:val="-1"/>
          <w:w w:val="105"/>
        </w:rPr>
        <w:t>ANADO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33"/>
          <w:w w:val="103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8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62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6.8500pt;height:10.75pt;mso-position-horizontal-relative:char;mso-position-vertical-relative:line" coordorigin="0,0" coordsize="5137,215">
            <v:group style="position:absolute;left:5067;top:0;width:70;height:214" coordorigin="5067,0" coordsize="70,214">
              <v:shape style="position:absolute;left:5067;top:0;width:70;height:214" coordorigin="5067,0" coordsize="70,214" path="m5067,214l5136,214,5136,0,5067,0,5067,214xe" filled="true" fillcolor="#eb5a5e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eb5a5e" stroked="false">
                <v:path arrowok="t"/>
                <v:fill type="solid"/>
              </v:shape>
            </v:group>
            <v:group style="position:absolute;left:70;top:0;width:4998;height:214" coordorigin="70,0" coordsize="4998,214">
              <v:shape style="position:absolute;left:70;top:0;width:4998;height:214" coordorigin="70,0" coordsize="4998,214" path="m70,214l5067,214,5067,0,70,0,70,214xe" filled="true" fillcolor="#eb5a5e" stroked="false">
                <v:path arrowok="t"/>
                <v:fill type="solid"/>
              </v:shape>
              <v:shape style="position:absolute;left:0;top:0;width:5137;height:215" type="#_x0000_t202" filled="false" stroked="false">
                <v:textbox inset="0,0,0,0">
                  <w:txbxContent>
                    <w:p>
                      <w:pPr>
                        <w:spacing w:before="4"/>
                        <w:ind w:left="140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44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5325"/>
      </w:tblGrid>
      <w:tr>
        <w:trPr>
          <w:trHeight w:val="226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3605" w:val="left" w:leader="none"/>
              </w:tabs>
              <w:spacing w:line="240" w:lineRule="auto" w:before="8"/>
              <w:ind w:left="10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BOVINOS</w:t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953" w:val="left" w:leader="none"/>
                <w:tab w:pos="3238" w:val="left" w:leader="none"/>
                <w:tab w:pos="4522" w:val="left" w:leader="none"/>
              </w:tabs>
              <w:spacing w:line="240" w:lineRule="auto" w:before="10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40" w:lineRule="auto" w:before="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2" w:val="left" w:leader="none"/>
                <w:tab w:pos="1884" w:val="left" w:leader="none"/>
                <w:tab w:pos="3169" w:val="left" w:leader="none"/>
                <w:tab w:pos="4554" w:val="left" w:leader="none"/>
                <w:tab w:pos="5324" w:val="left" w:leader="none"/>
              </w:tabs>
              <w:spacing w:line="240" w:lineRule="auto" w:before="8"/>
              <w:ind w:left="188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112,257.78</w:t>
              <w:tab/>
              <w:t>95,264.09</w:t>
              <w:tab/>
              <w:t>10,997.45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7,943.95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1985" w:val="left" w:leader="none"/>
                <w:tab w:pos="3270" w:val="left" w:leader="none"/>
                <w:tab w:pos="4554" w:val="left" w:leader="none"/>
                <w:tab w:pos="5324" w:val="left" w:leader="none"/>
              </w:tabs>
              <w:spacing w:line="202" w:lineRule="exact"/>
              <w:ind w:left="188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9,010.30</w:t>
              <w:tab/>
              <w:t>2,329.73</w:t>
              <w:tab/>
              <w:t>4,199.25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2,481.15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" w:val="left" w:leader="none"/>
                <w:tab w:pos="1884" w:val="left" w:leader="none"/>
                <w:tab w:pos="3270" w:val="left" w:leader="none"/>
                <w:tab w:pos="4705" w:val="left" w:leader="none"/>
                <w:tab w:pos="5324" w:val="left" w:leader="none"/>
              </w:tabs>
              <w:spacing w:line="203" w:lineRule="exact"/>
              <w:ind w:left="188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46,148.80</w:t>
              <w:tab/>
              <w:t>31,493.68</w:t>
              <w:tab/>
              <w:t>1,147.15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758.36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" w:val="left" w:leader="none"/>
                <w:tab w:pos="1884" w:val="left" w:leader="none"/>
                <w:tab w:pos="3620" w:val="left" w:leader="none"/>
                <w:tab w:pos="4904" w:val="left" w:leader="none"/>
                <w:tab w:pos="5324" w:val="left" w:leader="none"/>
              </w:tabs>
              <w:spacing w:line="202" w:lineRule="exact"/>
              <w:ind w:left="188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31,160.11</w:t>
              <w:tab/>
              <w:t>21,764.35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0.00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0.00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2" w:val="left" w:leader="none"/>
                <w:tab w:pos="2336" w:val="left" w:leader="none"/>
                <w:tab w:pos="3270" w:val="left" w:leader="none"/>
                <w:tab w:pos="4554" w:val="left" w:leader="none"/>
                <w:tab w:pos="5324" w:val="left" w:leader="none"/>
              </w:tabs>
              <w:spacing w:line="203" w:lineRule="exact"/>
              <w:ind w:left="188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0.00</w:t>
              <w:tab/>
              <w:t>0.00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2,037.75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1,549.45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" w:val="left" w:leader="none"/>
                <w:tab w:pos="1545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2" w:val="left" w:leader="none"/>
                <w:tab w:pos="1786" w:val="left" w:leader="none"/>
                <w:tab w:pos="3169" w:val="left" w:leader="none"/>
                <w:tab w:pos="4453" w:val="left" w:leader="none"/>
                <w:tab w:pos="5324" w:val="left" w:leader="none"/>
              </w:tabs>
              <w:spacing w:line="196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198,576.99</w:t>
              <w:tab/>
              <w:t>150,851.85</w:t>
              <w:tab/>
              <w:t>18,381.60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12,732.91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536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4195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4" w:lineRule="exact" w:before="9"/>
        <w:ind w:left="4343" w:right="3519" w:hanging="287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PRODUCCIÓN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MIEL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23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1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7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5889"/>
      </w:tblGrid>
      <w:tr>
        <w:trPr>
          <w:trHeight w:val="439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3307" w:val="left" w:leader="none"/>
                <w:tab w:pos="3763" w:val="left" w:leader="none"/>
              </w:tabs>
              <w:spacing w:line="247" w:lineRule="auto" w:before="4"/>
              <w:ind w:left="1080" w:right="78" w:hanging="6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LA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51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280" w:val="left" w:leader="none"/>
                <w:tab w:pos="3720" w:val="left" w:leader="none"/>
                <w:tab w:pos="5090" w:val="left" w:leader="none"/>
              </w:tabs>
              <w:spacing w:line="240" w:lineRule="auto" w:before="8"/>
              <w:ind w:left="7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65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2" w:val="left" w:leader="none"/>
                <w:tab w:pos="2727" w:val="left" w:leader="none"/>
                <w:tab w:pos="3994" w:val="left" w:leader="none"/>
                <w:tab w:pos="5269" w:val="left" w:leader="none"/>
                <w:tab w:pos="5888" w:val="left" w:leader="none"/>
              </w:tabs>
              <w:spacing w:line="206" w:lineRule="exact"/>
              <w:ind w:left="176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10.70</w:t>
              <w:tab/>
              <w:t>4.80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490.25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315.50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6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2" w:val="left" w:leader="none"/>
                <w:tab w:pos="2626" w:val="left" w:leader="none"/>
                <w:tab w:pos="3843" w:val="left" w:leader="none"/>
                <w:tab w:pos="5118" w:val="left" w:leader="none"/>
                <w:tab w:pos="5888" w:val="left" w:leader="none"/>
              </w:tabs>
              <w:spacing w:line="202" w:lineRule="exact"/>
              <w:ind w:left="176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74.84</w:t>
              <w:tab/>
              <w:t>22.18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3,255.05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1,246.18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6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  <w:tab w:pos="2626" w:val="left" w:leader="none"/>
                <w:tab w:pos="3843" w:val="left" w:leader="none"/>
                <w:tab w:pos="5118" w:val="left" w:leader="none"/>
                <w:tab w:pos="5888" w:val="left" w:leader="none"/>
              </w:tabs>
              <w:spacing w:line="203" w:lineRule="exact"/>
              <w:ind w:left="176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169.00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64.00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7,076.00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3,072.00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6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3" w:val="left" w:leader="none"/>
                <w:tab w:pos="2727" w:val="left" w:leader="none"/>
                <w:tab w:pos="3994" w:val="left" w:leader="none"/>
                <w:tab w:pos="5269" w:val="left" w:leader="none"/>
                <w:tab w:pos="5888" w:val="left" w:leader="none"/>
              </w:tabs>
              <w:spacing w:line="202" w:lineRule="exact"/>
              <w:ind w:left="176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1.90</w:t>
              <w:tab/>
              <w:t>1.80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084.90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148.75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9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7" w:val="left" w:leader="none"/>
                <w:tab w:pos="1865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8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  <w:tab w:pos="2626" w:val="left" w:leader="none"/>
                <w:tab w:pos="3742" w:val="left" w:leader="none"/>
                <w:tab w:pos="5118" w:val="left" w:leader="none"/>
                <w:tab w:pos="5888" w:val="left" w:leader="none"/>
              </w:tabs>
              <w:spacing w:line="197" w:lineRule="exact"/>
              <w:ind w:left="161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256.44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92.78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10,906.20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4,782.43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1851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851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pStyle w:val="BodyText"/>
        <w:spacing w:line="240" w:lineRule="auto" w:before="1"/>
        <w:ind w:left="1851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-1"/>
        </w:rPr>
        <w:t> municipio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Mulegé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registró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producción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miel.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4" w:lineRule="exact"/>
        <w:ind w:left="3414" w:right="3519" w:hanging="1067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PRODUCCIÓN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CER</w:t>
      </w:r>
      <w:r>
        <w:rPr>
          <w:rFonts w:ascii="Arial" w:hAnsi="Arial"/>
          <w:color w:val="595959"/>
          <w:spacing w:val="-1"/>
          <w:w w:val="105"/>
        </w:rPr>
        <w:t>A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25"/>
          <w:w w:val="103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1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125" w:val="left" w:leader="none"/>
        </w:tabs>
        <w:spacing w:line="200" w:lineRule="atLeast"/>
        <w:ind w:left="228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4.05pt;height:41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38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45.7pt;height:41.95pt;mso-position-horizontal-relative:char;mso-position-vertical-relative:line" coordorigin="0,0" coordsize="4914,839">
            <v:group style="position:absolute;left:0;top:0;width:2379;height:623" coordorigin="0,0" coordsize="2379,623">
              <v:shape style="position:absolute;left:0;top:0;width:2379;height:623" coordorigin="0,0" coordsize="2379,623" path="m0,622l2379,622,2379,0,0,0,0,622xe" filled="true" fillcolor="#eb5a5e" stroked="false">
                <v:path arrowok="t"/>
                <v:fill type="solid"/>
              </v:shape>
            </v:group>
            <v:group style="position:absolute;left:70;top:0;width:2240;height:207" coordorigin="70,0" coordsize="2240,207">
              <v:shape style="position:absolute;left:70;top:0;width:2240;height:207" coordorigin="70,0" coordsize="2240,207" path="m70,206l2309,206,2309,0,70,0,70,206xe" filled="true" fillcolor="#eb5a5e" stroked="false">
                <v:path arrowok="t"/>
                <v:fill type="solid"/>
              </v:shape>
            </v:group>
            <v:group style="position:absolute;left:70;top:206;width:2240;height:209" coordorigin="70,206" coordsize="2240,209">
              <v:shape style="position:absolute;left:70;top:206;width:2240;height:209" coordorigin="70,206" coordsize="2240,209" path="m70,415l2309,415,2309,206,70,206,70,415xe" filled="true" fillcolor="#eb5a5e" stroked="false">
                <v:path arrowok="t"/>
                <v:fill type="solid"/>
              </v:shape>
            </v:group>
            <v:group style="position:absolute;left:70;top:415;width:2240;height:207" coordorigin="70,415" coordsize="2240,207">
              <v:shape style="position:absolute;left:70;top:415;width:2240;height:207" coordorigin="70,415" coordsize="2240,207" path="m70,622l2309,622,2309,415,70,415,70,622xe" filled="true" fillcolor="#eb5a5e" stroked="false">
                <v:path arrowok="t"/>
                <v:fill type="solid"/>
              </v:shape>
            </v:group>
            <v:group style="position:absolute;left:2379;top:0;width:2535;height:623" coordorigin="2379,0" coordsize="2535,623">
              <v:shape style="position:absolute;left:2379;top:0;width:2535;height:623" coordorigin="2379,0" coordsize="2535,623" path="m2379,622l4913,622,4913,0,2379,0,2379,622xe" filled="true" fillcolor="#eb5a5e" stroked="false">
                <v:path arrowok="t"/>
                <v:fill type="solid"/>
              </v:shape>
            </v:group>
            <v:group style="position:absolute;left:2448;top:0;width:2396;height:207" coordorigin="2448,0" coordsize="2396,207">
              <v:shape style="position:absolute;left:2448;top:0;width:2396;height:207" coordorigin="2448,0" coordsize="2396,207" path="m2448,206l4844,206,4844,0,2448,0,2448,206xe" filled="true" fillcolor="#eb5a5e" stroked="false">
                <v:path arrowok="t"/>
                <v:fill type="solid"/>
              </v:shape>
            </v:group>
            <v:group style="position:absolute;left:2448;top:206;width:2396;height:209" coordorigin="2448,206" coordsize="2396,209">
              <v:shape style="position:absolute;left:2448;top:206;width:2396;height:209" coordorigin="2448,206" coordsize="2396,209" path="m2448,415l4844,415,4844,206,2448,206,2448,415xe" filled="true" fillcolor="#eb5a5e" stroked="false">
                <v:path arrowok="t"/>
                <v:fill type="solid"/>
              </v:shape>
            </v:group>
            <v:group style="position:absolute;left:2448;top:415;width:2396;height:207" coordorigin="2448,415" coordsize="2396,207">
              <v:shape style="position:absolute;left:2448;top:415;width:2396;height:207" coordorigin="2448,415" coordsize="2396,207" path="m2448,622l4844,622,4844,415,2448,415,2448,622xe" filled="true" fillcolor="#eb5a5e" stroked="false">
                <v:path arrowok="t"/>
                <v:fill type="solid"/>
              </v:shape>
            </v:group>
            <v:group style="position:absolute;left:1121;top:632;width:70;height:207" coordorigin="1121,632" coordsize="70,207">
              <v:shape style="position:absolute;left:1121;top:632;width:70;height:207" coordorigin="1121,632" coordsize="70,207" path="m1121,838l1190,838,1190,632,1121,632,1121,838xe" filled="true" fillcolor="#eb5a5e" stroked="false">
                <v:path arrowok="t"/>
                <v:fill type="solid"/>
              </v:shape>
            </v:group>
            <v:group style="position:absolute;left:0;top:632;width:70;height:207" coordorigin="0,632" coordsize="70,207">
              <v:shape style="position:absolute;left:0;top:632;width:70;height:207" coordorigin="0,632" coordsize="70,207" path="m0,838l70,838,70,632,0,632,0,838xe" filled="true" fillcolor="#eb5a5e" stroked="false">
                <v:path arrowok="t"/>
                <v:fill type="solid"/>
              </v:shape>
            </v:group>
            <v:group style="position:absolute;left:70;top:632;width:1052;height:207" coordorigin="70,632" coordsize="1052,207">
              <v:shape style="position:absolute;left:70;top:632;width:1052;height:207" coordorigin="70,632" coordsize="1052,207" path="m70,838l1121,838,1121,632,70,632,70,838xe" filled="true" fillcolor="#eb5a5e" stroked="false">
                <v:path arrowok="t"/>
                <v:fill type="solid"/>
              </v:shape>
            </v:group>
            <v:group style="position:absolute;left:2309;top:632;width:70;height:207" coordorigin="2309,632" coordsize="70,207">
              <v:shape style="position:absolute;left:2309;top:632;width:70;height:207" coordorigin="2309,632" coordsize="70,207" path="m2309,838l2379,838,2379,632,2309,632,2309,838xe" filled="true" fillcolor="#eb5a5e" stroked="false">
                <v:path arrowok="t"/>
                <v:fill type="solid"/>
              </v:shape>
            </v:group>
            <v:group style="position:absolute;left:1190;top:632;width:70;height:207" coordorigin="1190,632" coordsize="70,207">
              <v:shape style="position:absolute;left:1190;top:632;width:70;height:207" coordorigin="1190,632" coordsize="70,207" path="m1190,838l1260,838,1260,632,1190,632,1190,838xe" filled="true" fillcolor="#eb5a5e" stroked="false">
                <v:path arrowok="t"/>
                <v:fill type="solid"/>
              </v:shape>
            </v:group>
            <v:group style="position:absolute;left:1260;top:632;width:1050;height:207" coordorigin="1260,632" coordsize="1050,207">
              <v:shape style="position:absolute;left:1260;top:632;width:1050;height:207" coordorigin="1260,632" coordsize="1050,207" path="m1260,838l2309,838,2309,632,1260,632,1260,838xe" filled="true" fillcolor="#eb5a5e" stroked="false">
                <v:path arrowok="t"/>
                <v:fill type="solid"/>
              </v:shape>
            </v:group>
            <v:group style="position:absolute;left:3596;top:632;width:70;height:207" coordorigin="3596,632" coordsize="70,207">
              <v:shape style="position:absolute;left:3596;top:632;width:70;height:207" coordorigin="3596,632" coordsize="70,207" path="m3596,838l3665,838,3665,632,3596,632,3596,838xe" filled="true" fillcolor="#eb5a5e" stroked="false">
                <v:path arrowok="t"/>
                <v:fill type="solid"/>
              </v:shape>
            </v:group>
            <v:group style="position:absolute;left:2379;top:632;width:70;height:207" coordorigin="2379,632" coordsize="70,207">
              <v:shape style="position:absolute;left:2379;top:632;width:70;height:207" coordorigin="2379,632" coordsize="70,207" path="m2379,838l2448,838,2448,632,2379,632,2379,838xe" filled="true" fillcolor="#eb5a5e" stroked="false">
                <v:path arrowok="t"/>
                <v:fill type="solid"/>
              </v:shape>
            </v:group>
            <v:group style="position:absolute;left:2448;top:632;width:1148;height:207" coordorigin="2448,632" coordsize="1148,207">
              <v:shape style="position:absolute;left:2448;top:632;width:1148;height:207" coordorigin="2448,632" coordsize="1148,207" path="m2448,838l3596,838,3596,632,2448,632,2448,838xe" filled="true" fillcolor="#eb5a5e" stroked="false">
                <v:path arrowok="t"/>
                <v:fill type="solid"/>
              </v:shape>
            </v:group>
            <v:group style="position:absolute;left:4844;top:632;width:70;height:207" coordorigin="4844,632" coordsize="70,207">
              <v:shape style="position:absolute;left:4844;top:632;width:70;height:207" coordorigin="4844,632" coordsize="70,207" path="m4844,838l4913,838,4913,632,4844,632,4844,838xe" filled="true" fillcolor="#eb5a5e" stroked="false">
                <v:path arrowok="t"/>
                <v:fill type="solid"/>
              </v:shape>
            </v:group>
            <v:group style="position:absolute;left:3665;top:632;width:70;height:207" coordorigin="3665,632" coordsize="70,207">
              <v:shape style="position:absolute;left:3665;top:632;width:70;height:207" coordorigin="3665,632" coordsize="70,207" path="m3665,838l3735,838,3735,632,3665,632,3665,838xe" filled="true" fillcolor="#eb5a5e" stroked="false">
                <v:path arrowok="t"/>
                <v:fill type="solid"/>
              </v:shape>
            </v:group>
            <v:group style="position:absolute;left:3735;top:632;width:1109;height:207" coordorigin="3735,632" coordsize="1109,207">
              <v:shape style="position:absolute;left:3735;top:632;width:1109;height:207" coordorigin="3735,632" coordsize="1109,207" path="m3735,838l4844,838,4844,632,3735,632,3735,838xe" filled="true" fillcolor="#eb5a5e" stroked="false">
                <v:path arrowok="t"/>
                <v:fill type="solid"/>
              </v:shape>
              <v:shape style="position:absolute;left:566;top:25;width:1239;height:596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4" w:right="0" w:firstLine="1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2" w:lineRule="auto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25;top:25;width:1642;height:596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203" w:right="0" w:firstLine="3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2" w:lineRule="auto" w:before="0"/>
                        <w:ind w:left="0" w:right="0" w:firstLine="20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4;top:656;width:4098;height:180" type="#_x0000_t202" filled="false" stroked="false">
                <v:textbox inset="0,0,0,0">
                  <w:txbxContent>
                    <w:p>
                      <w:pPr>
                        <w:tabs>
                          <w:tab w:pos="1187" w:val="left" w:leader="none"/>
                          <w:tab w:pos="2426" w:val="left" w:leader="none"/>
                          <w:tab w:pos="3693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966" w:val="left" w:leader="none"/>
          <w:tab w:pos="4895" w:val="left" w:leader="none"/>
          <w:tab w:pos="6081" w:val="left" w:leader="none"/>
          <w:tab w:pos="7269" w:val="left" w:leader="none"/>
          <w:tab w:pos="8618" w:val="left" w:leader="none"/>
          <w:tab w:pos="9038" w:val="left" w:leader="none"/>
        </w:tabs>
        <w:spacing w:line="206" w:lineRule="exact"/>
        <w:ind w:left="228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La</w:t>
      </w:r>
      <w:r>
        <w:rPr>
          <w:rFonts w:ascii="Arial"/>
          <w:color w:val="5D6770"/>
          <w:spacing w:val="-1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Paz</w:t>
        <w:tab/>
      </w:r>
      <w:r>
        <w:rPr>
          <w:rFonts w:ascii="Arial"/>
          <w:color w:val="5D6770"/>
        </w:rPr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  <w:w w:val="95"/>
          <w:u w:val="single" w:color="EB5A5E"/>
        </w:rPr>
        <w:t>1.44</w:t>
        <w:tab/>
        <w:t>0.17</w:t>
        <w:tab/>
        <w:t>78.06</w:t>
        <w:tab/>
      </w:r>
      <w:r>
        <w:rPr>
          <w:rFonts w:ascii="Arial"/>
          <w:color w:val="5D6770"/>
          <w:u w:val="single" w:color="EB5A5E"/>
        </w:rPr>
        <w:t>7.06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3966" w:val="left" w:leader="none"/>
          <w:tab w:pos="4895" w:val="left" w:leader="none"/>
          <w:tab w:pos="6081" w:val="left" w:leader="none"/>
          <w:tab w:pos="7170" w:val="left" w:leader="none"/>
          <w:tab w:pos="8418" w:val="left" w:leader="none"/>
          <w:tab w:pos="9038" w:val="left" w:leader="none"/>
        </w:tabs>
        <w:spacing w:before="11"/>
        <w:ind w:left="228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7.50</w:t>
        <w:tab/>
        <w:t>3.00</w:t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441.50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172.50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754" w:val="left" w:leader="none"/>
          <w:tab w:pos="3966" w:val="left" w:leader="none"/>
          <w:tab w:pos="4895" w:val="left" w:leader="none"/>
          <w:tab w:pos="6081" w:val="left" w:leader="none"/>
          <w:tab w:pos="7170" w:val="left" w:leader="none"/>
          <w:tab w:pos="8418" w:val="left" w:leader="none"/>
          <w:tab w:pos="9038" w:val="left" w:leader="none"/>
        </w:tabs>
        <w:spacing w:before="4"/>
        <w:ind w:left="22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w w:val="95"/>
          <w:sz w:val="18"/>
          <w:u w:val="single" w:color="EB5A5E"/>
        </w:rPr>
        <w:t>8.94</w:t>
        <w:tab/>
        <w:t>3.17</w:t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519.56</w:t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>179.56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2276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227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pStyle w:val="BodyText"/>
        <w:spacing w:line="183" w:lineRule="exact"/>
        <w:ind w:left="227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resto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municipios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reportó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producción.</w:t>
      </w:r>
      <w:r>
        <w:rPr>
          <w:rFonts w:ascii="Arial" w:hAnsi="Arial"/>
        </w:rPr>
      </w:r>
    </w:p>
    <w:p>
      <w:pPr>
        <w:spacing w:after="0" w:line="183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67"/>
        <w:ind w:left="7169" w:right="1874" w:hanging="3140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w w:val="105"/>
        </w:rPr>
        <w:t> 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PRODUCCIÓN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HUEVO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301" w:val="left" w:leader="none"/>
        </w:tabs>
        <w:spacing w:line="200" w:lineRule="atLeast"/>
        <w:ind w:left="450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9.5pt;height:4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23"/>
                    <w:ind w:left="3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1.7pt;height:43.4pt;mso-position-horizontal-relative:char;mso-position-vertical-relative:line" coordorigin="0,0" coordsize="5034,868">
            <v:group style="position:absolute;left:0;top:0;width:2766;height:641" coordorigin="0,0" coordsize="2766,641">
              <v:shape style="position:absolute;left:0;top:0;width:2766;height:641" coordorigin="0,0" coordsize="2766,641" path="m0,641l2765,641,2765,0,0,0,0,641xe" filled="true" fillcolor="#eb5a5e" stroked="false">
                <v:path arrowok="t"/>
                <v:fill type="solid"/>
              </v:shape>
            </v:group>
            <v:group style="position:absolute;left:72;top:106;width:2624;height:216" coordorigin="72,106" coordsize="2624,216">
              <v:shape style="position:absolute;left:72;top:106;width:2624;height:216" coordorigin="72,106" coordsize="2624,216" path="m72,322l2696,322,2696,106,72,106,72,322xe" filled="true" fillcolor="#eb5a5e" stroked="false">
                <v:path arrowok="t"/>
                <v:fill type="solid"/>
              </v:shape>
            </v:group>
            <v:group style="position:absolute;left:72;top:322;width:2624;height:214" coordorigin="72,322" coordsize="2624,214">
              <v:shape style="position:absolute;left:72;top:322;width:2624;height:214" coordorigin="72,322" coordsize="2624,214" path="m72,535l2696,535,2696,322,72,322,72,535xe" filled="true" fillcolor="#eb5a5e" stroked="false">
                <v:path arrowok="t"/>
                <v:fill type="solid"/>
              </v:shape>
            </v:group>
            <v:group style="position:absolute;left:2765;top:0;width:2268;height:641" coordorigin="2765,0" coordsize="2268,641">
              <v:shape style="position:absolute;left:2765;top:0;width:2268;height:641" coordorigin="2765,0" coordsize="2268,641" path="m2765,641l5033,641,5033,0,2765,0,2765,641xe" filled="true" fillcolor="#eb5a5e" stroked="false">
                <v:path arrowok="t"/>
                <v:fill type="solid"/>
              </v:shape>
            </v:group>
            <v:group style="position:absolute;left:2835;top:0;width:2129;height:214" coordorigin="2835,0" coordsize="2129,214">
              <v:shape style="position:absolute;left:2835;top:0;width:2129;height:214" coordorigin="2835,0" coordsize="2129,214" path="m2835,214l4964,214,4964,0,2835,0,2835,214xe" filled="true" fillcolor="#eb5a5e" stroked="false">
                <v:path arrowok="t"/>
                <v:fill type="solid"/>
              </v:shape>
            </v:group>
            <v:group style="position:absolute;left:2835;top:214;width:2129;height:214" coordorigin="2835,214" coordsize="2129,214">
              <v:shape style="position:absolute;left:2835;top:214;width:2129;height:214" coordorigin="2835,214" coordsize="2129,214" path="m2835,427l4964,427,4964,214,2835,214,2835,427xe" filled="true" fillcolor="#eb5a5e" stroked="false">
                <v:path arrowok="t"/>
                <v:fill type="solid"/>
              </v:shape>
            </v:group>
            <v:group style="position:absolute;left:2835;top:427;width:2129;height:214" coordorigin="2835,427" coordsize="2129,214">
              <v:shape style="position:absolute;left:2835;top:427;width:2129;height:214" coordorigin="2835,427" coordsize="2129,214" path="m2835,641l4964,641,4964,427,2835,427,2835,641xe" filled="true" fillcolor="#eb5a5e" stroked="false">
                <v:path arrowok="t"/>
                <v:fill type="solid"/>
              </v:shape>
            </v:group>
            <v:group style="position:absolute;left:1394;top:653;width:70;height:215" coordorigin="1394,653" coordsize="70,215">
              <v:shape style="position:absolute;left:1394;top:653;width:70;height:215" coordorigin="1394,653" coordsize="70,215" path="m1394,867l1464,867,1464,653,1394,653,1394,867xe" filled="true" fillcolor="#eb5a5e" stroked="false">
                <v:path arrowok="t"/>
                <v:fill type="solid"/>
              </v:shape>
            </v:group>
            <v:group style="position:absolute;left:0;top:653;width:72;height:215" coordorigin="0,653" coordsize="72,215">
              <v:shape style="position:absolute;left:0;top:653;width:72;height:215" coordorigin="0,653" coordsize="72,215" path="m0,867l72,867,72,653,0,653,0,867xe" filled="true" fillcolor="#eb5a5e" stroked="false">
                <v:path arrowok="t"/>
                <v:fill type="solid"/>
              </v:shape>
            </v:group>
            <v:group style="position:absolute;left:72;top:653;width:1323;height:215" coordorigin="72,653" coordsize="1323,215">
              <v:shape style="position:absolute;left:72;top:653;width:1323;height:215" coordorigin="72,653" coordsize="1323,215" path="m72,867l1394,867,1394,653,72,653,72,867xe" filled="true" fillcolor="#eb5a5e" stroked="false">
                <v:path arrowok="t"/>
                <v:fill type="solid"/>
              </v:shape>
            </v:group>
            <v:group style="position:absolute;left:2696;top:653;width:70;height:215" coordorigin="2696,653" coordsize="70,215">
              <v:shape style="position:absolute;left:2696;top:653;width:70;height:215" coordorigin="2696,653" coordsize="70,215" path="m2696,867l2765,867,2765,653,2696,653,2696,867xe" filled="true" fillcolor="#eb5a5e" stroked="false">
                <v:path arrowok="t"/>
                <v:fill type="solid"/>
              </v:shape>
            </v:group>
            <v:group style="position:absolute;left:1464;top:653;width:72;height:215" coordorigin="1464,653" coordsize="72,215">
              <v:shape style="position:absolute;left:1464;top:653;width:72;height:215" coordorigin="1464,653" coordsize="72,215" path="m1464,867l1536,867,1536,653,1464,653,1464,867xe" filled="true" fillcolor="#eb5a5e" stroked="false">
                <v:path arrowok="t"/>
                <v:fill type="solid"/>
              </v:shape>
            </v:group>
            <v:group style="position:absolute;left:1536;top:653;width:1160;height:215" coordorigin="1536,653" coordsize="1160,215">
              <v:shape style="position:absolute;left:1536;top:653;width:1160;height:215" coordorigin="1536,653" coordsize="1160,215" path="m1536,867l2696,867,2696,653,1536,653,1536,867xe" filled="true" fillcolor="#eb5a5e" stroked="false">
                <v:path arrowok="t"/>
                <v:fill type="solid"/>
              </v:shape>
            </v:group>
            <v:group style="position:absolute;left:3816;top:653;width:70;height:215" coordorigin="3816,653" coordsize="70,215">
              <v:shape style="position:absolute;left:3816;top:653;width:70;height:215" coordorigin="3816,653" coordsize="70,215" path="m3816,867l3886,867,3886,653,3816,653,3816,867xe" filled="true" fillcolor="#eb5a5e" stroked="false">
                <v:path arrowok="t"/>
                <v:fill type="solid"/>
              </v:shape>
            </v:group>
            <v:group style="position:absolute;left:2765;top:653;width:70;height:215" coordorigin="2765,653" coordsize="70,215">
              <v:shape style="position:absolute;left:2765;top:653;width:70;height:215" coordorigin="2765,653" coordsize="70,215" path="m2765,867l2835,867,2835,653,2765,653,2765,867xe" filled="true" fillcolor="#eb5a5e" stroked="false">
                <v:path arrowok="t"/>
                <v:fill type="solid"/>
              </v:shape>
            </v:group>
            <v:group style="position:absolute;left:2835;top:653;width:982;height:215" coordorigin="2835,653" coordsize="982,215">
              <v:shape style="position:absolute;left:2835;top:653;width:982;height:215" coordorigin="2835,653" coordsize="982,215" path="m2835,867l3816,867,3816,653,2835,653,2835,867xe" filled="true" fillcolor="#eb5a5e" stroked="false">
                <v:path arrowok="t"/>
                <v:fill type="solid"/>
              </v:shape>
            </v:group>
            <v:group style="position:absolute;left:4964;top:653;width:70;height:215" coordorigin="4964,653" coordsize="70,215">
              <v:shape style="position:absolute;left:4964;top:653;width:70;height:215" coordorigin="4964,653" coordsize="70,215" path="m4964,867l5033,867,5033,653,4964,653,4964,867xe" filled="true" fillcolor="#eb5a5e" stroked="false">
                <v:path arrowok="t"/>
                <v:fill type="solid"/>
              </v:shape>
            </v:group>
            <v:group style="position:absolute;left:3886;top:653;width:70;height:215" coordorigin="3886,653" coordsize="70,215">
              <v:shape style="position:absolute;left:3886;top:653;width:70;height:215" coordorigin="3886,653" coordsize="70,215" path="m3886,867l3956,867,3956,653,3886,653,3886,867xe" filled="true" fillcolor="#eb5a5e" stroked="false">
                <v:path arrowok="t"/>
                <v:fill type="solid"/>
              </v:shape>
            </v:group>
            <v:group style="position:absolute;left:3956;top:653;width:1008;height:215" coordorigin="3956,653" coordsize="1008,215">
              <v:shape style="position:absolute;left:3956;top:653;width:1008;height:215" coordorigin="3956,653" coordsize="1008,215" path="m3956,867l4964,867,4964,653,3956,653,3956,867xe" filled="true" fillcolor="#eb5a5e" stroked="false">
                <v:path arrowok="t"/>
                <v:fill type="solid"/>
              </v:shape>
              <v:shape style="position:absolute;left:144;top:140;width:2480;height:39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77;top:34;width:1639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206" w:right="0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0" w:right="0" w:firstLine="20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3;top:687;width:4129;height:180" type="#_x0000_t202" filled="false" stroked="false">
                <v:textbox inset="0,0,0,0">
                  <w:txbxContent>
                    <w:p>
                      <w:pPr>
                        <w:tabs>
                          <w:tab w:pos="1382" w:val="left" w:leader="none"/>
                          <w:tab w:pos="2592" w:val="left" w:leader="none"/>
                          <w:tab w:pos="3725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tabs>
          <w:tab w:pos="4932" w:val="left" w:leader="none"/>
          <w:tab w:pos="6096" w:val="left" w:leader="none"/>
          <w:tab w:pos="7148" w:val="left" w:leader="none"/>
          <w:tab w:pos="8446" w:val="left" w:leader="none"/>
          <w:tab w:pos="9315" w:val="left" w:leader="none"/>
          <w:tab w:pos="10462" w:val="left" w:leader="none"/>
          <w:tab w:pos="11334" w:val="left" w:leader="none"/>
        </w:tabs>
        <w:spacing w:line="206" w:lineRule="exact" w:before="0"/>
        <w:ind w:left="4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488.51</w:t>
        <w:tab/>
        <w:t>362.36</w:t>
        <w:tab/>
        <w:t>20,985.32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16,243.68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3"/>
        <w:ind w:left="4536" w:right="238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Pesca, Acuacultura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04" w:right="4195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Avance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2016.</w:t>
      </w:r>
      <w:r>
        <w:rPr>
          <w:rFonts w:ascii="Arial"/>
        </w:rPr>
      </w:r>
    </w:p>
    <w:p>
      <w:pPr>
        <w:pStyle w:val="BodyText"/>
        <w:spacing w:line="240" w:lineRule="auto" w:before="1"/>
        <w:ind w:left="4536" w:right="1758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sólo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municipio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Comondú,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resto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municipios 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reporta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producción.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338"/>
          <w:headerReference w:type="even" r:id="rId339"/>
          <w:footerReference w:type="default" r:id="rId340"/>
          <w:footerReference w:type="even" r:id="rId341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77"/>
        <w:ind w:left="4865" w:right="3466" w:hanging="372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85858"/>
          <w:w w:val="105"/>
        </w:rPr>
        <w:t>INVENTARIO</w:t>
      </w:r>
      <w:r>
        <w:rPr>
          <w:rFonts w:ascii="Arial" w:hAnsi="Arial" w:cs="Arial" w:eastAsia="Arial"/>
          <w:color w:val="585858"/>
          <w:spacing w:val="-1"/>
          <w:w w:val="105"/>
        </w:rPr>
        <w:t> GANADERO </w:t>
      </w:r>
      <w:r>
        <w:rPr>
          <w:rFonts w:ascii="Arial" w:hAnsi="Arial" w:cs="Arial" w:eastAsia="Arial"/>
          <w:color w:val="585858"/>
          <w:w w:val="105"/>
        </w:rPr>
        <w:t>Y</w:t>
      </w:r>
      <w:r>
        <w:rPr>
          <w:rFonts w:ascii="Arial" w:hAnsi="Arial" w:cs="Arial" w:eastAsia="Arial"/>
          <w:color w:val="585858"/>
          <w:spacing w:val="1"/>
          <w:w w:val="105"/>
        </w:rPr>
        <w:t> </w:t>
      </w:r>
      <w:r>
        <w:rPr>
          <w:rFonts w:ascii="Arial" w:hAnsi="Arial" w:cs="Arial" w:eastAsia="Arial"/>
          <w:color w:val="585858"/>
          <w:spacing w:val="-1"/>
          <w:w w:val="105"/>
        </w:rPr>
        <w:t>PRODUCTOR</w:t>
      </w:r>
      <w:r>
        <w:rPr>
          <w:rFonts w:ascii="Arial" w:hAnsi="Arial" w:cs="Arial" w:eastAsia="Arial"/>
          <w:color w:val="585858"/>
          <w:spacing w:val="-2"/>
          <w:w w:val="105"/>
        </w:rPr>
        <w:t>ES</w:t>
      </w:r>
      <w:r>
        <w:rPr>
          <w:rFonts w:ascii="Arial" w:hAnsi="Arial" w:cs="Arial" w:eastAsia="Arial"/>
          <w:color w:val="585858"/>
          <w:spacing w:val="-1"/>
          <w:w w:val="105"/>
        </w:rPr>
        <w:t> </w:t>
      </w:r>
      <w:r>
        <w:rPr>
          <w:rFonts w:ascii="Arial" w:hAnsi="Arial" w:cs="Arial" w:eastAsia="Arial"/>
          <w:color w:val="585858"/>
          <w:w w:val="105"/>
        </w:rPr>
        <w:t>POR </w:t>
      </w:r>
      <w:r>
        <w:rPr>
          <w:rFonts w:ascii="Arial" w:hAnsi="Arial" w:cs="Arial" w:eastAsia="Arial"/>
          <w:color w:val="585858"/>
          <w:spacing w:val="-1"/>
          <w:w w:val="105"/>
        </w:rPr>
        <w:t>MUNICI</w:t>
      </w:r>
      <w:r>
        <w:rPr>
          <w:rFonts w:ascii="Arial" w:hAnsi="Arial" w:cs="Arial" w:eastAsia="Arial"/>
          <w:color w:val="585858"/>
          <w:spacing w:val="-2"/>
          <w:w w:val="105"/>
        </w:rPr>
        <w:t>P</w:t>
      </w:r>
      <w:r>
        <w:rPr>
          <w:rFonts w:ascii="Arial" w:hAnsi="Arial" w:cs="Arial" w:eastAsia="Arial"/>
          <w:color w:val="585858"/>
          <w:spacing w:val="-1"/>
          <w:w w:val="105"/>
        </w:rPr>
        <w:t>IO</w:t>
      </w:r>
      <w:r>
        <w:rPr>
          <w:rFonts w:ascii="Arial" w:hAnsi="Arial" w:cs="Arial" w:eastAsia="Arial"/>
          <w:color w:val="585858"/>
          <w:w w:val="105"/>
        </w:rPr>
        <w:t> EN</w:t>
      </w:r>
      <w:r>
        <w:rPr>
          <w:rFonts w:ascii="Arial" w:hAnsi="Arial" w:cs="Arial" w:eastAsia="Arial"/>
          <w:color w:val="585858"/>
          <w:spacing w:val="-1"/>
          <w:w w:val="105"/>
        </w:rPr>
        <w:t> </w:t>
      </w:r>
      <w:r>
        <w:rPr>
          <w:rFonts w:ascii="Arial" w:hAnsi="Arial" w:cs="Arial" w:eastAsia="Arial"/>
          <w:color w:val="585858"/>
          <w:spacing w:val="-2"/>
          <w:w w:val="105"/>
        </w:rPr>
        <w:t>B.C.S</w:t>
      </w:r>
      <w:r>
        <w:rPr>
          <w:rFonts w:ascii="Arial" w:hAnsi="Arial" w:cs="Arial" w:eastAsia="Arial"/>
          <w:color w:val="585858"/>
          <w:spacing w:val="-1"/>
          <w:w w:val="105"/>
        </w:rPr>
        <w:t>U</w:t>
      </w:r>
      <w:r>
        <w:rPr>
          <w:rFonts w:ascii="Arial" w:hAnsi="Arial" w:cs="Arial" w:eastAsia="Arial"/>
          <w:color w:val="585858"/>
          <w:spacing w:val="-2"/>
          <w:w w:val="105"/>
        </w:rPr>
        <w:t>R,</w:t>
      </w:r>
      <w:r>
        <w:rPr>
          <w:rFonts w:ascii="Arial" w:hAnsi="Arial" w:cs="Arial" w:eastAsia="Arial"/>
          <w:color w:val="585858"/>
          <w:spacing w:val="59"/>
        </w:rPr>
        <w:t> </w:t>
      </w:r>
      <w:r>
        <w:rPr>
          <w:rFonts w:ascii="Arial" w:hAnsi="Arial" w:cs="Arial" w:eastAsia="Arial"/>
          <w:color w:val="585858"/>
          <w:spacing w:val="-1"/>
          <w:w w:val="105"/>
        </w:rPr>
        <w:t>2015</w:t>
      </w:r>
      <w:r>
        <w:rPr>
          <w:rFonts w:ascii="Arial" w:hAnsi="Arial" w:cs="Arial" w:eastAsia="Arial"/>
          <w:color w:val="585858"/>
          <w:spacing w:val="15"/>
          <w:w w:val="105"/>
        </w:rPr>
        <w:t> </w:t>
      </w:r>
      <w:r>
        <w:rPr>
          <w:rFonts w:ascii="Arial" w:hAnsi="Arial" w:cs="Arial" w:eastAsia="Arial"/>
          <w:color w:val="585858"/>
          <w:w w:val="105"/>
        </w:rPr>
        <w:t>–</w:t>
      </w:r>
      <w:r>
        <w:rPr>
          <w:rFonts w:ascii="Arial" w:hAnsi="Arial" w:cs="Arial" w:eastAsia="Arial"/>
          <w:color w:val="585858"/>
          <w:spacing w:val="16"/>
          <w:w w:val="105"/>
        </w:rPr>
        <w:t> </w:t>
      </w:r>
      <w:r>
        <w:rPr>
          <w:rFonts w:ascii="Arial" w:hAnsi="Arial" w:cs="Arial" w:eastAsia="Arial"/>
          <w:color w:val="585858"/>
          <w:spacing w:val="-1"/>
          <w:w w:val="105"/>
        </w:rPr>
        <w:t>2016</w:t>
      </w:r>
      <w:r>
        <w:rPr>
          <w:rFonts w:ascii="Arial" w:hAnsi="Arial" w:cs="Arial" w:eastAsia="Arial"/>
          <w:color w:val="585858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181"/>
        <w:gridCol w:w="1002"/>
        <w:gridCol w:w="1063"/>
        <w:gridCol w:w="920"/>
        <w:gridCol w:w="854"/>
        <w:gridCol w:w="892"/>
        <w:gridCol w:w="986"/>
        <w:gridCol w:w="944"/>
        <w:gridCol w:w="586"/>
        <w:gridCol w:w="311"/>
        <w:gridCol w:w="913"/>
      </w:tblGrid>
      <w:tr>
        <w:trPr>
          <w:trHeight w:val="223" w:hRule="exact"/>
        </w:trPr>
        <w:tc>
          <w:tcPr>
            <w:tcW w:w="5644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4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CABEZAS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/>
          </w:p>
        </w:tc>
      </w:tr>
      <w:tr>
        <w:trPr>
          <w:trHeight w:val="226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7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BOVINO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PORCINO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OVINO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CAPRINO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/>
          </w:p>
        </w:tc>
        <w:tc>
          <w:tcPr>
            <w:tcW w:w="122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AVES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21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375" w:val="left" w:leader="none"/>
              </w:tabs>
              <w:spacing w:line="240" w:lineRule="auto" w:before="8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8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204" w:val="left" w:leader="none"/>
              </w:tabs>
              <w:spacing w:line="240" w:lineRule="auto" w:before="8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8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178" w:val="left" w:leader="none"/>
              </w:tabs>
              <w:spacing w:line="240" w:lineRule="auto" w:before="8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40" w:lineRule="auto" w:before="8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7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40" w:lineRule="auto" w:before="8"/>
              <w:ind w:left="69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81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76,182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53,203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23,409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73,937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53,372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105,580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40" w:lineRule="auto"/>
              <w:ind w:left="69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39,983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31,281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55,236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44,136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9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3,946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05" w:lineRule="exact"/>
              <w:ind w:left="69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72,605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49,173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4,571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9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97,326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05" w:lineRule="exact"/>
              <w:ind w:left="69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32,199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21,719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4,387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9,449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5,093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13,096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6,833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49,158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0" w:val="left" w:leader="none"/>
              </w:tabs>
              <w:spacing w:line="205" w:lineRule="exact"/>
              <w:ind w:left="69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4,522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9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3,088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5" w:val="left" w:leader="none"/>
                <w:tab w:pos="1480" w:val="left" w:leader="none"/>
              </w:tabs>
              <w:spacing w:line="200" w:lineRule="exact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81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227,408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159,898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25,120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14,051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52,883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206,059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149,270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gridSpan w:val="2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259,098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tbl>
      <w:tblPr>
        <w:tblW w:w="0" w:type="auto"/>
        <w:jc w:val="left"/>
        <w:tblInd w:w="29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6"/>
        <w:gridCol w:w="5490"/>
      </w:tblGrid>
      <w:tr>
        <w:trPr>
          <w:trHeight w:val="289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2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</w:rPr>
              <w:t>…Continuación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665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/>
          </w:p>
        </w:tc>
      </w:tr>
      <w:tr>
        <w:trPr>
          <w:trHeight w:val="220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06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54" w:val="left" w:leader="none"/>
                <w:tab w:pos="1690" w:val="left" w:leader="none"/>
                <w:tab w:pos="2487" w:val="left" w:leader="none"/>
                <w:tab w:pos="3481" w:val="left" w:leader="none"/>
                <w:tab w:pos="4004" w:val="left" w:leader="none"/>
              </w:tabs>
              <w:spacing w:line="206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277</w:t>
              <w:tab/>
              <w:t>312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2,692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2,325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5" w:val="left" w:leader="none"/>
                <w:tab w:pos="1791" w:val="left" w:leader="none"/>
                <w:tab w:pos="2487" w:val="left" w:leader="none"/>
                <w:tab w:pos="3632" w:val="left" w:leader="none"/>
                <w:tab w:pos="4004" w:val="left" w:leader="none"/>
              </w:tabs>
              <w:spacing w:line="202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39</w:t>
              <w:tab/>
              <w:t>1,227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714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3" w:val="left" w:leader="none"/>
                <w:tab w:pos="1539" w:val="left" w:leader="none"/>
                <w:tab w:pos="2487" w:val="left" w:leader="none"/>
                <w:tab w:pos="3481" w:val="left" w:leader="none"/>
                <w:tab w:pos="4004" w:val="left" w:leader="none"/>
              </w:tabs>
              <w:spacing w:line="202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2,392</w:t>
              <w:tab/>
              <w:t>2,573</w:t>
              <w:tab/>
              <w:t>3,389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3,018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03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3" w:val="left" w:leader="none"/>
                <w:tab w:pos="1539" w:val="left" w:leader="none"/>
                <w:tab w:pos="2487" w:val="left" w:leader="none"/>
                <w:tab w:pos="3481" w:val="left" w:leader="none"/>
                <w:tab w:pos="4004" w:val="left" w:leader="none"/>
              </w:tabs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3,290</w:t>
              <w:tab/>
              <w:t>3,216</w:t>
              <w:tab/>
              <w:t>1,491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1,375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5" w:val="left" w:leader="none"/>
              </w:tabs>
              <w:spacing w:line="202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5" w:val="left" w:leader="none"/>
                <w:tab w:pos="1791" w:val="left" w:leader="none"/>
                <w:tab w:pos="2638" w:val="left" w:leader="none"/>
                <w:tab w:pos="3632" w:val="left" w:leader="none"/>
                <w:tab w:pos="4004" w:val="left" w:leader="none"/>
              </w:tabs>
              <w:spacing w:line="202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59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58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550</w:t>
              <w:tab/>
              <w:t>422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0" w:val="left" w:leader="none"/>
                <w:tab w:pos="1345" w:val="left" w:leader="none"/>
              </w:tabs>
              <w:spacing w:line="197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3" w:val="left" w:leader="none"/>
                <w:tab w:pos="1539" w:val="left" w:leader="none"/>
                <w:tab w:pos="2487" w:val="left" w:leader="none"/>
                <w:tab w:pos="3481" w:val="left" w:leader="none"/>
                <w:tab w:pos="4004" w:val="left" w:leader="none"/>
              </w:tabs>
              <w:spacing w:line="197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6,042</w:t>
              <w:tab/>
              <w:t>6,198</w:t>
              <w:tab/>
              <w:t>9,349</w:t>
              <w:tab/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>7,854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027" w:right="5348"/>
        <w:jc w:val="left"/>
        <w:rPr>
          <w:rFonts w:ascii="Arial" w:hAnsi="Arial" w:cs="Arial" w:eastAsia="Arial"/>
        </w:rPr>
      </w:pPr>
      <w:r>
        <w:rPr/>
        <w:pict>
          <v:shape style="position:absolute;margin-left:335.570007pt;margin-top:-100.486092pt;width:193.85pt;height:33.25pt;mso-position-horizontal-relative:page;mso-position-vertical-relative:paragraph;z-index:14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4"/>
                    <w:gridCol w:w="951"/>
                    <w:gridCol w:w="960"/>
                    <w:gridCol w:w="982"/>
                  </w:tblGrid>
                  <w:tr>
                    <w:trPr>
                      <w:trHeight w:val="221" w:hRule="exact"/>
                    </w:trPr>
                    <w:tc>
                      <w:tcPr>
                        <w:tcW w:w="193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53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CABEZAS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42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116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PRODUCTORES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93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3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OTROS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42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9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B5A5E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Agropecuario</w:t>
      </w:r>
      <w:r>
        <w:rPr>
          <w:rFonts w:ascii="Arial" w:hAnsi="Arial"/>
          <w:color w:val="5D6770"/>
          <w:spacing w:val="48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02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preliminar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 w:before="8"/>
        <w:ind w:left="7169" w:right="1409" w:hanging="360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CAMPAÑAS Y</w:t>
      </w:r>
      <w:r>
        <w:rPr>
          <w:rFonts w:ascii="Arial" w:hAnsi="Arial"/>
          <w:color w:val="595959"/>
          <w:spacing w:val="2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ACCIONES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FITOSANITARIAS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REALIZADAS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9385" w:val="left" w:leader="none"/>
        </w:tabs>
        <w:spacing w:line="200" w:lineRule="atLeast"/>
        <w:ind w:left="445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38.25pt;height:10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"/>
                    <w:ind w:left="150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CAMPAÑA</w:t>
                  </w:r>
                  <w:r>
                    <w:rPr>
                      <w:rFonts w:ascii="Arial" w:hAnsi="Arial"/>
                      <w:b/>
                      <w:color w:val="FFFFFF"/>
                      <w:spacing w:val="-1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/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 ACCIÓN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9.85pt;height:10.7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tabs>
                      <w:tab w:pos="1300" w:val="left" w:leader="none"/>
                    </w:tabs>
                    <w:spacing w:before="4"/>
                    <w:ind w:left="30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8"/>
        <w:spacing w:line="179" w:lineRule="exact"/>
        <w:ind w:left="861" w:right="456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</w:rPr>
        <w:t>Campaña</w:t>
      </w:r>
      <w:r>
        <w:rPr>
          <w:rFonts w:ascii="Arial" w:hAnsi="Arial"/>
          <w:b w:val="0"/>
        </w:rPr>
      </w:r>
    </w:p>
    <w:p>
      <w:pPr>
        <w:tabs>
          <w:tab w:pos="9379" w:val="left" w:leader="none"/>
        </w:tabs>
        <w:spacing w:line="20" w:lineRule="atLeast"/>
        <w:ind w:left="44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8.95pt;height:.6pt;mso-position-horizontal-relative:char;mso-position-vertical-relative:line" coordorigin="0,0" coordsize="4779,12">
            <v:group style="position:absolute;left:6;top:6;width:4768;height:2" coordorigin="6,6" coordsize="4768,2">
              <v:shape style="position:absolute;left:6;top:6;width:4768;height:2" coordorigin="6,6" coordsize="4768,0" path="m6,6l4773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0.55pt;height:.6pt;mso-position-horizontal-relative:char;mso-position-vertical-relative:line" coordorigin="0,0" coordsize="2011,12">
            <v:group style="position:absolute;left:6;top:6;width:2000;height:2" coordorigin="6,6" coordsize="2000,2">
              <v:shape style="position:absolute;left:6;top:6;width:2000;height:2" coordorigin="6,6" coordsize="2000,0" path="m6,6l2005,6e" filled="false" stroked="true" strokeweight=".579980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9454" w:val="left" w:leader="none"/>
          <w:tab w:pos="10460" w:val="left" w:leader="none"/>
        </w:tabs>
        <w:spacing w:line="240" w:lineRule="auto"/>
        <w:ind w:left="475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Mosca </w:t>
      </w:r>
      <w:r>
        <w:rPr>
          <w:rFonts w:ascii="Arial"/>
          <w:color w:val="5D6770"/>
        </w:rPr>
        <w:t>de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fruta</w:t>
        <w:tab/>
      </w:r>
      <w:r>
        <w:rPr>
          <w:rFonts w:ascii="Arial"/>
          <w:color w:val="5D6770"/>
        </w:rPr>
        <w:t>Libre</w:t>
        <w:tab/>
        <w:t>Libre</w:t>
      </w:r>
      <w:r>
        <w:rPr>
          <w:rFonts w:ascii="Arial"/>
        </w:rPr>
      </w:r>
    </w:p>
    <w:p>
      <w:pPr>
        <w:tabs>
          <w:tab w:pos="9379" w:val="left" w:leader="none"/>
        </w:tabs>
        <w:spacing w:line="20" w:lineRule="atLeast"/>
        <w:ind w:left="44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8.95pt;height:.6pt;mso-position-horizontal-relative:char;mso-position-vertical-relative:line" coordorigin="0,0" coordsize="4779,12">
            <v:group style="position:absolute;left:6;top:6;width:4768;height:2" coordorigin="6,6" coordsize="4768,2">
              <v:shape style="position:absolute;left:6;top:6;width:4768;height:2" coordorigin="6,6" coordsize="4768,0" path="m6,6l4773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0.55pt;height:.6pt;mso-position-horizontal-relative:char;mso-position-vertical-relative:line" coordorigin="0,0" coordsize="2011,12">
            <v:group style="position:absolute;left:6;top:6;width:2000;height:2" coordorigin="6,6" coordsize="2000,2">
              <v:shape style="position:absolute;left:6;top:6;width:2000;height:2" coordorigin="6,6" coordsize="2000,0" path="m6,6l2005,6e" filled="false" stroked="true" strokeweight=".58001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9454" w:val="left" w:leader="none"/>
          <w:tab w:pos="10460" w:val="left" w:leader="none"/>
        </w:tabs>
        <w:spacing w:line="253" w:lineRule="auto"/>
        <w:ind w:left="4754" w:right="2535"/>
        <w:jc w:val="left"/>
        <w:rPr>
          <w:rFonts w:ascii="Arial" w:hAnsi="Arial" w:cs="Arial" w:eastAsia="Arial"/>
        </w:rPr>
      </w:pPr>
      <w:r>
        <w:rPr/>
        <w:pict>
          <v:group style="position:absolute;margin-left:222.979996pt;margin-top:10.60189pt;width:238.4pt;height:.1pt;mso-position-horizontal-relative:page;mso-position-vertical-relative:paragraph;z-index:-866728" coordorigin="4460,212" coordsize="4768,2">
            <v:shape style="position:absolute;left:4460;top:212;width:4768;height:2" coordorigin="4460,212" coordsize="4768,0" path="m4460,212l9227,212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69.269989pt;margin-top:10.60189pt;width:100pt;height:.1pt;mso-position-horizontal-relative:page;mso-position-vertical-relative:paragraph;z-index:-866704" coordorigin="9385,212" coordsize="2000,2">
            <v:shape style="position:absolute;left:9385;top:212;width:2000;height:2" coordorigin="9385,212" coordsize="2000,0" path="m9385,212l11385,212e" filled="false" stroked="true" strokeweight=".579980pt" strokecolor="#eb5a5e">
              <v:path arrowok="t"/>
            </v:shape>
            <w10:wrap type="none"/>
          </v:group>
        </w:pict>
      </w:r>
      <w:r>
        <w:rPr/>
        <w:pict>
          <v:group style="position:absolute;margin-left:222.979996pt;margin-top:21.521875pt;width:238.4pt;height:.1pt;mso-position-horizontal-relative:page;mso-position-vertical-relative:paragraph;z-index:-866680" coordorigin="4460,430" coordsize="4768,2">
            <v:shape style="position:absolute;left:4460;top:430;width:4768;height:2" coordorigin="4460,430" coordsize="4768,0" path="m4460,430l9227,430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69.269989pt;margin-top:21.521875pt;width:100pt;height:.1pt;mso-position-horizontal-relative:page;mso-position-vertical-relative:paragraph;z-index:-866656" coordorigin="9385,430" coordsize="2000,2">
            <v:shape style="position:absolute;left:9385;top:430;width:2000;height:2" coordorigin="9385,430" coordsize="2000,0" path="m9385,430l11385,430e" filled="false" stroked="true" strokeweight=".58001pt" strokecolor="#eb5a5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Trampeo preventivo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contra moscas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exóticas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fruta</w:t>
        <w:tab/>
        <w:t>Libre</w:t>
        <w:tab/>
        <w:t>Libre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Huanglongbing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(HLB)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cítricos</w:t>
        <w:tab/>
      </w:r>
      <w:r>
        <w:rPr>
          <w:rFonts w:ascii="Arial" w:hAnsi="Arial"/>
          <w:color w:val="5D6770"/>
          <w:spacing w:val="-1"/>
          <w:w w:val="95"/>
        </w:rPr>
        <w:t>Control</w:t>
        <w:tab/>
      </w:r>
      <w:r>
        <w:rPr>
          <w:rFonts w:ascii="Arial" w:hAnsi="Arial"/>
          <w:color w:val="5D6770"/>
          <w:spacing w:val="-1"/>
        </w:rPr>
        <w:t>Control</w:t>
      </w:r>
      <w:r>
        <w:rPr>
          <w:rFonts w:ascii="Arial" w:hAnsi="Arial"/>
        </w:rPr>
      </w:r>
    </w:p>
    <w:p>
      <w:pPr>
        <w:tabs>
          <w:tab w:pos="9454" w:val="left" w:leader="none"/>
          <w:tab w:pos="10460" w:val="left" w:leader="none"/>
        </w:tabs>
        <w:spacing w:line="205" w:lineRule="exact" w:before="0"/>
        <w:ind w:left="47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Manejo fitosanitario </w:t>
      </w:r>
      <w:r>
        <w:rPr>
          <w:rFonts w:ascii="Arial"/>
          <w:color w:val="5D6770"/>
          <w:sz w:val="18"/>
        </w:rPr>
        <w:t>de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z w:val="18"/>
        </w:rPr>
        <w:t>la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z w:val="18"/>
        </w:rPr>
        <w:t>papa</w:t>
        <w:tab/>
        <w:t>Libre</w:t>
        <w:tab/>
        <w:t>Libre</w:t>
      </w:r>
      <w:r>
        <w:rPr>
          <w:rFonts w:ascii="Arial"/>
          <w:sz w:val="18"/>
        </w:rPr>
      </w:r>
    </w:p>
    <w:p>
      <w:pPr>
        <w:tabs>
          <w:tab w:pos="9379" w:val="left" w:leader="none"/>
        </w:tabs>
        <w:spacing w:line="20" w:lineRule="atLeast"/>
        <w:ind w:left="44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8.95pt;height:.6pt;mso-position-horizontal-relative:char;mso-position-vertical-relative:line" coordorigin="0,0" coordsize="4779,12">
            <v:group style="position:absolute;left:6;top:6;width:4768;height:2" coordorigin="6,6" coordsize="4768,2">
              <v:shape style="position:absolute;left:6;top:6;width:4768;height:2" coordorigin="6,6" coordsize="4768,0" path="m6,6l4773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0.55pt;height:.6pt;mso-position-horizontal-relative:char;mso-position-vertical-relative:line" coordorigin="0,0" coordsize="2011,12">
            <v:group style="position:absolute;left:6;top:6;width:2000;height:2" coordorigin="6,6" coordsize="2000,2">
              <v:shape style="position:absolute;left:6;top:6;width:2000;height:2" coordorigin="6,6" coordsize="2000,0" path="m6,6l2005,6e" filled="false" stroked="true" strokeweight=".58001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9454" w:val="left" w:leader="none"/>
          <w:tab w:pos="10460" w:val="left" w:leader="none"/>
        </w:tabs>
        <w:spacing w:line="240" w:lineRule="auto"/>
        <w:ind w:left="475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Cochinilla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rosada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Hibiscus</w:t>
        <w:tab/>
      </w:r>
      <w:r>
        <w:rPr>
          <w:rFonts w:ascii="Arial"/>
          <w:color w:val="5D6770"/>
          <w:spacing w:val="-1"/>
          <w:w w:val="95"/>
        </w:rPr>
        <w:t>Control</w:t>
        <w:tab/>
      </w:r>
      <w:r>
        <w:rPr>
          <w:rFonts w:ascii="Arial"/>
          <w:color w:val="5D6770"/>
          <w:spacing w:val="-1"/>
        </w:rPr>
        <w:t>Control</w:t>
      </w:r>
      <w:r>
        <w:rPr>
          <w:rFonts w:ascii="Arial"/>
        </w:rPr>
      </w:r>
    </w:p>
    <w:p>
      <w:pPr>
        <w:tabs>
          <w:tab w:pos="9379" w:val="left" w:leader="none"/>
        </w:tabs>
        <w:spacing w:line="20" w:lineRule="atLeast"/>
        <w:ind w:left="44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8.95pt;height:.6pt;mso-position-horizontal-relative:char;mso-position-vertical-relative:line" coordorigin="0,0" coordsize="4779,12">
            <v:group style="position:absolute;left:6;top:6;width:4768;height:2" coordorigin="6,6" coordsize="4768,2">
              <v:shape style="position:absolute;left:6;top:6;width:4768;height:2" coordorigin="6,6" coordsize="4768,0" path="m6,6l4773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0.55pt;height:.6pt;mso-position-horizontal-relative:char;mso-position-vertical-relative:line" coordorigin="0,0" coordsize="2011,12">
            <v:group style="position:absolute;left:6;top:6;width:2000;height:2" coordorigin="6,6" coordsize="2000,2">
              <v:shape style="position:absolute;left:6;top:6;width:2000;height:2" coordorigin="6,6" coordsize="2000,0" path="m6,6l2005,6e" filled="false" stroked="true" strokeweight=".579980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8"/>
        <w:spacing w:line="240" w:lineRule="auto"/>
        <w:ind w:left="849" w:right="4568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22.979996pt;margin-top:10.841905pt;width:238.4pt;height:.1pt;mso-position-horizontal-relative:page;mso-position-vertical-relative:paragraph;z-index:15064" coordorigin="4460,217" coordsize="4768,2">
            <v:shape style="position:absolute;left:4460;top:217;width:4768;height:2" coordorigin="4460,217" coordsize="4768,0" path="m4460,217l9227,217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69.269989pt;margin-top:10.841905pt;width:100pt;height:.1pt;mso-position-horizontal-relative:page;mso-position-vertical-relative:paragraph;z-index:15088" coordorigin="9385,217" coordsize="2000,2">
            <v:shape style="position:absolute;left:9385;top:217;width:2000;height:2" coordorigin="9385,217" coordsize="2000,0" path="m9385,217l11385,217e" filled="false" stroked="true" strokeweight=".58001pt" strokecolor="#eb5a5e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Acciones</w:t>
      </w:r>
      <w:r>
        <w:rPr>
          <w:rFonts w:ascii="Arial"/>
          <w:b w:val="0"/>
        </w:rPr>
      </w:r>
    </w:p>
    <w:p>
      <w:pPr>
        <w:pStyle w:val="Heading9"/>
        <w:tabs>
          <w:tab w:pos="10119" w:val="left" w:leader="none"/>
          <w:tab w:pos="11311" w:val="right" w:leader="none"/>
        </w:tabs>
        <w:spacing w:line="240" w:lineRule="auto" w:before="14"/>
        <w:ind w:left="475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22.979996pt;margin-top:11.301896pt;width:238.4pt;height:.1pt;mso-position-horizontal-relative:page;mso-position-vertical-relative:paragraph;z-index:15112" coordorigin="4460,226" coordsize="4768,2">
            <v:shape style="position:absolute;left:4460;top:226;width:4768;height:2" coordorigin="4460,226" coordsize="4768,0" path="m4460,226l9227,226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69.269989pt;margin-top:11.301896pt;width:100pt;height:.1pt;mso-position-horizontal-relative:page;mso-position-vertical-relative:paragraph;z-index:15136" coordorigin="9385,226" coordsize="2000,2">
            <v:shape style="position:absolute;left:9385;top:226;width:2000;height:2" coordorigin="9385,226" coordsize="2000,0" path="m9385,226l11385,226e" filled="false" stroked="true" strokeweight=".58001pt" strokecolor="#eb5a5e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Capacitación</w:t>
        <w:tab/>
      </w:r>
      <w:r>
        <w:rPr>
          <w:rFonts w:ascii="Arial" w:hAnsi="Arial"/>
          <w:color w:val="5D6770"/>
        </w:rPr>
        <w:t>22</w:t>
        <w:tab/>
        <w:t>5</w:t>
      </w:r>
      <w:r>
        <w:rPr>
          <w:rFonts w:ascii="Arial" w:hAnsi="Arial"/>
        </w:rPr>
      </w:r>
    </w:p>
    <w:p>
      <w:pPr>
        <w:tabs>
          <w:tab w:pos="10218" w:val="left" w:leader="none"/>
          <w:tab w:pos="11211" w:val="left" w:leader="none"/>
        </w:tabs>
        <w:spacing w:before="11"/>
        <w:ind w:left="47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2.979996pt;margin-top:11.441887pt;width:346.25pt;height:44.05pt;mso-position-horizontal-relative:page;mso-position-vertical-relative:paragraph;z-index:15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67"/>
                    <w:gridCol w:w="144"/>
                    <w:gridCol w:w="14"/>
                    <w:gridCol w:w="1156"/>
                    <w:gridCol w:w="843"/>
                  </w:tblGrid>
                  <w:tr>
                    <w:trPr>
                      <w:trHeight w:val="216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5D6770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Divulgación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6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1,350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7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5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5D6770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Trampas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6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4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2,364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1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2,433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5D6770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Trampas</w:t>
                        </w:r>
                        <w:r>
                          <w:rPr>
                            <w:rFonts w:ascii="Arial"/>
                            <w:color w:val="5D677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inspeccionadas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6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33,228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25,306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4767" w:type="dxa"/>
                        <w:tcBorders>
                          <w:top w:val="single" w:sz="5" w:space="0" w:color="5D6770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Muestreo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6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10,369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5" w:space="0" w:color="EB5A5E"/>
                          <w:left w:val="nil" w:sz="6" w:space="0" w:color="auto"/>
                          <w:bottom w:val="single" w:sz="5" w:space="0" w:color="EB5A5E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36,679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spacing w:val="-1"/>
          <w:sz w:val="18"/>
        </w:rPr>
        <w:t>Diagnóstico</w:t>
        <w:tab/>
      </w:r>
      <w:r>
        <w:rPr>
          <w:rFonts w:ascii="Arial" w:hAnsi="Arial"/>
          <w:color w:val="5D6770"/>
          <w:sz w:val="18"/>
        </w:rPr>
        <w:t>0</w:t>
        <w:tab/>
        <w:t>0</w:t>
      </w:r>
      <w:r>
        <w:rPr>
          <w:rFonts w:ascii="Arial" w:hAnsi="Arial"/>
          <w:sz w:val="18"/>
        </w:rPr>
      </w:r>
    </w:p>
    <w:p>
      <w:pPr>
        <w:pStyle w:val="BodyText"/>
        <w:spacing w:line="244" w:lineRule="auto" w:before="939"/>
        <w:ind w:left="4536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</w:rPr>
        <w:t>y  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(SEPADA),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Sanidad</w:t>
      </w:r>
      <w:r>
        <w:rPr>
          <w:rFonts w:ascii="Arial" w:hAnsi="Arial"/>
          <w:color w:val="5D6770"/>
        </w:rPr>
        <w:t> 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Inocuidad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Alimentaria.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388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87"/>
        <w:ind w:left="4909" w:right="4388" w:hanging="288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85858"/>
          <w:w w:val="105"/>
        </w:rPr>
        <w:t>CAMPAÑAS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SALUD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ANIMAL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REALIZADAS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28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855" w:val="left" w:leader="none"/>
        </w:tabs>
        <w:spacing w:line="200" w:lineRule="atLeast"/>
        <w:ind w:left="150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06.2pt;height:10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CAMPAÑA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98.2pt;height:10.7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tabs>
                      <w:tab w:pos="2755" w:val="left" w:leader="none"/>
                    </w:tabs>
                    <w:spacing w:before="4"/>
                    <w:ind w:left="77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line="184" w:lineRule="exact"/>
        <w:ind w:left="150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spacing w:val="-1"/>
          <w:u w:val="single" w:color="5D6770"/>
        </w:rPr>
        <w:t>Influenza aviar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EB5A5E"/>
        </w:rPr>
      </w:r>
      <w:r>
        <w:rPr>
          <w:rFonts w:ascii="Arial"/>
          <w:color w:val="5D6770"/>
          <w:u w:val="single" w:color="EB5A5E"/>
        </w:rPr>
        <w:t>Libre</w:t>
        <w:tab/>
        <w:t>Libre</w:t>
      </w:r>
      <w:r>
        <w:rPr>
          <w:rFonts w:ascii="Arial"/>
          <w:color w:val="5D6770"/>
          <w:w w:val="99"/>
          <w:u w:val="single" w:color="EB5A5E"/>
        </w:rPr>
        <w:t> </w:t>
      </w:r>
      <w:r>
        <w:rPr>
          <w:rFonts w:ascii="Arial"/>
          <w:color w:val="5D6770"/>
          <w:u w:val="single" w:color="EB5A5E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11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Salmonelosis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aviar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</w:r>
      <w:r>
        <w:rPr>
          <w:rFonts w:ascii="Arial"/>
          <w:color w:val="5D6770"/>
          <w:sz w:val="18"/>
          <w:u w:val="single" w:color="EB5A5E"/>
        </w:rPr>
        <w:t>Libre</w:t>
        <w:tab/>
        <w:t>Libre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9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Enfermedad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1"/>
          <w:sz w:val="18"/>
          <w:u w:val="single" w:color="5D6770"/>
        </w:rPr>
        <w:t> New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Castle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</w:r>
      <w:r>
        <w:rPr>
          <w:rFonts w:ascii="Arial"/>
          <w:color w:val="5D6770"/>
          <w:sz w:val="18"/>
          <w:u w:val="single" w:color="EB5A5E"/>
        </w:rPr>
        <w:t>Libre</w:t>
        <w:tab/>
        <w:t>Libre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9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Fiebre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porcina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</w:r>
      <w:r>
        <w:rPr>
          <w:rFonts w:ascii="Arial"/>
          <w:color w:val="5D6770"/>
          <w:sz w:val="18"/>
          <w:u w:val="single" w:color="EB5A5E"/>
        </w:rPr>
        <w:t>Libre</w:t>
        <w:tab/>
        <w:t>Libre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11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Enfermedad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1"/>
          <w:sz w:val="18"/>
          <w:u w:val="single" w:color="5D6770"/>
        </w:rPr>
        <w:t> Aujeszky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</w:r>
      <w:r>
        <w:rPr>
          <w:rFonts w:ascii="Arial"/>
          <w:color w:val="5D6770"/>
          <w:sz w:val="18"/>
          <w:u w:val="single" w:color="EB5A5E"/>
        </w:rPr>
        <w:t>Libre</w:t>
        <w:tab/>
        <w:t>Libre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headerReference w:type="even" r:id="rId342"/>
          <w:headerReference w:type="default" r:id="rId343"/>
          <w:footerReference w:type="even" r:id="rId344"/>
          <w:footerReference w:type="default" r:id="rId345"/>
          <w:pgSz w:w="15840" w:h="12240" w:orient="landscape"/>
          <w:pgMar w:header="0" w:footer="403" w:top="1700" w:bottom="600" w:left="2260" w:right="0"/>
        </w:sectPr>
      </w:pPr>
    </w:p>
    <w:p>
      <w:pPr>
        <w:tabs>
          <w:tab w:pos="5925" w:val="left" w:leader="none"/>
        </w:tabs>
        <w:spacing w:line="231" w:lineRule="exact" w:before="10"/>
        <w:ind w:left="15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Garrapata </w:t>
      </w:r>
      <w:r>
        <w:rPr>
          <w:rFonts w:ascii="Arial"/>
          <w:i/>
          <w:color w:val="5D6770"/>
          <w:spacing w:val="-1"/>
          <w:sz w:val="18"/>
        </w:rPr>
        <w:t>Boophilus</w:t>
        <w:tab/>
      </w:r>
      <w:r>
        <w:rPr>
          <w:rFonts w:ascii="Arial"/>
          <w:color w:val="5D6770"/>
          <w:position w:val="10"/>
          <w:sz w:val="18"/>
        </w:rPr>
        <w:t>86%</w:t>
      </w:r>
      <w:r>
        <w:rPr>
          <w:rFonts w:ascii="Arial"/>
          <w:color w:val="5D6770"/>
          <w:spacing w:val="-1"/>
          <w:position w:val="10"/>
          <w:sz w:val="18"/>
        </w:rPr>
        <w:t> Zona</w:t>
      </w:r>
      <w:r>
        <w:rPr>
          <w:rFonts w:ascii="Arial"/>
          <w:color w:val="5D6770"/>
          <w:spacing w:val="-2"/>
          <w:position w:val="10"/>
          <w:sz w:val="18"/>
        </w:rPr>
        <w:t> </w:t>
      </w:r>
      <w:r>
        <w:rPr>
          <w:rFonts w:ascii="Arial"/>
          <w:color w:val="5D6770"/>
          <w:spacing w:val="-1"/>
          <w:position w:val="10"/>
          <w:sz w:val="18"/>
        </w:rPr>
        <w:t>libre</w:t>
      </w:r>
      <w:r>
        <w:rPr>
          <w:rFonts w:ascii="Arial"/>
          <w:color w:val="5D6770"/>
          <w:position w:val="10"/>
          <w:sz w:val="18"/>
        </w:rPr>
        <w:t> y</w:t>
      </w:r>
      <w:r>
        <w:rPr>
          <w:rFonts w:ascii="Arial"/>
          <w:color w:val="5D6770"/>
          <w:spacing w:val="-1"/>
          <w:position w:val="10"/>
          <w:sz w:val="18"/>
        </w:rPr>
        <w:t> </w:t>
      </w:r>
      <w:r>
        <w:rPr>
          <w:rFonts w:ascii="Arial"/>
          <w:color w:val="5D6770"/>
          <w:position w:val="10"/>
          <w:sz w:val="18"/>
        </w:rPr>
        <w:t>14%</w:t>
      </w:r>
      <w:r>
        <w:rPr>
          <w:rFonts w:ascii="Arial"/>
          <w:sz w:val="18"/>
        </w:rPr>
      </w:r>
    </w:p>
    <w:p>
      <w:pPr>
        <w:pStyle w:val="Heading9"/>
        <w:spacing w:line="240" w:lineRule="auto" w:before="9"/>
        <w:ind w:left="152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5D6770"/>
        </w:rPr>
        <w:t>86%</w:t>
      </w:r>
      <w:r>
        <w:rPr>
          <w:rFonts w:ascii="Arial"/>
          <w:color w:val="5D6770"/>
          <w:spacing w:val="-1"/>
        </w:rPr>
        <w:t> Zona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libre</w:t>
      </w:r>
      <w:r>
        <w:rPr>
          <w:rFonts w:ascii="Arial"/>
          <w:color w:val="5D6770"/>
        </w:rPr>
        <w:t> y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</w:rPr>
        <w:t>14%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7687" w:space="40"/>
            <w:col w:w="5853"/>
          </w:cols>
        </w:sectPr>
      </w:pP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line="184" w:lineRule="exact" w:before="0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49.429993pt;margin-top:39.959999pt;width:221.7pt;height:25.85pt;mso-position-horizontal-relative:page;mso-position-vertical-relative:page;z-index:15232" coordorigin="10989,799" coordsize="4434,517">
            <v:shape style="position:absolute;left:12722;top:799;width:2694;height:173" type="#_x0000_t75" stroked="false">
              <v:imagedata r:id="rId302" o:title=""/>
            </v:shape>
            <v:shape style="position:absolute;left:12883;top:970;width:2535;height:173" type="#_x0000_t75" stroked="false">
              <v:imagedata r:id="rId327" o:title=""/>
            </v:shape>
            <v:shape style="position:absolute;left:10989;top:1143;width:4434;height:173" type="#_x0000_t75" stroked="false">
              <v:imagedata r:id="rId329" o:title=""/>
            </v:shape>
            <w10:wrap type="none"/>
          </v:group>
        </w:pict>
      </w: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z w:val="18"/>
        </w:rPr>
        <w:tab/>
      </w: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2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1"/>
          <w:sz w:val="18"/>
          <w:u w:val="single" w:color="EB5A5E"/>
        </w:rPr>
        <w:t>zona erradicación</w:t>
        <w:tab/>
        <w:t>zona</w:t>
      </w:r>
      <w:r>
        <w:rPr>
          <w:rFonts w:ascii="Arial" w:hAnsi="Arial"/>
          <w:color w:val="5D6770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1"/>
          <w:sz w:val="18"/>
          <w:u w:val="single" w:color="EB5A5E"/>
        </w:rPr>
        <w:t>erradicación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9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Contra la tuberculosis</w:t>
      </w:r>
      <w:r>
        <w:rPr>
          <w:rFonts w:ascii="Arial" w:hAnsi="Arial"/>
          <w:color w:val="5D6770"/>
          <w:spacing w:val="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bovina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>Erradicación</w:t>
        <w:tab/>
        <w:t>Erradicación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9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Contra la brucelosis bovina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>Erradicación</w:t>
        <w:tab/>
        <w:t>Erradicación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627" w:val="left" w:leader="none"/>
          <w:tab w:pos="5855" w:val="left" w:leader="none"/>
          <w:tab w:pos="7878" w:val="left" w:leader="none"/>
          <w:tab w:pos="9818" w:val="left" w:leader="none"/>
        </w:tabs>
        <w:spacing w:before="11"/>
        <w:ind w:left="15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Contra la brucelosis ovicaprina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>Erradicación</w:t>
        <w:tab/>
        <w:t>Erradicación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196" w:val="left" w:leader="none"/>
          <w:tab w:pos="5627" w:val="left" w:leader="none"/>
          <w:tab w:pos="5840" w:val="left" w:leader="none"/>
          <w:tab w:pos="7878" w:val="left" w:leader="none"/>
          <w:tab w:pos="9818" w:val="left" w:leader="none"/>
        </w:tabs>
        <w:spacing w:before="9"/>
        <w:ind w:left="1568" w:right="247" w:hanging="8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w w:val="99"/>
          <w:sz w:val="18"/>
        </w:rPr>
      </w:r>
      <w:r>
        <w:rPr>
          <w:rFonts w:ascii="Arial" w:hAns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z w:val="18"/>
          <w:u w:val="single" w:color="5D6770"/>
        </w:rPr>
        <w:tab/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 w:hAnsi="Arial"/>
          <w:b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>Erradicación</w:t>
        <w:tab/>
        <w:t>Erradicación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0" w:lineRule="auto" w:before="78"/>
        <w:ind w:left="1568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(SEPADA),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Agropecuario,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 Sanidad</w:t>
      </w:r>
      <w:r>
        <w:rPr>
          <w:rFonts w:ascii="Arial" w:hAnsi="Arial"/>
          <w:color w:val="5D6770"/>
        </w:rPr>
        <w:t> e </w:t>
      </w:r>
      <w:r>
        <w:rPr>
          <w:rFonts w:ascii="Arial" w:hAnsi="Arial"/>
          <w:color w:val="5D6770"/>
          <w:spacing w:val="-1"/>
        </w:rPr>
        <w:t>Inocuidad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Alimentaria.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56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4" w:lineRule="exact" w:before="8"/>
        <w:ind w:left="6392" w:right="2111" w:hanging="1955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85858"/>
          <w:w w:val="105"/>
        </w:rPr>
        <w:t>ACCIONES</w:t>
      </w:r>
      <w:r>
        <w:rPr>
          <w:rFonts w:ascii="Arial"/>
          <w:color w:val="585858"/>
          <w:spacing w:val="20"/>
          <w:w w:val="105"/>
        </w:rPr>
        <w:t> </w:t>
      </w:r>
      <w:r>
        <w:rPr>
          <w:rFonts w:ascii="Arial"/>
          <w:color w:val="585858"/>
          <w:w w:val="105"/>
        </w:rPr>
        <w:t>DE</w:t>
      </w:r>
      <w:r>
        <w:rPr>
          <w:rFonts w:ascii="Arial"/>
          <w:color w:val="585858"/>
          <w:spacing w:val="20"/>
          <w:w w:val="105"/>
        </w:rPr>
        <w:t> </w:t>
      </w:r>
      <w:r>
        <w:rPr>
          <w:rFonts w:ascii="Arial"/>
          <w:color w:val="585858"/>
          <w:spacing w:val="-1"/>
          <w:w w:val="105"/>
        </w:rPr>
        <w:t>INOCUIDAD</w:t>
      </w:r>
      <w:r>
        <w:rPr>
          <w:rFonts w:ascii="Arial"/>
          <w:color w:val="585858"/>
          <w:spacing w:val="19"/>
          <w:w w:val="105"/>
        </w:rPr>
        <w:t> </w:t>
      </w:r>
      <w:r>
        <w:rPr>
          <w:rFonts w:ascii="Arial"/>
          <w:color w:val="585858"/>
          <w:spacing w:val="-1"/>
          <w:w w:val="105"/>
        </w:rPr>
        <w:t>ALIMENTARIA</w:t>
      </w:r>
      <w:r>
        <w:rPr>
          <w:rFonts w:ascii="Arial"/>
          <w:color w:val="585858"/>
          <w:spacing w:val="21"/>
          <w:w w:val="105"/>
        </w:rPr>
        <w:t> </w:t>
      </w:r>
      <w:r>
        <w:rPr>
          <w:rFonts w:ascii="Arial"/>
          <w:color w:val="585858"/>
          <w:w w:val="105"/>
        </w:rPr>
        <w:t>REALIZADAS</w:t>
      </w:r>
      <w:r>
        <w:rPr>
          <w:rFonts w:ascii="Arial"/>
          <w:color w:val="585858"/>
          <w:spacing w:val="33"/>
          <w:w w:val="105"/>
        </w:rPr>
        <w:t> </w:t>
      </w:r>
      <w:r>
        <w:rPr>
          <w:rFonts w:ascii="Arial"/>
          <w:color w:val="585858"/>
          <w:w w:val="105"/>
        </w:rPr>
        <w:t>EN</w:t>
      </w:r>
      <w:r>
        <w:rPr>
          <w:rFonts w:ascii="Arial"/>
          <w:color w:val="585858"/>
          <w:spacing w:val="7"/>
          <w:w w:val="105"/>
        </w:rPr>
        <w:t> </w:t>
      </w:r>
      <w:r>
        <w:rPr>
          <w:rFonts w:ascii="Arial"/>
          <w:color w:val="585858"/>
          <w:w w:val="105"/>
        </w:rPr>
        <w:t>B.C.SUR,</w:t>
      </w:r>
      <w:r>
        <w:rPr>
          <w:rFonts w:ascii="Arial"/>
          <w:color w:val="585858"/>
          <w:spacing w:val="8"/>
          <w:w w:val="105"/>
        </w:rPr>
        <w:t> </w:t>
      </w:r>
      <w:r>
        <w:rPr>
          <w:rFonts w:ascii="Arial"/>
          <w:color w:val="585858"/>
          <w:spacing w:val="-1"/>
          <w:w w:val="105"/>
        </w:rPr>
        <w:t>2015-2016</w:t>
      </w:r>
      <w:r>
        <w:rPr>
          <w:rFonts w:asci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9315" w:val="left" w:leader="none"/>
        </w:tabs>
        <w:spacing w:line="200" w:lineRule="atLeast"/>
        <w:ind w:left="431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42.35pt;height:10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ACCIÓN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10.8pt;height:10.7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tabs>
                      <w:tab w:pos="1485" w:val="left" w:leader="none"/>
                    </w:tabs>
                    <w:spacing w:before="4"/>
                    <w:ind w:left="3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10100" w:val="left" w:leader="none"/>
          <w:tab w:pos="11161" w:val="left" w:leader="none"/>
          <w:tab w:pos="11531" w:val="left" w:leader="none"/>
        </w:tabs>
        <w:spacing w:line="184" w:lineRule="exact"/>
        <w:ind w:left="431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Asistencia técnica </w:t>
      </w:r>
      <w:r>
        <w:rPr>
          <w:rFonts w:ascii="Arial" w:hAnsi="Arial"/>
          <w:color w:val="5D6770"/>
          <w:u w:val="single" w:color="5D6770"/>
        </w:rPr>
        <w:t>en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unidades</w:t>
      </w:r>
      <w:r>
        <w:rPr>
          <w:rFonts w:ascii="Arial" w:hAnsi="Arial"/>
          <w:color w:val="5D6770"/>
          <w:u w:val="single" w:color="5D6770"/>
        </w:rPr>
        <w:t> de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producción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y</w:t>
      </w:r>
      <w:r>
        <w:rPr>
          <w:rFonts w:ascii="Arial" w:hAnsi="Arial"/>
          <w:color w:val="5D6770"/>
          <w:spacing w:val="-2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empaque</w:t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EB5A5E"/>
        </w:rPr>
        <w:tab/>
      </w:r>
      <w:r>
        <w:rPr>
          <w:rFonts w:ascii="Arial" w:hAnsi="Arial"/>
          <w:color w:val="5D6770"/>
          <w:u w:val="single" w:color="EB5A5E"/>
        </w:rPr>
        <w:t>213</w:t>
        <w:tab/>
        <w:t>274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9157" w:val="left" w:leader="none"/>
          <w:tab w:pos="10100" w:val="left" w:leader="none"/>
          <w:tab w:pos="11262" w:val="left" w:leader="none"/>
          <w:tab w:pos="11531" w:val="left" w:leader="none"/>
        </w:tabs>
        <w:spacing w:before="12"/>
        <w:ind w:left="43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sz w:val="18"/>
          <w:u w:val="single" w:color="5D6770"/>
        </w:rPr>
        <w:t>Capacitación</w:t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  <w:u w:val="single" w:color="EB5A5E"/>
        </w:rPr>
        <w:t>129</w:t>
        <w:tab/>
        <w:t>67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9157" w:val="left" w:leader="none"/>
          <w:tab w:pos="10299" w:val="left" w:leader="none"/>
          <w:tab w:pos="11360" w:val="left" w:leader="none"/>
          <w:tab w:pos="11531" w:val="left" w:leader="none"/>
        </w:tabs>
        <w:spacing w:before="9"/>
        <w:ind w:left="43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Divulgación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  <w:u w:val="single" w:color="EB5A5E"/>
        </w:rPr>
        <w:t>4</w:t>
        <w:tab/>
        <w:t>0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9157" w:val="left" w:leader="none"/>
          <w:tab w:pos="10201" w:val="left" w:leader="none"/>
          <w:tab w:pos="11360" w:val="left" w:leader="none"/>
          <w:tab w:pos="11531" w:val="left" w:leader="none"/>
        </w:tabs>
        <w:spacing w:before="11"/>
        <w:ind w:left="43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Vigilancia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y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monitoreo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contaminantes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38</w:t>
        <w:tab/>
      </w:r>
      <w:r>
        <w:rPr>
          <w:rFonts w:ascii="Arial"/>
          <w:color w:val="5D6770"/>
          <w:sz w:val="18"/>
          <w:u w:val="single" w:color="EB5A5E"/>
        </w:rPr>
        <w:t>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9157" w:val="left" w:leader="none"/>
          <w:tab w:pos="10201" w:val="left" w:leader="none"/>
          <w:tab w:pos="11262" w:val="left" w:leader="none"/>
          <w:tab w:pos="11531" w:val="left" w:leader="none"/>
        </w:tabs>
        <w:spacing w:before="9"/>
        <w:ind w:left="43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Campo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limpio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31</w:t>
        <w:tab/>
      </w:r>
      <w:r>
        <w:rPr>
          <w:rFonts w:ascii="Arial"/>
          <w:color w:val="5D6770"/>
          <w:sz w:val="18"/>
          <w:u w:val="single" w:color="EB5A5E"/>
        </w:rPr>
        <w:t>27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63" w:val="left" w:leader="none"/>
          <w:tab w:pos="9157" w:val="left" w:leader="none"/>
          <w:tab w:pos="10100" w:val="left" w:leader="none"/>
          <w:tab w:pos="11161" w:val="left" w:leader="none"/>
          <w:tab w:pos="11531" w:val="left" w:leader="none"/>
        </w:tabs>
        <w:spacing w:before="4"/>
        <w:ind w:left="42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  <w:u w:val="single" w:color="EB5A5E"/>
        </w:rPr>
        <w:t>415</w:t>
        <w:tab/>
        <w:t>368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11"/>
        <w:ind w:left="4394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Pesca,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Acuacultura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Agropecuario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(SEPADA),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Agropecuario,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Sanidad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e </w:t>
      </w:r>
      <w:r>
        <w:rPr>
          <w:rFonts w:ascii="Arial" w:hAnsi="Arial"/>
          <w:color w:val="5D6770"/>
          <w:spacing w:val="-1"/>
        </w:rPr>
        <w:t>Inocuidad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Alimentaria.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39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spacing w:after="0" w:line="179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6.099976pt;margin-top:39.959999pt;width:135.2pt;height:25.85pt;mso-position-horizontal-relative:page;mso-position-vertical-relative:page;z-index:15304" coordorigin="12722,799" coordsize="2704,517">
            <v:shape style="position:absolute;left:12722;top:799;width:2694;height:173" type="#_x0000_t75" stroked="false">
              <v:imagedata r:id="rId302" o:title=""/>
            </v:shape>
            <v:shape style="position:absolute;left:12883;top:970;width:2535;height:173" type="#_x0000_t75" stroked="false">
              <v:imagedata r:id="rId327" o:title=""/>
            </v:shape>
            <v:shape style="position:absolute;left:13159;top:1143;width:2267;height:173" type="#_x0000_t75" stroked="false">
              <v:imagedata r:id="rId346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28" w:lineRule="auto" w:before="6"/>
        <w:ind w:left="2406" w:right="4770" w:firstLine="1"/>
        <w:jc w:val="center"/>
        <w:rPr>
          <w:rFonts w:ascii="Arial" w:hAnsi="Arial" w:cs="Arial" w:eastAsia="Arial"/>
          <w:b w:val="0"/>
          <w:bCs w:val="0"/>
        </w:rPr>
      </w:pPr>
      <w:bookmarkStart w:name="2.2.4 Pesca y Acuacultura" w:id="9"/>
      <w:bookmarkEnd w:id="9"/>
      <w:r>
        <w:rPr>
          <w:b w:val="0"/>
        </w:rPr>
      </w: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PESQ</w:t>
      </w:r>
      <w:r>
        <w:rPr>
          <w:rFonts w:ascii="Arial" w:hAnsi="Arial"/>
          <w:color w:val="595959"/>
          <w:spacing w:val="-1"/>
          <w:w w:val="105"/>
        </w:rPr>
        <w:t>UERA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25"/>
          <w:w w:val="105"/>
        </w:rPr>
        <w:t> </w:t>
      </w:r>
      <w:r>
        <w:rPr>
          <w:rFonts w:ascii="Arial" w:hAnsi="Arial"/>
          <w:color w:val="595959"/>
          <w:w w:val="105"/>
        </w:rPr>
        <w:t>PESO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w w:val="105"/>
        </w:rPr>
        <w:t>VIVO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PR</w:t>
      </w:r>
      <w:r>
        <w:rPr>
          <w:rFonts w:ascii="Arial" w:hAnsi="Arial"/>
          <w:color w:val="595959"/>
          <w:spacing w:val="-1"/>
          <w:w w:val="105"/>
        </w:rPr>
        <w:t>INCIPAL</w:t>
      </w:r>
      <w:r>
        <w:rPr>
          <w:rFonts w:ascii="Arial" w:hAnsi="Arial"/>
          <w:color w:val="595959"/>
          <w:spacing w:val="-2"/>
          <w:w w:val="105"/>
        </w:rPr>
        <w:t>ES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ESPEC</w:t>
      </w:r>
      <w:r>
        <w:rPr>
          <w:rFonts w:ascii="Arial" w:hAnsi="Arial"/>
          <w:color w:val="595959"/>
          <w:spacing w:val="-1"/>
          <w:w w:val="105"/>
        </w:rPr>
        <w:t>I</w:t>
      </w:r>
      <w:r>
        <w:rPr>
          <w:rFonts w:ascii="Arial" w:hAnsi="Arial"/>
          <w:color w:val="595959"/>
          <w:spacing w:val="-2"/>
          <w:w w:val="105"/>
        </w:rPr>
        <w:t>ES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-18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27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w w:val="105"/>
          <w:position w:val="10"/>
          <w:sz w:val="14"/>
        </w:rPr>
        <w:t>   </w:t>
      </w:r>
      <w:r>
        <w:rPr>
          <w:rFonts w:ascii="Arial" w:hAnsi="Arial"/>
          <w:color w:val="595959"/>
          <w:spacing w:val="19"/>
          <w:w w:val="105"/>
          <w:position w:val="10"/>
          <w:sz w:val="14"/>
        </w:rPr>
        <w:t> </w:t>
      </w:r>
      <w:r>
        <w:rPr>
          <w:rFonts w:ascii="Arial" w:hAnsi="Arial"/>
          <w:color w:val="595959"/>
          <w:w w:val="105"/>
        </w:rPr>
        <w:t>(TONELADAS)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9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3368"/>
      </w:tblGrid>
      <w:tr>
        <w:trPr>
          <w:trHeight w:val="425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04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407" w:val="left" w:leader="none"/>
              </w:tabs>
              <w:spacing w:line="240" w:lineRule="auto" w:before="104"/>
              <w:ind w:left="7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Abulón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4" w:val="left" w:leader="none"/>
                <w:tab w:pos="2804" w:val="left" w:leader="none"/>
                <w:tab w:pos="3368" w:val="left" w:leader="none"/>
              </w:tabs>
              <w:spacing w:line="20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513.2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217.5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Almeja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655" w:val="left" w:leader="none"/>
                <w:tab w:pos="3368" w:val="left" w:leader="none"/>
              </w:tabs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7,492.9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3,725.5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Atún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804" w:val="left" w:leader="none"/>
                <w:tab w:pos="3368" w:val="left" w:leader="none"/>
              </w:tabs>
              <w:spacing w:line="202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1,170.9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411.6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Camarón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804" w:val="left" w:leader="none"/>
                <w:tab w:pos="3368" w:val="left" w:leader="none"/>
              </w:tabs>
              <w:spacing w:line="202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2,689.2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528.5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Caracol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804" w:val="left" w:leader="none"/>
                <w:tab w:pos="3368" w:val="left" w:leader="none"/>
              </w:tabs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3,808.7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590.8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Escama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general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  <w:tab w:pos="2554" w:val="left" w:leader="none"/>
                <w:tab w:pos="3368" w:val="left" w:leader="none"/>
              </w:tabs>
              <w:spacing w:line="202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25,593.5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11,498.0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Langosta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804" w:val="left" w:leader="none"/>
                <w:tab w:pos="3368" w:val="left" w:leader="none"/>
              </w:tabs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2,035.0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190.3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Sardina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  <w:tab w:pos="2554" w:val="left" w:leader="none"/>
                <w:tab w:pos="3368" w:val="left" w:leader="none"/>
              </w:tabs>
              <w:spacing w:line="202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69,829.9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30,259.3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Tiburón-cazón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5" w:val="left" w:leader="none"/>
                <w:tab w:pos="2655" w:val="left" w:leader="none"/>
                <w:tab w:pos="3368" w:val="left" w:leader="none"/>
              </w:tabs>
              <w:spacing w:line="202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7,653.7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3,070.1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Otros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4" w:val="left" w:leader="none"/>
                <w:tab w:pos="2655" w:val="left" w:leader="none"/>
                <w:tab w:pos="3368" w:val="left" w:leader="none"/>
              </w:tabs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20,756.2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8,431.3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7" w:val="left" w:leader="none"/>
                <w:tab w:pos="1888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3" w:val="left" w:leader="none"/>
                <w:tab w:pos="2554" w:val="left" w:leader="none"/>
                <w:tab w:pos="3368" w:val="left" w:leader="none"/>
              </w:tabs>
              <w:spacing w:line="196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141,543.2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58,922.9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129" w:right="534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Rural,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Pesca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(SAGARPA),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Subdelegación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Pesca.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129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28" w:lineRule="auto" w:before="127"/>
        <w:ind w:left="4308" w:right="2579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PESQ</w:t>
      </w:r>
      <w:r>
        <w:rPr>
          <w:rFonts w:ascii="Arial" w:hAnsi="Arial"/>
          <w:color w:val="585858"/>
          <w:spacing w:val="-1"/>
          <w:w w:val="105"/>
        </w:rPr>
        <w:t>UERA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PESO</w:t>
      </w:r>
      <w:r>
        <w:rPr>
          <w:rFonts w:ascii="Arial" w:hAnsi="Arial"/>
          <w:color w:val="585858"/>
          <w:spacing w:val="25"/>
          <w:w w:val="101"/>
        </w:rPr>
        <w:t> </w:t>
      </w:r>
      <w:r>
        <w:rPr>
          <w:rFonts w:ascii="Arial" w:hAnsi="Arial"/>
          <w:color w:val="585858"/>
          <w:w w:val="105"/>
        </w:rPr>
        <w:t>VIVO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PRINCIPA</w:t>
      </w:r>
      <w:r>
        <w:rPr>
          <w:rFonts w:ascii="Arial" w:hAnsi="Arial"/>
          <w:color w:val="585858"/>
          <w:spacing w:val="-2"/>
          <w:w w:val="105"/>
        </w:rPr>
        <w:t>LES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ESPECIES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85858"/>
          <w:spacing w:val="35"/>
          <w:w w:val="113"/>
          <w:position w:val="10"/>
          <w:sz w:val="14"/>
        </w:rPr>
        <w:t> </w:t>
      </w:r>
      <w:r>
        <w:rPr>
          <w:rFonts w:ascii="Arial" w:hAnsi="Arial"/>
          <w:color w:val="585858"/>
          <w:w w:val="105"/>
        </w:rPr>
        <w:t>(TONELADAS)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spacing w:line="240" w:lineRule="auto"/>
        <w:ind w:left="4396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69.880005pt;margin-top:5.879885pt;width:301.95pt;height:129pt;mso-position-horizontal-relative:page;mso-position-vertical-relative:paragraph;z-index:15328" coordorigin="5398,118" coordsize="6039,2580">
            <v:group style="position:absolute;left:5536;top:2639;width:152;height:2" coordorigin="5536,2639" coordsize="152,2">
              <v:shape style="position:absolute;left:5536;top:2639;width:152;height:2" coordorigin="5536,2639" coordsize="152,0" path="m5536,2639l5687,2639e" filled="false" stroked="true" strokeweight=".82pt" strokecolor="#ed6b06">
                <v:path arrowok="t"/>
              </v:shape>
            </v:group>
            <v:group style="position:absolute;left:5536;top:2632;width:152;height:15" coordorigin="5536,2632" coordsize="152,15">
              <v:shape style="position:absolute;left:5536;top:2632;width:152;height:15" coordorigin="5536,2632" coordsize="152,15" path="m5536,2646l5687,2646,5687,2632,5536,2632,5536,2646xe" filled="false" stroked="true" strokeweight="4.440pt" strokecolor="#ed6b06">
                <v:path arrowok="t"/>
              </v:shape>
            </v:group>
            <v:group style="position:absolute;left:5792;top:2644;width:152;height:2" coordorigin="5792,2644" coordsize="152,2">
              <v:shape style="position:absolute;left:5792;top:2644;width:152;height:2" coordorigin="5792,2644" coordsize="152,0" path="m5792,2644l5944,2644e" filled="false" stroked="true" strokeweight=".33999pt" strokecolor="#009d4e">
                <v:path arrowok="t"/>
              </v:shape>
            </v:group>
            <v:group style="position:absolute;left:5792;top:2641;width:152;height:5" coordorigin="5792,2641" coordsize="152,5">
              <v:shape style="position:absolute;left:5792;top:2641;width:152;height:5" coordorigin="5792,2641" coordsize="152,5" path="m5792,2646l5944,2646,5944,2641,5792,2641,5792,2646xe" filled="false" stroked="true" strokeweight="4.440pt" strokecolor="#009d4e">
                <v:path arrowok="t"/>
              </v:shape>
            </v:group>
            <v:group style="position:absolute;left:5467;top:125;width:2;height:2566" coordorigin="5467,125" coordsize="2,2566">
              <v:shape style="position:absolute;left:5467;top:125;width:2;height:2566" coordorigin="5467,125" coordsize="0,2566" path="m5467,125l5467,2690e" filled="false" stroked="true" strokeweight=".72pt" strokecolor="#5d6770">
                <v:path arrowok="t"/>
              </v:shape>
            </v:group>
            <v:group style="position:absolute;left:6078;top:2437;width:152;height:209" coordorigin="6078,2437" coordsize="152,209">
              <v:shape style="position:absolute;left:6078;top:2437;width:152;height:209" coordorigin="6078,2437" coordsize="152,209" path="m6078,2646l6229,2646,6229,2437,6078,2437,6078,2646xe" filled="true" fillcolor="#ed6b06" stroked="false">
                <v:path arrowok="t"/>
                <v:fill type="solid"/>
              </v:shape>
            </v:group>
            <v:group style="position:absolute;left:6078;top:2437;width:152;height:209" coordorigin="6078,2437" coordsize="152,209">
              <v:shape style="position:absolute;left:6078;top:2437;width:152;height:209" coordorigin="6078,2437" coordsize="152,209" path="m6078,2646l6229,2646,6229,2437,6078,2437,6078,2646xe" filled="false" stroked="true" strokeweight="4.440pt" strokecolor="#ed6b06">
                <v:path arrowok="t"/>
              </v:shape>
            </v:group>
            <v:group style="position:absolute;left:6335;top:2543;width:149;height:104" coordorigin="6335,2543" coordsize="149,104">
              <v:shape style="position:absolute;left:6335;top:2543;width:149;height:104" coordorigin="6335,2543" coordsize="149,104" path="m6335,2646l6484,2646,6484,2543,6335,2543,6335,2646xe" filled="true" fillcolor="#009d4e" stroked="false">
                <v:path arrowok="t"/>
                <v:fill type="solid"/>
              </v:shape>
            </v:group>
            <v:group style="position:absolute;left:6335;top:2543;width:149;height:104" coordorigin="6335,2543" coordsize="149,104">
              <v:shape style="position:absolute;left:6335;top:2543;width:149;height:104" coordorigin="6335,2543" coordsize="149,104" path="m6335,2646l6484,2646,6484,2543,6335,2543,6335,2646xe" filled="false" stroked="true" strokeweight="4.440pt" strokecolor="#009d4e">
                <v:path arrowok="t"/>
              </v:shape>
            </v:group>
            <v:group style="position:absolute;left:6620;top:2630;width:152;height:2" coordorigin="6620,2630" coordsize="152,2">
              <v:shape style="position:absolute;left:6620;top:2630;width:152;height:2" coordorigin="6620,2630" coordsize="152,0" path="m6620,2630l6772,2630e" filled="false" stroked="true" strokeweight="1.66pt" strokecolor="#ed6b06">
                <v:path arrowok="t"/>
              </v:shape>
            </v:group>
            <v:group style="position:absolute;left:6620;top:2615;width:152;height:32" coordorigin="6620,2615" coordsize="152,32">
              <v:shape style="position:absolute;left:6620;top:2615;width:152;height:32" coordorigin="6620,2615" coordsize="152,32" path="m6620,2646l6772,2646,6772,2615,6620,2615,6620,2646xe" filled="false" stroked="true" strokeweight="4.440pt" strokecolor="#ed6b06">
                <v:path arrowok="t"/>
              </v:shape>
            </v:group>
            <v:group style="position:absolute;left:6875;top:2640;width:152;height:2" coordorigin="6875,2640" coordsize="152,2">
              <v:shape style="position:absolute;left:6875;top:2640;width:152;height:2" coordorigin="6875,2640" coordsize="152,0" path="m6875,2640l7026,2640e" filled="false" stroked="true" strokeweight=".69998pt" strokecolor="#009d4e">
                <v:path arrowok="t"/>
              </v:shape>
            </v:group>
            <v:group style="position:absolute;left:6875;top:2634;width:152;height:12" coordorigin="6875,2634" coordsize="152,12">
              <v:shape style="position:absolute;left:6875;top:2634;width:152;height:12" coordorigin="6875,2634" coordsize="152,12" path="m6875,2646l7026,2646,7026,2634,6875,2634,6875,2646xe" filled="false" stroked="true" strokeweight="4.440pt" strokecolor="#009d4e">
                <v:path arrowok="t"/>
              </v:shape>
            </v:group>
            <v:group style="position:absolute;left:7163;top:2609;width:149;height:2" coordorigin="7163,2609" coordsize="149,2">
              <v:shape style="position:absolute;left:7163;top:2609;width:149;height:2" coordorigin="7163,2609" coordsize="149,0" path="m7163,2609l7312,2609e" filled="false" stroked="true" strokeweight="3.82pt" strokecolor="#ed6b06">
                <v:path arrowok="t"/>
              </v:shape>
            </v:group>
            <v:group style="position:absolute;left:7163;top:2572;width:149;height:75" coordorigin="7163,2572" coordsize="149,75">
              <v:shape style="position:absolute;left:7163;top:2572;width:149;height:75" coordorigin="7163,2572" coordsize="149,75" path="m7163,2646l7312,2646,7312,2572,7163,2572,7163,2646xe" filled="false" stroked="true" strokeweight="4.440pt" strokecolor="#ed6b06">
                <v:path arrowok="t"/>
              </v:shape>
            </v:group>
            <v:group style="position:absolute;left:7417;top:2639;width:152;height:2" coordorigin="7417,2639" coordsize="152,2">
              <v:shape style="position:absolute;left:7417;top:2639;width:152;height:2" coordorigin="7417,2639" coordsize="152,0" path="m7417,2639l7568,2639e" filled="false" stroked="true" strokeweight=".82pt" strokecolor="#009d4e">
                <v:path arrowok="t"/>
              </v:shape>
            </v:group>
            <v:group style="position:absolute;left:7417;top:2632;width:152;height:15" coordorigin="7417,2632" coordsize="152,15">
              <v:shape style="position:absolute;left:7417;top:2632;width:152;height:15" coordorigin="7417,2632" coordsize="152,15" path="m7417,2646l7568,2646,7568,2632,7417,2632,7417,2646xe" filled="false" stroked="true" strokeweight="4.440pt" strokecolor="#009d4e">
                <v:path arrowok="t"/>
              </v:shape>
            </v:group>
            <v:group style="position:absolute;left:7703;top:2540;width:152;height:106" coordorigin="7703,2540" coordsize="152,106">
              <v:shape style="position:absolute;left:7703;top:2540;width:152;height:106" coordorigin="7703,2540" coordsize="152,106" path="m7703,2646l7854,2646,7854,2540,7703,2540,7703,2646xe" filled="true" fillcolor="#ed6b06" stroked="false">
                <v:path arrowok="t"/>
                <v:fill type="solid"/>
              </v:shape>
            </v:group>
            <v:group style="position:absolute;left:7703;top:2540;width:152;height:106" coordorigin="7703,2540" coordsize="152,106">
              <v:shape style="position:absolute;left:7703;top:2540;width:152;height:106" coordorigin="7703,2540" coordsize="152,106" path="m7703,2646l7854,2646,7854,2540,7703,2540,7703,2646xe" filled="false" stroked="true" strokeweight="4.440pt" strokecolor="#ed6b06">
                <v:path arrowok="t"/>
              </v:shape>
            </v:group>
            <v:group style="position:absolute;left:7960;top:2638;width:152;height:2" coordorigin="7960,2638" coordsize="152,2">
              <v:shape style="position:absolute;left:7960;top:2638;width:152;height:2" coordorigin="7960,2638" coordsize="152,0" path="m7960,2638l8111,2638e" filled="false" stroked="true" strokeweight=".94pt" strokecolor="#009d4e">
                <v:path arrowok="t"/>
              </v:shape>
            </v:group>
            <v:group style="position:absolute;left:7960;top:2629;width:152;height:17" coordorigin="7960,2629" coordsize="152,17">
              <v:shape style="position:absolute;left:7960;top:2629;width:152;height:17" coordorigin="7960,2629" coordsize="152,17" path="m7960,2646l8111,2646,8111,2629,7960,2629,7960,2646xe" filled="false" stroked="true" strokeweight="4.440pt" strokecolor="#009d4e">
                <v:path arrowok="t"/>
              </v:shape>
            </v:group>
            <v:group style="position:absolute;left:8245;top:1928;width:152;height:718" coordorigin="8245,1928" coordsize="152,718">
              <v:shape style="position:absolute;left:8245;top:1928;width:152;height:718" coordorigin="8245,1928" coordsize="152,718" path="m8245,2646l8396,2646,8396,1928,8245,1928,8245,2646xe" filled="true" fillcolor="#ed6b06" stroked="false">
                <v:path arrowok="t"/>
                <v:fill type="solid"/>
              </v:shape>
            </v:group>
            <v:group style="position:absolute;left:8245;top:1928;width:152;height:718" coordorigin="8245,1928" coordsize="152,718">
              <v:shape style="position:absolute;left:8245;top:1928;width:152;height:718" coordorigin="8245,1928" coordsize="152,718" path="m8245,2646l8396,2646,8396,1928,8245,1928,8245,2646xe" filled="false" stroked="true" strokeweight="4.440pt" strokecolor="#ed6b06">
                <v:path arrowok="t"/>
              </v:shape>
            </v:group>
            <v:group style="position:absolute;left:8502;top:2324;width:152;height:322" coordorigin="8502,2324" coordsize="152,322">
              <v:shape style="position:absolute;left:8502;top:2324;width:152;height:322" coordorigin="8502,2324" coordsize="152,322" path="m8502,2646l8653,2646,8653,2324,8502,2324,8502,2646xe" filled="true" fillcolor="#009d4e" stroked="false">
                <v:path arrowok="t"/>
                <v:fill type="solid"/>
              </v:shape>
            </v:group>
            <v:group style="position:absolute;left:8502;top:2324;width:152;height:322" coordorigin="8502,2324" coordsize="152,322">
              <v:shape style="position:absolute;left:8502;top:2324;width:152;height:322" coordorigin="8502,2324" coordsize="152,322" path="m8502,2646l8653,2646,8653,2324,8502,2324,8502,2646xe" filled="false" stroked="true" strokeweight="4.440pt" strokecolor="#009d4e">
                <v:path arrowok="t"/>
              </v:shape>
            </v:group>
            <v:group style="position:absolute;left:8788;top:2617;width:152;height:2" coordorigin="8788,2617" coordsize="152,2">
              <v:shape style="position:absolute;left:8788;top:2617;width:152;height:2" coordorigin="8788,2617" coordsize="152,0" path="m8788,2617l8939,2617e" filled="false" stroked="true" strokeweight="2.98pt" strokecolor="#ed6b06">
                <v:path arrowok="t"/>
              </v:shape>
            </v:group>
            <v:group style="position:absolute;left:8788;top:2588;width:152;height:58" coordorigin="8788,2588" coordsize="152,58">
              <v:shape style="position:absolute;left:8788;top:2588;width:152;height:58" coordorigin="8788,2588" coordsize="152,58" path="m8788,2646l8939,2646,8939,2588,8788,2588,8788,2646xe" filled="false" stroked="true" strokeweight="4.440pt" strokecolor="#ed6b06">
                <v:path arrowok="t"/>
              </v:shape>
            </v:group>
            <v:group style="position:absolute;left:9044;top:2644;width:149;height:2" coordorigin="9044,2644" coordsize="149,2">
              <v:shape style="position:absolute;left:9044;top:2644;width:149;height:2" coordorigin="9044,2644" coordsize="149,0" path="m9044,2644l9193,2644e" filled="false" stroked="true" strokeweight=".33999pt" strokecolor="#009d4e">
                <v:path arrowok="t"/>
              </v:shape>
            </v:group>
            <v:group style="position:absolute;left:9044;top:2641;width:149;height:5" coordorigin="9044,2641" coordsize="149,5">
              <v:shape style="position:absolute;left:9044;top:2641;width:149;height:5" coordorigin="9044,2641" coordsize="149,5" path="m9044,2646l9193,2646,9193,2641,9044,2641,9044,2646xe" filled="false" stroked="true" strokeweight="4.440pt" strokecolor="#009d4e">
                <v:path arrowok="t"/>
              </v:shape>
            </v:group>
            <v:group style="position:absolute;left:9330;top:690;width:152;height:1956" coordorigin="9330,690" coordsize="152,1956">
              <v:shape style="position:absolute;left:9330;top:690;width:152;height:1956" coordorigin="9330,690" coordsize="152,1956" path="m9330,2646l9481,2646,9481,690,9330,690,9330,2646xe" filled="true" fillcolor="#ed6b06" stroked="false">
                <v:path arrowok="t"/>
                <v:fill type="solid"/>
              </v:shape>
            </v:group>
            <v:group style="position:absolute;left:9330;top:690;width:152;height:1956" coordorigin="9330,690" coordsize="152,1956">
              <v:shape style="position:absolute;left:9330;top:690;width:152;height:1956" coordorigin="9330,690" coordsize="152,1956" path="m9330,2646l9481,2646,9481,690,9330,690,9330,2646xe" filled="false" stroked="true" strokeweight="4.440pt" strokecolor="#ed6b06">
                <v:path arrowok="t"/>
              </v:shape>
            </v:group>
            <v:group style="position:absolute;left:9584;top:1799;width:152;height:848" coordorigin="9584,1799" coordsize="152,848">
              <v:shape style="position:absolute;left:9584;top:1799;width:152;height:848" coordorigin="9584,1799" coordsize="152,848" path="m9584,2646l9736,2646,9736,1799,9584,1799,9584,2646xe" filled="true" fillcolor="#009d4e" stroked="false">
                <v:path arrowok="t"/>
                <v:fill type="solid"/>
              </v:shape>
            </v:group>
            <v:group style="position:absolute;left:9584;top:1799;width:152;height:848" coordorigin="9584,1799" coordsize="152,848">
              <v:shape style="position:absolute;left:9584;top:1799;width:152;height:848" coordorigin="9584,1799" coordsize="152,848" path="m9584,2646l9736,2646,9736,1799,9584,1799,9584,2646xe" filled="false" stroked="true" strokeweight="4.440pt" strokecolor="#009d4e">
                <v:path arrowok="t"/>
              </v:shape>
            </v:group>
            <v:group style="position:absolute;left:9872;top:2432;width:149;height:214" coordorigin="9872,2432" coordsize="149,214">
              <v:shape style="position:absolute;left:9872;top:2432;width:149;height:214" coordorigin="9872,2432" coordsize="149,214" path="m9872,2646l10021,2646,10021,2432,9872,2432,9872,2646xe" filled="true" fillcolor="#ed6b06" stroked="false">
                <v:path arrowok="t"/>
                <v:fill type="solid"/>
              </v:shape>
            </v:group>
            <v:group style="position:absolute;left:9872;top:2432;width:149;height:214" coordorigin="9872,2432" coordsize="149,214">
              <v:shape style="position:absolute;left:9872;top:2432;width:149;height:214" coordorigin="9872,2432" coordsize="149,214" path="m9872,2646l10021,2646,10021,2432,9872,2432,9872,2646xe" filled="false" stroked="true" strokeweight="4.440pt" strokecolor="#ed6b06">
                <v:path arrowok="t"/>
              </v:shape>
            </v:group>
            <v:group style="position:absolute;left:10127;top:2603;width:152;height:2" coordorigin="10127,2603" coordsize="152,2">
              <v:shape style="position:absolute;left:10127;top:2603;width:152;height:2" coordorigin="10127,2603" coordsize="152,0" path="m10127,2603l10278,2603e" filled="false" stroked="true" strokeweight="4.42pt" strokecolor="#009d4e">
                <v:path arrowok="t"/>
              </v:shape>
            </v:group>
            <v:group style="position:absolute;left:10127;top:2560;width:152;height:87" coordorigin="10127,2560" coordsize="152,87">
              <v:shape style="position:absolute;left:10127;top:2560;width:152;height:87" coordorigin="10127,2560" coordsize="152,87" path="m10127,2646l10278,2646,10278,2560,10127,2560,10127,2646xe" filled="false" stroked="true" strokeweight="4.440pt" strokecolor="#009d4e">
                <v:path arrowok="t"/>
              </v:shape>
            </v:group>
            <v:group style="position:absolute;left:10412;top:2065;width:152;height:581" coordorigin="10412,2065" coordsize="152,581">
              <v:shape style="position:absolute;left:10412;top:2065;width:152;height:581" coordorigin="10412,2065" coordsize="152,581" path="m10412,2646l10564,2646,10564,2065,10412,2065,10412,2646xe" filled="true" fillcolor="#ed6b06" stroked="false">
                <v:path arrowok="t"/>
                <v:fill type="solid"/>
              </v:shape>
            </v:group>
            <v:group style="position:absolute;left:10412;top:2065;width:152;height:581" coordorigin="10412,2065" coordsize="152,581">
              <v:shape style="position:absolute;left:10412;top:2065;width:152;height:581" coordorigin="10412,2065" coordsize="152,581" path="m10412,2646l10564,2646,10564,2065,10412,2065,10412,2646xe" filled="false" stroked="true" strokeweight="4.440pt" strokecolor="#ed6b06">
                <v:path arrowok="t"/>
              </v:shape>
            </v:group>
            <v:group style="position:absolute;left:10669;top:2411;width:152;height:236" coordorigin="10669,2411" coordsize="152,236">
              <v:shape style="position:absolute;left:10669;top:2411;width:152;height:236" coordorigin="10669,2411" coordsize="152,236" path="m10669,2646l10820,2646,10820,2411,10669,2411,10669,2646xe" filled="true" fillcolor="#009d4e" stroked="false">
                <v:path arrowok="t"/>
                <v:fill type="solid"/>
              </v:shape>
            </v:group>
            <v:group style="position:absolute;left:10669;top:2411;width:152;height:236" coordorigin="10669,2411" coordsize="152,236">
              <v:shape style="position:absolute;left:10669;top:2411;width:152;height:236" coordorigin="10669,2411" coordsize="152,236" path="m10669,2646l10820,2646,10820,2411,10669,2411,10669,2646xe" filled="false" stroked="true" strokeweight="4.440pt" strokecolor="#009d4e">
                <v:path arrowok="t"/>
              </v:shape>
            </v:group>
            <v:group style="position:absolute;left:5405;top:2647;width:6024;height:2" coordorigin="5405,2647" coordsize="6024,2">
              <v:shape style="position:absolute;left:5405;top:2647;width:6024;height:2" coordorigin="5405,2647" coordsize="6024,0" path="m5405,2647l11429,2647e" filled="false" stroked="true" strokeweight=".72pt" strokecolor="#5d6770">
                <v:path arrowok="t"/>
              </v:shape>
            </v:group>
            <v:group style="position:absolute;left:5405;top:2143;width:63;height:2" coordorigin="5405,2143" coordsize="63,2">
              <v:shape style="position:absolute;left:5405;top:2143;width:63;height:2" coordorigin="5405,2143" coordsize="63,0" path="m5405,2143l5467,2143e" filled="false" stroked="true" strokeweight=".72pt" strokecolor="#5d6770">
                <v:path arrowok="t"/>
              </v:shape>
            </v:group>
            <v:group style="position:absolute;left:5405;top:1637;width:63;height:2" coordorigin="5405,1637" coordsize="63,2">
              <v:shape style="position:absolute;left:5405;top:1637;width:63;height:2" coordorigin="5405,1637" coordsize="63,0" path="m5405,1637l5467,1637e" filled="false" stroked="true" strokeweight=".72pt" strokecolor="#5d6770">
                <v:path arrowok="t"/>
              </v:shape>
            </v:group>
            <v:group style="position:absolute;left:5405;top:1133;width:63;height:2" coordorigin="5405,1133" coordsize="63,2">
              <v:shape style="position:absolute;left:5405;top:1133;width:63;height:2" coordorigin="5405,1133" coordsize="63,0" path="m5405,1133l5467,1133e" filled="false" stroked="true" strokeweight=".72pt" strokecolor="#5d6770">
                <v:path arrowok="t"/>
              </v:shape>
            </v:group>
            <v:group style="position:absolute;left:5405;top:629;width:63;height:2" coordorigin="5405,629" coordsize="63,2">
              <v:shape style="position:absolute;left:5405;top:629;width:63;height:2" coordorigin="5405,629" coordsize="63,0" path="m5405,629l5467,629e" filled="false" stroked="true" strokeweight=".72pt" strokecolor="#5d6770">
                <v:path arrowok="t"/>
              </v:shape>
            </v:group>
            <v:group style="position:absolute;left:5405;top:125;width:63;height:2" coordorigin="5405,125" coordsize="63,2">
              <v:shape style="position:absolute;left:5405;top:125;width:63;height:2" coordorigin="5405,125" coordsize="63,0" path="m5405,125l5467,125e" filled="false" stroked="true" strokeweight=".72pt" strokecolor="#5d6770">
                <v:path arrowok="t"/>
              </v:shape>
            </v:group>
            <v:group style="position:absolute;left:6010;top:2647;width:2;height:44" coordorigin="6010,2647" coordsize="2,44">
              <v:shape style="position:absolute;left:6010;top:2647;width:2;height:44" coordorigin="6010,2647" coordsize="0,44" path="m6010,2647l6010,2690e" filled="false" stroked="true" strokeweight=".72pt" strokecolor="#5d6770">
                <v:path arrowok="t"/>
              </v:shape>
            </v:group>
            <v:group style="position:absolute;left:6552;top:2647;width:2;height:44" coordorigin="6552,2647" coordsize="2,44">
              <v:shape style="position:absolute;left:6552;top:2647;width:2;height:44" coordorigin="6552,2647" coordsize="0,44" path="m6552,2647l6552,2690e" filled="false" stroked="true" strokeweight=".72pt" strokecolor="#5d6770">
                <v:path arrowok="t"/>
              </v:shape>
            </v:group>
            <v:group style="position:absolute;left:7094;top:2647;width:2;height:44" coordorigin="7094,2647" coordsize="2,44">
              <v:shape style="position:absolute;left:7094;top:2647;width:2;height:44" coordorigin="7094,2647" coordsize="0,44" path="m7094,2647l7094,2690e" filled="false" stroked="true" strokeweight=".72pt" strokecolor="#5d6770">
                <v:path arrowok="t"/>
              </v:shape>
            </v:group>
            <v:group style="position:absolute;left:7637;top:2647;width:2;height:44" coordorigin="7637,2647" coordsize="2,44">
              <v:shape style="position:absolute;left:7637;top:2647;width:2;height:44" coordorigin="7637,2647" coordsize="0,44" path="m7637,2647l7637,2690e" filled="false" stroked="true" strokeweight=".72pt" strokecolor="#5d6770">
                <v:path arrowok="t"/>
              </v:shape>
            </v:group>
            <v:group style="position:absolute;left:8177;top:2647;width:2;height:44" coordorigin="8177,2647" coordsize="2,44">
              <v:shape style="position:absolute;left:8177;top:2647;width:2;height:44" coordorigin="8177,2647" coordsize="0,44" path="m8177,2647l8177,2690e" filled="false" stroked="true" strokeweight=".72pt" strokecolor="#5d6770">
                <v:path arrowok="t"/>
              </v:shape>
            </v:group>
            <v:group style="position:absolute;left:8719;top:2647;width:2;height:44" coordorigin="8719,2647" coordsize="2,44">
              <v:shape style="position:absolute;left:8719;top:2647;width:2;height:44" coordorigin="8719,2647" coordsize="0,44" path="m8719,2647l8719,2690e" filled="false" stroked="true" strokeweight=".72pt" strokecolor="#5d6770">
                <v:path arrowok="t"/>
              </v:shape>
            </v:group>
            <v:group style="position:absolute;left:9262;top:2647;width:2;height:44" coordorigin="9262,2647" coordsize="2,44">
              <v:shape style="position:absolute;left:9262;top:2647;width:2;height:44" coordorigin="9262,2647" coordsize="0,44" path="m9262,2647l9262,2690e" filled="false" stroked="true" strokeweight=".72pt" strokecolor="#5d6770">
                <v:path arrowok="t"/>
              </v:shape>
            </v:group>
            <v:group style="position:absolute;left:9804;top:2647;width:2;height:44" coordorigin="9804,2647" coordsize="2,44">
              <v:shape style="position:absolute;left:9804;top:2647;width:2;height:44" coordorigin="9804,2647" coordsize="0,44" path="m9804,2647l9804,2690e" filled="false" stroked="true" strokeweight=".72pt" strokecolor="#5d6770">
                <v:path arrowok="t"/>
              </v:shape>
            </v:group>
            <v:group style="position:absolute;left:10346;top:2647;width:2;height:44" coordorigin="10346,2647" coordsize="2,44">
              <v:shape style="position:absolute;left:10346;top:2647;width:2;height:44" coordorigin="10346,2647" coordsize="0,44" path="m10346,2647l10346,2690e" filled="false" stroked="true" strokeweight=".72pt" strokecolor="#5d6770">
                <v:path arrowok="t"/>
              </v:shape>
            </v:group>
            <v:group style="position:absolute;left:10889;top:2647;width:2;height:44" coordorigin="10889,2647" coordsize="2,44">
              <v:shape style="position:absolute;left:10889;top:2647;width:2;height:44" coordorigin="10889,2647" coordsize="0,44" path="m10889,2647l10889,2690e" filled="false" stroked="true" strokeweight=".72pt" strokecolor="#5d6770">
                <v:path arrowok="t"/>
              </v:shape>
            </v:group>
            <v:group style="position:absolute;left:11429;top:2647;width:2;height:44" coordorigin="11429,2647" coordsize="2,44">
              <v:shape style="position:absolute;left:11429;top:2647;width:2;height:44" coordorigin="11429,2647" coordsize="0,44" path="m11429,2647l11429,2690e" filled="false" stroked="true" strokeweight=".72pt" strokecolor="#5d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6.069031pt;margin-top:3.074164pt;width:10.050pt;height:26.5pt;mso-position-horizontal-relative:page;mso-position-vertical-relative:paragraph;z-index:15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69,830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90,000.00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65"/>
        <w:ind w:left="43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72,000.00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7"/>
        <w:spacing w:line="240" w:lineRule="auto" w:before="65"/>
        <w:ind w:left="439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478.859039pt;margin-top:11.314152pt;width:10.050pt;height:26.5pt;mso-position-horizontal-relative:page;mso-position-vertical-relative:paragraph;z-index:15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30,259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54,000.00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7"/>
        <w:spacing w:line="240" w:lineRule="auto" w:before="66"/>
        <w:ind w:left="439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411.869049pt;margin-top:-7.335848pt;width:49.95pt;height:62.1pt;mso-position-horizontal-relative:page;mso-position-vertical-relative:paragraph;z-index:15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732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25,593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337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11,498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2,035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190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159058pt;margin-top:-.565848pt;width:49.95pt;height:51.35pt;mso-position-horizontal-relative:page;mso-position-vertical-relative:paragraph;z-index:15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14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7,654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3,070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51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20,756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17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8,431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36,000.00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7"/>
        <w:spacing w:line="240" w:lineRule="auto" w:before="65"/>
        <w:ind w:left="4396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276.369049pt;margin-top:-2.757769pt;width:131.25pt;height:32.25pt;mso-position-horizontal-relative:page;mso-position-vertical-relative:paragraph;z-index:15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513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217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223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7,493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11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3,725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46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1,171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25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412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8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2,689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28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528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102"/>
                    <w:ind w:left="1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3,808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2"/>
                    <w:ind w:left="3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591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18,000.00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7"/>
        <w:spacing w:line="240" w:lineRule="auto" w:before="65"/>
        <w:ind w:left="1174" w:right="4568"/>
        <w:jc w:val="center"/>
        <w:rPr>
          <w:rFonts w:ascii="Arial" w:hAnsi="Arial" w:cs="Arial" w:eastAsia="Arial"/>
        </w:rPr>
      </w:pPr>
      <w:r>
        <w:rPr/>
        <w:pict>
          <v:shape style="position:absolute;margin-left:283.220673pt;margin-top:13.409615pt;width:9pt;height:25.65pt;mso-position-horizontal-relative:page;mso-position-vertical-relative:paragraph;z-index:15424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5D6770"/>
                      <w:spacing w:val="7"/>
                      <w:w w:val="99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5D6770"/>
                      <w:spacing w:val="8"/>
                      <w:w w:val="99"/>
                      <w:sz w:val="14"/>
                    </w:rPr>
                    <w:t>b</w:t>
                  </w:r>
                  <w:r>
                    <w:rPr>
                      <w:rFonts w:ascii="Arial" w:hAnsi="Arial"/>
                      <w:color w:val="5D6770"/>
                      <w:spacing w:val="6"/>
                      <w:w w:val="99"/>
                      <w:sz w:val="14"/>
                    </w:rPr>
                    <w:t>u</w:t>
                  </w:r>
                  <w:r>
                    <w:rPr>
                      <w:rFonts w:ascii="Arial" w:hAnsi="Arial"/>
                      <w:color w:val="5D6770"/>
                      <w:spacing w:val="9"/>
                      <w:w w:val="99"/>
                      <w:sz w:val="14"/>
                    </w:rPr>
                    <w:t>l</w:t>
                  </w:r>
                  <w:r>
                    <w:rPr>
                      <w:rFonts w:ascii="Arial" w:hAnsi="Arial"/>
                      <w:color w:val="5D6770"/>
                      <w:spacing w:val="6"/>
                      <w:w w:val="99"/>
                      <w:sz w:val="14"/>
                    </w:rPr>
                    <w:t>ó</w:t>
                  </w:r>
                  <w:r>
                    <w:rPr>
                      <w:rFonts w:ascii="Arial" w:hAnsi="Arial"/>
                      <w:color w:val="5D6770"/>
                      <w:w w:val="99"/>
                      <w:sz w:val="14"/>
                    </w:rPr>
                    <w:t>n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20679pt;margin-top:12.969535pt;width:9pt;height:24.95pt;mso-position-horizontal-relative:page;mso-position-vertical-relative:paragraph;z-index:1544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7"/>
                      <w:w w:val="99"/>
                      <w:sz w:val="14"/>
                    </w:rPr>
                    <w:t>Al</w:t>
                  </w:r>
                  <w:r>
                    <w:rPr>
                      <w:rFonts w:ascii="Arial"/>
                      <w:color w:val="5D6770"/>
                      <w:spacing w:val="8"/>
                      <w:w w:val="99"/>
                      <w:sz w:val="14"/>
                    </w:rPr>
                    <w:t>m</w:t>
                  </w:r>
                  <w:r>
                    <w:rPr>
                      <w:rFonts w:ascii="Arial"/>
                      <w:color w:val="5D6770"/>
                      <w:spacing w:val="1"/>
                      <w:w w:val="99"/>
                      <w:sz w:val="14"/>
                    </w:rPr>
                    <w:t>e</w:t>
                  </w:r>
                  <w:r>
                    <w:rPr>
                      <w:rFonts w:ascii="Arial"/>
                      <w:color w:val="5D6770"/>
                      <w:spacing w:val="7"/>
                      <w:w w:val="99"/>
                      <w:sz w:val="14"/>
                    </w:rPr>
                    <w:t>j</w:t>
                  </w:r>
                  <w:r>
                    <w:rPr>
                      <w:rFonts w:ascii="Arial"/>
                      <w:color w:val="5D6770"/>
                      <w:w w:val="99"/>
                      <w:sz w:val="14"/>
                    </w:rPr>
                    <w:t>a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20654pt;margin-top:13.392815pt;width:9pt;height:17.5pt;mso-position-horizontal-relative:page;mso-position-vertical-relative:paragraph;z-index:1547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5D6770"/>
                      <w:spacing w:val="5"/>
                      <w:w w:val="99"/>
                      <w:sz w:val="14"/>
                    </w:rPr>
                    <w:t>Atún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540649pt;margin-top:13.406494pt;width:9pt;height:31.9pt;mso-position-horizontal-relative:page;mso-position-vertical-relative:paragraph;z-index:15496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5D6770"/>
                      <w:spacing w:val="-1"/>
                      <w:w w:val="99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5D6770"/>
                      <w:spacing w:val="1"/>
                      <w:w w:val="99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5D6770"/>
                      <w:spacing w:val="6"/>
                      <w:w w:val="99"/>
                      <w:sz w:val="14"/>
                    </w:rPr>
                    <w:t>m</w:t>
                  </w:r>
                  <w:r>
                    <w:rPr>
                      <w:rFonts w:ascii="Arial" w:hAnsi="Arial"/>
                      <w:color w:val="5D6770"/>
                      <w:spacing w:val="1"/>
                      <w:w w:val="99"/>
                      <w:sz w:val="14"/>
                    </w:rPr>
                    <w:t>a</w:t>
                  </w:r>
                  <w:r>
                    <w:rPr>
                      <w:rFonts w:ascii="Arial" w:hAnsi="Arial"/>
                      <w:color w:val="5D6770"/>
                      <w:spacing w:val="8"/>
                      <w:w w:val="99"/>
                      <w:sz w:val="14"/>
                    </w:rPr>
                    <w:t>r</w:t>
                  </w:r>
                  <w:r>
                    <w:rPr>
                      <w:rFonts w:ascii="Arial" w:hAnsi="Arial"/>
                      <w:color w:val="5D6770"/>
                      <w:spacing w:val="6"/>
                      <w:w w:val="99"/>
                      <w:sz w:val="14"/>
                    </w:rPr>
                    <w:t>ó</w:t>
                  </w:r>
                  <w:r>
                    <w:rPr>
                      <w:rFonts w:ascii="Arial" w:hAnsi="Arial"/>
                      <w:color w:val="5D6770"/>
                      <w:w w:val="99"/>
                      <w:sz w:val="14"/>
                    </w:rPr>
                    <w:t>n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30676pt;margin-top:13.326946pt;width:9pt;height:27.3pt;mso-position-horizontal-relative:page;mso-position-vertical-relative:paragraph;z-index:1552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3"/>
                      <w:w w:val="99"/>
                      <w:sz w:val="14"/>
                    </w:rPr>
                    <w:t>Caracol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30652pt;margin-top:14.932574pt;width:9pt;height:28.45pt;mso-position-horizontal-relative:page;mso-position-vertical-relative:paragraph;z-index:15568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3"/>
                      <w:w w:val="99"/>
                      <w:sz w:val="14"/>
                    </w:rPr>
                    <w:t>Escama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820679pt;margin-top:12.972414pt;width:9pt;height:33.1pt;mso-position-horizontal-relative:page;mso-position-vertical-relative:paragraph;z-index:1559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5"/>
                      <w:w w:val="99"/>
                      <w:sz w:val="14"/>
                    </w:rPr>
                    <w:t>Langosta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920654pt;margin-top:12.916414pt;width:9pt;height:27.7pt;mso-position-horizontal-relative:page;mso-position-vertical-relative:paragraph;z-index:15640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4"/>
                      <w:w w:val="99"/>
                      <w:sz w:val="14"/>
                    </w:rPr>
                    <w:t>Sardina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02066pt;margin-top:13.400173pt;width:9pt;height:49.75pt;mso-position-horizontal-relative:page;mso-position-vertical-relative:paragraph;z-index:15712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5D6770"/>
                      <w:spacing w:val="4"/>
                      <w:w w:val="99"/>
                      <w:sz w:val="14"/>
                    </w:rPr>
                    <w:t>Tiburón-cazón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140686pt;margin-top:13.378595pt;width:9pt;height:20.25pt;mso-position-horizontal-relative:page;mso-position-vertical-relative:paragraph;z-index:15736" type="#_x0000_t202" filled="false" stroked="false">
            <v:textbox inset="0,0,0,0" style="layout-flow:vertical;mso-layout-flow-alt:bottom-to-top">
              <w:txbxContent>
                <w:p>
                  <w:pPr>
                    <w:spacing w:line="1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D6770"/>
                      <w:spacing w:val="4"/>
                      <w:w w:val="99"/>
                      <w:sz w:val="14"/>
                    </w:rPr>
                    <w:t>Otros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</w:rPr>
        <w:t>0.00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3193" w:val="left" w:leader="none"/>
        </w:tabs>
        <w:spacing w:before="65"/>
        <w:ind w:left="244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61.200012pt;margin-top:4.809889pt;width:9.25pt;height:9.25pt;mso-position-horizontal-relative:page;mso-position-vertical-relative:paragraph;z-index:15352" coordorigin="7224,96" coordsize="185,185">
            <v:group style="position:absolute;left:7264;top:136;width:106;height:106" coordorigin="7264,136" coordsize="106,106">
              <v:shape style="position:absolute;left:7264;top:136;width:106;height:106" coordorigin="7264,136" coordsize="106,106" path="m7264,241l7369,241,7369,136,7264,136,7264,241xe" filled="true" fillcolor="#ed6b06" stroked="false">
                <v:path arrowok="t"/>
                <v:fill type="solid"/>
              </v:shape>
            </v:group>
            <v:group style="position:absolute;left:7264;top:136;width:106;height:106" coordorigin="7264,136" coordsize="106,106">
              <v:shape style="position:absolute;left:7264;top:136;width:106;height:106" coordorigin="7264,136" coordsize="106,106" path="m7264,241l7369,241,7369,136,7264,136,7264,241xe" filled="false" stroked="true" strokeweight="3.96pt" strokecolor="#ed6b0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8.519989pt;margin-top:4.809889pt;width:9.4pt;height:9.25pt;mso-position-horizontal-relative:page;mso-position-vertical-relative:paragraph;z-index:-866320" coordorigin="7970,96" coordsize="188,185">
            <v:group style="position:absolute;left:8010;top:136;width:108;height:106" coordorigin="8010,136" coordsize="108,106">
              <v:shape style="position:absolute;left:8010;top:136;width:108;height:106" coordorigin="8010,136" coordsize="108,106" path="m8010,241l8118,241,8118,136,8010,136,8010,241xe" filled="true" fillcolor="#009d4e" stroked="false">
                <v:path arrowok="t"/>
                <v:fill type="solid"/>
              </v:shape>
            </v:group>
            <v:group style="position:absolute;left:8010;top:136;width:108;height:106" coordorigin="8010,136" coordsize="108,106">
              <v:shape style="position:absolute;left:8010;top:136;width:108;height:106" coordorigin="8010,136" coordsize="108,106" path="m8010,241l8118,241,8118,136,8010,136,8010,241xe" filled="false" stroked="true" strokeweight="3.96pt" strokecolor="#009d4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4641" w:right="2348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2015: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(SIAP);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Agricultura, Ganadería,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Rural, Pesca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(SAGARPA),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Subdelegación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Pesca.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94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6.099976pt;margin-top:39.959999pt;width:135.2pt;height:25.85pt;mso-position-horizontal-relative:page;mso-position-vertical-relative:page;z-index:15808" coordorigin="12722,799" coordsize="2704,517">
            <v:shape style="position:absolute;left:12722;top:799;width:2694;height:173" type="#_x0000_t75" stroked="false">
              <v:imagedata r:id="rId302" o:title=""/>
            </v:shape>
            <v:shape style="position:absolute;left:12883;top:970;width:2535;height:173" type="#_x0000_t75" stroked="false">
              <v:imagedata r:id="rId327" o:title=""/>
            </v:shape>
            <v:shape style="position:absolute;left:13159;top:1143;width:2267;height:173" type="#_x0000_t75" stroked="false">
              <v:imagedata r:id="rId346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73"/>
        <w:ind w:left="3457" w:right="3187" w:hanging="263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VALOR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PESQ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-1"/>
          <w:w w:val="105"/>
        </w:rPr>
        <w:t>RA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PRINCIPALES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ESPEC</w:t>
      </w:r>
      <w:r>
        <w:rPr>
          <w:rFonts w:ascii="Arial" w:hAnsi="Arial"/>
          <w:color w:val="585858"/>
          <w:spacing w:val="-1"/>
          <w:w w:val="105"/>
        </w:rPr>
        <w:t>I</w:t>
      </w:r>
      <w:r>
        <w:rPr>
          <w:rFonts w:ascii="Arial" w:hAnsi="Arial"/>
          <w:color w:val="585858"/>
          <w:spacing w:val="-2"/>
          <w:w w:val="105"/>
        </w:rPr>
        <w:t>ES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1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4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85858"/>
          <w:w w:val="105"/>
          <w:position w:val="10"/>
          <w:sz w:val="14"/>
        </w:rPr>
        <w:t> </w:t>
      </w:r>
      <w:r>
        <w:rPr>
          <w:rFonts w:ascii="Arial" w:hAnsi="Arial"/>
          <w:color w:val="585858"/>
          <w:spacing w:val="6"/>
          <w:w w:val="105"/>
          <w:position w:val="10"/>
          <w:sz w:val="14"/>
        </w:rPr>
        <w:t> </w:t>
      </w:r>
      <w:r>
        <w:rPr>
          <w:rFonts w:ascii="Arial" w:hAnsi="Arial"/>
          <w:color w:val="585858"/>
          <w:spacing w:val="-1"/>
          <w:w w:val="105"/>
        </w:rPr>
        <w:t>(MILLO</w:t>
      </w:r>
      <w:r>
        <w:rPr>
          <w:rFonts w:ascii="Arial" w:hAnsi="Arial"/>
          <w:color w:val="585858"/>
          <w:spacing w:val="-2"/>
          <w:w w:val="105"/>
        </w:rPr>
        <w:t>NES</w:t>
      </w:r>
      <w:r>
        <w:rPr>
          <w:rFonts w:ascii="Arial" w:hAnsi="Arial"/>
          <w:color w:val="585858"/>
          <w:spacing w:val="19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8"/>
          <w:w w:val="105"/>
        </w:rPr>
        <w:t> </w:t>
      </w:r>
      <w:r>
        <w:rPr>
          <w:rFonts w:ascii="Arial" w:hAnsi="Arial"/>
          <w:color w:val="585858"/>
          <w:w w:val="105"/>
        </w:rPr>
        <w:t>PESOS)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238" w:val="left" w:leader="none"/>
        </w:tabs>
        <w:spacing w:line="200" w:lineRule="atLeast"/>
        <w:ind w:left="268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9.8pt;height:22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2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ESPECIE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70.1pt;height:22.2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tabs>
                      <w:tab w:pos="2349" w:val="left" w:leader="none"/>
                    </w:tabs>
                    <w:spacing w:before="112"/>
                    <w:ind w:left="64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077" w:val="left" w:leader="none"/>
          <w:tab w:pos="6417" w:val="left" w:leader="none"/>
          <w:tab w:pos="8219" w:val="left" w:leader="none"/>
        </w:tabs>
        <w:spacing w:line="206" w:lineRule="exact"/>
        <w:ind w:left="2682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Abulón</w:t>
        <w:tab/>
      </w:r>
      <w:r>
        <w:rPr>
          <w:rFonts w:ascii="Arial" w:hAnsi="Arial"/>
          <w:color w:val="5D6770"/>
        </w:rPr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  <w:w w:val="95"/>
          <w:u w:val="single" w:color="EB5A5E"/>
        </w:rPr>
        <w:t>120.7</w:t>
        <w:tab/>
      </w:r>
      <w:r>
        <w:rPr>
          <w:rFonts w:ascii="Arial" w:hAnsi="Arial"/>
          <w:color w:val="5D6770"/>
          <w:u w:val="single" w:color="EB5A5E"/>
        </w:rPr>
        <w:t>33.8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spacing w:val="-30"/>
          <w:u w:val="single" w:color="EB5A5E"/>
        </w:rPr>
        <w:t> </w:t>
      </w:r>
      <w:r>
        <w:rPr>
          <w:rFonts w:ascii="Arial" w:hAnsi="Arial"/>
          <w:color w:val="5D6770"/>
          <w:spacing w:val="-30"/>
        </w:rPr>
      </w:r>
      <w:r>
        <w:rPr>
          <w:rFonts w:ascii="Arial" w:hAnsi="Arial"/>
        </w:rPr>
      </w:r>
    </w:p>
    <w:p>
      <w:pPr>
        <w:tabs>
          <w:tab w:pos="5077" w:val="left" w:leader="none"/>
          <w:tab w:pos="6417" w:val="left" w:leader="none"/>
          <w:tab w:pos="8219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Almeja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106.0</w:t>
        <w:tab/>
      </w:r>
      <w:r>
        <w:rPr>
          <w:rFonts w:ascii="Arial"/>
          <w:color w:val="5D6770"/>
          <w:sz w:val="18"/>
          <w:u w:val="single" w:color="EB5A5E"/>
        </w:rPr>
        <w:t>50.9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077" w:val="left" w:leader="none"/>
          <w:tab w:pos="6518" w:val="left" w:leader="none"/>
          <w:tab w:pos="8320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w w:val="95"/>
          <w:sz w:val="18"/>
          <w:u w:val="single" w:color="5D6770"/>
        </w:rPr>
        <w:t>Atún</w:t>
        <w:tab/>
      </w:r>
      <w:r>
        <w:rPr>
          <w:rFonts w:ascii="Arial" w:hAnsi="Arial"/>
          <w:color w:val="5D6770"/>
          <w:w w:val="95"/>
          <w:sz w:val="18"/>
        </w:rPr>
      </w:r>
      <w:r>
        <w:rPr>
          <w:rFonts w:ascii="Arial" w:hAnsi="Arial"/>
          <w:color w:val="5D6770"/>
          <w:w w:val="95"/>
          <w:sz w:val="18"/>
          <w:u w:val="single" w:color="EB5A5E"/>
        </w:rPr>
        <w:tab/>
      </w:r>
      <w:r>
        <w:rPr>
          <w:rFonts w:ascii="Arial" w:hAnsi="Arial"/>
          <w:color w:val="5D6770"/>
          <w:w w:val="95"/>
          <w:sz w:val="18"/>
          <w:u w:val="single" w:color="EB5A5E"/>
        </w:rPr>
        <w:t>43.0</w:t>
        <w:tab/>
      </w:r>
      <w:r>
        <w:rPr>
          <w:rFonts w:ascii="Arial" w:hAnsi="Arial"/>
          <w:color w:val="5D6770"/>
          <w:sz w:val="18"/>
          <w:u w:val="single" w:color="EB5A5E"/>
        </w:rPr>
        <w:t>6.2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077" w:val="left" w:leader="none"/>
          <w:tab w:pos="6417" w:val="left" w:leader="none"/>
          <w:tab w:pos="8219" w:val="left" w:leader="none"/>
        </w:tabs>
        <w:spacing w:before="12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Camarón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w w:val="95"/>
          <w:sz w:val="18"/>
          <w:u w:val="single" w:color="EB5A5E"/>
        </w:rPr>
        <w:t>133.7</w:t>
        <w:tab/>
      </w:r>
      <w:r>
        <w:rPr>
          <w:rFonts w:ascii="Arial" w:hAnsi="Arial"/>
          <w:color w:val="5D6770"/>
          <w:sz w:val="18"/>
          <w:u w:val="single" w:color="EB5A5E"/>
        </w:rPr>
        <w:t>33.7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077" w:val="left" w:leader="none"/>
          <w:tab w:pos="6518" w:val="left" w:leader="none"/>
          <w:tab w:pos="8320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Caracol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50.9</w:t>
        <w:tab/>
      </w:r>
      <w:r>
        <w:rPr>
          <w:rFonts w:ascii="Arial"/>
          <w:color w:val="5D6770"/>
          <w:sz w:val="18"/>
          <w:u w:val="single" w:color="EB5A5E"/>
        </w:rPr>
        <w:t>5.1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077" w:val="left" w:leader="none"/>
          <w:tab w:pos="6417" w:val="left" w:leader="none"/>
          <w:tab w:pos="8118" w:val="left" w:leader="none"/>
        </w:tabs>
        <w:spacing w:before="11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Escama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en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general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389.8</w:t>
        <w:tab/>
      </w:r>
      <w:r>
        <w:rPr>
          <w:rFonts w:ascii="Arial"/>
          <w:color w:val="5D6770"/>
          <w:sz w:val="18"/>
          <w:u w:val="single" w:color="EB5A5E"/>
        </w:rPr>
        <w:t>218.6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29"/>
          <w:sz w:val="18"/>
          <w:u w:val="single" w:color="EB5A5E"/>
        </w:rPr>
        <w:t> </w:t>
      </w:r>
      <w:r>
        <w:rPr>
          <w:rFonts w:ascii="Arial"/>
          <w:color w:val="5D6770"/>
          <w:spacing w:val="-29"/>
          <w:sz w:val="18"/>
        </w:rPr>
      </w:r>
      <w:r>
        <w:rPr>
          <w:rFonts w:ascii="Arial"/>
          <w:sz w:val="18"/>
        </w:rPr>
      </w:r>
    </w:p>
    <w:p>
      <w:pPr>
        <w:tabs>
          <w:tab w:pos="5077" w:val="left" w:leader="none"/>
          <w:tab w:pos="6417" w:val="left" w:leader="none"/>
          <w:tab w:pos="8219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Langosta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303.4</w:t>
        <w:tab/>
      </w:r>
      <w:r>
        <w:rPr>
          <w:rFonts w:ascii="Arial"/>
          <w:color w:val="5D6770"/>
          <w:sz w:val="18"/>
          <w:u w:val="single" w:color="EB5A5E"/>
        </w:rPr>
        <w:t>46.7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077" w:val="left" w:leader="none"/>
          <w:tab w:pos="6518" w:val="left" w:leader="none"/>
          <w:tab w:pos="8219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Sardina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58.3</w:t>
        <w:tab/>
      </w:r>
      <w:r>
        <w:rPr>
          <w:rFonts w:ascii="Arial"/>
          <w:color w:val="5D6770"/>
          <w:sz w:val="18"/>
          <w:u w:val="single" w:color="EB5A5E"/>
        </w:rPr>
        <w:t>42.0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077" w:val="left" w:leader="none"/>
          <w:tab w:pos="6417" w:val="left" w:leader="none"/>
          <w:tab w:pos="8219" w:val="left" w:leader="none"/>
        </w:tabs>
        <w:spacing w:before="11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sz w:val="18"/>
          <w:u w:val="single" w:color="5D6770"/>
        </w:rPr>
        <w:t>Tiburón-cazón</w:t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 w:hAnsi="Arial"/>
          <w:color w:val="5D6770"/>
          <w:w w:val="95"/>
          <w:sz w:val="18"/>
          <w:u w:val="single" w:color="EB5A5E"/>
        </w:rPr>
        <w:t>117.0</w:t>
        <w:tab/>
      </w:r>
      <w:r>
        <w:rPr>
          <w:rFonts w:ascii="Arial" w:hAnsi="Arial"/>
          <w:color w:val="5D6770"/>
          <w:sz w:val="18"/>
          <w:u w:val="single" w:color="EB5A5E"/>
        </w:rPr>
        <w:t>44.6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  <w:u w:val="single" w:color="EB5A5E"/>
        </w:rPr>
        <w:t> </w:t>
      </w:r>
      <w:r>
        <w:rPr>
          <w:rFonts w:ascii="Arial" w:hAnsi="Arial"/>
          <w:color w:val="5D6770"/>
          <w:spacing w:val="-3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077" w:val="left" w:leader="none"/>
          <w:tab w:pos="6417" w:val="left" w:leader="none"/>
          <w:tab w:pos="8219" w:val="left" w:leader="none"/>
        </w:tabs>
        <w:spacing w:before="9"/>
        <w:ind w:left="268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Otros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210.0</w:t>
        <w:tab/>
      </w:r>
      <w:r>
        <w:rPr>
          <w:rFonts w:ascii="Arial"/>
          <w:color w:val="5D6770"/>
          <w:sz w:val="18"/>
          <w:u w:val="single" w:color="EB5A5E"/>
        </w:rPr>
        <w:t>62.9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  <w:u w:val="single" w:color="EB5A5E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3488" w:val="left" w:leader="none"/>
          <w:tab w:pos="5077" w:val="left" w:leader="none"/>
          <w:tab w:pos="6225" w:val="left" w:leader="none"/>
          <w:tab w:pos="8075" w:val="left" w:leader="none"/>
        </w:tabs>
        <w:spacing w:before="6"/>
        <w:ind w:left="266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1,532.9</w:t>
        <w:tab/>
      </w:r>
      <w:r>
        <w:rPr>
          <w:rFonts w:ascii="Arial"/>
          <w:b/>
          <w:color w:val="5D6770"/>
          <w:sz w:val="18"/>
          <w:u w:val="single" w:color="EB5A5E"/>
        </w:rPr>
        <w:t>544.7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14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14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2704" w:right="4923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Rural,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Pesca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(SAGARPA),</w:t>
      </w:r>
      <w:r>
        <w:rPr>
          <w:rFonts w:ascii="Arial" w:hAnsi="Arial"/>
          <w:color w:val="5D6770"/>
          <w:spacing w:val="-1"/>
        </w:rPr>
        <w:t> Subdelegación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Pesca.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704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7"/>
        <w:ind w:left="4296" w:right="2141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85858"/>
          <w:w w:val="105"/>
        </w:rPr>
        <w:t>VALOR</w:t>
      </w:r>
      <w:r>
        <w:rPr>
          <w:rFonts w:ascii="Arial" w:hAnsi="Arial"/>
          <w:color w:val="585858"/>
          <w:spacing w:val="-9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PESQ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E</w:t>
      </w:r>
      <w:r>
        <w:rPr>
          <w:rFonts w:ascii="Arial" w:hAnsi="Arial"/>
          <w:color w:val="585858"/>
          <w:spacing w:val="-1"/>
          <w:w w:val="105"/>
        </w:rPr>
        <w:t>RA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PRINCIPALES</w:t>
      </w:r>
      <w:r>
        <w:rPr>
          <w:rFonts w:ascii="Arial" w:hAnsi="Arial"/>
          <w:color w:val="585858"/>
          <w:spacing w:val="27"/>
          <w:w w:val="98"/>
        </w:rPr>
        <w:t> </w:t>
      </w:r>
      <w:r>
        <w:rPr>
          <w:rFonts w:ascii="Arial" w:hAnsi="Arial"/>
          <w:color w:val="585858"/>
          <w:w w:val="105"/>
        </w:rPr>
        <w:t>ESPECIES</w:t>
      </w:r>
      <w:r>
        <w:rPr>
          <w:rFonts w:ascii="Arial" w:hAnsi="Arial"/>
          <w:color w:val="585858"/>
          <w:spacing w:val="-13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1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</w:t>
      </w:r>
      <w:r>
        <w:rPr>
          <w:rFonts w:ascii="Arial" w:hAnsi="Arial"/>
          <w:color w:val="585858"/>
          <w:spacing w:val="-1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color w:val="585858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62" w:lineRule="exact" w:before="0"/>
        <w:ind w:left="215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16.720001pt;margin-top:12.799987pt;width:358.6pt;height:235pt;mso-position-horizontal-relative:page;mso-position-vertical-relative:paragraph;z-index:-865864" coordorigin="4334,256" coordsize="7172,4700">
            <v:group style="position:absolute;left:4334;top:256;width:7172;height:4700" coordorigin="4334,256" coordsize="7172,4700">
              <v:shape style="position:absolute;left:4334;top:256;width:7172;height:4700" coordorigin="4334,256" coordsize="7172,4700" path="m4334,4955l11506,4955,11506,256,4334,256,4334,4955xe" filled="true" fillcolor="#ffffff" stroked="false">
                <v:path arrowok="t"/>
                <v:fill type="solid"/>
              </v:shape>
            </v:group>
            <v:group style="position:absolute;left:5125;top:2782;width:171;height:682" coordorigin="5125,2782" coordsize="171,682">
              <v:shape style="position:absolute;left:5125;top:2782;width:171;height:682" coordorigin="5125,2782" coordsize="171,682" path="m5125,3464l5296,3464,5296,2782,5125,2782,5125,3464xe" filled="true" fillcolor="#005aa7" stroked="false">
                <v:path arrowok="t"/>
                <v:fill type="solid"/>
              </v:shape>
            </v:group>
            <v:group style="position:absolute;left:5125;top:2782;width:171;height:682" coordorigin="5125,2782" coordsize="171,682">
              <v:shape style="position:absolute;left:5125;top:2782;width:171;height:682" coordorigin="5125,2782" coordsize="171,682" path="m5125,3464l5296,3464,5296,2782,5125,2782,5125,3464xe" filled="false" stroked="true" strokeweight="4.440pt" strokecolor="#005aa7">
                <v:path arrowok="t"/>
              </v:shape>
            </v:group>
            <v:group style="position:absolute;left:5744;top:2866;width:171;height:598" coordorigin="5744,2866" coordsize="171,598">
              <v:shape style="position:absolute;left:5744;top:2866;width:171;height:598" coordorigin="5744,2866" coordsize="171,598" path="m5744,3464l5915,3464,5915,2866,5744,2866,5744,3464xe" filled="true" fillcolor="#005aa7" stroked="false">
                <v:path arrowok="t"/>
                <v:fill type="solid"/>
              </v:shape>
            </v:group>
            <v:group style="position:absolute;left:5744;top:2866;width:171;height:598" coordorigin="5744,2866" coordsize="171,598">
              <v:shape style="position:absolute;left:5744;top:2866;width:171;height:598" coordorigin="5744,2866" coordsize="171,598" path="m5744,3464l5915,3464,5915,2866,5744,2866,5744,3464xe" filled="false" stroked="true" strokeweight="4.440pt" strokecolor="#005aa7">
                <v:path arrowok="t"/>
              </v:shape>
            </v:group>
            <v:group style="position:absolute;left:6364;top:3221;width:171;height:243" coordorigin="6364,3221" coordsize="171,243">
              <v:shape style="position:absolute;left:6364;top:3221;width:171;height:243" coordorigin="6364,3221" coordsize="171,243" path="m6364,3464l6534,3464,6534,3221,6364,3221,6364,3464xe" filled="true" fillcolor="#005aa7" stroked="false">
                <v:path arrowok="t"/>
                <v:fill type="solid"/>
              </v:shape>
            </v:group>
            <v:group style="position:absolute;left:6364;top:3221;width:171;height:243" coordorigin="6364,3221" coordsize="171,243">
              <v:shape style="position:absolute;left:6364;top:3221;width:171;height:243" coordorigin="6364,3221" coordsize="171,243" path="m6364,3464l6534,3464,6534,3221,6364,3221,6364,3464xe" filled="false" stroked="true" strokeweight="4.440pt" strokecolor="#005aa7">
                <v:path arrowok="t"/>
              </v:shape>
            </v:group>
            <v:group style="position:absolute;left:6980;top:2710;width:173;height:754" coordorigin="6980,2710" coordsize="173,754">
              <v:shape style="position:absolute;left:6980;top:2710;width:173;height:754" coordorigin="6980,2710" coordsize="173,754" path="m6980,3464l7153,3464,7153,2710,6980,2710,6980,3464xe" filled="true" fillcolor="#005aa7" stroked="false">
                <v:path arrowok="t"/>
                <v:fill type="solid"/>
              </v:shape>
            </v:group>
            <v:group style="position:absolute;left:6980;top:2710;width:173;height:754" coordorigin="6980,2710" coordsize="173,754">
              <v:shape style="position:absolute;left:6980;top:2710;width:173;height:754" coordorigin="6980,2710" coordsize="173,754" path="m6980,3464l7153,3464,7153,2710,6980,2710,6980,3464xe" filled="false" stroked="true" strokeweight="4.440pt" strokecolor="#005aa7">
                <v:path arrowok="t"/>
              </v:shape>
            </v:group>
            <v:group style="position:absolute;left:7600;top:3176;width:171;height:288" coordorigin="7600,3176" coordsize="171,288">
              <v:shape style="position:absolute;left:7600;top:3176;width:171;height:288" coordorigin="7600,3176" coordsize="171,288" path="m7600,3464l7770,3464,7770,3176,7600,3176,7600,3464xe" filled="true" fillcolor="#005aa7" stroked="false">
                <v:path arrowok="t"/>
                <v:fill type="solid"/>
              </v:shape>
            </v:group>
            <v:group style="position:absolute;left:7600;top:3176;width:171;height:288" coordorigin="7600,3176" coordsize="171,288">
              <v:shape style="position:absolute;left:7600;top:3176;width:171;height:288" coordorigin="7600,3176" coordsize="171,288" path="m7600,3464l7770,3464,7770,3176,7600,3176,7600,3464xe" filled="false" stroked="true" strokeweight="4.440pt" strokecolor="#005aa7">
                <v:path arrowok="t"/>
              </v:shape>
            </v:group>
            <v:group style="position:absolute;left:8219;top:1263;width:171;height:2201" coordorigin="8219,1263" coordsize="171,2201">
              <v:shape style="position:absolute;left:8219;top:1263;width:171;height:2201" coordorigin="8219,1263" coordsize="171,2201" path="m8219,3464l8389,3464,8389,1263,8219,1263,8219,3464xe" filled="true" fillcolor="#005aa7" stroked="false">
                <v:path arrowok="t"/>
                <v:fill type="solid"/>
              </v:shape>
            </v:group>
            <v:group style="position:absolute;left:8219;top:1263;width:171;height:2201" coordorigin="8219,1263" coordsize="171,2201">
              <v:shape style="position:absolute;left:8219;top:1263;width:171;height:2201" coordorigin="8219,1263" coordsize="171,2201" path="m8219,3464l8389,3464,8389,1263,8219,1263,8219,3464xe" filled="false" stroked="true" strokeweight="4.440pt" strokecolor="#005aa7">
                <v:path arrowok="t"/>
              </v:shape>
            </v:group>
            <v:group style="position:absolute;left:8838;top:1752;width:171;height:1712" coordorigin="8838,1752" coordsize="171,1712">
              <v:shape style="position:absolute;left:8838;top:1752;width:171;height:1712" coordorigin="8838,1752" coordsize="171,1712" path="m8838,3464l9008,3464,9008,1752,8838,1752,8838,3464xe" filled="true" fillcolor="#005aa7" stroked="false">
                <v:path arrowok="t"/>
                <v:fill type="solid"/>
              </v:shape>
            </v:group>
            <v:group style="position:absolute;left:8838;top:1752;width:171;height:1712" coordorigin="8838,1752" coordsize="171,1712">
              <v:shape style="position:absolute;left:8838;top:1752;width:171;height:1712" coordorigin="8838,1752" coordsize="171,1712" path="m8838,3464l9008,3464,9008,1752,8838,1752,8838,3464xe" filled="false" stroked="true" strokeweight="4.440pt" strokecolor="#005aa7">
                <v:path arrowok="t"/>
              </v:shape>
            </v:group>
            <v:group style="position:absolute;left:9455;top:3135;width:173;height:329" coordorigin="9455,3135" coordsize="173,329">
              <v:shape style="position:absolute;left:9455;top:3135;width:173;height:329" coordorigin="9455,3135" coordsize="173,329" path="m9455,3464l9628,3464,9628,3135,9455,3135,9455,3464xe" filled="true" fillcolor="#005aa7" stroked="false">
                <v:path arrowok="t"/>
                <v:fill type="solid"/>
              </v:shape>
            </v:group>
            <v:group style="position:absolute;left:9455;top:3135;width:173;height:329" coordorigin="9455,3135" coordsize="173,329">
              <v:shape style="position:absolute;left:9455;top:3135;width:173;height:329" coordorigin="9455,3135" coordsize="173,329" path="m9455,3464l9628,3464,9628,3135,9455,3135,9455,3464xe" filled="false" stroked="true" strokeweight="4.440pt" strokecolor="#005aa7">
                <v:path arrowok="t"/>
              </v:shape>
            </v:group>
            <v:group style="position:absolute;left:10074;top:2804;width:173;height:660" coordorigin="10074,2804" coordsize="173,660">
              <v:shape style="position:absolute;left:10074;top:2804;width:173;height:660" coordorigin="10074,2804" coordsize="173,660" path="m10074,3464l10247,3464,10247,2804,10074,2804,10074,3464xe" filled="true" fillcolor="#005aa7" stroked="false">
                <v:path arrowok="t"/>
                <v:fill type="solid"/>
              </v:shape>
            </v:group>
            <v:group style="position:absolute;left:10074;top:2804;width:173;height:660" coordorigin="10074,2804" coordsize="173,660">
              <v:shape style="position:absolute;left:10074;top:2804;width:173;height:660" coordorigin="10074,2804" coordsize="173,660" path="m10074,3464l10247,3464,10247,2804,10074,2804,10074,3464xe" filled="false" stroked="true" strokeweight="4.440pt" strokecolor="#005aa7">
                <v:path arrowok="t"/>
              </v:shape>
            </v:group>
            <v:group style="position:absolute;left:10693;top:2278;width:171;height:1186" coordorigin="10693,2278" coordsize="171,1186">
              <v:shape style="position:absolute;left:10693;top:2278;width:171;height:1186" coordorigin="10693,2278" coordsize="171,1186" path="m10693,3464l10864,3464,10864,2278,10693,2278,10693,3464xe" filled="true" fillcolor="#005aa7" stroked="false">
                <v:path arrowok="t"/>
                <v:fill type="solid"/>
              </v:shape>
            </v:group>
            <v:group style="position:absolute;left:10693;top:2278;width:171;height:1186" coordorigin="10693,2278" coordsize="171,1186">
              <v:shape style="position:absolute;left:10693;top:2278;width:171;height:1186" coordorigin="10693,2278" coordsize="171,1186" path="m10693,3464l10864,3464,10864,2278,10693,2278,10693,3464xe" filled="false" stroked="true" strokeweight="4.440pt" strokecolor="#005aa7">
                <v:path arrowok="t"/>
              </v:shape>
            </v:group>
            <v:group style="position:absolute;left:5418;top:3274;width:171;height:190" coordorigin="5418,3274" coordsize="171,190">
              <v:shape style="position:absolute;left:5418;top:3274;width:171;height:190" coordorigin="5418,3274" coordsize="171,190" path="m5418,3464l5588,3464,5588,3274,5418,3274,5418,3464xe" filled="true" fillcolor="#eb5a5e" stroked="false">
                <v:path arrowok="t"/>
                <v:fill type="solid"/>
              </v:shape>
            </v:group>
            <v:group style="position:absolute;left:5418;top:3274;width:171;height:190" coordorigin="5418,3274" coordsize="171,190">
              <v:shape style="position:absolute;left:5418;top:3274;width:171;height:190" coordorigin="5418,3274" coordsize="171,190" path="m5418,3464l5588,3464,5588,3274,5418,3274,5418,3464xe" filled="false" stroked="true" strokeweight="4.440pt" strokecolor="#eb5a5e">
                <v:path arrowok="t"/>
              </v:shape>
            </v:group>
            <v:group style="position:absolute;left:6037;top:3176;width:171;height:288" coordorigin="6037,3176" coordsize="171,288">
              <v:shape style="position:absolute;left:6037;top:3176;width:171;height:288" coordorigin="6037,3176" coordsize="171,288" path="m6037,3464l6208,3464,6208,3176,6037,3176,6037,3464xe" filled="true" fillcolor="#eb5a5e" stroked="false">
                <v:path arrowok="t"/>
                <v:fill type="solid"/>
              </v:shape>
            </v:group>
            <v:group style="position:absolute;left:6037;top:3176;width:171;height:288" coordorigin="6037,3176" coordsize="171,288">
              <v:shape style="position:absolute;left:6037;top:3176;width:171;height:288" coordorigin="6037,3176" coordsize="171,288" path="m6037,3464l6208,3464,6208,3176,6037,3176,6037,3464xe" filled="false" stroked="true" strokeweight="4.440pt" strokecolor="#eb5a5e">
                <v:path arrowok="t"/>
              </v:shape>
            </v:group>
            <v:group style="position:absolute;left:6656;top:3446;width:171;height:2" coordorigin="6656,3446" coordsize="171,2">
              <v:shape style="position:absolute;left:6656;top:3446;width:171;height:2" coordorigin="6656,3446" coordsize="171,0" path="m6656,3446l6827,3446e" filled="false" stroked="true" strokeweight="1.9pt" strokecolor="#eb5a5e">
                <v:path arrowok="t"/>
              </v:shape>
            </v:group>
            <v:group style="position:absolute;left:6656;top:3428;width:171;height:36" coordorigin="6656,3428" coordsize="171,36">
              <v:shape style="position:absolute;left:6656;top:3428;width:171;height:36" coordorigin="6656,3428" coordsize="171,36" path="m6656,3464l6827,3464,6827,3428,6656,3428,6656,3464xe" filled="false" stroked="true" strokeweight="4.440pt" strokecolor="#eb5a5e">
                <v:path arrowok="t"/>
              </v:shape>
            </v:group>
            <v:group style="position:absolute;left:7273;top:3274;width:173;height:190" coordorigin="7273,3274" coordsize="173,190">
              <v:shape style="position:absolute;left:7273;top:3274;width:173;height:190" coordorigin="7273,3274" coordsize="173,190" path="m7273,3464l7446,3464,7446,3274,7273,3274,7273,3464xe" filled="true" fillcolor="#eb5a5e" stroked="false">
                <v:path arrowok="t"/>
                <v:fill type="solid"/>
              </v:shape>
            </v:group>
            <v:group style="position:absolute;left:7273;top:3274;width:173;height:190" coordorigin="7273,3274" coordsize="173,190">
              <v:shape style="position:absolute;left:7273;top:3274;width:173;height:190" coordorigin="7273,3274" coordsize="173,190" path="m7273,3464l7446,3464,7446,3274,7273,3274,7273,3464xe" filled="false" stroked="true" strokeweight="4.440pt" strokecolor="#eb5a5e">
                <v:path arrowok="t"/>
              </v:shape>
            </v:group>
            <v:group style="position:absolute;left:7892;top:3449;width:173;height:2" coordorigin="7892,3449" coordsize="173,2">
              <v:shape style="position:absolute;left:7892;top:3449;width:173;height:2" coordorigin="7892,3449" coordsize="173,0" path="m7892,3449l8065,3449e" filled="false" stroked="true" strokeweight="1.54pt" strokecolor="#eb5a5e">
                <v:path arrowok="t"/>
              </v:shape>
            </v:group>
            <v:group style="position:absolute;left:7892;top:3435;width:173;height:29" coordorigin="7892,3435" coordsize="173,29">
              <v:shape style="position:absolute;left:7892;top:3435;width:173;height:29" coordorigin="7892,3435" coordsize="173,29" path="m7892,3464l8065,3464,8065,3435,7892,3435,7892,3464xe" filled="false" stroked="true" strokeweight="4.440pt" strokecolor="#eb5a5e">
                <v:path arrowok="t"/>
              </v:shape>
            </v:group>
            <v:group style="position:absolute;left:8512;top:2230;width:171;height:1234" coordorigin="8512,2230" coordsize="171,1234">
              <v:shape style="position:absolute;left:8512;top:2230;width:171;height:1234" coordorigin="8512,2230" coordsize="171,1234" path="m8512,3464l8682,3464,8682,2230,8512,2230,8512,3464xe" filled="true" fillcolor="#eb5a5e" stroked="false">
                <v:path arrowok="t"/>
                <v:fill type="solid"/>
              </v:shape>
            </v:group>
            <v:group style="position:absolute;left:8512;top:2230;width:171;height:1234" coordorigin="8512,2230" coordsize="171,1234">
              <v:shape style="position:absolute;left:8512;top:2230;width:171;height:1234" coordorigin="8512,2230" coordsize="171,1234" path="m8512,3464l8682,3464,8682,2230,8512,2230,8512,3464xe" filled="false" stroked="true" strokeweight="4.440pt" strokecolor="#eb5a5e">
                <v:path arrowok="t"/>
              </v:shape>
            </v:group>
            <v:group style="position:absolute;left:9131;top:3200;width:171;height:264" coordorigin="9131,3200" coordsize="171,264">
              <v:shape style="position:absolute;left:9131;top:3200;width:171;height:264" coordorigin="9131,3200" coordsize="171,264" path="m9131,3464l9301,3464,9301,3200,9131,3200,9131,3464xe" filled="true" fillcolor="#eb5a5e" stroked="false">
                <v:path arrowok="t"/>
                <v:fill type="solid"/>
              </v:shape>
            </v:group>
            <v:group style="position:absolute;left:9131;top:3200;width:171;height:264" coordorigin="9131,3200" coordsize="171,264">
              <v:shape style="position:absolute;left:9131;top:3200;width:171;height:264" coordorigin="9131,3200" coordsize="171,264" path="m9131,3464l9301,3464,9301,3200,9131,3200,9131,3464xe" filled="false" stroked="true" strokeweight="4.440pt" strokecolor="#eb5a5e">
                <v:path arrowok="t"/>
              </v:shape>
            </v:group>
            <v:group style="position:absolute;left:9750;top:3226;width:171;height:238" coordorigin="9750,3226" coordsize="171,238">
              <v:shape style="position:absolute;left:9750;top:3226;width:171;height:238" coordorigin="9750,3226" coordsize="171,238" path="m9750,3464l9920,3464,9920,3226,9750,3226,9750,3464xe" filled="true" fillcolor="#eb5a5e" stroked="false">
                <v:path arrowok="t"/>
                <v:fill type="solid"/>
              </v:shape>
            </v:group>
            <v:group style="position:absolute;left:9750;top:3226;width:171;height:238" coordorigin="9750,3226" coordsize="171,238">
              <v:shape style="position:absolute;left:9750;top:3226;width:171;height:238" coordorigin="9750,3226" coordsize="171,238" path="m9750,3464l9920,3464,9920,3226,9750,3226,9750,3464xe" filled="false" stroked="true" strokeweight="4.440pt" strokecolor="#eb5a5e">
                <v:path arrowok="t"/>
              </v:shape>
            </v:group>
            <v:group style="position:absolute;left:10367;top:3212;width:173;height:252" coordorigin="10367,3212" coordsize="173,252">
              <v:shape style="position:absolute;left:10367;top:3212;width:173;height:252" coordorigin="10367,3212" coordsize="173,252" path="m10367,3464l10540,3464,10540,3212,10367,3212,10367,3464xe" filled="true" fillcolor="#eb5a5e" stroked="false">
                <v:path arrowok="t"/>
                <v:fill type="solid"/>
              </v:shape>
            </v:group>
            <v:group style="position:absolute;left:10367;top:3212;width:173;height:252" coordorigin="10367,3212" coordsize="173,252">
              <v:shape style="position:absolute;left:10367;top:3212;width:173;height:252" coordorigin="10367,3212" coordsize="173,252" path="m10367,3464l10540,3464,10540,3212,10367,3212,10367,3464xe" filled="false" stroked="true" strokeweight="4.440pt" strokecolor="#eb5a5e">
                <v:path arrowok="t"/>
              </v:shape>
            </v:group>
            <v:group style="position:absolute;left:10986;top:3108;width:173;height:356" coordorigin="10986,3108" coordsize="173,356">
              <v:shape style="position:absolute;left:10986;top:3108;width:173;height:356" coordorigin="10986,3108" coordsize="173,356" path="m10986,3464l11159,3464,11159,3108,10986,3108,10986,3464xe" filled="true" fillcolor="#eb5a5e" stroked="false">
                <v:path arrowok="t"/>
                <v:fill type="solid"/>
              </v:shape>
            </v:group>
            <v:group style="position:absolute;left:10986;top:3108;width:173;height:356" coordorigin="10986,3108" coordsize="173,356">
              <v:shape style="position:absolute;left:10986;top:3108;width:173;height:356" coordorigin="10986,3108" coordsize="173,356" path="m10986,3464l11159,3464,11159,3108,10986,3108,10986,3464xe" filled="false" stroked="true" strokeweight="4.440pt" strokecolor="#eb5a5e">
                <v:path arrowok="t"/>
              </v:shape>
            </v:group>
            <v:group style="position:absolute;left:5047;top:923;width:2;height:2592" coordorigin="5047,923" coordsize="2,2592">
              <v:shape style="position:absolute;left:5047;top:923;width:2;height:2592" coordorigin="5047,923" coordsize="0,2592" path="m5047,923l5047,3515e" filled="false" stroked="true" strokeweight=".72pt" strokecolor="#5d6770">
                <v:path arrowok="t"/>
              </v:shape>
            </v:group>
            <v:group style="position:absolute;left:4985;top:3465;width:6250;height:2" coordorigin="4985,3465" coordsize="6250,2">
              <v:shape style="position:absolute;left:4985;top:3465;width:6250;height:2" coordorigin="4985,3465" coordsize="6250,0" path="m4985,3465l11234,3465e" filled="false" stroked="true" strokeweight=".72pt" strokecolor="#5d6770">
                <v:path arrowok="t"/>
              </v:shape>
            </v:group>
            <v:group style="position:absolute;left:4985;top:3182;width:63;height:2" coordorigin="4985,3182" coordsize="63,2">
              <v:shape style="position:absolute;left:4985;top:3182;width:63;height:2" coordorigin="4985,3182" coordsize="63,0" path="m4985,3182l5047,3182e" filled="false" stroked="true" strokeweight=".72pt" strokecolor="#5d6770">
                <v:path arrowok="t"/>
              </v:shape>
            </v:group>
            <v:group style="position:absolute;left:4985;top:2898;width:63;height:2" coordorigin="4985,2898" coordsize="63,2">
              <v:shape style="position:absolute;left:4985;top:2898;width:63;height:2" coordorigin="4985,2898" coordsize="63,0" path="m4985,2898l5047,2898e" filled="false" stroked="true" strokeweight=".72pt" strokecolor="#5d6770">
                <v:path arrowok="t"/>
              </v:shape>
            </v:group>
            <v:group style="position:absolute;left:4985;top:2618;width:63;height:2" coordorigin="4985,2618" coordsize="63,2">
              <v:shape style="position:absolute;left:4985;top:2618;width:63;height:2" coordorigin="4985,2618" coordsize="63,0" path="m4985,2618l5047,2618e" filled="false" stroked="true" strokeweight=".72pt" strokecolor="#5d6770">
                <v:path arrowok="t"/>
              </v:shape>
            </v:group>
            <v:group style="position:absolute;left:4985;top:2334;width:63;height:2" coordorigin="4985,2334" coordsize="63,2">
              <v:shape style="position:absolute;left:4985;top:2334;width:63;height:2" coordorigin="4985,2334" coordsize="63,0" path="m4985,2334l5047,2334e" filled="false" stroked="true" strokeweight=".72pt" strokecolor="#5d6770">
                <v:path arrowok="t"/>
              </v:shape>
            </v:group>
            <v:group style="position:absolute;left:4985;top:2054;width:63;height:2" coordorigin="4985,2054" coordsize="63,2">
              <v:shape style="position:absolute;left:4985;top:2054;width:63;height:2" coordorigin="4985,2054" coordsize="63,0" path="m4985,2054l5047,2054e" filled="false" stroked="true" strokeweight=".72pt" strokecolor="#5d6770">
                <v:path arrowok="t"/>
              </v:shape>
            </v:group>
            <v:group style="position:absolute;left:4985;top:1770;width:63;height:2" coordorigin="4985,1770" coordsize="63,2">
              <v:shape style="position:absolute;left:4985;top:1770;width:63;height:2" coordorigin="4985,1770" coordsize="63,0" path="m4985,1770l5047,1770e" filled="false" stroked="true" strokeweight=".72pt" strokecolor="#5d6770">
                <v:path arrowok="t"/>
              </v:shape>
            </v:group>
            <v:group style="position:absolute;left:4985;top:1490;width:63;height:2" coordorigin="4985,1490" coordsize="63,2">
              <v:shape style="position:absolute;left:4985;top:1490;width:63;height:2" coordorigin="4985,1490" coordsize="63,0" path="m4985,1490l5047,1490e" filled="false" stroked="true" strokeweight=".72pt" strokecolor="#5d6770">
                <v:path arrowok="t"/>
              </v:shape>
            </v:group>
            <v:group style="position:absolute;left:4985;top:1206;width:63;height:2" coordorigin="4985,1206" coordsize="63,2">
              <v:shape style="position:absolute;left:4985;top:1206;width:63;height:2" coordorigin="4985,1206" coordsize="63,0" path="m4985,1206l5047,1206e" filled="false" stroked="true" strokeweight=".72pt" strokecolor="#5d6770">
                <v:path arrowok="t"/>
              </v:shape>
            </v:group>
            <v:group style="position:absolute;left:4985;top:923;width:63;height:2" coordorigin="4985,923" coordsize="63,2">
              <v:shape style="position:absolute;left:4985;top:923;width:63;height:2" coordorigin="4985,923" coordsize="63,0" path="m4985,923l5047,923e" filled="false" stroked="true" strokeweight=".72pt" strokecolor="#5d6770">
                <v:path arrowok="t"/>
              </v:shape>
            </v:group>
            <v:group style="position:absolute;left:5666;top:3465;width:2;height:51" coordorigin="5666,3465" coordsize="2,51">
              <v:shape style="position:absolute;left:5666;top:3465;width:2;height:51" coordorigin="5666,3465" coordsize="0,51" path="m5666,3465l5666,3515e" filled="false" stroked="true" strokeweight=".72pt" strokecolor="#5d6770">
                <v:path arrowok="t"/>
              </v:shape>
            </v:group>
            <v:group style="position:absolute;left:6286;top:3465;width:2;height:51" coordorigin="6286,3465" coordsize="2,51">
              <v:shape style="position:absolute;left:6286;top:3465;width:2;height:51" coordorigin="6286,3465" coordsize="0,51" path="m6286,3465l6286,3515e" filled="false" stroked="true" strokeweight=".72pt" strokecolor="#5d6770">
                <v:path arrowok="t"/>
              </v:shape>
            </v:group>
            <v:group style="position:absolute;left:6905;top:3465;width:2;height:51" coordorigin="6905,3465" coordsize="2,51">
              <v:shape style="position:absolute;left:6905;top:3465;width:2;height:51" coordorigin="6905,3465" coordsize="0,51" path="m6905,3465l6905,3515e" filled="false" stroked="true" strokeweight=".72pt" strokecolor="#5d6770">
                <v:path arrowok="t"/>
              </v:shape>
            </v:group>
            <v:group style="position:absolute;left:7522;top:3465;width:2;height:51" coordorigin="7522,3465" coordsize="2,51">
              <v:shape style="position:absolute;left:7522;top:3465;width:2;height:51" coordorigin="7522,3465" coordsize="0,51" path="m7522,3465l7522,3515e" filled="false" stroked="true" strokeweight=".72pt" strokecolor="#5d6770">
                <v:path arrowok="t"/>
              </v:shape>
            </v:group>
            <v:group style="position:absolute;left:8141;top:3465;width:2;height:51" coordorigin="8141,3465" coordsize="2,51">
              <v:shape style="position:absolute;left:8141;top:3465;width:2;height:51" coordorigin="8141,3465" coordsize="0,51" path="m8141,3465l8141,3515e" filled="false" stroked="true" strokeweight=".72pt" strokecolor="#5d6770">
                <v:path arrowok="t"/>
              </v:shape>
            </v:group>
            <v:group style="position:absolute;left:8760;top:3465;width:2;height:51" coordorigin="8760,3465" coordsize="2,51">
              <v:shape style="position:absolute;left:8760;top:3465;width:2;height:51" coordorigin="8760,3465" coordsize="0,51" path="m8760,3465l8760,3515e" filled="false" stroked="true" strokeweight=".72pt" strokecolor="#5d6770">
                <v:path arrowok="t"/>
              </v:shape>
            </v:group>
            <v:group style="position:absolute;left:9379;top:3465;width:2;height:51" coordorigin="9379,3465" coordsize="2,51">
              <v:shape style="position:absolute;left:9379;top:3465;width:2;height:51" coordorigin="9379,3465" coordsize="0,51" path="m9379,3465l9379,3515e" filled="false" stroked="true" strokeweight=".72pt" strokecolor="#5d6770">
                <v:path arrowok="t"/>
              </v:shape>
            </v:group>
            <v:group style="position:absolute;left:9998;top:3465;width:2;height:51" coordorigin="9998,3465" coordsize="2,51">
              <v:shape style="position:absolute;left:9998;top:3465;width:2;height:51" coordorigin="9998,3465" coordsize="0,51" path="m9998,3465l9998,3515e" filled="false" stroked="true" strokeweight=".72pt" strokecolor="#5d6770">
                <v:path arrowok="t"/>
              </v:shape>
            </v:group>
            <v:group style="position:absolute;left:10615;top:3465;width:2;height:51" coordorigin="10615,3465" coordsize="2,51">
              <v:shape style="position:absolute;left:10615;top:3465;width:2;height:51" coordorigin="10615,3465" coordsize="0,51" path="m10615,3465l10615,3515e" filled="false" stroked="true" strokeweight=".72pt" strokecolor="#5d6770">
                <v:path arrowok="t"/>
              </v:shape>
            </v:group>
            <v:group style="position:absolute;left:11234;top:3465;width:2;height:51" coordorigin="11234,3465" coordsize="2,51">
              <v:shape style="position:absolute;left:11234;top:3465;width:2;height:51" coordorigin="11234,3465" coordsize="0,51" path="m11234,3465l11234,3515e" filled="false" stroked="true" strokeweight=".72pt" strokecolor="#5d6770">
                <v:path arrowok="t"/>
              </v:shape>
            </v:group>
            <v:group style="position:absolute;left:6983;top:4604;width:108;height:108" coordorigin="6983,4604" coordsize="108,108">
              <v:shape style="position:absolute;left:6983;top:4604;width:108;height:108" coordorigin="6983,4604" coordsize="108,108" path="m6983,4712l7091,4712,7091,4604,6983,4604,6983,4712xe" filled="true" fillcolor="#005aa7" stroked="false">
                <v:path arrowok="t"/>
                <v:fill type="solid"/>
              </v:shape>
            </v:group>
            <v:group style="position:absolute;left:6983;top:4604;width:108;height:108" coordorigin="6983,4604" coordsize="108,108">
              <v:shape style="position:absolute;left:6983;top:4604;width:108;height:108" coordorigin="6983,4604" coordsize="108,108" path="m6983,4712l7091,4712,7091,4604,6983,4604,6983,4712xe" filled="false" stroked="true" strokeweight="3.96pt" strokecolor="#005aa7">
                <v:path arrowok="t"/>
              </v:shape>
            </v:group>
            <v:group style="position:absolute;left:7880;top:4604;width:108;height:108" coordorigin="7880,4604" coordsize="108,108">
              <v:shape style="position:absolute;left:7880;top:4604;width:108;height:108" coordorigin="7880,4604" coordsize="108,108" path="m7880,4712l7988,4712,7988,4604,7880,4604,7880,4712xe" filled="true" fillcolor="#eb5a5e" stroked="false">
                <v:path arrowok="t"/>
                <v:fill type="solid"/>
              </v:shape>
            </v:group>
            <v:group style="position:absolute;left:7880;top:4604;width:108;height:108" coordorigin="7880,4604" coordsize="108,108">
              <v:shape style="position:absolute;left:7880;top:4604;width:108;height:108" coordorigin="7880,4604" coordsize="108,108" path="m7880,4712l7988,4712,7988,4604,7880,4604,7880,4712xe" filled="false" stroked="true" strokeweight="3.96pt" strokecolor="#eb5a5e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85858"/>
          <w:w w:val="105"/>
          <w:sz w:val="24"/>
        </w:rPr>
        <w:t>(MILLONES</w:t>
      </w:r>
      <w:r>
        <w:rPr>
          <w:rFonts w:ascii="Arial"/>
          <w:b/>
          <w:color w:val="585858"/>
          <w:spacing w:val="-4"/>
          <w:w w:val="105"/>
          <w:sz w:val="24"/>
        </w:rPr>
        <w:t> </w:t>
      </w:r>
      <w:r>
        <w:rPr>
          <w:rFonts w:ascii="Arial"/>
          <w:b/>
          <w:color w:val="585858"/>
          <w:w w:val="105"/>
          <w:sz w:val="24"/>
        </w:rPr>
        <w:t>DE</w:t>
      </w:r>
      <w:r>
        <w:rPr>
          <w:rFonts w:ascii="Arial"/>
          <w:b/>
          <w:color w:val="585858"/>
          <w:spacing w:val="-3"/>
          <w:w w:val="105"/>
          <w:sz w:val="24"/>
        </w:rPr>
        <w:t> </w:t>
      </w:r>
      <w:r>
        <w:rPr>
          <w:rFonts w:ascii="Arial"/>
          <w:b/>
          <w:color w:val="585858"/>
          <w:spacing w:val="-2"/>
          <w:w w:val="105"/>
          <w:sz w:val="24"/>
        </w:rPr>
        <w:t>PES</w:t>
      </w:r>
      <w:r>
        <w:rPr>
          <w:rFonts w:ascii="Arial"/>
          <w:b/>
          <w:color w:val="585858"/>
          <w:spacing w:val="-1"/>
          <w:w w:val="105"/>
          <w:sz w:val="24"/>
        </w:rPr>
        <w:t>OS)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65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10.609833pt;margin-top:-3.052012pt;width:11pt;height:24.65pt;mso-position-horizontal-relative:page;mso-position-vertical-relative:paragraph;z-index:1604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389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450.0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41.539825pt;margin-top:6.568003pt;width:11pt;height:24.65pt;mso-position-horizontal-relative:page;mso-position-vertical-relative:paragraph;z-index:1612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303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400.0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350.0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25.269836pt;margin-top:2.267992pt;width:11pt;height:24.65pt;mso-position-horizontal-relative:page;mso-position-vertical-relative:paragraph;z-index:1609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218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349854pt;margin-top:4.697991pt;width:11pt;height:24.65pt;mso-position-horizontal-relative:page;mso-position-vertical-relative:paragraph;z-index:16240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210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.0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300.0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85.41983pt;margin-top:14.058006pt;width:119.9pt;height:58.95pt;mso-position-horizontal-relative:page;mso-position-vertical-relative:paragraph;z-index:1592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5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106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.0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14"/>
                    <w:ind w:left="27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50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.9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90"/>
                    <w:ind w:left="23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43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.0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14"/>
                    <w:ind w:left="2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.2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90"/>
                    <w:ind w:left="70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133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.7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14"/>
                    <w:ind w:left="18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.7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19"/>
                    <w:ind w:left="27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50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.9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86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5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.1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250.0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55.899826pt;margin-top:1.67799pt;width:11pt;height:24.65pt;mso-position-horizontal-relative:page;mso-position-vertical-relative:paragraph;z-index:15856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120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.7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209839pt;margin-top:2.72799pt;width:72.9pt;height:45.8pt;mso-position-horizontal-relative:page;mso-position-vertical-relative:paragraph;z-index:1616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4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46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.7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62"/>
                    <w:ind w:left="11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58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.3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43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42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.0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18"/>
                    <w:ind w:left="4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117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.0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86"/>
                    <w:ind w:left="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44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200.0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49.009827pt;margin-top:8.889005pt;width:11pt;height:19.6pt;mso-position-horizontal-relative:page;mso-position-vertical-relative:paragraph;z-index:16288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62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.9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150.0</w:t>
      </w:r>
      <w:r>
        <w:rPr>
          <w:rFonts w:ascii="Arial"/>
          <w:sz w:val="20"/>
        </w:rPr>
      </w:r>
    </w:p>
    <w:p>
      <w:pPr>
        <w:spacing w:before="52"/>
        <w:ind w:left="219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70.569824pt;margin-top:2.988989pt;width:11pt;height:19.6pt;mso-position-horizontal-relative:page;mso-position-vertical-relative:paragraph;z-index:15904" type="#_x0000_t202" filled="false" stroked="false">
            <v:textbox inset="0,0,0,0" style="layout-flow:vertical;mso-layout-flow-alt:bottom-to-top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D6770"/>
                      <w:sz w:val="18"/>
                    </w:rPr>
                    <w:t>33</w:t>
                  </w:r>
                  <w:r>
                    <w:rPr>
                      <w:rFonts w:ascii="Arial"/>
                      <w:color w:val="5D6770"/>
                      <w:w w:val="99"/>
                      <w:sz w:val="18"/>
                    </w:rPr>
                    <w:t>.8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sz w:val="20"/>
        </w:rPr>
        <w:t>100.0</w:t>
      </w:r>
      <w:r>
        <w:rPr>
          <w:rFonts w:ascii="Arial"/>
          <w:sz w:val="20"/>
        </w:rPr>
      </w:r>
    </w:p>
    <w:p>
      <w:pPr>
        <w:spacing w:before="52"/>
        <w:ind w:left="332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50.0</w:t>
      </w:r>
      <w:r>
        <w:rPr>
          <w:rFonts w:ascii="Arial"/>
          <w:sz w:val="20"/>
        </w:rPr>
      </w:r>
    </w:p>
    <w:p>
      <w:pPr>
        <w:spacing w:before="52"/>
        <w:ind w:left="443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63.599030pt;margin-top:13.387786pt;width:10.050pt;height:29.15pt;mso-position-horizontal-relative:page;mso-position-vertical-relative:paragraph;z-index:15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5D6770"/>
                      <w:spacing w:val="6"/>
                    </w:rPr>
                    <w:t>Abulón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559052pt;margin-top:12.895906pt;width:10.050pt;height:28.3pt;mso-position-horizontal-relative:page;mso-position-vertical-relative:paragraph;z-index:15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5"/>
                    </w:rPr>
                    <w:t>Almeja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99054pt;margin-top:13.398307pt;width:10.050pt;height:19.8pt;mso-position-horizontal-relative:page;mso-position-vertical-relative:paragraph;z-index:15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5D6770"/>
                      <w:spacing w:val="5"/>
                    </w:rPr>
                    <w:t>Atún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29047pt;margin-top:13.434546pt;width:10.050pt;height:36.2pt;mso-position-horizontal-relative:page;mso-position-vertical-relative:paragraph;z-index:16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5D6770"/>
                      <w:spacing w:val="2"/>
                    </w:rPr>
                    <w:t>Camarón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369049pt;margin-top:13.426901pt;width:10.050pt;height:30.9pt;mso-position-horizontal-relative:page;mso-position-vertical-relative:paragraph;z-index:16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-1"/>
                    </w:rPr>
                    <w:t>Ca</w:t>
                  </w:r>
                  <w:r>
                    <w:rPr>
                      <w:rFonts w:ascii="Arial"/>
                      <w:color w:val="5D6770"/>
                      <w:spacing w:val="8"/>
                    </w:rPr>
                    <w:t>r</w:t>
                  </w:r>
                  <w:r>
                    <w:rPr>
                      <w:rFonts w:ascii="Arial"/>
                      <w:color w:val="5D6770"/>
                      <w:spacing w:val="-1"/>
                    </w:rPr>
                    <w:t>a</w:t>
                  </w:r>
                  <w:r>
                    <w:rPr>
                      <w:rFonts w:ascii="Arial"/>
                      <w:color w:val="5D6770"/>
                      <w:spacing w:val="8"/>
                    </w:rPr>
                    <w:t>co</w:t>
                  </w:r>
                  <w:r>
                    <w:rPr>
                      <w:rFonts w:ascii="Arial"/>
                      <w:color w:val="5D6770"/>
                    </w:rPr>
                    <w:t>l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309052pt;margin-top:12.942186pt;width:10.050pt;height:32.25pt;mso-position-horizontal-relative:page;mso-position-vertical-relative:paragraph;z-index:16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3"/>
                    </w:rPr>
                    <w:t>Escama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239044pt;margin-top:13.012066pt;width:10.050pt;height:37.5pt;mso-position-horizontal-relative:page;mso-position-vertical-relative:paragraph;z-index:16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5"/>
                    </w:rPr>
                    <w:t>Langosta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179047pt;margin-top:12.904427pt;width:10.050pt;height:31.4pt;mso-position-horizontal-relative:page;mso-position-vertical-relative:paragraph;z-index:16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4"/>
                    </w:rPr>
                    <w:t>Sardina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109039pt;margin-top:13.380585pt;width:10.050pt;height:56.7pt;mso-position-horizontal-relative:page;mso-position-vertical-relative:paragraph;z-index:16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5D6770"/>
                      <w:spacing w:val="4"/>
                    </w:rPr>
                    <w:t>Tiburón-cazón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049072pt;margin-top:13.367851pt;width:10.050pt;height:22.95pt;mso-position-horizontal-relative:page;mso-position-vertical-relative:paragraph;z-index:16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78" w:lineRule="exact"/>
                    <w:ind w:left="2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5D6770"/>
                      <w:spacing w:val="4"/>
                    </w:rPr>
                    <w:t>Otros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z w:val="20"/>
        </w:rPr>
        <w:t>0.0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tabs>
          <w:tab w:pos="2932" w:val="left" w:leader="none"/>
        </w:tabs>
        <w:spacing w:before="65"/>
        <w:ind w:left="203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2" w:lineRule="auto" w:before="80"/>
        <w:ind w:left="4552" w:right="2399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2015: Servicio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Pesquera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(SIAP);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Agricultura, Ganadería,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Rural, Pesca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(SAGARPA),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Subdelegación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Pesca.</w:t>
      </w:r>
      <w:r>
        <w:rPr>
          <w:rFonts w:ascii="Arial" w:hAnsi="Arial"/>
        </w:rPr>
      </w:r>
    </w:p>
    <w:p>
      <w:pPr>
        <w:pStyle w:val="BodyText"/>
        <w:spacing w:line="180" w:lineRule="exact"/>
        <w:ind w:left="2155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spacing w:after="0" w:line="180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64" w:lineRule="exact" w:before="8"/>
        <w:ind w:left="3585" w:right="4592" w:hanging="119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VOLUMEN Y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VALO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w w:val="105"/>
        </w:rPr>
        <w:t> DE LA </w:t>
      </w:r>
      <w:r>
        <w:rPr>
          <w:rFonts w:ascii="Arial" w:hAnsi="Arial"/>
          <w:color w:val="585858"/>
          <w:spacing w:val="-1"/>
          <w:w w:val="105"/>
        </w:rPr>
        <w:t>PRODU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w w:val="105"/>
        </w:rPr>
        <w:t>PESQUERA</w:t>
      </w:r>
      <w:r>
        <w:rPr>
          <w:rFonts w:ascii="Arial" w:hAnsi="Arial"/>
          <w:color w:val="585858"/>
          <w:spacing w:val="25"/>
          <w:w w:val="103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MUNICIPIO EN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B.C.SUR, </w:t>
      </w:r>
      <w:r>
        <w:rPr>
          <w:rFonts w:ascii="Arial" w:hAnsi="Arial"/>
          <w:color w:val="585858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617" w:val="left" w:leader="none"/>
        </w:tabs>
        <w:spacing w:line="200" w:lineRule="atLeast"/>
        <w:ind w:left="269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5.1pt;height:41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36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00.45pt;height:41.95pt;mso-position-horizontal-relative:char;mso-position-vertical-relative:line" coordorigin="0,0" coordsize="4009,839">
            <v:group style="position:absolute;left:0;top:0;width:2024;height:623" coordorigin="0,0" coordsize="2024,623">
              <v:shape style="position:absolute;left:0;top:0;width:2024;height:623" coordorigin="0,0" coordsize="2024,623" path="m0,622l2024,622,2024,0,0,0,0,622xe" filled="true" fillcolor="#eb5a5e" stroked="false">
                <v:path arrowok="t"/>
                <v:fill type="solid"/>
              </v:shape>
            </v:group>
            <v:group style="position:absolute;left:70;top:0;width:1883;height:209" coordorigin="70,0" coordsize="1883,209">
              <v:shape style="position:absolute;left:70;top:0;width:1883;height:209" coordorigin="70,0" coordsize="1883,209" path="m70,209l1952,209,1952,0,70,0,70,209xe" filled="true" fillcolor="#eb5a5e" stroked="false">
                <v:path arrowok="t"/>
                <v:fill type="solid"/>
              </v:shape>
            </v:group>
            <v:group style="position:absolute;left:70;top:209;width:1883;height:207" coordorigin="70,209" coordsize="1883,207">
              <v:shape style="position:absolute;left:70;top:209;width:1883;height:207" coordorigin="70,209" coordsize="1883,207" path="m70,415l1952,415,1952,209,70,209,70,415xe" filled="true" fillcolor="#eb5a5e" stroked="false">
                <v:path arrowok="t"/>
                <v:fill type="solid"/>
              </v:shape>
            </v:group>
            <v:group style="position:absolute;left:2024;top:0;width:1985;height:623" coordorigin="2024,0" coordsize="1985,623">
              <v:shape style="position:absolute;left:2024;top:0;width:1985;height:623" coordorigin="2024,0" coordsize="1985,623" path="m2024,622l4008,622,4008,0,2024,0,2024,622xe" filled="true" fillcolor="#eb5a5e" stroked="false">
                <v:path arrowok="t"/>
                <v:fill type="solid"/>
              </v:shape>
            </v:group>
            <v:group style="position:absolute;left:2093;top:0;width:1844;height:209" coordorigin="2093,0" coordsize="1844,209">
              <v:shape style="position:absolute;left:2093;top:0;width:1844;height:209" coordorigin="2093,0" coordsize="1844,209" path="m2093,209l3936,209,3936,0,2093,0,2093,209xe" filled="true" fillcolor="#eb5a5e" stroked="false">
                <v:path arrowok="t"/>
                <v:fill type="solid"/>
              </v:shape>
            </v:group>
            <v:group style="position:absolute;left:2093;top:209;width:1844;height:207" coordorigin="2093,209" coordsize="1844,207">
              <v:shape style="position:absolute;left:2093;top:209;width:1844;height:207" coordorigin="2093,209" coordsize="1844,207" path="m2093,415l3936,415,3936,209,2093,209,2093,415xe" filled="true" fillcolor="#eb5a5e" stroked="false">
                <v:path arrowok="t"/>
                <v:fill type="solid"/>
              </v:shape>
            </v:group>
            <v:group style="position:absolute;left:2093;top:415;width:1844;height:207" coordorigin="2093,415" coordsize="1844,207">
              <v:shape style="position:absolute;left:2093;top:415;width:1844;height:207" coordorigin="2093,415" coordsize="1844,207" path="m2093,622l3936,622,3936,415,2093,415,2093,622xe" filled="true" fillcolor="#eb5a5e" stroked="false">
                <v:path arrowok="t"/>
                <v:fill type="solid"/>
              </v:shape>
            </v:group>
            <v:group style="position:absolute;left:1952;top:632;width:72;height:207" coordorigin="1952,632" coordsize="72,207">
              <v:shape style="position:absolute;left:1952;top:632;width:72;height:207" coordorigin="1952,632" coordsize="72,207" path="m1952,838l2024,838,2024,632,1952,632,1952,838xe" filled="true" fillcolor="#eb5a5e" stroked="false">
                <v:path arrowok="t"/>
                <v:fill type="solid"/>
              </v:shape>
            </v:group>
            <v:group style="position:absolute;left:0;top:632;width:70;height:207" coordorigin="0,632" coordsize="70,207">
              <v:shape style="position:absolute;left:0;top:632;width:70;height:207" coordorigin="0,632" coordsize="70,207" path="m0,838l70,838,70,632,0,632,0,838xe" filled="true" fillcolor="#eb5a5e" stroked="false">
                <v:path arrowok="t"/>
                <v:fill type="solid"/>
              </v:shape>
            </v:group>
            <v:group style="position:absolute;left:70;top:632;width:1883;height:207" coordorigin="70,632" coordsize="1883,207">
              <v:shape style="position:absolute;left:70;top:632;width:1883;height:207" coordorigin="70,632" coordsize="1883,207" path="m70,838l1952,838,1952,632,70,632,70,838xe" filled="true" fillcolor="#eb5a5e" stroked="false">
                <v:path arrowok="t"/>
                <v:fill type="solid"/>
              </v:shape>
            </v:group>
            <v:group style="position:absolute;left:3936;top:632;width:72;height:207" coordorigin="3936,632" coordsize="72,207">
              <v:shape style="position:absolute;left:3936;top:632;width:72;height:207" coordorigin="3936,632" coordsize="72,207" path="m3936,838l4008,838,4008,632,3936,632,3936,838xe" filled="true" fillcolor="#eb5a5e" stroked="false">
                <v:path arrowok="t"/>
                <v:fill type="solid"/>
              </v:shape>
            </v:group>
            <v:group style="position:absolute;left:2024;top:632;width:70;height:207" coordorigin="2024,632" coordsize="70,207">
              <v:shape style="position:absolute;left:2024;top:632;width:70;height:207" coordorigin="2024,632" coordsize="70,207" path="m2024,838l2093,838,2093,632,2024,632,2024,838xe" filled="true" fillcolor="#eb5a5e" stroked="false">
                <v:path arrowok="t"/>
                <v:fill type="solid"/>
              </v:shape>
            </v:group>
            <v:group style="position:absolute;left:2093;top:632;width:1844;height:207" coordorigin="2093,632" coordsize="1844,207">
              <v:shape style="position:absolute;left:2093;top:632;width:1844;height:207" coordorigin="2093,632" coordsize="1844,207" path="m2093,838l3936,838,3936,632,2093,632,2093,838xe" filled="true" fillcolor="#eb5a5e" stroked="false">
                <v:path arrowok="t"/>
                <v:fill type="solid"/>
              </v:shape>
              <v:shape style="position:absolute;left:379;top:25;width:1239;height:812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(TONELADAS)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17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360;top:25;width:1291;height:812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2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(MILLONES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2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398" w:val="left" w:leader="none"/>
          <w:tab w:pos="4616" w:val="left" w:leader="none"/>
          <w:tab w:pos="5824" w:val="left" w:leader="none"/>
          <w:tab w:pos="8058" w:val="left" w:leader="none"/>
          <w:tab w:pos="8625" w:val="left" w:leader="none"/>
        </w:tabs>
        <w:spacing w:line="206" w:lineRule="exact"/>
        <w:ind w:left="269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  <w:tab/>
      </w:r>
      <w:r>
        <w:rPr>
          <w:rFonts w:ascii="Arial" w:hAnsi="Arial"/>
          <w:color w:val="5D6770"/>
          <w:spacing w:val="-1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u w:val="single" w:color="EB5A5E"/>
        </w:rPr>
        <w:t>32,476.8</w:t>
        <w:tab/>
      </w:r>
      <w:r>
        <w:rPr>
          <w:rFonts w:ascii="Arial" w:hAnsi="Arial"/>
          <w:color w:val="5D6770"/>
          <w:u w:val="single" w:color="EB5A5E"/>
        </w:rPr>
        <w:t>220.9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4398" w:val="left" w:leader="none"/>
          <w:tab w:pos="4616" w:val="left" w:leader="none"/>
          <w:tab w:pos="5824" w:val="left" w:leader="none"/>
          <w:tab w:pos="8058" w:val="left" w:leader="none"/>
          <w:tab w:pos="8625" w:val="left" w:leader="none"/>
        </w:tabs>
        <w:spacing w:before="11"/>
        <w:ind w:left="2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B5A5E"/>
        </w:rPr>
        <w:t>21,825.9</w:t>
        <w:tab/>
      </w:r>
      <w:r>
        <w:rPr>
          <w:rFonts w:ascii="Arial" w:hAnsi="Arial"/>
          <w:color w:val="5D6770"/>
          <w:sz w:val="18"/>
          <w:u w:val="single" w:color="EB5A5E"/>
        </w:rPr>
        <w:t>211.5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398" w:val="left" w:leader="none"/>
          <w:tab w:pos="4616" w:val="left" w:leader="none"/>
          <w:tab w:pos="5925" w:val="left" w:leader="none"/>
          <w:tab w:pos="8159" w:val="left" w:leader="none"/>
          <w:tab w:pos="8625" w:val="left" w:leader="none"/>
        </w:tabs>
        <w:spacing w:before="9"/>
        <w:ind w:left="2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  <w:tab/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3,314.9</w:t>
        <w:tab/>
      </w:r>
      <w:r>
        <w:rPr>
          <w:rFonts w:ascii="Arial"/>
          <w:color w:val="5D6770"/>
          <w:sz w:val="18"/>
          <w:u w:val="single" w:color="EB5A5E"/>
        </w:rPr>
        <w:t>79.0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398" w:val="left" w:leader="none"/>
          <w:tab w:pos="4616" w:val="left" w:leader="none"/>
          <w:tab w:pos="6074" w:val="left" w:leader="none"/>
          <w:tab w:pos="8159" w:val="left" w:leader="none"/>
          <w:tab w:pos="8625" w:val="left" w:leader="none"/>
        </w:tabs>
        <w:spacing w:before="11"/>
        <w:ind w:left="2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319.8</w:t>
        <w:tab/>
      </w:r>
      <w:r>
        <w:rPr>
          <w:rFonts w:ascii="Arial"/>
          <w:color w:val="5D6770"/>
          <w:sz w:val="18"/>
          <w:u w:val="single" w:color="EB5A5E"/>
        </w:rPr>
        <w:t>11.2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398" w:val="left" w:leader="none"/>
          <w:tab w:pos="4616" w:val="left" w:leader="none"/>
          <w:tab w:pos="6074" w:val="left" w:leader="none"/>
          <w:tab w:pos="8159" w:val="left" w:leader="none"/>
          <w:tab w:pos="8625" w:val="left" w:leader="none"/>
        </w:tabs>
        <w:spacing w:before="9"/>
        <w:ind w:left="2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985.5</w:t>
        <w:tab/>
      </w:r>
      <w:r>
        <w:rPr>
          <w:rFonts w:ascii="Arial"/>
          <w:color w:val="5D6770"/>
          <w:sz w:val="18"/>
          <w:u w:val="single" w:color="EB5A5E"/>
        </w:rPr>
        <w:t>22.1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155" w:val="left" w:leader="none"/>
          <w:tab w:pos="4398" w:val="left" w:leader="none"/>
          <w:tab w:pos="4602" w:val="left" w:leader="none"/>
          <w:tab w:pos="5824" w:val="left" w:leader="none"/>
          <w:tab w:pos="8058" w:val="left" w:leader="none"/>
          <w:tab w:pos="8625" w:val="left" w:leader="none"/>
        </w:tabs>
        <w:spacing w:before="4"/>
        <w:ind w:left="26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58,922.9</w:t>
        <w:tab/>
      </w:r>
      <w:r>
        <w:rPr>
          <w:rFonts w:ascii="Arial"/>
          <w:b/>
          <w:color w:val="5D6770"/>
          <w:sz w:val="18"/>
          <w:u w:val="single" w:color="EB5A5E"/>
        </w:rPr>
        <w:t>544.7</w:t>
      </w:r>
      <w:r>
        <w:rPr>
          <w:rFonts w:ascii="Arial"/>
          <w:b/>
          <w:color w:val="5D6770"/>
          <w:w w:val="99"/>
          <w:sz w:val="18"/>
          <w:u w:val="single" w:color="EB5A5E"/>
        </w:rPr>
        <w:t> </w:t>
      </w:r>
      <w:r>
        <w:rPr>
          <w:rFonts w:ascii="Arial"/>
          <w:b/>
          <w:color w:val="5D6770"/>
          <w:sz w:val="18"/>
          <w:u w:val="single" w:color="EB5A5E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2704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 </w:t>
      </w:r>
      <w:r>
        <w:rPr>
          <w:rFonts w:ascii="Arial" w:hAnsi="Arial"/>
          <w:b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Rural,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Pesca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(SAGARPA),</w:t>
      </w:r>
      <w:r>
        <w:rPr>
          <w:rFonts w:ascii="Arial" w:hAnsi="Arial"/>
          <w:color w:val="5D6770"/>
          <w:spacing w:val="-1"/>
        </w:rPr>
        <w:t> Subdelegación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Pesca.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70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pStyle w:val="BodyText"/>
        <w:spacing w:line="240" w:lineRule="auto" w:before="1"/>
        <w:ind w:left="270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presentó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desagregada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municipio.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/>
        <w:ind w:left="3289" w:right="3989" w:hanging="55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95959"/>
          <w:spacing w:val="-2"/>
          <w:w w:val="105"/>
        </w:rPr>
        <w:t>EMBAR</w:t>
      </w:r>
      <w:r>
        <w:rPr>
          <w:rFonts w:ascii="Arial"/>
          <w:color w:val="595959"/>
          <w:spacing w:val="-1"/>
          <w:w w:val="105"/>
        </w:rPr>
        <w:t>CACIONES</w:t>
      </w:r>
      <w:r>
        <w:rPr>
          <w:rFonts w:ascii="Arial"/>
          <w:color w:val="595959"/>
          <w:spacing w:val="-24"/>
          <w:w w:val="105"/>
        </w:rPr>
        <w:t> </w:t>
      </w:r>
      <w:r>
        <w:rPr>
          <w:rFonts w:ascii="Arial"/>
          <w:color w:val="595959"/>
          <w:w w:val="105"/>
        </w:rPr>
        <w:t>EXISTENTES</w:t>
      </w:r>
      <w:r>
        <w:rPr>
          <w:rFonts w:ascii="Arial"/>
          <w:color w:val="595959"/>
          <w:spacing w:val="-23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23"/>
          <w:w w:val="105"/>
        </w:rPr>
        <w:t> </w:t>
      </w:r>
      <w:r>
        <w:rPr>
          <w:rFonts w:ascii="Arial"/>
          <w:color w:val="595959"/>
          <w:w w:val="105"/>
        </w:rPr>
        <w:t>EL</w:t>
      </w:r>
      <w:r>
        <w:rPr>
          <w:rFonts w:ascii="Arial"/>
          <w:color w:val="595959"/>
          <w:spacing w:val="-24"/>
          <w:w w:val="105"/>
        </w:rPr>
        <w:t> </w:t>
      </w:r>
      <w:r>
        <w:rPr>
          <w:rFonts w:ascii="Arial"/>
          <w:color w:val="595959"/>
          <w:spacing w:val="-2"/>
          <w:w w:val="105"/>
        </w:rPr>
        <w:t>REG</w:t>
      </w:r>
      <w:r>
        <w:rPr>
          <w:rFonts w:ascii="Arial"/>
          <w:color w:val="595959"/>
          <w:spacing w:val="-1"/>
          <w:w w:val="105"/>
        </w:rPr>
        <w:t>I</w:t>
      </w:r>
      <w:r>
        <w:rPr>
          <w:rFonts w:ascii="Arial"/>
          <w:color w:val="595959"/>
          <w:spacing w:val="-2"/>
          <w:w w:val="105"/>
        </w:rPr>
        <w:t>STRO</w:t>
      </w:r>
      <w:r>
        <w:rPr>
          <w:rFonts w:ascii="Arial"/>
          <w:color w:val="595959"/>
          <w:spacing w:val="37"/>
          <w:w w:val="102"/>
        </w:rPr>
        <w:t> </w:t>
      </w:r>
      <w:r>
        <w:rPr>
          <w:rFonts w:ascii="Arial"/>
          <w:color w:val="595959"/>
          <w:w w:val="105"/>
        </w:rPr>
        <w:t>NACIONAL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w w:val="105"/>
        </w:rPr>
        <w:t>DE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spacing w:val="-2"/>
          <w:w w:val="105"/>
        </w:rPr>
        <w:t>PES</w:t>
      </w:r>
      <w:r>
        <w:rPr>
          <w:rFonts w:ascii="Arial"/>
          <w:color w:val="595959"/>
          <w:spacing w:val="-1"/>
          <w:w w:val="105"/>
        </w:rPr>
        <w:t>CA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w w:val="105"/>
        </w:rPr>
        <w:t>B.C.SUR,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spacing w:val="-1"/>
          <w:w w:val="105"/>
        </w:rPr>
        <w:t>2016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" w:lineRule="atLeast"/>
        <w:ind w:left="60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3.2pt;height:.6pt;mso-position-horizontal-relative:char;mso-position-vertical-relative:line" coordorigin="0,0" coordsize="1464,12">
            <v:group style="position:absolute;left:6;top:6;width:1452;height:2" coordorigin="6,6" coordsize="1452,2">
              <v:shape style="position:absolute;left:6;top:6;width:1452;height:2" coordorigin="6,6" coordsize="1452,0" path="m6,6l1458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9"/>
        <w:spacing w:line="240" w:lineRule="auto"/>
        <w:ind w:left="925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305.639984pt;margin-top:-.608079pt;width:100.45pt;height:32.75pt;mso-position-horizontal-relative:page;mso-position-vertical-relative:paragraph;z-index:16528" coordorigin="6113,-12" coordsize="2009,655">
            <v:group style="position:absolute;left:8043;top:1;width:70;height:207" coordorigin="8043,1" coordsize="70,207">
              <v:shape style="position:absolute;left:8043;top:1;width:70;height:207" coordorigin="8043,1" coordsize="70,207" path="m8043,207l8113,207,8113,1,8043,1,8043,207xe" filled="true" fillcolor="#5d6770" stroked="false">
                <v:path arrowok="t"/>
                <v:fill type="solid"/>
              </v:shape>
            </v:group>
            <v:group style="position:absolute;left:6119;top:1;width:70;height:207" coordorigin="6119,1" coordsize="70,207">
              <v:shape style="position:absolute;left:6119;top:1;width:70;height:207" coordorigin="6119,1" coordsize="70,207" path="m6119,207l6188,207,6188,1,6119,1,6119,207xe" filled="true" fillcolor="#5d6770" stroked="false">
                <v:path arrowok="t"/>
                <v:fill type="solid"/>
              </v:shape>
            </v:group>
            <v:group style="position:absolute;left:6188;top:1;width:1856;height:207" coordorigin="6188,1" coordsize="1856,207">
              <v:shape style="position:absolute;left:6188;top:1;width:1856;height:207" coordorigin="6188,1" coordsize="1856,207" path="m6188,207l8043,207,8043,1,6188,1,6188,207xe" filled="true" fillcolor="#5d6770" stroked="false">
                <v:path arrowok="t"/>
                <v:fill type="solid"/>
              </v:shape>
            </v:group>
            <v:group style="position:absolute;left:6119;top:-6;width:1997;height:2" coordorigin="6119,-6" coordsize="1997,2">
              <v:shape style="position:absolute;left:6119;top:-6;width:1997;height:2" coordorigin="6119,-6" coordsize="1997,0" path="m6119,-6l8115,-6e" filled="false" stroked="true" strokeweight=".579980pt" strokecolor="#5d6770">
                <v:path arrowok="t"/>
              </v:shape>
            </v:group>
            <v:group style="position:absolute;left:8043;top:217;width:70;height:207" coordorigin="8043,217" coordsize="70,207">
              <v:shape style="position:absolute;left:8043;top:217;width:70;height:207" coordorigin="8043,217" coordsize="70,207" path="m8043,423l8113,423,8113,217,8043,217,8043,423xe" filled="true" fillcolor="#5d6770" stroked="false">
                <v:path arrowok="t"/>
                <v:fill type="solid"/>
              </v:shape>
            </v:group>
            <v:group style="position:absolute;left:6119;top:217;width:70;height:207" coordorigin="6119,217" coordsize="70,207">
              <v:shape style="position:absolute;left:6119;top:217;width:70;height:207" coordorigin="6119,217" coordsize="70,207" path="m6119,423l6188,423,6188,217,6119,217,6119,423xe" filled="true" fillcolor="#5d6770" stroked="false">
                <v:path arrowok="t"/>
                <v:fill type="solid"/>
              </v:shape>
            </v:group>
            <v:group style="position:absolute;left:6188;top:217;width:1856;height:207" coordorigin="6188,217" coordsize="1856,207">
              <v:shape style="position:absolute;left:6188;top:217;width:1856;height:207" coordorigin="6188,217" coordsize="1856,207" path="m6188,423l8043,423,8043,217,6188,217,6188,423xe" filled="true" fillcolor="#5d6770" stroked="false">
                <v:path arrowok="t"/>
                <v:fill type="solid"/>
              </v:shape>
            </v:group>
            <v:group style="position:absolute;left:6119;top:212;width:1997;height:2" coordorigin="6119,212" coordsize="1997,2">
              <v:shape style="position:absolute;left:6119;top:212;width:1997;height:2" coordorigin="6119,212" coordsize="1997,0" path="m6119,212l8115,212e" filled="false" stroked="true" strokeweight=".58001pt" strokecolor="#5d6770">
                <v:path arrowok="t"/>
              </v:shape>
            </v:group>
            <v:group style="position:absolute;left:8043;top:433;width:70;height:210" coordorigin="8043,433" coordsize="70,210">
              <v:shape style="position:absolute;left:8043;top:433;width:70;height:210" coordorigin="8043,433" coordsize="70,210" path="m8043,642l8113,642,8113,433,8043,433,8043,642xe" filled="true" fillcolor="#5d6770" stroked="false">
                <v:path arrowok="t"/>
                <v:fill type="solid"/>
              </v:shape>
            </v:group>
            <v:group style="position:absolute;left:6119;top:433;width:70;height:210" coordorigin="6119,433" coordsize="70,210">
              <v:shape style="position:absolute;left:6119;top:433;width:70;height:210" coordorigin="6119,433" coordsize="70,210" path="m6119,642l6188,642,6188,433,6119,433,6119,642xe" filled="true" fillcolor="#5d6770" stroked="false">
                <v:path arrowok="t"/>
                <v:fill type="solid"/>
              </v:shape>
            </v:group>
            <v:group style="position:absolute;left:6188;top:433;width:1856;height:210" coordorigin="6188,433" coordsize="1856,210">
              <v:shape style="position:absolute;left:6188;top:433;width:1856;height:210" coordorigin="6188,433" coordsize="1856,210" path="m6188,642l8043,642,8043,433,6188,433,6188,642xe" filled="true" fillcolor="#5d6770" stroked="false">
                <v:path arrowok="t"/>
                <v:fill type="solid"/>
              </v:shape>
            </v:group>
            <v:group style="position:absolute;left:6119;top:428;width:1997;height:2" coordorigin="6119,428" coordsize="1997,2">
              <v:shape style="position:absolute;left:6119;top:428;width:1997;height:2" coordorigin="6119,428" coordsize="1997,0" path="m6119,428l8115,428e" filled="false" stroked="true" strokeweight=".579980pt" strokecolor="#5d6770">
                <v:path arrowok="t"/>
              </v:shape>
              <v:shape style="position:absolute;left:6113;top:-12;width:2009;height:655" type="#_x0000_t202" filled="false" stroked="false">
                <v:textbox inset="0,0,0,0">
                  <w:txbxContent>
                    <w:p>
                      <w:pPr>
                        <w:spacing w:line="250" w:lineRule="auto" w:before="12"/>
                        <w:ind w:left="75" w:right="969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FFFF"/>
                          <w:sz w:val="18"/>
                        </w:rPr>
                        <w:t>Flota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8"/>
                        </w:rPr>
                        <w:t> Mayor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8"/>
                        </w:rPr>
                        <w:t>Flota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8"/>
                        </w:rPr>
                        <w:t>Menor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0"/>
                        <w:ind w:left="61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</w:rPr>
        <w:t>19</w:t>
      </w:r>
      <w:r>
        <w:rPr>
          <w:rFonts w:ascii="Arial"/>
        </w:rPr>
      </w:r>
    </w:p>
    <w:p>
      <w:pPr>
        <w:spacing w:line="20" w:lineRule="atLeast"/>
        <w:ind w:left="60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3.2pt;height:.6pt;mso-position-horizontal-relative:char;mso-position-vertical-relative:line" coordorigin="0,0" coordsize="1464,12">
            <v:group style="position:absolute;left:6;top:6;width:1452;height:2" coordorigin="6,6" coordsize="1452,2">
              <v:shape style="position:absolute;left:6;top:6;width:1452;height:2" coordorigin="6,6" coordsize="1452,0" path="m6,6l145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6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6,989</w:t>
      </w:r>
      <w:r>
        <w:rPr>
          <w:rFonts w:ascii="Arial"/>
          <w:sz w:val="18"/>
        </w:rPr>
      </w:r>
    </w:p>
    <w:p>
      <w:pPr>
        <w:spacing w:line="20" w:lineRule="atLeast"/>
        <w:ind w:left="60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3.2pt;height:.6pt;mso-position-horizontal-relative:char;mso-position-vertical-relative:line" coordorigin="0,0" coordsize="1464,12">
            <v:group style="position:absolute;left:6;top:6;width:1452;height:2" coordorigin="6,6" coordsize="1452,2">
              <v:shape style="position:absolute;left:6;top:6;width:1452;height:2" coordorigin="6,6" coordsize="1452,0" path="m6,6l1458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67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7,008</w:t>
      </w:r>
      <w:r>
        <w:rPr>
          <w:rFonts w:ascii="Arial"/>
          <w:sz w:val="18"/>
        </w:rPr>
      </w:r>
    </w:p>
    <w:p>
      <w:pPr>
        <w:spacing w:line="20" w:lineRule="atLeast"/>
        <w:ind w:left="59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3.9pt;height:.6pt;mso-position-horizontal-relative:char;mso-position-vertical-relative:line" coordorigin="0,0" coordsize="1478,12">
            <v:group style="position:absolute;left:6;top:6;width:1467;height:2" coordorigin="6,6" coordsize="1467,2">
              <v:shape style="position:absolute;left:6;top:6;width:1467;height:2" coordorigin="6,6" coordsize="1467,0" path="m6,6l1472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51"/>
        <w:ind w:left="3837" w:right="6056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Rural,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Pesca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(SAGARPA), Subdelegación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Pesca.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3837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pStyle w:val="BodyText"/>
        <w:spacing w:line="240" w:lineRule="auto" w:before="1"/>
        <w:ind w:left="3837" w:right="6056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presentó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información.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64"/>
        <w:ind w:left="6322" w:right="1397" w:hanging="2667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-1"/>
          <w:w w:val="105"/>
        </w:rPr>
        <w:t> </w:t>
      </w:r>
      <w:r>
        <w:rPr>
          <w:rFonts w:ascii="Arial" w:hAnsi="Arial"/>
          <w:color w:val="595959"/>
          <w:w w:val="105"/>
        </w:rPr>
        <w:t>Y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-1"/>
          <w:w w:val="105"/>
        </w:rPr>
        <w:t> </w:t>
      </w:r>
      <w:r>
        <w:rPr>
          <w:rFonts w:ascii="Arial" w:hAnsi="Arial"/>
          <w:color w:val="595959"/>
          <w:w w:val="105"/>
        </w:rPr>
        <w:t>LA </w:t>
      </w:r>
      <w:r>
        <w:rPr>
          <w:rFonts w:ascii="Arial" w:hAnsi="Arial"/>
          <w:color w:val="595959"/>
          <w:spacing w:val="-1"/>
          <w:w w:val="105"/>
        </w:rPr>
        <w:t>PRODU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 </w:t>
      </w:r>
      <w:r>
        <w:rPr>
          <w:rFonts w:ascii="Arial" w:hAnsi="Arial"/>
          <w:color w:val="595959"/>
          <w:w w:val="105"/>
        </w:rPr>
        <w:t>ACUÍCOLA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ESPECIE</w:t>
      </w:r>
      <w:r>
        <w:rPr>
          <w:rFonts w:ascii="Arial" w:hAnsi="Arial"/>
          <w:color w:val="595959"/>
          <w:spacing w:val="2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w w:val="105"/>
        </w:rPr>
        <w:t>B.C.SUR,</w:t>
      </w:r>
      <w:r>
        <w:rPr>
          <w:rFonts w:ascii="Arial" w:hAnsi="Arial"/>
          <w:color w:val="595959"/>
          <w:spacing w:val="8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8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2"/>
        <w:gridCol w:w="5990"/>
      </w:tblGrid>
      <w:tr>
        <w:trPr>
          <w:trHeight w:val="566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3557" w:val="left" w:leader="none"/>
                <w:tab w:pos="3842" w:val="left" w:leader="none"/>
              </w:tabs>
              <w:spacing w:line="240" w:lineRule="auto" w:before="66"/>
              <w:ind w:left="1108" w:right="222" w:hanging="6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VOLUMEN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  <w:tab/>
              <w:t>VALOR</w:t>
            </w:r>
            <w:r>
              <w:rPr>
                <w:rFonts w:ascii="Arial" w:hAnsi="Arial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FFFFFF"/>
                <w:spacing w:val="29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w w:val="95"/>
                <w:sz w:val="18"/>
              </w:rPr>
              <w:t>(TONELADAS)</w:t>
              <w:tab/>
              <w:tab/>
            </w:r>
            <w:r>
              <w:rPr>
                <w:rFonts w:ascii="Arial" w:hAnsi="Arial"/>
                <w:b/>
                <w:color w:val="FFFFFF"/>
                <w:sz w:val="18"/>
              </w:rPr>
              <w:t>(MILES</w:t>
            </w:r>
            <w:r>
              <w:rPr>
                <w:rFonts w:ascii="Arial" w:hAns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342" w:val="left" w:leader="none"/>
                <w:tab w:pos="3756" w:val="left" w:leader="none"/>
                <w:tab w:pos="5100" w:val="left" w:leader="none"/>
              </w:tabs>
              <w:spacing w:line="207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  <w:tab/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Almeja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catarina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1" w:val="left" w:leader="none"/>
                <w:tab w:pos="2938" w:val="left" w:leader="none"/>
                <w:tab w:pos="4213" w:val="left" w:leader="none"/>
                <w:tab w:pos="5625" w:val="left" w:leader="none"/>
                <w:tab w:pos="5989" w:val="left" w:leader="none"/>
              </w:tabs>
              <w:spacing w:line="206" w:lineRule="exact"/>
              <w:ind w:left="120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0.002</w:t>
              <w:tab/>
              <w:t>0.0</w:t>
              <w:tab/>
              <w:t>0.1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0.0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Camarón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3" w:val="left" w:leader="none"/>
                <w:tab w:pos="2588" w:val="left" w:leader="none"/>
                <w:tab w:pos="3661" w:val="left" w:leader="none"/>
                <w:tab w:pos="5072" w:val="left" w:leader="none"/>
                <w:tab w:pos="5989" w:val="left" w:leader="none"/>
              </w:tabs>
              <w:spacing w:line="203" w:lineRule="exact"/>
              <w:ind w:left="120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10,586</w:t>
              <w:tab/>
              <w:t>1,598.4</w:t>
              <w:tab/>
              <w:t>569,904.7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142,251.2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Jurel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1" w:val="left" w:leader="none"/>
                <w:tab w:pos="2838" w:val="left" w:leader="none"/>
                <w:tab w:pos="3762" w:val="left" w:leader="none"/>
                <w:tab w:pos="5173" w:val="left" w:leader="none"/>
                <w:tab w:pos="5989" w:val="left" w:leader="none"/>
              </w:tabs>
              <w:spacing w:line="202" w:lineRule="exact"/>
              <w:ind w:left="120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131.2</w:t>
              <w:tab/>
              <w:t>60.5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21,668.7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15,765.1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9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Ostión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32" w:val="left" w:leader="none"/>
                <w:tab w:pos="2737" w:val="left" w:leader="none"/>
                <w:tab w:pos="3762" w:val="left" w:leader="none"/>
                <w:tab w:pos="5173" w:val="left" w:leader="none"/>
                <w:tab w:pos="5989" w:val="left" w:leader="none"/>
              </w:tabs>
              <w:spacing w:line="202" w:lineRule="exact"/>
              <w:ind w:left="120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1,891.8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741.0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22,629.8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16,997.4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5" w:val="left" w:leader="none"/>
                <w:tab w:pos="1992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2" w:val="left" w:leader="none"/>
                <w:tab w:pos="2588" w:val="left" w:leader="none"/>
                <w:tab w:pos="3661" w:val="left" w:leader="none"/>
                <w:tab w:pos="5072" w:val="left" w:leader="none"/>
                <w:tab w:pos="5989" w:val="left" w:leader="none"/>
              </w:tabs>
              <w:spacing w:line="197" w:lineRule="exact"/>
              <w:ind w:left="106" w:right="-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12,609.8</w:t>
              <w:tab/>
              <w:t>2,399.9</w:t>
              <w:tab/>
              <w:t>614,203.4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175,013.7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970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2015: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Servicio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Agroalimentaria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Pesquera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(SIAP);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2016: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Rural, Pesca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(SAGARPA), Subdelegación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Pesca.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397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105"/>
        <w:ind w:left="6077" w:right="1409" w:hanging="178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95959"/>
          <w:w w:val="105"/>
        </w:rPr>
        <w:t>VOLUMEN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VALO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PRODU</w:t>
      </w:r>
      <w:r>
        <w:rPr>
          <w:rFonts w:ascii="Arial" w:hAnsi="Arial"/>
          <w:color w:val="595959"/>
          <w:spacing w:val="-2"/>
          <w:w w:val="105"/>
        </w:rPr>
        <w:t>CC</w:t>
      </w:r>
      <w:r>
        <w:rPr>
          <w:rFonts w:ascii="Arial" w:hAnsi="Arial"/>
          <w:color w:val="595959"/>
          <w:spacing w:val="-1"/>
          <w:w w:val="105"/>
        </w:rPr>
        <w:t>IÓN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ACUÍCOLA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25"/>
          <w:w w:val="103"/>
        </w:rPr>
        <w:t> </w:t>
      </w:r>
      <w:r>
        <w:rPr>
          <w:rFonts w:ascii="Arial" w:hAnsi="Arial"/>
          <w:color w:val="595959"/>
          <w:w w:val="105"/>
        </w:rPr>
        <w:t>MUNICIPIO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B.C.SUR,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50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3716"/>
      </w:tblGrid>
      <w:tr>
        <w:trPr>
          <w:trHeight w:val="432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956" w:val="left" w:leader="none"/>
                <w:tab w:pos="2462" w:val="left" w:leader="none"/>
              </w:tabs>
              <w:spacing w:line="240" w:lineRule="auto"/>
              <w:ind w:left="381" w:right="116" w:firstLine="1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VOLUMEN</w:t>
              <w:tab/>
              <w:tab/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VALOR</w:t>
            </w:r>
            <w:r>
              <w:rPr>
                <w:rFonts w:ascii="Arial"/>
                <w:b/>
                <w:color w:val="FFFFFF"/>
                <w:spacing w:val="23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(TONELADAS)</w:t>
              <w:tab/>
            </w:r>
            <w:r>
              <w:rPr>
                <w:rFonts w:ascii="Arial"/>
                <w:b/>
                <w:color w:val="FFFFFF"/>
                <w:sz w:val="18"/>
              </w:rPr>
              <w:t>(MILES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2563" w:val="left" w:leader="none"/>
              </w:tabs>
              <w:spacing w:line="240" w:lineRule="auto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0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3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5" w:val="left" w:leader="none"/>
                <w:tab w:pos="2902" w:val="left" w:leader="none"/>
                <w:tab w:pos="3716" w:val="left" w:leader="none"/>
              </w:tabs>
              <w:spacing w:line="206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112.1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13,592.8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5" w:val="left" w:leader="none"/>
                <w:tab w:pos="2902" w:val="left" w:leader="none"/>
                <w:tab w:pos="3716" w:val="left" w:leader="none"/>
              </w:tabs>
              <w:spacing w:line="202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672.3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16,314.7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3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66" w:val="left" w:leader="none"/>
                <w:tab w:pos="2801" w:val="left" w:leader="none"/>
                <w:tab w:pos="3716" w:val="left" w:leader="none"/>
              </w:tabs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1,615.5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145,106.2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8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8" w:val="left" w:leader="none"/>
                <w:tab w:pos="1833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66" w:val="left" w:leader="none"/>
                <w:tab w:pos="2801" w:val="left" w:leader="none"/>
                <w:tab w:pos="3716" w:val="left" w:leader="none"/>
              </w:tabs>
              <w:spacing w:line="19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2,399.9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175,013.7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5247" w:right="28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Agricultura,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Ganadería,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Rural,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Pesca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(SAGARPA),</w:t>
      </w:r>
      <w:r>
        <w:rPr>
          <w:rFonts w:ascii="Arial" w:hAnsi="Arial"/>
          <w:color w:val="5D6770"/>
          <w:spacing w:val="-1"/>
        </w:rPr>
        <w:t> Subdelegación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Pesca.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587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 preliminares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agosto.</w:t>
      </w:r>
      <w:r>
        <w:rPr>
          <w:rFonts w:ascii="Arial"/>
        </w:rPr>
      </w:r>
    </w:p>
    <w:p>
      <w:pPr>
        <w:pStyle w:val="BodyText"/>
        <w:spacing w:line="240" w:lineRule="auto" w:before="1"/>
        <w:ind w:left="5247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presentó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2"/>
        </w:rPr>
        <w:t>desagregada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municipio.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4" w:lineRule="exact" w:before="8"/>
        <w:ind w:left="2144" w:right="3187" w:hanging="107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spacing w:val="-1"/>
          <w:w w:val="105"/>
        </w:rPr>
        <w:t>ÁR</w:t>
      </w:r>
      <w:r>
        <w:rPr>
          <w:rFonts w:ascii="Arial" w:hAnsi="Arial"/>
          <w:color w:val="585858"/>
          <w:spacing w:val="-2"/>
          <w:w w:val="105"/>
        </w:rPr>
        <w:t>EAS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w w:val="105"/>
        </w:rPr>
        <w:t>ATENDIDAS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w w:val="105"/>
        </w:rPr>
        <w:t>MATERIA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SANIDAD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w w:val="105"/>
        </w:rPr>
        <w:t>E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INOCUIDAD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ACUÍCOLA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1"/>
          <w:w w:val="107"/>
        </w:rPr>
        <w:t> </w:t>
      </w:r>
      <w:r>
        <w:rPr>
          <w:rFonts w:ascii="Arial" w:hAnsi="Arial"/>
          <w:color w:val="585858"/>
          <w:w w:val="105"/>
        </w:rPr>
        <w:t>PESQUERA</w:t>
      </w:r>
      <w:r>
        <w:rPr>
          <w:rFonts w:ascii="Arial" w:hAnsi="Arial"/>
          <w:color w:val="585858"/>
          <w:spacing w:val="-5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STATU</w:t>
      </w:r>
      <w:r>
        <w:rPr>
          <w:rFonts w:ascii="Arial" w:hAnsi="Arial"/>
          <w:color w:val="585858"/>
          <w:spacing w:val="-2"/>
          <w:w w:val="105"/>
        </w:rPr>
        <w:t>S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SANITARIO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172" w:val="left" w:leader="none"/>
        </w:tabs>
        <w:spacing w:line="200" w:lineRule="atLeast"/>
        <w:ind w:left="274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56.75pt;height:20.8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97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ÁREA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20.15pt;height:20.8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line="239" w:lineRule="auto" w:before="0"/>
                    <w:ind w:left="767" w:right="323" w:hanging="44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STATUS</w:t>
                  </w:r>
                  <w:r>
                    <w:rPr>
                      <w:rFonts w:ascii="Arial"/>
                      <w:b/>
                      <w:color w:val="FFFFFF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SANITARIO</w:t>
                  </w:r>
                  <w:r>
                    <w:rPr>
                      <w:rFonts w:ascii="Arial"/>
                      <w:b/>
                      <w:color w:val="FFFFFF"/>
                      <w:spacing w:val="25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line="206" w:lineRule="exact"/>
        <w:ind w:left="2749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5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Bahía</w:t>
      </w:r>
      <w:r>
        <w:rPr>
          <w:rFonts w:ascii="Arial" w:hAnsi="Arial"/>
          <w:color w:val="5D6770"/>
          <w:spacing w:val="-4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Asunción</w:t>
        <w:tab/>
      </w:r>
      <w:r>
        <w:rPr>
          <w:rFonts w:ascii="Arial" w:hAnsi="Arial"/>
          <w:color w:val="5D6770"/>
          <w:spacing w:val="-1"/>
        </w:rPr>
        <w:tab/>
      </w:r>
      <w:r>
        <w:rPr>
          <w:rFonts w:ascii="Arial" w:hAnsi="Arial"/>
          <w:color w:val="5D6770"/>
          <w:spacing w:val="-1"/>
          <w:u w:val="single" w:color="EB5A5E"/>
        </w:rPr>
        <w:tab/>
      </w:r>
      <w:r>
        <w:rPr>
          <w:rFonts w:ascii="Arial" w:hAnsi="Arial"/>
          <w:color w:val="5D6770"/>
          <w:spacing w:val="-1"/>
          <w:u w:val="single" w:color="EB5A5E"/>
        </w:rPr>
        <w:t>Certificada</w:t>
      </w:r>
      <w:r>
        <w:rPr>
          <w:rFonts w:ascii="Arial" w:hAnsi="Arial"/>
          <w:color w:val="5D6770"/>
          <w:w w:val="99"/>
          <w:u w:val="single" w:color="EB5A5E"/>
        </w:rPr>
        <w:t> </w:t>
      </w:r>
      <w:r>
        <w:rPr>
          <w:rFonts w:ascii="Arial" w:hAnsi="Arial"/>
          <w:color w:val="5D6770"/>
          <w:u w:val="single" w:color="EB5A5E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9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Estero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pacing w:val="-2"/>
          <w:sz w:val="18"/>
          <w:u w:val="single" w:color="5D6770"/>
        </w:rPr>
        <w:t>El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Coyote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9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Bahía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Ballenas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12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Estero</w:t>
      </w:r>
      <w:r>
        <w:rPr>
          <w:rFonts w:ascii="Arial"/>
          <w:color w:val="5D6770"/>
          <w:spacing w:val="-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Bocana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/>
          <w:color w:val="5D6770"/>
          <w:w w:val="99"/>
          <w:sz w:val="18"/>
          <w:u w:val="single" w:color="EB5A5E"/>
        </w:rPr>
        <w:t> </w:t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9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La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Bocana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(área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oceánica)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11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San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Hipólito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9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El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Cardón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72" w:val="left" w:leader="none"/>
          <w:tab w:pos="8574" w:val="left" w:leader="none"/>
        </w:tabs>
        <w:spacing w:before="9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Laguna </w:t>
      </w:r>
      <w:r>
        <w:rPr>
          <w:rFonts w:ascii="Arial" w:hAnsi="Arial"/>
          <w:color w:val="5D6770"/>
          <w:sz w:val="18"/>
          <w:u w:val="single" w:color="5D6770"/>
        </w:rPr>
        <w:t>Ojo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de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Liebre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</w:r>
      <w:r>
        <w:rPr>
          <w:rFonts w:ascii="Arial" w:hAnsi="Arial"/>
          <w:color w:val="5D6770"/>
          <w:sz w:val="18"/>
          <w:u w:val="single" w:color="EB5A5E"/>
        </w:rPr>
        <w:t>En </w:t>
      </w:r>
      <w:r>
        <w:rPr>
          <w:rFonts w:ascii="Arial" w:hAnsi="Arial"/>
          <w:color w:val="5D6770"/>
          <w:spacing w:val="-1"/>
          <w:sz w:val="18"/>
          <w:u w:val="single" w:color="EB5A5E"/>
        </w:rPr>
        <w:t>proceso </w:t>
      </w:r>
      <w:r>
        <w:rPr>
          <w:rFonts w:ascii="Arial" w:hAnsi="Arial"/>
          <w:color w:val="5D6770"/>
          <w:sz w:val="18"/>
          <w:u w:val="single" w:color="EB5A5E"/>
        </w:rPr>
        <w:t>de</w:t>
      </w:r>
      <w:r>
        <w:rPr>
          <w:rFonts w:ascii="Arial" w:hAnsi="Arial"/>
          <w:color w:val="5D6770"/>
          <w:spacing w:val="-1"/>
          <w:sz w:val="18"/>
          <w:u w:val="single" w:color="EB5A5E"/>
        </w:rPr>
        <w:t> clasificación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72" w:val="left" w:leader="none"/>
          <w:tab w:pos="6940" w:val="left" w:leader="none"/>
          <w:tab w:pos="8574" w:val="left" w:leader="none"/>
        </w:tabs>
        <w:spacing w:before="11"/>
        <w:ind w:left="274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Bahía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Tortugas (San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Bartolomé)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881" w:val="left" w:leader="none"/>
          <w:tab w:pos="6158" w:val="left" w:leader="none"/>
          <w:tab w:pos="6940" w:val="left" w:leader="none"/>
          <w:tab w:pos="8574" w:val="left" w:leader="none"/>
        </w:tabs>
        <w:spacing w:before="9"/>
        <w:ind w:left="2704" w:right="0" w:firstLine="3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1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Bahía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Magdalena-Bahía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Almejas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ab/>
      </w:r>
      <w:r>
        <w:rPr>
          <w:rFonts w:ascii="Arial" w:hAnsi="Arial"/>
          <w:color w:val="5D6770"/>
          <w:spacing w:val="-1"/>
          <w:sz w:val="18"/>
          <w:u w:val="single" w:color="EB5A5E"/>
        </w:rPr>
        <w:t>Certificada</w:t>
      </w:r>
      <w:r>
        <w:rPr>
          <w:rFonts w:ascii="Arial" w:hAnsi="Arial"/>
          <w:color w:val="5D6770"/>
          <w:w w:val="99"/>
          <w:sz w:val="18"/>
          <w:u w:val="single" w:color="EB5A5E"/>
        </w:rPr>
        <w:t> </w:t>
      </w:r>
      <w:r>
        <w:rPr>
          <w:rFonts w:ascii="Arial" w:hAnsi="Arial"/>
          <w:color w:val="5D6770"/>
          <w:sz w:val="18"/>
          <w:u w:val="single" w:color="EB5A5E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4" w:lineRule="auto" w:before="73"/>
        <w:ind w:left="2704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Pesca,</w:t>
      </w:r>
      <w:r>
        <w:rPr>
          <w:rFonts w:ascii="Arial" w:hAnsi="Arial"/>
          <w:color w:val="5D6770"/>
          <w:spacing w:val="-1"/>
        </w:rPr>
        <w:t> Acuacultura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Agropecuaria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(SEPADA).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cifras corresponden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período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headerReference w:type="even" r:id="rId347"/>
          <w:headerReference w:type="default" r:id="rId348"/>
          <w:footerReference w:type="even" r:id="rId349"/>
          <w:footerReference w:type="default" r:id="rId350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64" w:lineRule="exact" w:before="8"/>
        <w:ind w:left="3272" w:right="3519" w:hanging="144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VOLUMEN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8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VALO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6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PRODU</w:t>
      </w:r>
      <w:r>
        <w:rPr>
          <w:rFonts w:ascii="Arial" w:hAnsi="Arial"/>
          <w:color w:val="585858"/>
          <w:spacing w:val="-2"/>
          <w:w w:val="105"/>
        </w:rPr>
        <w:t>CC</w:t>
      </w:r>
      <w:r>
        <w:rPr>
          <w:rFonts w:ascii="Arial" w:hAnsi="Arial"/>
          <w:color w:val="585858"/>
          <w:spacing w:val="-1"/>
          <w:w w:val="105"/>
        </w:rPr>
        <w:t>IÓN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8"/>
          <w:w w:val="105"/>
        </w:rPr>
        <w:t> </w:t>
      </w:r>
      <w:r>
        <w:rPr>
          <w:rFonts w:ascii="Arial" w:hAnsi="Arial"/>
          <w:color w:val="585858"/>
          <w:w w:val="105"/>
        </w:rPr>
        <w:t>INDUSTRIA</w:t>
      </w:r>
      <w:r>
        <w:rPr>
          <w:rFonts w:ascii="Arial" w:hAnsi="Arial"/>
          <w:color w:val="585858"/>
          <w:spacing w:val="23"/>
          <w:w w:val="109"/>
        </w:rPr>
        <w:t> </w:t>
      </w:r>
      <w:r>
        <w:rPr>
          <w:rFonts w:ascii="Arial" w:hAnsi="Arial"/>
          <w:color w:val="585858"/>
          <w:w w:val="105"/>
        </w:rPr>
        <w:t>EXTRACTIVA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1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7"/>
        <w:tabs>
          <w:tab w:pos="4005" w:val="left" w:leader="none"/>
        </w:tabs>
        <w:spacing w:line="200" w:lineRule="atLeast"/>
        <w:ind w:left="243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1.2pt;height:32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32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MINERAL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44.4pt;height:32.7pt;mso-position-horizontal-relative:char;mso-position-vertical-relative:line" coordorigin="0,0" coordsize="4888,654">
            <v:group style="position:absolute;left:0;top:0;width:2442;height:430" coordorigin="0,0" coordsize="2442,430">
              <v:shape style="position:absolute;left:0;top:0;width:2442;height:430" coordorigin="0,0" coordsize="2442,430" path="m0,430l2441,430,2441,0,0,0,0,430xe" filled="true" fillcolor="#eb5a5e" stroked="false">
                <v:path arrowok="t"/>
                <v:fill type="solid"/>
              </v:shape>
            </v:group>
            <v:group style="position:absolute;left:31;top:0;width:2382;height:214" coordorigin="31,0" coordsize="2382,214">
              <v:shape style="position:absolute;left:31;top:0;width:2382;height:214" coordorigin="31,0" coordsize="2382,214" path="m31,214l2412,214,2412,0,31,0,31,214xe" filled="true" fillcolor="#eb5a5e" stroked="false">
                <v:path arrowok="t"/>
                <v:fill type="solid"/>
              </v:shape>
            </v:group>
            <v:group style="position:absolute;left:31;top:214;width:2382;height:216" coordorigin="31,214" coordsize="2382,216">
              <v:shape style="position:absolute;left:31;top:214;width:2382;height:216" coordorigin="31,214" coordsize="2382,216" path="m31,430l2412,430,2412,214,31,214,31,430xe" filled="true" fillcolor="#eb5a5e" stroked="false">
                <v:path arrowok="t"/>
                <v:fill type="solid"/>
              </v:shape>
            </v:group>
            <v:group style="position:absolute;left:2441;top:0;width:2439;height:430" coordorigin="2441,0" coordsize="2439,430">
              <v:shape style="position:absolute;left:2441;top:0;width:2439;height:430" coordorigin="2441,0" coordsize="2439,430" path="m2441,430l4880,430,4880,0,2441,0,2441,430xe" filled="true" fillcolor="#eb5a5e" stroked="false">
                <v:path arrowok="t"/>
                <v:fill type="solid"/>
              </v:shape>
            </v:group>
            <v:group style="position:absolute;left:2472;top:0;width:2379;height:214" coordorigin="2472,0" coordsize="2379,214">
              <v:shape style="position:absolute;left:2472;top:0;width:2379;height:214" coordorigin="2472,0" coordsize="2379,214" path="m2472,214l4851,214,4851,0,2472,0,2472,214xe" filled="true" fillcolor="#eb5a5e" stroked="false">
                <v:path arrowok="t"/>
                <v:fill type="solid"/>
              </v:shape>
            </v:group>
            <v:group style="position:absolute;left:2472;top:214;width:2379;height:216" coordorigin="2472,214" coordsize="2379,216">
              <v:shape style="position:absolute;left:2472;top:214;width:2379;height:216" coordorigin="2472,214" coordsize="2379,216" path="m2472,430l4851,430,4851,214,2472,214,2472,430xe" filled="true" fillcolor="#eb5a5e" stroked="false">
                <v:path arrowok="t"/>
                <v:fill type="solid"/>
              </v:shape>
            </v:group>
            <v:group style="position:absolute;left:1190;top:439;width:32;height:214" coordorigin="1190,439" coordsize="32,214">
              <v:shape style="position:absolute;left:1190;top:439;width:32;height:214" coordorigin="1190,439" coordsize="32,214" path="m1190,653l1222,653,1222,439,1190,439,1190,653xe" filled="true" fillcolor="#eb5a5e" stroked="false">
                <v:path arrowok="t"/>
                <v:fill type="solid"/>
              </v:shape>
            </v:group>
            <v:group style="position:absolute;left:0;top:439;width:32;height:214" coordorigin="0,439" coordsize="32,214">
              <v:shape style="position:absolute;left:0;top:439;width:32;height:214" coordorigin="0,439" coordsize="32,214" path="m0,653l31,653,31,439,0,439,0,653xe" filled="true" fillcolor="#eb5a5e" stroked="false">
                <v:path arrowok="t"/>
                <v:fill type="solid"/>
              </v:shape>
            </v:group>
            <v:group style="position:absolute;left:31;top:439;width:1160;height:214" coordorigin="31,439" coordsize="1160,214">
              <v:shape style="position:absolute;left:31;top:439;width:1160;height:214" coordorigin="31,439" coordsize="1160,214" path="m31,653l1190,653,1190,439,31,439,31,653xe" filled="true" fillcolor="#eb5a5e" stroked="false">
                <v:path arrowok="t"/>
                <v:fill type="solid"/>
              </v:shape>
            </v:group>
            <v:group style="position:absolute;left:2412;top:439;width:29;height:214" coordorigin="2412,439" coordsize="29,214">
              <v:shape style="position:absolute;left:2412;top:439;width:29;height:214" coordorigin="2412,439" coordsize="29,214" path="m2412,653l2441,653,2441,439,2412,439,2412,653xe" filled="true" fillcolor="#eb5a5e" stroked="false">
                <v:path arrowok="t"/>
                <v:fill type="solid"/>
              </v:shape>
            </v:group>
            <v:group style="position:absolute;left:1222;top:439;width:29;height:214" coordorigin="1222,439" coordsize="29,214">
              <v:shape style="position:absolute;left:1222;top:439;width:29;height:214" coordorigin="1222,439" coordsize="29,214" path="m1222,653l1250,653,1250,439,1222,439,1222,653xe" filled="true" fillcolor="#eb5a5e" stroked="false">
                <v:path arrowok="t"/>
                <v:fill type="solid"/>
              </v:shape>
            </v:group>
            <v:group style="position:absolute;left:1250;top:439;width:1163;height:214" coordorigin="1250,439" coordsize="1163,214">
              <v:shape style="position:absolute;left:1250;top:439;width:1163;height:214" coordorigin="1250,439" coordsize="1163,214" path="m1250,653l2412,653,2412,439,1250,439,1250,653xe" filled="true" fillcolor="#eb5a5e" stroked="false">
                <v:path arrowok="t"/>
                <v:fill type="solid"/>
              </v:shape>
            </v:group>
            <v:group style="position:absolute;left:3632;top:439;width:29;height:214" coordorigin="3632,439" coordsize="29,214">
              <v:shape style="position:absolute;left:3632;top:439;width:29;height:214" coordorigin="3632,439" coordsize="29,214" path="m3632,653l3660,653,3660,439,3632,439,3632,653xe" filled="true" fillcolor="#eb5a5e" stroked="false">
                <v:path arrowok="t"/>
                <v:fill type="solid"/>
              </v:shape>
            </v:group>
            <v:group style="position:absolute;left:2441;top:439;width:32;height:214" coordorigin="2441,439" coordsize="32,214">
              <v:shape style="position:absolute;left:2441;top:439;width:32;height:214" coordorigin="2441,439" coordsize="32,214" path="m2441,653l2472,653,2472,439,2441,439,2441,653xe" filled="true" fillcolor="#eb5a5e" stroked="false">
                <v:path arrowok="t"/>
                <v:fill type="solid"/>
              </v:shape>
            </v:group>
            <v:group style="position:absolute;left:2472;top:439;width:1160;height:214" coordorigin="2472,439" coordsize="1160,214">
              <v:shape style="position:absolute;left:2472;top:439;width:1160;height:214" coordorigin="2472,439" coordsize="1160,214" path="m2472,653l3632,653,3632,439,2472,439,2472,653xe" filled="true" fillcolor="#eb5a5e" stroked="false">
                <v:path arrowok="t"/>
                <v:fill type="solid"/>
              </v:shape>
            </v:group>
            <v:group style="position:absolute;left:4851;top:439;width:29;height:214" coordorigin="4851,439" coordsize="29,214">
              <v:shape style="position:absolute;left:4851;top:439;width:29;height:214" coordorigin="4851,439" coordsize="29,214" path="m4851,653l4880,653,4880,439,4851,439,4851,653xe" filled="true" fillcolor="#eb5a5e" stroked="false">
                <v:path arrowok="t"/>
                <v:fill type="solid"/>
              </v:shape>
            </v:group>
            <v:group style="position:absolute;left:3660;top:439;width:32;height:214" coordorigin="3660,439" coordsize="32,214">
              <v:shape style="position:absolute;left:3660;top:439;width:32;height:214" coordorigin="3660,439" coordsize="32,214" path="m3660,653l3692,653,3692,439,3660,439,3660,653xe" filled="true" fillcolor="#eb5a5e" stroked="false">
                <v:path arrowok="t"/>
                <v:fill type="solid"/>
              </v:shape>
            </v:group>
            <v:group style="position:absolute;left:3692;top:439;width:1160;height:214" coordorigin="3692,439" coordsize="1160,214">
              <v:shape style="position:absolute;left:3692;top:439;width:1160;height:214" coordorigin="3692,439" coordsize="1160,214" path="m3692,653l4851,653,4851,439,3692,439,3692,653xe" filled="true" fillcolor="#eb5a5e" stroked="false">
                <v:path arrowok="t"/>
                <v:fill type="solid"/>
              </v:shape>
            </v:group>
            <v:group style="position:absolute;left:1231;top:434;width:1211;height:2" coordorigin="1231,434" coordsize="1211,2">
              <v:shape style="position:absolute;left:1231;top:434;width:1211;height:2" coordorigin="1231,434" coordsize="1211,0" path="m1231,434l2441,434e" filled="false" stroked="true" strokeweight=".580pt" strokecolor="#ffffff">
                <v:path arrowok="t"/>
              </v:shape>
            </v:group>
            <v:group style="position:absolute;left:3672;top:434;width:1210;height:2" coordorigin="3672,434" coordsize="1210,2">
              <v:shape style="position:absolute;left:3672;top:434;width:1210;height:2" coordorigin="3672,434" coordsize="1210,0" path="m3672,434l4882,434e" filled="false" stroked="true" strokeweight=".580pt" strokecolor="#ffffff">
                <v:path arrowok="t"/>
              </v:shape>
              <v:shape style="position:absolute;left:0;top:0;width:4888;height:654" type="#_x0000_t202" filled="false" stroked="false">
                <v:textbox inset="0,0,0,0">
                  <w:txbxContent>
                    <w:p>
                      <w:pPr>
                        <w:tabs>
                          <w:tab w:pos="2652" w:val="left" w:leader="none"/>
                          <w:tab w:pos="3321" w:val="left" w:leader="none"/>
                        </w:tabs>
                        <w:spacing w:line="247" w:lineRule="auto" w:before="4"/>
                        <w:ind w:left="136" w:right="215" w:hanging="6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(MILLONES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>VALOR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(MILLONES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TONELADAS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MÉTRICAS)</w:t>
                        <w:tab/>
                        <w:tab/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579" w:val="left" w:leader="none"/>
                          <w:tab w:pos="2851" w:val="left" w:leader="none"/>
                          <w:tab w:pos="4020" w:val="left" w:leader="none"/>
                        </w:tabs>
                        <w:spacing w:line="219" w:lineRule="exact" w:before="0"/>
                        <w:ind w:left="41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744" w:val="left" w:leader="none"/>
          <w:tab w:pos="5963" w:val="left" w:leader="none"/>
        </w:tabs>
        <w:spacing w:line="206" w:lineRule="exact"/>
        <w:ind w:left="2437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-22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Sal</w:t>
      </w:r>
      <w:r>
        <w:rPr>
          <w:rFonts w:ascii="Arial"/>
          <w:color w:val="5D6770"/>
          <w:spacing w:val="-1"/>
          <w:u w:val="single" w:color="5D6770"/>
        </w:rPr>
        <w:t> Marina</w:t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w w:val="95"/>
          <w:u w:val="single" w:color="EB5A5E"/>
        </w:rPr>
        <w:t>7.435</w:t>
        <w:tab/>
      </w:r>
      <w:r>
        <w:rPr>
          <w:rFonts w:ascii="Arial"/>
          <w:color w:val="5D6770"/>
          <w:u w:val="single" w:color="EB5A5E"/>
        </w:rPr>
        <w:t>5.122       </w:t>
      </w:r>
      <w:r>
        <w:rPr>
          <w:rFonts w:ascii="Arial"/>
          <w:color w:val="5D6770"/>
          <w:spacing w:val="15"/>
          <w:u w:val="single" w:color="EB5A5E"/>
        </w:rPr>
        <w:t> </w:t>
      </w:r>
      <w:r>
        <w:rPr>
          <w:rFonts w:ascii="Arial"/>
          <w:color w:val="5D6770"/>
          <w:spacing w:val="-1"/>
          <w:u w:val="single" w:color="EB5A5E"/>
        </w:rPr>
        <w:t>1,426.564</w:t>
      </w:r>
      <w:r>
        <w:rPr>
          <w:rFonts w:ascii="Arial"/>
          <w:color w:val="5D6770"/>
          <w:u w:val="single" w:color="EB5A5E"/>
        </w:rPr>
        <w:t>          </w:t>
      </w:r>
      <w:r>
        <w:rPr>
          <w:rFonts w:ascii="Arial"/>
          <w:color w:val="5D6770"/>
          <w:spacing w:val="14"/>
          <w:u w:val="single" w:color="EB5A5E"/>
        </w:rPr>
        <w:t> </w:t>
      </w:r>
      <w:r>
        <w:rPr>
          <w:rFonts w:ascii="Arial"/>
          <w:color w:val="5D6770"/>
          <w:spacing w:val="-1"/>
          <w:u w:val="single" w:color="EB5A5E"/>
        </w:rPr>
        <w:t>979.448</w:t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4007" w:val="left" w:leader="none"/>
          <w:tab w:pos="4744" w:val="left" w:leader="none"/>
          <w:tab w:pos="5963" w:val="left" w:leader="none"/>
          <w:tab w:pos="7086" w:val="left" w:leader="none"/>
          <w:tab w:pos="8306" w:val="left" w:leader="none"/>
        </w:tabs>
        <w:spacing w:line="218" w:lineRule="exact" w:before="4"/>
        <w:ind w:left="2466" w:right="4720" w:hanging="29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Sal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mesa</w:t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0.056</w:t>
        <w:tab/>
        <w:t>0.033</w:t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87.193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55.231</w:t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pacing w:val="28"/>
          <w:sz w:val="18"/>
        </w:rPr>
        <w:t> </w:t>
      </w:r>
      <w:r>
        <w:rPr>
          <w:rFonts w:ascii="Arial"/>
          <w:color w:val="5D6770"/>
          <w:spacing w:val="-1"/>
          <w:w w:val="95"/>
          <w:sz w:val="18"/>
        </w:rPr>
        <w:t>Yeso</w:t>
      </w:r>
      <w:r>
        <w:rPr>
          <w:rFonts w:ascii="Arial"/>
          <w:color w:val="5D6770"/>
          <w:spacing w:val="-1"/>
          <w:w w:val="95"/>
          <w:position w:val="9"/>
          <w:sz w:val="12"/>
        </w:rPr>
        <w:t>1/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3.179</w:t>
        <w:tab/>
      </w:r>
      <w:r>
        <w:rPr>
          <w:rFonts w:ascii="Arial"/>
          <w:color w:val="5D6770"/>
          <w:sz w:val="18"/>
          <w:u w:val="single" w:color="EB5A5E"/>
        </w:rPr>
        <w:t>1.957          </w:t>
      </w:r>
      <w:r>
        <w:rPr>
          <w:rFonts w:ascii="Arial"/>
          <w:color w:val="5D6770"/>
          <w:spacing w:val="16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378.113</w:t>
      </w:r>
      <w:r>
        <w:rPr>
          <w:rFonts w:ascii="Arial"/>
          <w:color w:val="5D6770"/>
          <w:sz w:val="18"/>
          <w:u w:val="single" w:color="EB5A5E"/>
        </w:rPr>
        <w:t>          </w:t>
      </w:r>
      <w:r>
        <w:rPr>
          <w:rFonts w:ascii="Arial"/>
          <w:color w:val="5D6770"/>
          <w:spacing w:val="14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255.799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24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1.650pt;height:.6pt;mso-position-horizontal-relative:char;mso-position-vertical-relative:line" coordorigin="0,0" coordsize="1433,12">
            <v:group style="position:absolute;left:6;top:6;width:1422;height:2" coordorigin="6,6" coordsize="1422,2">
              <v:shape style="position:absolute;left:6;top:6;width:1422;height:2" coordorigin="6,6" coordsize="1422,0" path="m6,6l1427,6e" filled="false" stroked="true" strokeweight=".5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858" w:val="left" w:leader="none"/>
          <w:tab w:pos="4744" w:val="left" w:leader="none"/>
          <w:tab w:pos="5963" w:val="left" w:leader="none"/>
          <w:tab w:pos="7336" w:val="left" w:leader="none"/>
          <w:tab w:pos="8555" w:val="left" w:leader="none"/>
        </w:tabs>
        <w:spacing w:before="0"/>
        <w:ind w:left="243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Cobre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0.007</w:t>
        <w:tab/>
        <w:t>0.009</w:t>
        <w:tab/>
        <w:t>n.d.</w:t>
        <w:tab/>
      </w:r>
      <w:r>
        <w:rPr>
          <w:rFonts w:ascii="Arial"/>
          <w:color w:val="5D6770"/>
          <w:sz w:val="18"/>
          <w:u w:val="single" w:color="EB5A5E"/>
        </w:rPr>
        <w:t>n.d.</w:t>
      </w:r>
      <w:r>
        <w:rPr>
          <w:rFonts w:ascii="Arial"/>
          <w:color w:val="5D6770"/>
          <w:w w:val="99"/>
          <w:sz w:val="18"/>
        </w:rPr>
      </w:r>
      <w:r>
        <w:rPr>
          <w:rFonts w:ascii="Arial"/>
          <w:sz w:val="18"/>
        </w:rPr>
      </w:r>
    </w:p>
    <w:p>
      <w:pPr>
        <w:tabs>
          <w:tab w:pos="3858" w:val="left" w:leader="none"/>
          <w:tab w:pos="4744" w:val="left" w:leader="none"/>
          <w:tab w:pos="5963" w:val="left" w:leader="none"/>
        </w:tabs>
        <w:spacing w:before="11"/>
        <w:ind w:left="243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Fosforita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1.472</w:t>
        <w:tab/>
      </w:r>
      <w:r>
        <w:rPr>
          <w:rFonts w:ascii="Arial"/>
          <w:color w:val="5D6770"/>
          <w:sz w:val="18"/>
          <w:u w:val="single" w:color="EB5A5E"/>
        </w:rPr>
        <w:t>1.057       </w:t>
      </w:r>
      <w:r>
        <w:rPr>
          <w:rFonts w:ascii="Arial"/>
          <w:color w:val="5D6770"/>
          <w:spacing w:val="14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1,219.027</w:t>
      </w:r>
      <w:r>
        <w:rPr>
          <w:rFonts w:ascii="Arial"/>
          <w:color w:val="5D6770"/>
          <w:sz w:val="18"/>
          <w:u w:val="single" w:color="EB5A5E"/>
        </w:rPr>
        <w:t>       </w:t>
      </w:r>
      <w:r>
        <w:rPr>
          <w:rFonts w:ascii="Arial"/>
          <w:color w:val="5D6770"/>
          <w:spacing w:val="13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1,006.209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645" w:val="left" w:leader="none"/>
          <w:tab w:pos="5963" w:val="left" w:leader="none"/>
        </w:tabs>
        <w:spacing w:before="4"/>
        <w:ind w:left="24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  </w:t>
      </w:r>
      <w:r>
        <w:rPr>
          <w:rFonts w:ascii="Arial"/>
          <w:b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12.150</w:t>
        <w:tab/>
      </w:r>
      <w:r>
        <w:rPr>
          <w:rFonts w:ascii="Arial"/>
          <w:b/>
          <w:color w:val="5D6770"/>
          <w:sz w:val="18"/>
          <w:u w:val="single" w:color="EB5A5E"/>
        </w:rPr>
        <w:t>8.178       </w:t>
      </w:r>
      <w:r>
        <w:rPr>
          <w:rFonts w:ascii="Arial"/>
          <w:b/>
          <w:color w:val="5D6770"/>
          <w:spacing w:val="14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-1"/>
          <w:sz w:val="18"/>
          <w:u w:val="single" w:color="EB5A5E"/>
        </w:rPr>
        <w:t>3,110.897</w:t>
      </w:r>
      <w:r>
        <w:rPr>
          <w:rFonts w:ascii="Arial"/>
          <w:b/>
          <w:color w:val="5D6770"/>
          <w:sz w:val="18"/>
          <w:u w:val="single" w:color="EB5A5E"/>
        </w:rPr>
        <w:t>       </w:t>
      </w:r>
      <w:r>
        <w:rPr>
          <w:rFonts w:ascii="Arial"/>
          <w:b/>
          <w:color w:val="5D6770"/>
          <w:spacing w:val="13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-1"/>
          <w:sz w:val="18"/>
          <w:u w:val="single" w:color="EB5A5E"/>
        </w:rPr>
        <w:t>2,296.688</w:t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2418" w:right="478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Recursos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Naturales,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Económico.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418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Datos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pStyle w:val="BodyText"/>
        <w:spacing w:line="240" w:lineRule="auto" w:before="1"/>
        <w:ind w:left="2418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/>
        <w:ind w:left="1608" w:right="3973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95959"/>
          <w:w w:val="105"/>
        </w:rPr>
        <w:t>VOLUMEN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w w:val="105"/>
        </w:rPr>
        <w:t>Y</w:t>
      </w:r>
      <w:r>
        <w:rPr>
          <w:rFonts w:ascii="Arial"/>
          <w:color w:val="595959"/>
          <w:spacing w:val="11"/>
          <w:w w:val="105"/>
        </w:rPr>
        <w:t> </w:t>
      </w:r>
      <w:r>
        <w:rPr>
          <w:rFonts w:ascii="Arial"/>
          <w:color w:val="595959"/>
          <w:spacing w:val="-1"/>
          <w:w w:val="105"/>
        </w:rPr>
        <w:t>VALO</w:t>
      </w:r>
      <w:r>
        <w:rPr>
          <w:rFonts w:ascii="Arial"/>
          <w:color w:val="595959"/>
          <w:spacing w:val="-2"/>
          <w:w w:val="105"/>
        </w:rPr>
        <w:t>R</w:t>
      </w:r>
      <w:r>
        <w:rPr>
          <w:rFonts w:ascii="Arial"/>
          <w:color w:val="595959"/>
          <w:spacing w:val="9"/>
          <w:w w:val="105"/>
        </w:rPr>
        <w:t> </w:t>
      </w:r>
      <w:r>
        <w:rPr>
          <w:rFonts w:ascii="Arial"/>
          <w:color w:val="595959"/>
          <w:w w:val="105"/>
        </w:rPr>
        <w:t>DE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w w:val="105"/>
        </w:rPr>
        <w:t>VENTA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w w:val="105"/>
        </w:rPr>
        <w:t>DE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w w:val="105"/>
        </w:rPr>
        <w:t>LA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w w:val="105"/>
        </w:rPr>
        <w:t>INDUSTRIA</w:t>
      </w:r>
      <w:r>
        <w:rPr>
          <w:rFonts w:ascii="Arial"/>
          <w:color w:val="595959"/>
          <w:spacing w:val="10"/>
          <w:w w:val="105"/>
        </w:rPr>
        <w:t> </w:t>
      </w:r>
      <w:r>
        <w:rPr>
          <w:rFonts w:ascii="Arial"/>
          <w:color w:val="595959"/>
          <w:spacing w:val="-1"/>
          <w:w w:val="105"/>
        </w:rPr>
        <w:t>EXTRACTIVA</w:t>
      </w:r>
      <w:r>
        <w:rPr>
          <w:rFonts w:ascii="Arial"/>
          <w:color w:val="595959"/>
          <w:spacing w:val="29"/>
          <w:w w:val="110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2"/>
          <w:w w:val="105"/>
        </w:rPr>
        <w:t> </w:t>
      </w:r>
      <w:r>
        <w:rPr>
          <w:rFonts w:ascii="Arial"/>
          <w:color w:val="595959"/>
          <w:w w:val="105"/>
        </w:rPr>
        <w:t>B.C.SUR,</w:t>
      </w:r>
      <w:r>
        <w:rPr>
          <w:rFonts w:ascii="Arial"/>
          <w:color w:val="595959"/>
          <w:spacing w:val="3"/>
          <w:w w:val="105"/>
        </w:rPr>
        <w:t> </w:t>
      </w:r>
      <w:r>
        <w:rPr>
          <w:rFonts w:ascii="Arial"/>
          <w:color w:val="595959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3947" w:val="left" w:leader="none"/>
        </w:tabs>
        <w:spacing w:line="200" w:lineRule="atLeast"/>
        <w:ind w:left="256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61.75pt;height:32.65pt;mso-position-horizontal-relative:char;mso-position-vertical-relative:line" coordorigin="0,0" coordsize="1235,653">
            <v:group style="position:absolute;left:0;top:0;width:1235;height:653" coordorigin="0,0" coordsize="1235,653">
              <v:shape style="position:absolute;left:0;top:0;width:1235;height:653" coordorigin="0,0" coordsize="1235,653" path="m0,653l1234,653,1234,0,0,0,0,653xe" filled="true" fillcolor="#5d6770" stroked="false">
                <v:path arrowok="t"/>
                <v:fill type="solid"/>
              </v:shape>
            </v:group>
            <v:group style="position:absolute;left:31;top:218;width:1172;height:214" coordorigin="31,218" coordsize="1172,214">
              <v:shape style="position:absolute;left:31;top:218;width:1172;height:214" coordorigin="31,218" coordsize="1172,214" path="m31,432l1203,432,1203,218,31,218,31,432xe" filled="true" fillcolor="#5d6770" stroked="false">
                <v:path arrowok="t"/>
                <v:fill type="solid"/>
              </v:shape>
              <v:shape style="position:absolute;left:0;top:0;width:1235;height:653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25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MINERAL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40.4pt;height:33.25pt;mso-position-horizontal-relative:char;mso-position-vertical-relative:line" coordorigin="0,0" coordsize="4808,665">
            <v:group style="position:absolute;left:0;top:11;width:2403;height:428" coordorigin="0,11" coordsize="2403,428">
              <v:shape style="position:absolute;left:0;top:11;width:2403;height:428" coordorigin="0,11" coordsize="2403,428" path="m0,438l2403,438,2403,11,0,11,0,438xe" filled="true" fillcolor="#eb5a5e" stroked="false">
                <v:path arrowok="t"/>
                <v:fill type="solid"/>
              </v:shape>
            </v:group>
            <v:group style="position:absolute;left:29;top:11;width:2343;height:214" coordorigin="29,11" coordsize="2343,214">
              <v:shape style="position:absolute;left:29;top:11;width:2343;height:214" coordorigin="29,11" coordsize="2343,214" path="m29,224l2372,224,2372,11,29,11,29,224xe" filled="true" fillcolor="#eb5a5e" stroked="false">
                <v:path arrowok="t"/>
                <v:fill type="solid"/>
              </v:shape>
            </v:group>
            <v:group style="position:absolute;left:29;top:224;width:2343;height:214" coordorigin="29,224" coordsize="2343,214">
              <v:shape style="position:absolute;left:29;top:224;width:2343;height:214" coordorigin="29,224" coordsize="2343,214" path="m29,438l2372,438,2372,224,29,224,29,438xe" filled="true" fillcolor="#eb5a5e" stroked="false">
                <v:path arrowok="t"/>
                <v:fill type="solid"/>
              </v:shape>
            </v:group>
            <v:group style="position:absolute;left:2403;top:11;width:2405;height:428" coordorigin="2403,11" coordsize="2405,428">
              <v:shape style="position:absolute;left:2403;top:11;width:2405;height:428" coordorigin="2403,11" coordsize="2405,428" path="m2403,438l4808,438,4808,11,2403,11,2403,438xe" filled="true" fillcolor="#eb5a5e" stroked="false">
                <v:path arrowok="t"/>
                <v:fill type="solid"/>
              </v:shape>
            </v:group>
            <v:group style="position:absolute;left:2432;top:11;width:2345;height:214" coordorigin="2432,11" coordsize="2345,214">
              <v:shape style="position:absolute;left:2432;top:11;width:2345;height:214" coordorigin="2432,11" coordsize="2345,214" path="m2432,224l4776,224,4776,11,2432,11,2432,224xe" filled="true" fillcolor="#eb5a5e" stroked="false">
                <v:path arrowok="t"/>
                <v:fill type="solid"/>
              </v:shape>
            </v:group>
            <v:group style="position:absolute;left:2432;top:224;width:2345;height:214" coordorigin="2432,224" coordsize="2345,214">
              <v:shape style="position:absolute;left:2432;top:224;width:2345;height:214" coordorigin="2432,224" coordsize="2345,214" path="m2432,438l4776,438,4776,224,2432,224,2432,438xe" filled="true" fillcolor="#eb5a5e" stroked="false">
                <v:path arrowok="t"/>
                <v:fill type="solid"/>
              </v:shape>
            </v:group>
            <v:group style="position:absolute;left:1171;top:450;width:29;height:214" coordorigin="1171,450" coordsize="29,214">
              <v:shape style="position:absolute;left:1171;top:450;width:29;height:214" coordorigin="1171,450" coordsize="29,214" path="m1171,664l1200,664,1200,450,1171,450,1171,664xe" filled="true" fillcolor="#eb5a5e" stroked="false">
                <v:path arrowok="t"/>
                <v:fill type="solid"/>
              </v:shape>
            </v:group>
            <v:group style="position:absolute;left:0;top:450;width:29;height:214" coordorigin="0,450" coordsize="29,214">
              <v:shape style="position:absolute;left:0;top:450;width:29;height:214" coordorigin="0,450" coordsize="29,214" path="m0,664l29,664,29,450,0,450,0,664xe" filled="true" fillcolor="#eb5a5e" stroked="false">
                <v:path arrowok="t"/>
                <v:fill type="solid"/>
              </v:shape>
            </v:group>
            <v:group style="position:absolute;left:29;top:450;width:1143;height:214" coordorigin="29,450" coordsize="1143,214">
              <v:shape style="position:absolute;left:29;top:450;width:1143;height:214" coordorigin="29,450" coordsize="1143,214" path="m29,664l1171,664,1171,450,29,450,29,664xe" filled="true" fillcolor="#eb5a5e" stroked="false">
                <v:path arrowok="t"/>
                <v:fill type="solid"/>
              </v:shape>
            </v:group>
            <v:group style="position:absolute;left:2372;top:450;width:32;height:214" coordorigin="2372,450" coordsize="32,214">
              <v:shape style="position:absolute;left:2372;top:450;width:32;height:214" coordorigin="2372,450" coordsize="32,214" path="m2372,664l2403,664,2403,450,2372,450,2372,664xe" filled="true" fillcolor="#eb5a5e" stroked="false">
                <v:path arrowok="t"/>
                <v:fill type="solid"/>
              </v:shape>
            </v:group>
            <v:group style="position:absolute;left:1200;top:450;width:32;height:214" coordorigin="1200,450" coordsize="32,214">
              <v:shape style="position:absolute;left:1200;top:450;width:32;height:214" coordorigin="1200,450" coordsize="32,214" path="m1200,664l1231,664,1231,450,1200,450,1200,664xe" filled="true" fillcolor="#eb5a5e" stroked="false">
                <v:path arrowok="t"/>
                <v:fill type="solid"/>
              </v:shape>
            </v:group>
            <v:group style="position:absolute;left:1231;top:450;width:1141;height:214" coordorigin="1231,450" coordsize="1141,214">
              <v:shape style="position:absolute;left:1231;top:450;width:1141;height:214" coordorigin="1231,450" coordsize="1141,214" path="m1231,664l2372,664,2372,450,1231,450,1231,664xe" filled="true" fillcolor="#eb5a5e" stroked="false">
                <v:path arrowok="t"/>
                <v:fill type="solid"/>
              </v:shape>
            </v:group>
            <v:group style="position:absolute;left:3574;top:450;width:32;height:214" coordorigin="3574,450" coordsize="32,214">
              <v:shape style="position:absolute;left:3574;top:450;width:32;height:214" coordorigin="3574,450" coordsize="32,214" path="m3574,664l3605,664,3605,450,3574,450,3574,664xe" filled="true" fillcolor="#eb5a5e" stroked="false">
                <v:path arrowok="t"/>
                <v:fill type="solid"/>
              </v:shape>
            </v:group>
            <v:group style="position:absolute;left:2403;top:450;width:29;height:214" coordorigin="2403,450" coordsize="29,214">
              <v:shape style="position:absolute;left:2403;top:450;width:29;height:214" coordorigin="2403,450" coordsize="29,214" path="m2403,664l2432,664,2432,450,2403,450,2403,664xe" filled="true" fillcolor="#eb5a5e" stroked="false">
                <v:path arrowok="t"/>
                <v:fill type="solid"/>
              </v:shape>
            </v:group>
            <v:group style="position:absolute;left:2432;top:450;width:1143;height:214" coordorigin="2432,450" coordsize="1143,214">
              <v:shape style="position:absolute;left:2432;top:450;width:1143;height:214" coordorigin="2432,450" coordsize="1143,214" path="m2432,664l3574,664,3574,450,2432,450,2432,664xe" filled="true" fillcolor="#eb5a5e" stroked="false">
                <v:path arrowok="t"/>
                <v:fill type="solid"/>
              </v:shape>
            </v:group>
            <v:group style="position:absolute;left:4776;top:450;width:32;height:214" coordorigin="4776,450" coordsize="32,214">
              <v:shape style="position:absolute;left:4776;top:450;width:32;height:214" coordorigin="4776,450" coordsize="32,214" path="m4776,664l4808,664,4808,450,4776,450,4776,664xe" filled="true" fillcolor="#eb5a5e" stroked="false">
                <v:path arrowok="t"/>
                <v:fill type="solid"/>
              </v:shape>
            </v:group>
            <v:group style="position:absolute;left:3605;top:450;width:29;height:214" coordorigin="3605,450" coordsize="29,214">
              <v:shape style="position:absolute;left:3605;top:450;width:29;height:214" coordorigin="3605,450" coordsize="29,214" path="m3605,664l3634,664,3634,450,3605,450,3605,664xe" filled="true" fillcolor="#eb5a5e" stroked="false">
                <v:path arrowok="t"/>
                <v:fill type="solid"/>
              </v:shape>
            </v:group>
            <v:group style="position:absolute;left:3634;top:450;width:1143;height:214" coordorigin="3634,450" coordsize="1143,214">
              <v:shape style="position:absolute;left:3634;top:450;width:1143;height:214" coordorigin="3634,450" coordsize="1143,214" path="m3634,664l4776,664,4776,450,3634,450,3634,664xe" filled="true" fillcolor="#eb5a5e" stroked="false">
                <v:path arrowok="t"/>
                <v:fill type="solid"/>
              </v:shape>
              <v:shape style="position:absolute;left:0;top:0;width:4808;height:665" type="#_x0000_t202" filled="false" stroked="false">
                <v:textbox inset="0,0,0,0">
                  <w:txbxContent>
                    <w:p>
                      <w:pPr>
                        <w:tabs>
                          <w:tab w:pos="2544" w:val="left" w:leader="none"/>
                          <w:tab w:pos="3264" w:val="left" w:leader="none"/>
                        </w:tabs>
                        <w:spacing w:line="214" w:lineRule="exact" w:before="12"/>
                        <w:ind w:left="115" w:right="142" w:hanging="6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(MILLONES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>VALOR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position w:val="9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(MILLONES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TONELADAS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MÉTRICAS)</w:t>
                        <w:tab/>
                        <w:tab/>
                        <w:t>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550" w:val="left" w:leader="none"/>
                          <w:tab w:pos="2801" w:val="left" w:leader="none"/>
                          <w:tab w:pos="3953" w:val="left" w:leader="none"/>
                        </w:tabs>
                        <w:spacing w:line="221" w:lineRule="exact" w:before="0"/>
                        <w:ind w:left="398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664" w:val="left" w:leader="none"/>
          <w:tab w:pos="5867" w:val="left" w:leader="none"/>
        </w:tabs>
        <w:spacing w:line="206" w:lineRule="exact"/>
        <w:ind w:left="2569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-22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Sal</w:t>
      </w:r>
      <w:r>
        <w:rPr>
          <w:rFonts w:ascii="Arial"/>
          <w:color w:val="5D6770"/>
          <w:spacing w:val="-1"/>
          <w:u w:val="single" w:color="5D6770"/>
        </w:rPr>
        <w:t> Marina</w:t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EB5A5E"/>
        </w:rPr>
        <w:tab/>
      </w:r>
      <w:r>
        <w:rPr>
          <w:rFonts w:ascii="Arial"/>
          <w:color w:val="5D6770"/>
          <w:w w:val="95"/>
          <w:u w:val="single" w:color="EB5A5E"/>
        </w:rPr>
        <w:t>7.665</w:t>
        <w:tab/>
      </w:r>
      <w:r>
        <w:rPr>
          <w:rFonts w:ascii="Arial"/>
          <w:color w:val="5D6770"/>
          <w:u w:val="single" w:color="EB5A5E"/>
        </w:rPr>
        <w:t>4.406      </w:t>
      </w:r>
      <w:r>
        <w:rPr>
          <w:rFonts w:ascii="Arial"/>
          <w:color w:val="5D6770"/>
          <w:spacing w:val="46"/>
          <w:u w:val="single" w:color="EB5A5E"/>
        </w:rPr>
        <w:t> </w:t>
      </w:r>
      <w:r>
        <w:rPr>
          <w:rFonts w:ascii="Arial"/>
          <w:color w:val="5D6770"/>
          <w:spacing w:val="-1"/>
          <w:u w:val="single" w:color="EB5A5E"/>
        </w:rPr>
        <w:t>2,256.710</w:t>
      </w:r>
      <w:r>
        <w:rPr>
          <w:rFonts w:ascii="Arial"/>
          <w:color w:val="5D6770"/>
          <w:u w:val="single" w:color="EB5A5E"/>
        </w:rPr>
        <w:t>      </w:t>
      </w:r>
      <w:r>
        <w:rPr>
          <w:rFonts w:ascii="Arial"/>
          <w:color w:val="5D6770"/>
          <w:spacing w:val="46"/>
          <w:u w:val="single" w:color="EB5A5E"/>
        </w:rPr>
        <w:t> </w:t>
      </w:r>
      <w:r>
        <w:rPr>
          <w:rFonts w:ascii="Arial"/>
          <w:color w:val="5D6770"/>
          <w:spacing w:val="-1"/>
          <w:u w:val="single" w:color="EB5A5E"/>
        </w:rPr>
        <w:t>1,523.725</w:t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4664" w:val="left" w:leader="none"/>
          <w:tab w:pos="5867" w:val="left" w:leader="none"/>
          <w:tab w:pos="6971" w:val="left" w:leader="none"/>
          <w:tab w:pos="8174" w:val="left" w:leader="none"/>
        </w:tabs>
        <w:spacing w:before="9"/>
        <w:ind w:left="25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Sal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mesa</w:t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0.051</w:t>
        <w:tab/>
        <w:t>0.033</w:t>
        <w:tab/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>69.855</w:t>
        <w:tab/>
      </w:r>
      <w:r>
        <w:rPr>
          <w:rFonts w:ascii="Arial"/>
          <w:color w:val="5D6770"/>
          <w:spacing w:val="-1"/>
          <w:sz w:val="18"/>
          <w:u w:val="single" w:color="EB5A5E"/>
        </w:rPr>
        <w:t>56.396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800" w:val="left" w:leader="none"/>
          <w:tab w:pos="4664" w:val="left" w:leader="none"/>
          <w:tab w:pos="5867" w:val="left" w:leader="none"/>
        </w:tabs>
        <w:spacing w:before="11"/>
        <w:ind w:left="25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Yeso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3.173</w:t>
        <w:tab/>
      </w:r>
      <w:r>
        <w:rPr>
          <w:rFonts w:ascii="Arial"/>
          <w:color w:val="5D6770"/>
          <w:sz w:val="18"/>
          <w:u w:val="single" w:color="EB5A5E"/>
        </w:rPr>
        <w:t>1.911         </w:t>
      </w:r>
      <w:r>
        <w:rPr>
          <w:rFonts w:ascii="Arial"/>
          <w:color w:val="5D6770"/>
          <w:spacing w:val="47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418.138</w:t>
      </w:r>
      <w:r>
        <w:rPr>
          <w:rFonts w:ascii="Arial"/>
          <w:color w:val="5D6770"/>
          <w:sz w:val="18"/>
          <w:u w:val="single" w:color="EB5A5E"/>
        </w:rPr>
        <w:t>         </w:t>
      </w:r>
      <w:r>
        <w:rPr>
          <w:rFonts w:ascii="Arial"/>
          <w:color w:val="5D6770"/>
          <w:spacing w:val="47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275.934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800" w:val="left" w:leader="none"/>
          <w:tab w:pos="4664" w:val="left" w:leader="none"/>
          <w:tab w:pos="5867" w:val="left" w:leader="none"/>
        </w:tabs>
        <w:spacing w:before="9"/>
        <w:ind w:left="25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Cobre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0.004</w:t>
        <w:tab/>
      </w:r>
      <w:r>
        <w:rPr>
          <w:rFonts w:ascii="Arial"/>
          <w:color w:val="5D6770"/>
          <w:sz w:val="18"/>
          <w:u w:val="single" w:color="EB5A5E"/>
        </w:rPr>
        <w:t>0.012         </w:t>
      </w:r>
      <w:r>
        <w:rPr>
          <w:rFonts w:ascii="Arial"/>
          <w:color w:val="5D6770"/>
          <w:spacing w:val="46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343.118</w:t>
      </w:r>
      <w:r>
        <w:rPr>
          <w:rFonts w:ascii="Arial"/>
          <w:color w:val="5D6770"/>
          <w:sz w:val="18"/>
          <w:u w:val="single" w:color="EB5A5E"/>
        </w:rPr>
        <w:t>      </w:t>
      </w:r>
      <w:r>
        <w:rPr>
          <w:rFonts w:ascii="Arial"/>
          <w:color w:val="5D6770"/>
          <w:spacing w:val="47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1,187.388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664" w:val="left" w:leader="none"/>
          <w:tab w:pos="5867" w:val="left" w:leader="none"/>
        </w:tabs>
        <w:spacing w:before="9"/>
        <w:ind w:left="256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Fosforita</w:t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B5A5E"/>
        </w:rPr>
        <w:tab/>
      </w:r>
      <w:r>
        <w:rPr>
          <w:rFonts w:ascii="Arial"/>
          <w:color w:val="5D6770"/>
          <w:w w:val="95"/>
          <w:sz w:val="18"/>
          <w:u w:val="single" w:color="EB5A5E"/>
        </w:rPr>
        <w:t>1.502</w:t>
        <w:tab/>
      </w:r>
      <w:r>
        <w:rPr>
          <w:rFonts w:ascii="Arial"/>
          <w:color w:val="5D6770"/>
          <w:sz w:val="18"/>
          <w:u w:val="single" w:color="EB5A5E"/>
        </w:rPr>
        <w:t>1.032      </w:t>
      </w:r>
      <w:r>
        <w:rPr>
          <w:rFonts w:ascii="Arial"/>
          <w:color w:val="5D6770"/>
          <w:spacing w:val="46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1,243.369</w:t>
      </w:r>
      <w:r>
        <w:rPr>
          <w:rFonts w:ascii="Arial"/>
          <w:color w:val="5D6770"/>
          <w:sz w:val="18"/>
          <w:u w:val="single" w:color="EB5A5E"/>
        </w:rPr>
        <w:t>         </w:t>
      </w:r>
      <w:r>
        <w:rPr>
          <w:rFonts w:ascii="Arial"/>
          <w:color w:val="5D6770"/>
          <w:spacing w:val="47"/>
          <w:sz w:val="18"/>
          <w:u w:val="single" w:color="EB5A5E"/>
        </w:rPr>
        <w:t> </w:t>
      </w:r>
      <w:r>
        <w:rPr>
          <w:rFonts w:ascii="Arial"/>
          <w:color w:val="5D6770"/>
          <w:spacing w:val="-1"/>
          <w:sz w:val="18"/>
          <w:u w:val="single" w:color="EB5A5E"/>
        </w:rPr>
        <w:t>982.112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566" w:val="left" w:leader="none"/>
          <w:tab w:pos="5867" w:val="left" w:leader="none"/>
        </w:tabs>
        <w:spacing w:before="6"/>
        <w:ind w:left="255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</w:t>
      </w:r>
      <w:r>
        <w:rPr>
          <w:rFonts w:ascii="Arial"/>
          <w:b/>
          <w:color w:val="5D6770"/>
          <w:spacing w:val="9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EB5A5E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B5A5E"/>
        </w:rPr>
        <w:t>12.394</w:t>
        <w:tab/>
      </w:r>
      <w:r>
        <w:rPr>
          <w:rFonts w:ascii="Arial"/>
          <w:b/>
          <w:color w:val="5D6770"/>
          <w:sz w:val="18"/>
          <w:u w:val="single" w:color="EB5A5E"/>
        </w:rPr>
        <w:t>7.393      </w:t>
      </w:r>
      <w:r>
        <w:rPr>
          <w:rFonts w:ascii="Arial"/>
          <w:b/>
          <w:color w:val="5D6770"/>
          <w:spacing w:val="45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-1"/>
          <w:sz w:val="18"/>
          <w:u w:val="single" w:color="EB5A5E"/>
        </w:rPr>
        <w:t>4,331.191</w:t>
      </w:r>
      <w:r>
        <w:rPr>
          <w:rFonts w:ascii="Arial"/>
          <w:b/>
          <w:color w:val="5D6770"/>
          <w:sz w:val="18"/>
          <w:u w:val="single" w:color="EB5A5E"/>
        </w:rPr>
        <w:t>      </w:t>
      </w:r>
      <w:r>
        <w:rPr>
          <w:rFonts w:ascii="Arial"/>
          <w:b/>
          <w:color w:val="5D6770"/>
          <w:spacing w:val="46"/>
          <w:sz w:val="18"/>
          <w:u w:val="single" w:color="EB5A5E"/>
        </w:rPr>
        <w:t> </w:t>
      </w:r>
      <w:r>
        <w:rPr>
          <w:rFonts w:ascii="Arial"/>
          <w:b/>
          <w:color w:val="5D6770"/>
          <w:spacing w:val="-1"/>
          <w:sz w:val="18"/>
          <w:u w:val="single" w:color="EB5A5E"/>
        </w:rPr>
        <w:t>4,025.555</w:t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right="492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Recursos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Naturales,</w:t>
      </w:r>
      <w:r>
        <w:rPr>
          <w:rFonts w:ascii="Arial" w:hAnsi="Arial"/>
          <w:color w:val="5D6770"/>
          <w:spacing w:val="57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Económico.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Datos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pStyle w:val="BodyText"/>
        <w:spacing w:line="240" w:lineRule="auto" w:before="1"/>
        <w:ind w:right="4921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valor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venta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marina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mesa </w:t>
      </w:r>
      <w:r>
        <w:rPr>
          <w:rFonts w:ascii="Arial" w:hAnsi="Arial"/>
          <w:color w:val="5D6770"/>
          <w:spacing w:val="2"/>
        </w:rPr>
        <w:t>se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modifican,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así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como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total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valor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venta,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debido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anterior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dato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costo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venta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venta</w:t>
      </w:r>
      <w:r>
        <w:rPr>
          <w:rFonts w:ascii="Arial" w:hAnsi="Arial"/>
          <w:color w:val="5D6770"/>
        </w:rPr>
        <w:t> o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facturado.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43"/>
        <w:ind w:left="3383" w:right="1226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85858"/>
          <w:w w:val="105"/>
        </w:rPr>
        <w:t>PERSONAL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spacing w:val="-1"/>
          <w:w w:val="105"/>
        </w:rPr>
        <w:t>OCUPADO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w w:val="105"/>
        </w:rPr>
        <w:t>Y</w:t>
      </w:r>
      <w:r>
        <w:rPr>
          <w:rFonts w:ascii="Arial"/>
          <w:color w:val="585858"/>
          <w:spacing w:val="-2"/>
          <w:w w:val="105"/>
        </w:rPr>
        <w:t> REMU</w:t>
      </w:r>
      <w:r>
        <w:rPr>
          <w:rFonts w:ascii="Arial"/>
          <w:color w:val="585858"/>
          <w:spacing w:val="-1"/>
          <w:w w:val="105"/>
        </w:rPr>
        <w:t>NERACIONES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w w:val="105"/>
        </w:rPr>
        <w:t>DE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w w:val="105"/>
        </w:rPr>
        <w:t>LA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w w:val="105"/>
        </w:rPr>
        <w:t>INDUSTRIA</w:t>
      </w:r>
      <w:r>
        <w:rPr>
          <w:rFonts w:ascii="Arial"/>
          <w:color w:val="585858"/>
          <w:spacing w:val="37"/>
          <w:w w:val="109"/>
        </w:rPr>
        <w:t> </w:t>
      </w:r>
      <w:r>
        <w:rPr>
          <w:rFonts w:ascii="Arial"/>
          <w:color w:val="585858"/>
          <w:w w:val="105"/>
        </w:rPr>
        <w:t>EXTRACTIVA </w:t>
      </w:r>
      <w:r>
        <w:rPr>
          <w:rFonts w:ascii="Arial"/>
          <w:color w:val="585858"/>
          <w:spacing w:val="16"/>
          <w:w w:val="105"/>
        </w:rPr>
        <w:t> </w:t>
      </w:r>
      <w:r>
        <w:rPr>
          <w:rFonts w:ascii="Arial"/>
          <w:color w:val="585858"/>
          <w:w w:val="105"/>
        </w:rPr>
        <w:t>EN</w:t>
      </w:r>
      <w:r>
        <w:rPr>
          <w:rFonts w:ascii="Arial"/>
          <w:color w:val="585858"/>
          <w:spacing w:val="8"/>
          <w:w w:val="105"/>
        </w:rPr>
        <w:t> </w:t>
      </w:r>
      <w:r>
        <w:rPr>
          <w:rFonts w:ascii="Arial"/>
          <w:color w:val="585858"/>
          <w:spacing w:val="-2"/>
          <w:w w:val="105"/>
        </w:rPr>
        <w:t>B.C.SUR,</w:t>
      </w:r>
      <w:r>
        <w:rPr>
          <w:rFonts w:ascii="Arial"/>
          <w:color w:val="585858"/>
          <w:spacing w:val="9"/>
          <w:w w:val="105"/>
        </w:rPr>
        <w:t> </w:t>
      </w:r>
      <w:r>
        <w:rPr>
          <w:rFonts w:ascii="Arial"/>
          <w:color w:val="585858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6301" w:val="left" w:leader="none"/>
        </w:tabs>
        <w:spacing w:line="200" w:lineRule="atLeast"/>
        <w:ind w:left="494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0pt;height:32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9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MINERAL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30.35pt;height:32.7pt;mso-position-horizontal-relative:char;mso-position-vertical-relative:line" coordorigin="0,0" coordsize="4607,654">
            <v:group style="position:absolute;left:0;top:0;width:2300;height:431" coordorigin="0,0" coordsize="2300,431">
              <v:shape style="position:absolute;left:0;top:0;width:2300;height:431" coordorigin="0,0" coordsize="2300,431" path="m0,430l2300,430,2300,0,0,0,0,430xe" filled="true" fillcolor="#eb5a5e" stroked="false">
                <v:path arrowok="t"/>
                <v:fill type="solid"/>
              </v:shape>
            </v:group>
            <v:group style="position:absolute;left:70;top:108;width:2161;height:214" coordorigin="70,108" coordsize="2161,214">
              <v:shape style="position:absolute;left:70;top:108;width:2161;height:214" coordorigin="70,108" coordsize="2161,214" path="m70,322l2230,322,2230,108,70,108,70,322xe" filled="true" fillcolor="#eb5a5e" stroked="false">
                <v:path arrowok="t"/>
                <v:fill type="solid"/>
              </v:shape>
            </v:group>
            <v:group style="position:absolute;left:2300;top:0;width:2302;height:431" coordorigin="2300,0" coordsize="2302,431">
              <v:shape style="position:absolute;left:2300;top:0;width:2302;height:431" coordorigin="2300,0" coordsize="2302,431" path="m2300,430l4601,430,4601,0,2300,0,2300,430xe" filled="true" fillcolor="#eb5a5e" stroked="false">
                <v:path arrowok="t"/>
                <v:fill type="solid"/>
              </v:shape>
            </v:group>
            <v:group style="position:absolute;left:2369;top:0;width:2163;height:214" coordorigin="2369,0" coordsize="2163,214">
              <v:shape style="position:absolute;left:2369;top:0;width:2163;height:214" coordorigin="2369,0" coordsize="2163,214" path="m2369,214l4532,214,4532,0,2369,0,2369,214xe" filled="true" fillcolor="#eb5a5e" stroked="false">
                <v:path arrowok="t"/>
                <v:fill type="solid"/>
              </v:shape>
            </v:group>
            <v:group style="position:absolute;left:2369;top:214;width:2163;height:217" coordorigin="2369,214" coordsize="2163,217">
              <v:shape style="position:absolute;left:2369;top:214;width:2163;height:217" coordorigin="2369,214" coordsize="2163,217" path="m2369,430l4532,430,4532,214,2369,214,2369,430xe" filled="true" fillcolor="#eb5a5e" stroked="false">
                <v:path arrowok="t"/>
                <v:fill type="solid"/>
              </v:shape>
            </v:group>
            <v:group style="position:absolute;left:1080;top:440;width:70;height:214" coordorigin="1080,440" coordsize="70,214">
              <v:shape style="position:absolute;left:1080;top:440;width:70;height:214" coordorigin="1080,440" coordsize="70,214" path="m1080,653l1150,653,1150,440,1080,440,1080,653xe" filled="true" fillcolor="#eb5a5e" stroked="false">
                <v:path arrowok="t"/>
                <v:fill type="solid"/>
              </v:shape>
            </v:group>
            <v:group style="position:absolute;left:0;top:440;width:70;height:214" coordorigin="0,440" coordsize="70,214">
              <v:shape style="position:absolute;left:0;top:440;width:70;height:214" coordorigin="0,440" coordsize="70,214" path="m0,653l70,653,70,440,0,440,0,653xe" filled="true" fillcolor="#eb5a5e" stroked="false">
                <v:path arrowok="t"/>
                <v:fill type="solid"/>
              </v:shape>
            </v:group>
            <v:group style="position:absolute;left:70;top:440;width:1011;height:214" coordorigin="70,440" coordsize="1011,214">
              <v:shape style="position:absolute;left:70;top:440;width:1011;height:214" coordorigin="70,440" coordsize="1011,214" path="m70,653l1080,653,1080,440,70,440,70,653xe" filled="true" fillcolor="#eb5a5e" stroked="false">
                <v:path arrowok="t"/>
                <v:fill type="solid"/>
              </v:shape>
            </v:group>
            <v:group style="position:absolute;left:2230;top:440;width:70;height:214" coordorigin="2230,440" coordsize="70,214">
              <v:shape style="position:absolute;left:2230;top:440;width:70;height:214" coordorigin="2230,440" coordsize="70,214" path="m2230,653l2300,653,2300,440,2230,440,2230,653xe" filled="true" fillcolor="#eb5a5e" stroked="false">
                <v:path arrowok="t"/>
                <v:fill type="solid"/>
              </v:shape>
            </v:group>
            <v:group style="position:absolute;left:1150;top:440;width:70;height:214" coordorigin="1150,440" coordsize="70,214">
              <v:shape style="position:absolute;left:1150;top:440;width:70;height:214" coordorigin="1150,440" coordsize="70,214" path="m1150,653l1219,653,1219,440,1150,440,1150,653xe" filled="true" fillcolor="#eb5a5e" stroked="false">
                <v:path arrowok="t"/>
                <v:fill type="solid"/>
              </v:shape>
            </v:group>
            <v:group style="position:absolute;left:1219;top:440;width:1011;height:214" coordorigin="1219,440" coordsize="1011,214">
              <v:shape style="position:absolute;left:1219;top:440;width:1011;height:214" coordorigin="1219,440" coordsize="1011,214" path="m1219,653l2230,653,2230,440,1219,440,1219,653xe" filled="true" fillcolor="#eb5a5e" stroked="false">
                <v:path arrowok="t"/>
                <v:fill type="solid"/>
              </v:shape>
            </v:group>
            <v:group style="position:absolute;left:3380;top:440;width:70;height:214" coordorigin="3380,440" coordsize="70,214">
              <v:shape style="position:absolute;left:3380;top:440;width:70;height:214" coordorigin="3380,440" coordsize="70,214" path="m3380,653l3449,653,3449,440,3380,440,3380,653xe" filled="true" fillcolor="#eb5a5e" stroked="false">
                <v:path arrowok="t"/>
                <v:fill type="solid"/>
              </v:shape>
            </v:group>
            <v:group style="position:absolute;left:2300;top:440;width:70;height:214" coordorigin="2300,440" coordsize="70,214">
              <v:shape style="position:absolute;left:2300;top:440;width:70;height:214" coordorigin="2300,440" coordsize="70,214" path="m2300,653l2369,653,2369,440,2300,440,2300,653xe" filled="true" fillcolor="#eb5a5e" stroked="false">
                <v:path arrowok="t"/>
                <v:fill type="solid"/>
              </v:shape>
            </v:group>
            <v:group style="position:absolute;left:2369;top:440;width:1011;height:214" coordorigin="2369,440" coordsize="1011,214">
              <v:shape style="position:absolute;left:2369;top:440;width:1011;height:214" coordorigin="2369,440" coordsize="1011,214" path="m2369,653l3380,653,3380,440,2369,440,2369,653xe" filled="true" fillcolor="#eb5a5e" stroked="false">
                <v:path arrowok="t"/>
                <v:fill type="solid"/>
              </v:shape>
            </v:group>
            <v:group style="position:absolute;left:4532;top:440;width:70;height:214" coordorigin="4532,440" coordsize="70,214">
              <v:shape style="position:absolute;left:4532;top:440;width:70;height:214" coordorigin="4532,440" coordsize="70,214" path="m4532,653l4601,653,4601,440,4532,440,4532,653xe" filled="true" fillcolor="#eb5a5e" stroked="false">
                <v:path arrowok="t"/>
                <v:fill type="solid"/>
              </v:shape>
            </v:group>
            <v:group style="position:absolute;left:3449;top:440;width:70;height:214" coordorigin="3449,440" coordsize="70,214">
              <v:shape style="position:absolute;left:3449;top:440;width:70;height:214" coordorigin="3449,440" coordsize="70,214" path="m3449,653l3519,653,3519,440,3449,440,3449,653xe" filled="true" fillcolor="#eb5a5e" stroked="false">
                <v:path arrowok="t"/>
                <v:fill type="solid"/>
              </v:shape>
            </v:group>
            <v:group style="position:absolute;left:3519;top:440;width:1013;height:214" coordorigin="3519,440" coordsize="1013,214">
              <v:shape style="position:absolute;left:3519;top:440;width:1013;height:214" coordorigin="3519,440" coordsize="1013,214" path="m3519,653l4532,653,4532,440,3519,440,3519,653xe" filled="true" fillcolor="#eb5a5e" stroked="false">
                <v:path arrowok="t"/>
                <v:fill type="solid"/>
              </v:shape>
            </v:group>
            <v:group style="position:absolute;left:1159;top:435;width:1141;height:2" coordorigin="1159,435" coordsize="1141,2">
              <v:shape style="position:absolute;left:1159;top:435;width:1141;height:2" coordorigin="1159,435" coordsize="1141,0" path="m1159,435l2300,435e" filled="false" stroked="true" strokeweight=".58001pt" strokecolor="#ffffff">
                <v:path arrowok="t"/>
              </v:shape>
            </v:group>
            <v:group style="position:absolute;left:3461;top:435;width:1140;height:2" coordorigin="3461,435" coordsize="1140,2">
              <v:shape style="position:absolute;left:3461;top:435;width:1140;height:2" coordorigin="3461,435" coordsize="1140,0" path="m3461,435l4601,435e" filled="false" stroked="true" strokeweight=".58001pt" strokecolor="#ffffff">
                <v:path arrowok="t"/>
              </v:shape>
              <v:shape style="position:absolute;left:0;top:0;width:4607;height:654" type="#_x0000_t202" filled="false" stroked="false">
                <v:textbox inset="0,0,0,0">
                  <w:txbxContent>
                    <w:p>
                      <w:pPr>
                        <w:tabs>
                          <w:tab w:pos="2421" w:val="left" w:leader="none"/>
                        </w:tabs>
                        <w:spacing w:line="267" w:lineRule="exact" w:before="2"/>
                        <w:ind w:left="0" w:right="128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OCUPADO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REMUNERACIONES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49" w:lineRule="exact" w:before="0"/>
                        <w:ind w:left="374" w:right="0" w:firstLine="206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(MILLONES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43" w:val="left" w:leader="none"/>
                          <w:tab w:pos="2344" w:val="left" w:leader="none"/>
                          <w:tab w:pos="3443" w:val="left" w:leader="none"/>
                        </w:tabs>
                        <w:spacing w:line="233" w:lineRule="exact" w:before="0"/>
                        <w:ind w:left="44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8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4"/>
      </w:tblGrid>
      <w:tr>
        <w:trPr>
          <w:trHeight w:val="180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Sal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Marina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6" w:val="left" w:leader="none"/>
                <w:tab w:pos="1865" w:val="left" w:leader="none"/>
                <w:tab w:pos="2816" w:val="left" w:leader="none"/>
                <w:tab w:pos="3966" w:val="left" w:leader="none"/>
                <w:tab w:pos="4688" w:val="left" w:leader="none"/>
              </w:tabs>
              <w:spacing w:line="166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1,049</w:t>
              <w:tab/>
              <w:t>1,146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684.651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453.916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Sal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mesa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2118" w:val="left" w:leader="none"/>
                <w:tab w:pos="2917" w:val="left" w:leader="none"/>
                <w:tab w:pos="4067" w:val="left" w:leader="none"/>
                <w:tab w:pos="4688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87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86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47.587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32.516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Yeso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7" w:val="left" w:leader="none"/>
                <w:tab w:pos="1666" w:val="left" w:leader="none"/>
                <w:tab w:pos="2917" w:val="left" w:leader="none"/>
                <w:tab w:pos="4067" w:val="left" w:leader="none"/>
                <w:tab w:pos="4688" w:val="left" w:leader="none"/>
              </w:tabs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216.000</w:t>
              <w:tab/>
              <w:t>216.000</w:t>
              <w:tab/>
              <w:t>67.845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48.510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Cobre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6" w:val="left" w:leader="none"/>
                <w:tab w:pos="1865" w:val="left" w:leader="none"/>
                <w:tab w:pos="2816" w:val="left" w:leader="none"/>
                <w:tab w:pos="3966" w:val="left" w:leader="none"/>
                <w:tab w:pos="4688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1,184</w:t>
              <w:tab/>
              <w:t>1,269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544.960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496.340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Fosforita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6" w:val="left" w:leader="none"/>
                <w:tab w:pos="1865" w:val="left" w:leader="none"/>
                <w:tab w:pos="2816" w:val="left" w:leader="none"/>
                <w:tab w:pos="3966" w:val="left" w:leader="none"/>
                <w:tab w:pos="4688" w:val="left" w:leader="none"/>
              </w:tabs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1,541</w:t>
              <w:tab/>
              <w:t>1,376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433.969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267.698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3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6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  </w:t>
            </w:r>
            <w:r>
              <w:rPr>
                <w:rFonts w:ascii="Arial"/>
                <w:b/>
                <w:color w:val="5D6770"/>
                <w:spacing w:val="-8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7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6" w:val="left" w:leader="none"/>
                <w:tab w:pos="1865" w:val="left" w:leader="none"/>
                <w:tab w:pos="2665" w:val="left" w:leader="none"/>
                <w:tab w:pos="3815" w:val="left" w:leader="none"/>
                <w:tab w:pos="4688" w:val="left" w:leader="none"/>
              </w:tabs>
              <w:spacing w:line="196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4,077</w:t>
              <w:tab/>
              <w:t>4,093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1,779.012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1,298.981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2" w:lineRule="auto" w:before="20"/>
        <w:ind w:left="4964" w:right="266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2"/>
        </w:rPr>
        <w:t>Ambiente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Recursos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Naturales,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Económico.</w:t>
      </w:r>
      <w:r>
        <w:rPr>
          <w:rFonts w:ascii="Arial" w:hAnsi="Arial"/>
        </w:rPr>
      </w:r>
    </w:p>
    <w:p>
      <w:pPr>
        <w:pStyle w:val="BodyText"/>
        <w:spacing w:line="180" w:lineRule="exact"/>
        <w:ind w:left="2204" w:right="3032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Datos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agosto.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124"/>
        <w:ind w:left="4065" w:right="191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95959"/>
          <w:spacing w:val="-1"/>
          <w:w w:val="105"/>
        </w:rPr>
        <w:t>INVERSIÓN</w:t>
      </w:r>
      <w:r>
        <w:rPr>
          <w:rFonts w:ascii="Arial" w:hAnsi="Arial"/>
          <w:color w:val="595959"/>
          <w:spacing w:val="19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19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OBR</w:t>
      </w:r>
      <w:r>
        <w:rPr>
          <w:rFonts w:ascii="Arial" w:hAnsi="Arial"/>
          <w:color w:val="595959"/>
          <w:spacing w:val="-2"/>
          <w:w w:val="105"/>
        </w:rPr>
        <w:t>AS</w:t>
      </w:r>
      <w:r>
        <w:rPr>
          <w:rFonts w:ascii="Arial" w:hAnsi="Arial"/>
          <w:color w:val="595959"/>
          <w:spacing w:val="19"/>
          <w:w w:val="105"/>
        </w:rPr>
        <w:t> </w:t>
      </w:r>
      <w:r>
        <w:rPr>
          <w:rFonts w:ascii="Arial" w:hAnsi="Arial"/>
          <w:color w:val="595959"/>
          <w:w w:val="105"/>
        </w:rPr>
        <w:t>Y/O</w:t>
      </w:r>
      <w:r>
        <w:rPr>
          <w:rFonts w:ascii="Arial" w:hAnsi="Arial"/>
          <w:color w:val="595959"/>
          <w:spacing w:val="20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ADQUISI</w:t>
      </w:r>
      <w:r>
        <w:rPr>
          <w:rFonts w:ascii="Arial" w:hAnsi="Arial"/>
          <w:color w:val="595959"/>
          <w:spacing w:val="-2"/>
          <w:w w:val="105"/>
        </w:rPr>
        <w:t>C</w:t>
      </w:r>
      <w:r>
        <w:rPr>
          <w:rFonts w:ascii="Arial" w:hAnsi="Arial"/>
          <w:color w:val="595959"/>
          <w:spacing w:val="-1"/>
          <w:w w:val="105"/>
        </w:rPr>
        <w:t>IONES</w:t>
      </w:r>
      <w:r>
        <w:rPr>
          <w:rFonts w:ascii="Arial" w:hAnsi="Arial"/>
          <w:color w:val="595959"/>
          <w:spacing w:val="19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EALIZADA</w:t>
      </w:r>
      <w:r>
        <w:rPr>
          <w:rFonts w:ascii="Arial" w:hAnsi="Arial"/>
          <w:color w:val="595959"/>
          <w:spacing w:val="-2"/>
          <w:w w:val="105"/>
        </w:rPr>
        <w:t>S</w:t>
      </w:r>
      <w:r>
        <w:rPr>
          <w:rFonts w:ascii="Arial" w:hAnsi="Arial"/>
          <w:color w:val="595959"/>
          <w:spacing w:val="19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59"/>
          <w:w w:val="104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8"/>
          <w:w w:val="105"/>
        </w:rPr>
        <w:t> </w:t>
      </w:r>
      <w:r>
        <w:rPr>
          <w:rFonts w:ascii="Arial" w:hAnsi="Arial"/>
          <w:color w:val="595959"/>
          <w:w w:val="105"/>
        </w:rPr>
        <w:t>INDUSTRIA</w:t>
      </w:r>
      <w:r>
        <w:rPr>
          <w:rFonts w:ascii="Arial" w:hAnsi="Arial"/>
          <w:color w:val="595959"/>
          <w:spacing w:val="9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EXTRACTIVA</w:t>
      </w:r>
      <w:r>
        <w:rPr>
          <w:rFonts w:ascii="Arial" w:hAnsi="Arial"/>
          <w:color w:val="595959"/>
          <w:spacing w:val="9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8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B.C.S</w:t>
      </w:r>
      <w:r>
        <w:rPr>
          <w:rFonts w:ascii="Arial" w:hAnsi="Arial"/>
          <w:color w:val="595959"/>
          <w:spacing w:val="-1"/>
          <w:w w:val="105"/>
        </w:rPr>
        <w:t>U</w:t>
      </w:r>
      <w:r>
        <w:rPr>
          <w:rFonts w:ascii="Arial" w:hAnsi="Arial"/>
          <w:color w:val="595959"/>
          <w:spacing w:val="-2"/>
          <w:w w:val="105"/>
        </w:rPr>
        <w:t>R,</w:t>
      </w:r>
      <w:r>
        <w:rPr>
          <w:rFonts w:ascii="Arial" w:hAnsi="Arial"/>
          <w:color w:val="595959"/>
          <w:spacing w:val="9"/>
          <w:w w:val="105"/>
        </w:rPr>
        <w:t> </w:t>
      </w:r>
      <w:r>
        <w:rPr>
          <w:rFonts w:ascii="Arial" w:hAnsi="Arial"/>
          <w:color w:val="595959"/>
          <w:w w:val="105"/>
        </w:rPr>
        <w:t>2015-2016</w:t>
      </w:r>
      <w:r>
        <w:rPr>
          <w:rFonts w:ascii="Arial" w:hAnsi="Arial"/>
          <w:color w:val="595959"/>
          <w:spacing w:val="23"/>
          <w:w w:val="108"/>
        </w:rPr>
        <w:t> </w:t>
      </w:r>
      <w:r>
        <w:rPr>
          <w:rFonts w:ascii="Arial" w:hAnsi="Arial"/>
          <w:color w:val="595959"/>
          <w:w w:val="105"/>
        </w:rPr>
        <w:t>(MILLONES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PES</w:t>
      </w:r>
      <w:r>
        <w:rPr>
          <w:rFonts w:ascii="Arial" w:hAnsi="Arial"/>
          <w:color w:val="595959"/>
          <w:spacing w:val="-1"/>
          <w:w w:val="105"/>
        </w:rPr>
        <w:t>OS)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4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1"/>
        <w:gridCol w:w="2730"/>
      </w:tblGrid>
      <w:tr>
        <w:trPr>
          <w:trHeight w:val="324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59"/>
              <w:ind w:left="6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MINERAL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tabs>
                <w:tab w:pos="1865" w:val="left" w:leader="none"/>
              </w:tabs>
              <w:spacing w:line="240" w:lineRule="auto" w:before="25"/>
              <w:ind w:left="6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2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Sal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Marina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2108" w:val="left" w:leader="none"/>
                <w:tab w:pos="2729" w:val="left" w:leader="none"/>
              </w:tabs>
              <w:spacing w:line="206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219.618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65.346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Sal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mesa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01" w:val="left" w:leader="none"/>
                <w:tab w:pos="2206" w:val="left" w:leader="none"/>
                <w:tab w:pos="2729" w:val="left" w:leader="none"/>
              </w:tabs>
              <w:spacing w:line="204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2.936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0.142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Yeso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2" w:val="left" w:leader="none"/>
                <w:tab w:pos="2108" w:val="left" w:leader="none"/>
                <w:tab w:pos="272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86.400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59.570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Cobre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0" w:val="left" w:leader="none"/>
                <w:tab w:pos="1856" w:val="left" w:leader="none"/>
                <w:tab w:pos="272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4,432.000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3,108.000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Fosforita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2007" w:val="left" w:leader="none"/>
                <w:tab w:pos="272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108.401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113.983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21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1" w:val="left" w:leader="none"/>
                <w:tab w:pos="2140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0" w:val="left" w:leader="none"/>
                <w:tab w:pos="1856" w:val="left" w:leader="none"/>
                <w:tab w:pos="2729" w:val="left" w:leader="none"/>
              </w:tabs>
              <w:spacing w:line="196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4,849.354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3,347.040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3"/>
        <w:ind w:left="5530" w:right="2678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41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  <w:spacing w:val="-1"/>
        </w:rPr>
        <w:t>Desarrollo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  <w:spacing w:val="-1"/>
        </w:rPr>
        <w:t>Económico,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  <w:spacing w:val="-1"/>
        </w:rPr>
        <w:t>Medio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  <w:spacing w:val="-1"/>
        </w:rPr>
        <w:t>Ambiente</w:t>
      </w:r>
      <w:r>
        <w:rPr>
          <w:rFonts w:ascii="Tahoma" w:hAnsi="Tahoma"/>
          <w:color w:val="5D6770"/>
          <w:spacing w:val="42"/>
        </w:rPr>
        <w:t>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25"/>
        </w:rPr>
        <w:t> </w:t>
      </w:r>
      <w:r>
        <w:rPr>
          <w:rFonts w:ascii="Tahoma" w:hAnsi="Tahoma"/>
          <w:color w:val="5D6770"/>
          <w:spacing w:val="-1"/>
        </w:rPr>
        <w:t>Recursos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Naturales,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Subsecretaría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Planeación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Desarrollo</w:t>
      </w:r>
      <w:r>
        <w:rPr>
          <w:rFonts w:ascii="Tahoma" w:hAnsi="Tahoma"/>
        </w:rPr>
      </w:r>
    </w:p>
    <w:p>
      <w:pPr>
        <w:pStyle w:val="BodyText"/>
        <w:spacing w:line="192" w:lineRule="exact"/>
        <w:ind w:left="297" w:right="0"/>
        <w:jc w:val="center"/>
        <w:rPr>
          <w:rFonts w:ascii="Tahoma" w:hAnsi="Tahoma" w:cs="Tahoma" w:eastAsia="Tahoma"/>
        </w:rPr>
      </w:pPr>
      <w:r>
        <w:rPr>
          <w:rFonts w:ascii="Tahoma"/>
          <w:color w:val="5D6770"/>
        </w:rPr>
        <w:t>1/</w:t>
      </w:r>
      <w:r>
        <w:rPr>
          <w:rFonts w:ascii="Tahoma"/>
          <w:color w:val="5D6770"/>
          <w:spacing w:val="1"/>
        </w:rPr>
        <w:t> </w:t>
      </w:r>
      <w:r>
        <w:rPr>
          <w:rFonts w:ascii="Tahoma"/>
          <w:color w:val="5D6770"/>
          <w:spacing w:val="-1"/>
        </w:rPr>
        <w:t>Datos</w:t>
      </w:r>
      <w:r>
        <w:rPr>
          <w:rFonts w:ascii="Tahoma"/>
          <w:color w:val="5D6770"/>
        </w:rPr>
        <w:t> </w:t>
      </w:r>
      <w:r>
        <w:rPr>
          <w:rFonts w:ascii="Tahoma"/>
          <w:color w:val="5D6770"/>
          <w:spacing w:val="-1"/>
        </w:rPr>
        <w:t>preliminares</w:t>
      </w:r>
      <w:r>
        <w:rPr>
          <w:rFonts w:ascii="Tahoma"/>
          <w:color w:val="5D6770"/>
        </w:rPr>
        <w:t> al</w:t>
      </w:r>
      <w:r>
        <w:rPr>
          <w:rFonts w:ascii="Tahoma"/>
          <w:color w:val="5D6770"/>
          <w:spacing w:val="-1"/>
        </w:rPr>
        <w:t> mes</w:t>
      </w:r>
      <w:r>
        <w:rPr>
          <w:rFonts w:ascii="Tahoma"/>
          <w:color w:val="5D6770"/>
        </w:rPr>
        <w:t> de </w:t>
      </w:r>
      <w:r>
        <w:rPr>
          <w:rFonts w:ascii="Tahoma"/>
          <w:color w:val="5D6770"/>
          <w:spacing w:val="-2"/>
        </w:rPr>
        <w:t>agosto.</w:t>
      </w:r>
      <w:r>
        <w:rPr>
          <w:rFonts w:ascii="Tahoma"/>
        </w:rPr>
      </w:r>
    </w:p>
    <w:p>
      <w:pPr>
        <w:spacing w:after="0" w:line="192" w:lineRule="exact"/>
        <w:jc w:val="center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266" w:lineRule="exact" w:before="152"/>
        <w:ind w:left="3563" w:right="3519" w:hanging="2310"/>
        <w:jc w:val="left"/>
        <w:rPr>
          <w:rFonts w:ascii="Arial" w:hAnsi="Arial" w:cs="Arial" w:eastAsia="Arial"/>
          <w:b w:val="0"/>
          <w:bCs w:val="0"/>
        </w:rPr>
      </w:pPr>
      <w:bookmarkStart w:name="2.2.6 Industria" w:id="10"/>
      <w:bookmarkEnd w:id="10"/>
      <w:r>
        <w:rPr>
          <w:b w:val="0"/>
        </w:rPr>
      </w:r>
      <w:r>
        <w:rPr>
          <w:rFonts w:ascii="Arial"/>
          <w:color w:val="585858"/>
          <w:spacing w:val="-1"/>
          <w:w w:val="105"/>
        </w:rPr>
        <w:t>INDICADOR</w:t>
      </w:r>
      <w:r>
        <w:rPr>
          <w:rFonts w:ascii="Arial"/>
          <w:color w:val="585858"/>
          <w:spacing w:val="-2"/>
          <w:w w:val="105"/>
        </w:rPr>
        <w:t>ES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w w:val="105"/>
        </w:rPr>
        <w:t>SELECCIONADOS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spacing w:val="-1"/>
          <w:w w:val="105"/>
        </w:rPr>
        <w:t>D</w:t>
      </w:r>
      <w:r>
        <w:rPr>
          <w:rFonts w:ascii="Arial"/>
          <w:color w:val="585858"/>
          <w:spacing w:val="-2"/>
          <w:w w:val="105"/>
        </w:rPr>
        <w:t>E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w w:val="105"/>
        </w:rPr>
        <w:t>LA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w w:val="105"/>
        </w:rPr>
        <w:t>INDUSTRIA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spacing w:val="-1"/>
          <w:w w:val="105"/>
        </w:rPr>
        <w:t>MANUFACTU</w:t>
      </w:r>
      <w:r>
        <w:rPr>
          <w:rFonts w:ascii="Arial"/>
          <w:color w:val="585858"/>
          <w:spacing w:val="-2"/>
          <w:w w:val="105"/>
        </w:rPr>
        <w:t>RE</w:t>
      </w:r>
      <w:r>
        <w:rPr>
          <w:rFonts w:ascii="Arial"/>
          <w:color w:val="585858"/>
          <w:spacing w:val="-1"/>
          <w:w w:val="105"/>
        </w:rPr>
        <w:t>RA</w:t>
      </w:r>
      <w:r>
        <w:rPr>
          <w:rFonts w:ascii="Arial"/>
          <w:color w:val="585858"/>
          <w:spacing w:val="-2"/>
          <w:w w:val="105"/>
        </w:rPr>
        <w:t>,</w:t>
      </w:r>
      <w:r>
        <w:rPr>
          <w:rFonts w:ascii="Arial"/>
          <w:color w:val="585858"/>
          <w:spacing w:val="35"/>
          <w:w w:val="102"/>
        </w:rPr>
        <w:t> </w:t>
      </w:r>
      <w:r>
        <w:rPr>
          <w:rFonts w:ascii="Arial"/>
          <w:color w:val="585858"/>
          <w:w w:val="105"/>
        </w:rPr>
        <w:t>POR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w w:val="105"/>
        </w:rPr>
        <w:t>MUNICIPIO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w w:val="105"/>
        </w:rPr>
        <w:t>EN</w:t>
      </w:r>
      <w:r>
        <w:rPr>
          <w:rFonts w:ascii="Arial"/>
          <w:color w:val="585858"/>
          <w:spacing w:val="-2"/>
          <w:w w:val="105"/>
        </w:rPr>
        <w:t> </w:t>
      </w:r>
      <w:r>
        <w:rPr>
          <w:rFonts w:ascii="Arial"/>
          <w:color w:val="585858"/>
          <w:w w:val="105"/>
        </w:rPr>
        <w:t>B.C.SUR,</w:t>
      </w:r>
      <w:r>
        <w:rPr>
          <w:rFonts w:ascii="Arial"/>
          <w:color w:val="585858"/>
          <w:spacing w:val="1"/>
          <w:w w:val="105"/>
        </w:rPr>
        <w:t> </w:t>
      </w:r>
      <w:r>
        <w:rPr>
          <w:rFonts w:ascii="Arial"/>
          <w:color w:val="585858"/>
          <w:spacing w:val="-1"/>
          <w:w w:val="105"/>
        </w:rPr>
        <w:t>2014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3167" w:val="left" w:leader="none"/>
        </w:tabs>
        <w:spacing w:line="200" w:lineRule="atLeast"/>
        <w:ind w:left="112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4.6pt;height:62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6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MUNICIPIO/SECTOR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51.3pt;height:62.2pt;mso-position-horizontal-relative:char;mso-position-vertical-relative:line" coordorigin="0,0" coordsize="7026,1244">
            <v:group style="position:absolute;left:0;top:0;width:1200;height:1244" coordorigin="0,0" coordsize="1200,1244">
              <v:shape style="position:absolute;left:0;top:0;width:1200;height:1244" coordorigin="0,0" coordsize="1200,1244" path="m0,1243l1200,1243,1200,0,0,0,0,1243xe" filled="true" fillcolor="#eb5a5e" stroked="false">
                <v:path arrowok="t"/>
                <v:fill type="solid"/>
              </v:shape>
            </v:group>
            <v:group style="position:absolute;left:70;top:209;width:1061;height:207" coordorigin="70,209" coordsize="1061,207">
              <v:shape style="position:absolute;left:70;top:209;width:1061;height:207" coordorigin="70,209" coordsize="1061,207" path="m70,415l1130,415,1130,209,70,209,70,415xe" filled="true" fillcolor="#eb5a5e" stroked="false">
                <v:path arrowok="t"/>
                <v:fill type="solid"/>
              </v:shape>
            </v:group>
            <v:group style="position:absolute;left:70;top:415;width:1061;height:207" coordorigin="70,415" coordsize="1061,207">
              <v:shape style="position:absolute;left:70;top:415;width:1061;height:207" coordorigin="70,415" coordsize="1061,207" path="m70,622l1130,622,1130,415,70,415,70,622xe" filled="true" fillcolor="#eb5a5e" stroked="false">
                <v:path arrowok="t"/>
                <v:fill type="solid"/>
              </v:shape>
            </v:group>
            <v:group style="position:absolute;left:70;top:622;width:1061;height:207" coordorigin="70,622" coordsize="1061,207">
              <v:shape style="position:absolute;left:70;top:622;width:1061;height:207" coordorigin="70,622" coordsize="1061,207" path="m70,828l1130,828,1130,622,70,622,70,828xe" filled="true" fillcolor="#eb5a5e" stroked="false">
                <v:path arrowok="t"/>
                <v:fill type="solid"/>
              </v:shape>
            </v:group>
            <v:group style="position:absolute;left:70;top:828;width:1061;height:209" coordorigin="70,828" coordsize="1061,209">
              <v:shape style="position:absolute;left:70;top:828;width:1061;height:209" coordorigin="70,828" coordsize="1061,209" path="m70,1037l1130,1037,1130,828,70,828,70,1037xe" filled="true" fillcolor="#eb5a5e" stroked="false">
                <v:path arrowok="t"/>
                <v:fill type="solid"/>
              </v:shape>
            </v:group>
            <v:group style="position:absolute;left:1200;top:0;width:1380;height:1244" coordorigin="1200,0" coordsize="1380,1244">
              <v:shape style="position:absolute;left:1200;top:0;width:1380;height:1244" coordorigin="1200,0" coordsize="1380,1244" path="m1200,1243l2580,1243,2580,0,1200,0,1200,1243xe" filled="true" fillcolor="#eb5a5e" stroked="false">
                <v:path arrowok="t"/>
                <v:fill type="solid"/>
              </v:shape>
            </v:group>
            <v:group style="position:absolute;left:1270;top:312;width:1241;height:207" coordorigin="1270,312" coordsize="1241,207">
              <v:shape style="position:absolute;left:1270;top:312;width:1241;height:207" coordorigin="1270,312" coordsize="1241,207" path="m1270,518l2510,518,2510,312,1270,312,1270,518xe" filled="true" fillcolor="#eb5a5e" stroked="false">
                <v:path arrowok="t"/>
                <v:fill type="solid"/>
              </v:shape>
            </v:group>
            <v:group style="position:absolute;left:1270;top:518;width:1241;height:207" coordorigin="1270,518" coordsize="1241,207">
              <v:shape style="position:absolute;left:1270;top:518;width:1241;height:207" coordorigin="1270,518" coordsize="1241,207" path="m1270,725l2510,725,2510,518,1270,518,1270,725xe" filled="true" fillcolor="#eb5a5e" stroked="false">
                <v:path arrowok="t"/>
                <v:fill type="solid"/>
              </v:shape>
            </v:group>
            <v:group style="position:absolute;left:1270;top:725;width:1241;height:207" coordorigin="1270,725" coordsize="1241,207">
              <v:shape style="position:absolute;left:1270;top:725;width:1241;height:207" coordorigin="1270,725" coordsize="1241,207" path="m1270,931l2510,931,2510,725,1270,725,1270,931xe" filled="true" fillcolor="#eb5a5e" stroked="false">
                <v:path arrowok="t"/>
                <v:fill type="solid"/>
              </v:shape>
            </v:group>
            <v:group style="position:absolute;left:2580;top:0;width:1873;height:1244" coordorigin="2580,0" coordsize="1873,1244">
              <v:shape style="position:absolute;left:2580;top:0;width:1873;height:1244" coordorigin="2580,0" coordsize="1873,1244" path="m2580,1243l4452,1243,4452,0,2580,0,2580,1243xe" filled="true" fillcolor="#eb5a5e" stroked="false">
                <v:path arrowok="t"/>
                <v:fill type="solid"/>
              </v:shape>
            </v:group>
            <v:group style="position:absolute;left:2652;top:312;width:1731;height:207" coordorigin="2652,312" coordsize="1731,207">
              <v:shape style="position:absolute;left:2652;top:312;width:1731;height:207" coordorigin="2652,312" coordsize="1731,207" path="m2652,518l4383,518,4383,312,2652,312,2652,518xe" filled="true" fillcolor="#eb5a5e" stroked="false">
                <v:path arrowok="t"/>
                <v:fill type="solid"/>
              </v:shape>
            </v:group>
            <v:group style="position:absolute;left:2652;top:518;width:1731;height:207" coordorigin="2652,518" coordsize="1731,207">
              <v:shape style="position:absolute;left:2652;top:518;width:1731;height:207" coordorigin="2652,518" coordsize="1731,207" path="m2652,725l4383,725,4383,518,2652,518,2652,725xe" filled="true" fillcolor="#eb5a5e" stroked="false">
                <v:path arrowok="t"/>
                <v:fill type="solid"/>
              </v:shape>
            </v:group>
            <v:group style="position:absolute;left:2652;top:725;width:1731;height:207" coordorigin="2652,725" coordsize="1731,207">
              <v:shape style="position:absolute;left:2652;top:725;width:1731;height:207" coordorigin="2652,725" coordsize="1731,207" path="m2652,931l4383,931,4383,725,2652,725,2652,931xe" filled="true" fillcolor="#eb5a5e" stroked="false">
                <v:path arrowok="t"/>
                <v:fill type="solid"/>
              </v:shape>
            </v:group>
            <v:group style="position:absolute;left:4452;top:0;width:1371;height:1244" coordorigin="4452,0" coordsize="1371,1244">
              <v:shape style="position:absolute;left:4452;top:0;width:1371;height:1244" coordorigin="4452,0" coordsize="1371,1244" path="m4452,1243l5823,1243,5823,0,4452,0,4452,1243xe" filled="true" fillcolor="#eb5a5e" stroked="false">
                <v:path arrowok="t"/>
                <v:fill type="solid"/>
              </v:shape>
            </v:group>
            <v:group style="position:absolute;left:4522;top:103;width:1232;height:209" coordorigin="4522,103" coordsize="1232,209">
              <v:shape style="position:absolute;left:4522;top:103;width:1232;height:209" coordorigin="4522,103" coordsize="1232,209" path="m4522,312l5753,312,5753,103,4522,103,4522,312xe" filled="true" fillcolor="#eb5a5e" stroked="false">
                <v:path arrowok="t"/>
                <v:fill type="solid"/>
              </v:shape>
            </v:group>
            <v:group style="position:absolute;left:4522;top:312;width:1232;height:207" coordorigin="4522,312" coordsize="1232,207">
              <v:shape style="position:absolute;left:4522;top:312;width:1232;height:207" coordorigin="4522,312" coordsize="1232,207" path="m4522,518l5753,518,5753,312,4522,312,4522,518xe" filled="true" fillcolor="#eb5a5e" stroked="false">
                <v:path arrowok="t"/>
                <v:fill type="solid"/>
              </v:shape>
            </v:group>
            <v:group style="position:absolute;left:4522;top:518;width:1232;height:207" coordorigin="4522,518" coordsize="1232,207">
              <v:shape style="position:absolute;left:4522;top:518;width:1232;height:207" coordorigin="4522,518" coordsize="1232,207" path="m4522,725l5753,725,5753,518,4522,518,4522,725xe" filled="true" fillcolor="#eb5a5e" stroked="false">
                <v:path arrowok="t"/>
                <v:fill type="solid"/>
              </v:shape>
            </v:group>
            <v:group style="position:absolute;left:4522;top:725;width:1232;height:207" coordorigin="4522,725" coordsize="1232,207">
              <v:shape style="position:absolute;left:4522;top:725;width:1232;height:207" coordorigin="4522,725" coordsize="1232,207" path="m4522,931l5753,931,5753,725,4522,725,4522,931xe" filled="true" fillcolor="#eb5a5e" stroked="false">
                <v:path arrowok="t"/>
                <v:fill type="solid"/>
              </v:shape>
            </v:group>
            <v:group style="position:absolute;left:4522;top:931;width:1232;height:209" coordorigin="4522,931" coordsize="1232,209">
              <v:shape style="position:absolute;left:4522;top:931;width:1232;height:209" coordorigin="4522,931" coordsize="1232,209" path="m4522,1140l5753,1140,5753,931,4522,931,4522,1140xe" filled="true" fillcolor="#eb5a5e" stroked="false">
                <v:path arrowok="t"/>
                <v:fill type="solid"/>
              </v:shape>
            </v:group>
            <v:group style="position:absolute;left:5823;top:0;width:1203;height:1244" coordorigin="5823,0" coordsize="1203,1244">
              <v:shape style="position:absolute;left:5823;top:0;width:1203;height:1244" coordorigin="5823,0" coordsize="1203,1244" path="m5823,1243l7026,1243,7026,0,5823,0,5823,1243xe" filled="true" fillcolor="#eb5a5e" stroked="false">
                <v:path arrowok="t"/>
                <v:fill type="solid"/>
              </v:shape>
            </v:group>
            <v:group style="position:absolute;left:5892;top:0;width:1064;height:209" coordorigin="5892,0" coordsize="1064,209">
              <v:shape style="position:absolute;left:5892;top:0;width:1064;height:209" coordorigin="5892,0" coordsize="1064,209" path="m5892,209l6956,209,6956,0,5892,0,5892,209xe" filled="true" fillcolor="#eb5a5e" stroked="false">
                <v:path arrowok="t"/>
                <v:fill type="solid"/>
              </v:shape>
            </v:group>
            <v:group style="position:absolute;left:5892;top:209;width:1064;height:207" coordorigin="5892,209" coordsize="1064,207">
              <v:shape style="position:absolute;left:5892;top:209;width:1064;height:207" coordorigin="5892,209" coordsize="1064,207" path="m5892,415l6956,415,6956,209,5892,209,5892,415xe" filled="true" fillcolor="#eb5a5e" stroked="false">
                <v:path arrowok="t"/>
                <v:fill type="solid"/>
              </v:shape>
            </v:group>
            <v:group style="position:absolute;left:5892;top:415;width:1064;height:207" coordorigin="5892,415" coordsize="1064,207">
              <v:shape style="position:absolute;left:5892;top:415;width:1064;height:207" coordorigin="5892,415" coordsize="1064,207" path="m5892,622l6956,622,6956,415,5892,415,5892,622xe" filled="true" fillcolor="#eb5a5e" stroked="false">
                <v:path arrowok="t"/>
                <v:fill type="solid"/>
              </v:shape>
            </v:group>
            <v:group style="position:absolute;left:5892;top:622;width:1064;height:207" coordorigin="5892,622" coordsize="1064,207">
              <v:shape style="position:absolute;left:5892;top:622;width:1064;height:207" coordorigin="5892,622" coordsize="1064,207" path="m5892,828l6956,828,6956,622,5892,622,5892,828xe" filled="true" fillcolor="#eb5a5e" stroked="false">
                <v:path arrowok="t"/>
                <v:fill type="solid"/>
              </v:shape>
            </v:group>
            <v:group style="position:absolute;left:5892;top:828;width:1064;height:209" coordorigin="5892,828" coordsize="1064,209">
              <v:shape style="position:absolute;left:5892;top:828;width:1064;height:209" coordorigin="5892,828" coordsize="1064,209" path="m5892,1037l6956,1037,6956,828,5892,828,5892,1037xe" filled="true" fillcolor="#eb5a5e" stroked="false">
                <v:path arrowok="t"/>
                <v:fill type="solid"/>
              </v:shape>
            </v:group>
            <v:group style="position:absolute;left:5892;top:1037;width:1064;height:207" coordorigin="5892,1037" coordsize="1064,207">
              <v:shape style="position:absolute;left:5892;top:1037;width:1064;height:207" coordorigin="5892,1037" coordsize="1064,207" path="m5892,1243l6956,1243,6956,1037,5892,1037,5892,1243xe" filled="true" fillcolor="#eb5a5e" stroked="false">
                <v:path arrowok="t"/>
                <v:fill type="solid"/>
              </v:shape>
              <v:shape style="position:absolute;left:101;top:128;width:5651;height:10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127" w:val="left" w:leader="none"/>
                          <w:tab w:pos="1319" w:val="left" w:leader="none"/>
                          <w:tab w:pos="2551" w:val="left" w:leader="none"/>
                          <w:tab w:pos="4538" w:val="left" w:leader="none"/>
                          <w:tab w:pos="4723" w:val="left" w:leader="none"/>
                        </w:tabs>
                        <w:spacing w:line="142" w:lineRule="auto" w:before="70"/>
                        <w:ind w:left="0" w:right="157" w:firstLine="296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ab/>
                        <w:t>BRUTA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10"/>
                          <w:sz w:val="18"/>
                        </w:rPr>
                        <w:t>PERSONAL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UNIDADES</w:t>
                        <w:tab/>
                        <w:t>REMUNERACIONES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10"/>
                          <w:sz w:val="18"/>
                        </w:rPr>
                        <w:t>OCUPADO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ECONÓMICAS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4697" w:val="left" w:leader="none"/>
                        </w:tabs>
                        <w:spacing w:line="222" w:lineRule="exact" w:before="0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position w:val="10"/>
                          <w:sz w:val="18"/>
                        </w:rPr>
                        <w:t>TOTAL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92;top:25;width:1059;height:1217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2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AGREGADO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CENSAL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BRUTO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32"/>
        <w:gridCol w:w="14"/>
        <w:gridCol w:w="1596"/>
        <w:gridCol w:w="1527"/>
        <w:gridCol w:w="1545"/>
        <w:gridCol w:w="1285"/>
        <w:gridCol w:w="1070"/>
      </w:tblGrid>
      <w:tr>
        <w:trPr>
          <w:trHeight w:val="213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110,075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1,072,631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198,186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179,406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1,304,345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401,756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157,827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1,687,218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562,676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82,548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699,248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259,176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8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8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32,707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2" w:hRule="exact"/>
        </w:trPr>
        <w:tc>
          <w:tcPr>
            <w:tcW w:w="189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/>
          </w:p>
        </w:tc>
        <w:tc>
          <w:tcPr>
            <w:tcW w:w="1596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7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2,558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535,322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4,848,676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EB5A5E"/>
              <w:left w:val="nil" w:sz="6" w:space="0" w:color="auto"/>
              <w:bottom w:val="single" w:sz="5" w:space="0" w:color="EB5A5E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1,454,501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113"/>
        <w:ind w:left="1143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Elaborado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base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en: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INEGI,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Censos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Económicos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2014,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sector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municipio,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Sistema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Automatizado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Censal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(SAIC).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headerReference w:type="even" r:id="rId351"/>
          <w:headerReference w:type="default" r:id="rId352"/>
          <w:footerReference w:type="even" r:id="rId353"/>
          <w:footerReference w:type="default" r:id="rId354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64" w:lineRule="exact" w:before="9"/>
        <w:ind w:left="4470" w:right="4240" w:hanging="248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404040"/>
          <w:spacing w:val="-1"/>
          <w:w w:val="105"/>
        </w:rPr>
        <w:t>DERRAMA</w:t>
      </w:r>
      <w:r>
        <w:rPr>
          <w:rFonts w:ascii="Arial" w:hAnsi="Arial"/>
          <w:color w:val="404040"/>
          <w:spacing w:val="-7"/>
          <w:w w:val="105"/>
        </w:rPr>
        <w:t> </w:t>
      </w:r>
      <w:r>
        <w:rPr>
          <w:rFonts w:ascii="Arial" w:hAnsi="Arial"/>
          <w:color w:val="404040"/>
          <w:w w:val="105"/>
        </w:rPr>
        <w:t>ECONÓMICA</w:t>
      </w:r>
      <w:r>
        <w:rPr>
          <w:rFonts w:ascii="Arial" w:hAnsi="Arial"/>
          <w:color w:val="404040"/>
          <w:spacing w:val="-7"/>
          <w:w w:val="105"/>
        </w:rPr>
        <w:t> </w:t>
      </w:r>
      <w:r>
        <w:rPr>
          <w:rFonts w:ascii="Arial" w:hAnsi="Arial"/>
          <w:color w:val="404040"/>
          <w:spacing w:val="-1"/>
          <w:w w:val="105"/>
        </w:rPr>
        <w:t>DI</w:t>
      </w:r>
      <w:r>
        <w:rPr>
          <w:rFonts w:ascii="Arial" w:hAnsi="Arial"/>
          <w:color w:val="404040"/>
          <w:spacing w:val="-2"/>
          <w:w w:val="105"/>
        </w:rPr>
        <w:t>RE</w:t>
      </w:r>
      <w:r>
        <w:rPr>
          <w:rFonts w:ascii="Arial" w:hAnsi="Arial"/>
          <w:color w:val="404040"/>
          <w:spacing w:val="-1"/>
          <w:w w:val="105"/>
        </w:rPr>
        <w:t>CTA</w:t>
      </w:r>
      <w:r>
        <w:rPr>
          <w:rFonts w:ascii="Arial" w:hAnsi="Arial"/>
          <w:color w:val="404040"/>
          <w:spacing w:val="-6"/>
          <w:w w:val="105"/>
        </w:rPr>
        <w:t> </w:t>
      </w:r>
      <w:r>
        <w:rPr>
          <w:rFonts w:ascii="Arial" w:hAnsi="Arial"/>
          <w:color w:val="404040"/>
          <w:w w:val="105"/>
        </w:rPr>
        <w:t>EN</w:t>
      </w:r>
      <w:r>
        <w:rPr>
          <w:rFonts w:ascii="Arial" w:hAnsi="Arial"/>
          <w:color w:val="404040"/>
          <w:spacing w:val="-9"/>
          <w:w w:val="105"/>
        </w:rPr>
        <w:t> </w:t>
      </w:r>
      <w:r>
        <w:rPr>
          <w:rFonts w:ascii="Arial" w:hAnsi="Arial"/>
          <w:color w:val="404040"/>
          <w:w w:val="105"/>
        </w:rPr>
        <w:t>TURISMO</w:t>
      </w:r>
      <w:r>
        <w:rPr>
          <w:rFonts w:ascii="Arial" w:hAnsi="Arial"/>
          <w:color w:val="404040"/>
          <w:spacing w:val="-5"/>
          <w:w w:val="105"/>
        </w:rPr>
        <w:t> </w:t>
      </w:r>
      <w:r>
        <w:rPr>
          <w:rFonts w:ascii="Arial" w:hAnsi="Arial"/>
          <w:color w:val="404040"/>
          <w:w w:val="105"/>
        </w:rPr>
        <w:t>EN</w:t>
      </w:r>
      <w:r>
        <w:rPr>
          <w:rFonts w:ascii="Arial" w:hAnsi="Arial"/>
          <w:color w:val="404040"/>
          <w:spacing w:val="-7"/>
          <w:w w:val="105"/>
        </w:rPr>
        <w:t> </w:t>
      </w:r>
      <w:r>
        <w:rPr>
          <w:rFonts w:ascii="Arial" w:hAnsi="Arial"/>
          <w:color w:val="404040"/>
          <w:spacing w:val="-2"/>
          <w:w w:val="105"/>
        </w:rPr>
        <w:t>B.C.S</w:t>
      </w:r>
      <w:r>
        <w:rPr>
          <w:rFonts w:ascii="Arial" w:hAnsi="Arial"/>
          <w:color w:val="404040"/>
          <w:spacing w:val="-1"/>
          <w:w w:val="105"/>
        </w:rPr>
        <w:t>U</w:t>
      </w:r>
      <w:r>
        <w:rPr>
          <w:rFonts w:ascii="Arial" w:hAnsi="Arial"/>
          <w:color w:val="404040"/>
          <w:spacing w:val="-2"/>
          <w:w w:val="105"/>
        </w:rPr>
        <w:t>R,</w:t>
      </w:r>
      <w:r>
        <w:rPr>
          <w:rFonts w:ascii="Arial" w:hAnsi="Arial"/>
          <w:color w:val="404040"/>
          <w:spacing w:val="31"/>
          <w:w w:val="102"/>
        </w:rPr>
        <w:t> </w:t>
      </w:r>
      <w:r>
        <w:rPr>
          <w:rFonts w:ascii="Arial" w:hAnsi="Arial"/>
          <w:color w:val="404040"/>
          <w:spacing w:val="-1"/>
          <w:w w:val="105"/>
        </w:rPr>
        <w:t>2015-2016</w:t>
      </w:r>
      <w:r>
        <w:rPr>
          <w:rFonts w:ascii="Arial" w:hAnsi="Arial"/>
          <w:color w:val="404040"/>
          <w:spacing w:val="53"/>
          <w:w w:val="105"/>
        </w:rPr>
        <w:t> </w:t>
      </w:r>
      <w:r>
        <w:rPr>
          <w:rFonts w:ascii="Arial" w:hAnsi="Arial"/>
          <w:color w:val="40404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4984" w:val="left" w:leader="none"/>
        </w:tabs>
        <w:spacing w:line="200" w:lineRule="atLeast"/>
        <w:ind w:left="291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1.8pt;height:36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4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71.3pt;height:36.25pt;mso-position-horizontal-relative:char;mso-position-vertical-relative:line" coordorigin="0,0" coordsize="3426,725">
            <v:group style="position:absolute;left:0;top:0;width:3426;height:425" coordorigin="0,0" coordsize="3426,425">
              <v:shape style="position:absolute;left:0;top:0;width:3426;height:425" coordorigin="0,0" coordsize="3426,425" path="m0,425l3425,425,3425,0,0,0,0,425xe" filled="true" fillcolor="#eb5a5e" stroked="false">
                <v:path arrowok="t"/>
                <v:fill type="solid"/>
              </v:shape>
            </v:group>
            <v:group style="position:absolute;left:108;top:106;width:3210;height:214" coordorigin="108,106" coordsize="3210,214">
              <v:shape style="position:absolute;left:108;top:106;width:3210;height:214" coordorigin="108,106" coordsize="3210,214" path="m108,319l3317,319,3317,106,108,106,108,319xe" filled="true" fillcolor="#eb5a5e" stroked="false">
                <v:path arrowok="t"/>
                <v:fill type="solid"/>
              </v:shape>
            </v:group>
            <v:group style="position:absolute;left:0;top:434;width:1724;height:291" coordorigin="0,434" coordsize="1724,291">
              <v:shape style="position:absolute;left:0;top:434;width:1724;height:291" coordorigin="0,434" coordsize="1724,291" path="m0,725l1724,725,1724,434,0,434,0,725xe" filled="true" fillcolor="#eb5a5e" stroked="false">
                <v:path arrowok="t"/>
                <v:fill type="solid"/>
              </v:shape>
            </v:group>
            <v:group style="position:absolute;left:108;top:473;width:1508;height:214" coordorigin="108,473" coordsize="1508,214">
              <v:shape style="position:absolute;left:108;top:473;width:1508;height:214" coordorigin="108,473" coordsize="1508,214" path="m108,686l1616,686,1616,473,108,473,108,686xe" filled="true" fillcolor="#eb5a5e" stroked="false">
                <v:path arrowok="t"/>
                <v:fill type="solid"/>
              </v:shape>
            </v:group>
            <v:group style="position:absolute;left:1724;top:434;width:1702;height:291" coordorigin="1724,434" coordsize="1702,291">
              <v:shape style="position:absolute;left:1724;top:434;width:1702;height:291" coordorigin="1724,434" coordsize="1702,291" path="m1724,725l3425,725,3425,434,1724,434,1724,725xe" filled="true" fillcolor="#eb5a5e" stroked="false">
                <v:path arrowok="t"/>
                <v:fill type="solid"/>
              </v:shape>
            </v:group>
            <v:group style="position:absolute;left:1832;top:473;width:1486;height:214" coordorigin="1832,473" coordsize="1486,214">
              <v:shape style="position:absolute;left:1832;top:473;width:1486;height:214" coordorigin="1832,473" coordsize="1486,214" path="m1832,686l3317,686,3317,473,1832,473,1832,686xe" filled="true" fillcolor="#eb5a5e" stroked="false">
                <v:path arrowok="t"/>
                <v:fill type="solid"/>
              </v:shape>
              <v:shape style="position:absolute;left:242;top:140;width:294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DERRAMA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ECONÓMICA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DIRECTA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6;top:507;width:9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2014-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20;top:507;width:9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tabs>
          <w:tab w:pos="5437" w:val="left" w:leader="none"/>
          <w:tab w:pos="7038" w:val="left" w:leader="none"/>
        </w:tabs>
        <w:spacing w:before="66"/>
        <w:ind w:left="34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B.C.SUR</w:t>
        <w:tab/>
      </w:r>
      <w:r>
        <w:rPr>
          <w:rFonts w:ascii="Arial" w:hAnsi="Arial" w:cs="Arial" w:eastAsia="Arial"/>
          <w:color w:val="5D6770"/>
          <w:spacing w:val="-1"/>
          <w:w w:val="95"/>
          <w:sz w:val="18"/>
          <w:szCs w:val="18"/>
        </w:rPr>
        <w:t>8´395,832,865</w:t>
        <w:tab/>
      </w:r>
      <w:r>
        <w:rPr>
          <w:rFonts w:ascii="Arial" w:hAnsi="Arial" w:cs="Arial" w:eastAsia="Arial"/>
          <w:color w:val="5D6770"/>
          <w:spacing w:val="-1"/>
          <w:sz w:val="18"/>
          <w:szCs w:val="18"/>
        </w:rPr>
        <w:t>11´927,607,570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tabs>
          <w:tab w:pos="4964" w:val="left" w:leader="none"/>
        </w:tabs>
        <w:spacing w:line="20" w:lineRule="atLeast"/>
        <w:ind w:left="289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3.1pt;height:.6pt;mso-position-horizontal-relative:char;mso-position-vertical-relative:line" coordorigin="0,0" coordsize="1862,12">
            <v:group style="position:absolute;left:6;top:6;width:1851;height:2" coordorigin="6,6" coordsize="1851,2">
              <v:shape style="position:absolute;left:6;top:6;width:1851;height:2" coordorigin="6,6" coordsize="1851,0" path="m6,6l1856,6e" filled="false" stroked="true" strokeweight=".5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72.6pt;height:.6pt;mso-position-horizontal-relative:char;mso-position-vertical-relative:line" coordorigin="0,0" coordsize="3452,12">
            <v:group style="position:absolute;left:6;top:6;width:3440;height:2" coordorigin="6,6" coordsize="3440,2">
              <v:shape style="position:absolute;left:6;top:6;width:3440;height:2" coordorigin="6,6" coordsize="3440,0" path="m6,6l3445,6e" filled="false" stroked="true" strokeweight=".580pt" strokecolor="#eb5a5e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 w:before="33"/>
        <w:ind w:left="2987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Turismo, 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Turística.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987" w:right="5205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meses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agosto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años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2"/>
        </w:rPr>
        <w:t>indicados.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gasto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promedio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turistas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derrama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económica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cruceristas.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/>
        <w:ind w:left="4521" w:right="4271" w:hanging="303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404040"/>
          <w:w w:val="105"/>
        </w:rPr>
        <w:t>OCUPACIÓN</w:t>
      </w:r>
      <w:r>
        <w:rPr>
          <w:rFonts w:ascii="Arial" w:hAnsi="Arial"/>
          <w:color w:val="404040"/>
          <w:spacing w:val="-4"/>
          <w:w w:val="105"/>
        </w:rPr>
        <w:t> </w:t>
      </w:r>
      <w:r>
        <w:rPr>
          <w:rFonts w:ascii="Arial" w:hAnsi="Arial"/>
          <w:color w:val="404040"/>
          <w:spacing w:val="-1"/>
          <w:w w:val="105"/>
        </w:rPr>
        <w:t>HOTE</w:t>
      </w:r>
      <w:r>
        <w:rPr>
          <w:rFonts w:ascii="Arial" w:hAnsi="Arial"/>
          <w:color w:val="404040"/>
          <w:spacing w:val="-2"/>
          <w:w w:val="105"/>
        </w:rPr>
        <w:t>LERA</w:t>
      </w:r>
      <w:r>
        <w:rPr>
          <w:rFonts w:ascii="Arial" w:hAnsi="Arial"/>
          <w:color w:val="404040"/>
          <w:spacing w:val="-4"/>
          <w:w w:val="105"/>
        </w:rPr>
        <w:t> </w:t>
      </w:r>
      <w:r>
        <w:rPr>
          <w:rFonts w:ascii="Arial" w:hAnsi="Arial"/>
          <w:color w:val="404040"/>
          <w:w w:val="105"/>
        </w:rPr>
        <w:t>POR</w:t>
      </w:r>
      <w:r>
        <w:rPr>
          <w:rFonts w:ascii="Arial" w:hAnsi="Arial"/>
          <w:color w:val="404040"/>
          <w:spacing w:val="-4"/>
          <w:w w:val="105"/>
        </w:rPr>
        <w:t> </w:t>
      </w:r>
      <w:r>
        <w:rPr>
          <w:rFonts w:ascii="Arial" w:hAnsi="Arial"/>
          <w:color w:val="404040"/>
          <w:spacing w:val="-1"/>
          <w:w w:val="105"/>
        </w:rPr>
        <w:t>DESTINO</w:t>
      </w:r>
      <w:r>
        <w:rPr>
          <w:rFonts w:ascii="Arial" w:hAnsi="Arial"/>
          <w:color w:val="404040"/>
          <w:spacing w:val="-4"/>
          <w:w w:val="105"/>
        </w:rPr>
        <w:t> </w:t>
      </w:r>
      <w:r>
        <w:rPr>
          <w:rFonts w:ascii="Arial" w:hAnsi="Arial"/>
          <w:color w:val="404040"/>
          <w:w w:val="105"/>
        </w:rPr>
        <w:t>TURÍSTICO</w:t>
      </w:r>
      <w:r>
        <w:rPr>
          <w:rFonts w:ascii="Arial" w:hAnsi="Arial"/>
          <w:color w:val="404040"/>
          <w:spacing w:val="-2"/>
          <w:w w:val="105"/>
        </w:rPr>
        <w:t> </w:t>
      </w:r>
      <w:r>
        <w:rPr>
          <w:rFonts w:ascii="Arial" w:hAnsi="Arial"/>
          <w:color w:val="404040"/>
          <w:w w:val="105"/>
        </w:rPr>
        <w:t>EN</w:t>
      </w:r>
      <w:r>
        <w:rPr>
          <w:rFonts w:ascii="Arial" w:hAnsi="Arial"/>
          <w:color w:val="404040"/>
          <w:spacing w:val="-4"/>
          <w:w w:val="105"/>
        </w:rPr>
        <w:t> </w:t>
      </w:r>
      <w:r>
        <w:rPr>
          <w:rFonts w:ascii="Arial" w:hAnsi="Arial"/>
          <w:color w:val="404040"/>
          <w:spacing w:val="-2"/>
          <w:w w:val="105"/>
        </w:rPr>
        <w:t>B.C.SUR,</w:t>
      </w:r>
      <w:r>
        <w:rPr>
          <w:rFonts w:ascii="Arial" w:hAnsi="Arial"/>
          <w:color w:val="404040"/>
          <w:spacing w:val="31"/>
          <w:w w:val="102"/>
        </w:rPr>
        <w:t> </w:t>
      </w:r>
      <w:r>
        <w:rPr>
          <w:rFonts w:ascii="Arial" w:hAnsi="Arial"/>
          <w:color w:val="404040"/>
          <w:spacing w:val="-1"/>
          <w:w w:val="105"/>
        </w:rPr>
        <w:t>2015-2016</w:t>
      </w:r>
      <w:r>
        <w:rPr>
          <w:rFonts w:ascii="Arial" w:hAnsi="Arial"/>
          <w:color w:val="404040"/>
          <w:w w:val="105"/>
        </w:rPr>
        <w:t> </w:t>
      </w:r>
      <w:r>
        <w:rPr>
          <w:rFonts w:ascii="Arial" w:hAnsi="Arial"/>
          <w:color w:val="404040"/>
          <w:spacing w:val="4"/>
          <w:w w:val="105"/>
        </w:rPr>
        <w:t> </w:t>
      </w:r>
      <w:r>
        <w:rPr>
          <w:rFonts w:ascii="Arial" w:hAnsi="Arial"/>
          <w:color w:val="40404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5481" w:val="left" w:leader="none"/>
        </w:tabs>
        <w:spacing w:line="200" w:lineRule="atLeast"/>
        <w:ind w:left="291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6.4pt;height:28.6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25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DESTINO</w:t>
                  </w:r>
                  <w:r>
                    <w:rPr>
                      <w:rFonts w:ascii="Arial" w:hAnsi="Arial"/>
                      <w:b/>
                      <w:color w:val="FFFFFF"/>
                      <w:spacing w:val="-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TURÍSTICO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46.3pt;height:28.6pt;mso-position-horizontal-relative:char;mso-position-vertical-relative:line" coordorigin="0,0" coordsize="2926,572">
            <v:group style="position:absolute;left:0;top:0;width:2926;height:348" coordorigin="0,0" coordsize="2926,348">
              <v:shape style="position:absolute;left:0;top:0;width:2926;height:348" coordorigin="0,0" coordsize="2926,348" path="m0,348l2926,348,2926,0,0,0,0,348xe" filled="true" fillcolor="#eb5a5e" stroked="false">
                <v:path arrowok="t"/>
                <v:fill type="solid"/>
              </v:shape>
            </v:group>
            <v:group style="position:absolute;left:108;top:67;width:2710;height:214" coordorigin="108,67" coordsize="2710,214">
              <v:shape style="position:absolute;left:108;top:67;width:2710;height:214" coordorigin="108,67" coordsize="2710,214" path="m108,281l2818,281,2818,67,108,67,108,281xe" filled="true" fillcolor="#eb5a5e" stroked="false">
                <v:path arrowok="t"/>
                <v:fill type="solid"/>
              </v:shape>
            </v:group>
            <v:group style="position:absolute;left:1400;top:358;width:108;height:214" coordorigin="1400,358" coordsize="108,214">
              <v:shape style="position:absolute;left:1400;top:358;width:108;height:214" coordorigin="1400,358" coordsize="108,214" path="m1400,571l1508,571,1508,358,1400,358,1400,571xe" filled="true" fillcolor="#eb5a5e" stroked="false">
                <v:path arrowok="t"/>
                <v:fill type="solid"/>
              </v:shape>
            </v:group>
            <v:group style="position:absolute;left:0;top:358;width:108;height:214" coordorigin="0,358" coordsize="108,214">
              <v:shape style="position:absolute;left:0;top:358;width:108;height:214" coordorigin="0,358" coordsize="108,214" path="m0,571l108,571,108,358,0,358,0,571xe" filled="true" fillcolor="#eb5a5e" stroked="false">
                <v:path arrowok="t"/>
                <v:fill type="solid"/>
              </v:shape>
            </v:group>
            <v:group style="position:absolute;left:108;top:358;width:1292;height:214" coordorigin="108,358" coordsize="1292,214">
              <v:shape style="position:absolute;left:108;top:358;width:1292;height:214" coordorigin="108,358" coordsize="1292,214" path="m108,571l1400,571,1400,358,108,358,108,571xe" filled="true" fillcolor="#eb5a5e" stroked="false">
                <v:path arrowok="t"/>
                <v:fill type="solid"/>
              </v:shape>
            </v:group>
            <v:group style="position:absolute;left:2818;top:358;width:108;height:214" coordorigin="2818,358" coordsize="108,214">
              <v:shape style="position:absolute;left:2818;top:358;width:108;height:214" coordorigin="2818,358" coordsize="108,214" path="m2818,571l2926,571,2926,358,2818,358,2818,571xe" filled="true" fillcolor="#eb5a5e" stroked="false">
                <v:path arrowok="t"/>
                <v:fill type="solid"/>
              </v:shape>
            </v:group>
            <v:group style="position:absolute;left:1508;top:358;width:108;height:214" coordorigin="1508,358" coordsize="108,214">
              <v:shape style="position:absolute;left:1508;top:358;width:108;height:214" coordorigin="1508,358" coordsize="108,214" path="m1508,571l1616,571,1616,358,1508,358,1508,571xe" filled="true" fillcolor="#eb5a5e" stroked="false">
                <v:path arrowok="t"/>
                <v:fill type="solid"/>
              </v:shape>
            </v:group>
            <v:group style="position:absolute;left:1616;top:358;width:1203;height:214" coordorigin="1616,358" coordsize="1203,214">
              <v:shape style="position:absolute;left:1616;top:358;width:1203;height:214" coordorigin="1616,358" coordsize="1203,214" path="m1616,571l2818,571,2818,358,1616,358,1616,571xe" filled="true" fillcolor="#eb5a5e" stroked="false">
                <v:path arrowok="t"/>
                <v:fill type="solid"/>
              </v:shape>
              <v:shape style="position:absolute;left:0;top:0;width:2926;height:572" type="#_x0000_t202" filled="false" stroked="false">
                <v:textbox inset="0,0,0,0">
                  <w:txbxContent>
                    <w:p>
                      <w:pPr>
                        <w:tabs>
                          <w:tab w:pos="1759" w:val="left" w:leader="none"/>
                        </w:tabs>
                        <w:spacing w:line="290" w:lineRule="exact" w:before="8"/>
                        <w:ind w:left="300" w:right="123" w:hanging="178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PORCENTAJE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OCUPACIÓN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2014-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2015-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8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8"/>
        <w:gridCol w:w="3106"/>
      </w:tblGrid>
      <w:tr>
        <w:trPr>
          <w:trHeight w:val="181" w:hRule="exact"/>
        </w:trPr>
        <w:tc>
          <w:tcPr>
            <w:tcW w:w="2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97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5" w:val="left" w:leader="none"/>
                <w:tab w:pos="2489" w:val="left" w:leader="none"/>
                <w:tab w:pos="3050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46.18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40.38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9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5" w:val="left" w:leader="none"/>
                <w:tab w:pos="2489" w:val="left" w:leader="none"/>
                <w:tab w:pos="3050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67.55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66.85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9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5" w:val="left" w:leader="none"/>
                <w:tab w:pos="2489" w:val="left" w:leader="none"/>
                <w:tab w:pos="3050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24.23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28.10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2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61" w:val="left" w:leader="none"/>
                <w:tab w:pos="2397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5" w:val="left" w:leader="none"/>
                <w:tab w:pos="2489" w:val="left" w:leader="none"/>
                <w:tab w:pos="3050" w:val="left" w:leader="none"/>
              </w:tabs>
              <w:spacing w:line="196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61.00</w:t>
              <w:tab/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>61.20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987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Turismo,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Turística.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987" w:right="5202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meses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2"/>
        </w:rPr>
        <w:t>agosto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años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indicados.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tiene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disponible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municipios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Comondú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Mulegé.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6" w:lineRule="exact" w:before="7"/>
        <w:ind w:left="6512" w:right="1798" w:hanging="217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ESTADÍA </w:t>
      </w:r>
      <w:r>
        <w:rPr>
          <w:rFonts w:ascii="Arial" w:hAnsi="Arial"/>
          <w:color w:val="5D6770"/>
          <w:spacing w:val="-1"/>
          <w:w w:val="105"/>
        </w:rPr>
        <w:t>PROMEDIO</w:t>
      </w:r>
      <w:r>
        <w:rPr>
          <w:rFonts w:ascii="Arial" w:hAnsi="Arial"/>
          <w:color w:val="5D6770"/>
          <w:w w:val="105"/>
        </w:rPr>
        <w:t> 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HOTEL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DESTINO </w:t>
      </w:r>
      <w:r>
        <w:rPr>
          <w:rFonts w:ascii="Arial" w:hAnsi="Arial"/>
          <w:color w:val="5D6770"/>
          <w:spacing w:val="-1"/>
          <w:w w:val="105"/>
        </w:rPr>
        <w:t>TURÍSTICO</w:t>
      </w:r>
      <w:r>
        <w:rPr>
          <w:rFonts w:ascii="Arial" w:hAnsi="Arial"/>
          <w:color w:val="5D6770"/>
          <w:spacing w:val="2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7537" w:val="left" w:leader="none"/>
        </w:tabs>
        <w:spacing w:line="200" w:lineRule="atLeast"/>
        <w:ind w:left="525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2.4pt;height:32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1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DESTINO</w:t>
                  </w:r>
                  <w:r>
                    <w:rPr>
                      <w:rFonts w:ascii="Arial" w:hAnsi="Arial"/>
                      <w:b/>
                      <w:color w:val="FFFFFF"/>
                      <w:spacing w:val="-1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TURÍSTICO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52.550pt;height:32.2pt;mso-position-horizontal-relative:char;mso-position-vertical-relative:line" coordorigin="0,0" coordsize="3051,644">
            <v:group style="position:absolute;left:0;top:0;width:3051;height:418" coordorigin="0,0" coordsize="3051,418">
              <v:shape style="position:absolute;left:0;top:0;width:3051;height:418" coordorigin="0,0" coordsize="3051,418" path="m0,418l3051,418,3051,0,0,0,0,418xe" filled="true" fillcolor="#eb5a5e" stroked="false">
                <v:path arrowok="t"/>
                <v:fill type="solid"/>
              </v:shape>
            </v:group>
            <v:group style="position:absolute;left:108;top:103;width:2835;height:214" coordorigin="108,103" coordsize="2835,214">
              <v:shape style="position:absolute;left:108;top:103;width:2835;height:214" coordorigin="108,103" coordsize="2835,214" path="m108,317l2943,317,2943,103,108,103,108,317xe" filled="true" fillcolor="#eb5a5e" stroked="false">
                <v:path arrowok="t"/>
                <v:fill type="solid"/>
              </v:shape>
            </v:group>
            <v:group style="position:absolute;left:1436;top:427;width:108;height:216" coordorigin="1436,427" coordsize="108,216">
              <v:shape style="position:absolute;left:1436;top:427;width:108;height:216" coordorigin="1436,427" coordsize="108,216" path="m1436,643l1544,643,1544,427,1436,427,1436,643xe" filled="true" fillcolor="#eb5a5e" stroked="false">
                <v:path arrowok="t"/>
                <v:fill type="solid"/>
              </v:shape>
            </v:group>
            <v:group style="position:absolute;left:0;top:427;width:108;height:216" coordorigin="0,427" coordsize="108,216">
              <v:shape style="position:absolute;left:0;top:427;width:108;height:216" coordorigin="0,427" coordsize="108,216" path="m0,643l108,643,108,427,0,427,0,643xe" filled="true" fillcolor="#eb5a5e" stroked="false">
                <v:path arrowok="t"/>
                <v:fill type="solid"/>
              </v:shape>
            </v:group>
            <v:group style="position:absolute;left:108;top:427;width:1328;height:216" coordorigin="108,427" coordsize="1328,216">
              <v:shape style="position:absolute;left:108;top:427;width:1328;height:216" coordorigin="108,427" coordsize="1328,216" path="m108,643l1436,643,1436,427,108,427,108,643xe" filled="true" fillcolor="#eb5a5e" stroked="false">
                <v:path arrowok="t"/>
                <v:fill type="solid"/>
              </v:shape>
            </v:group>
            <v:group style="position:absolute;left:2943;top:427;width:108;height:216" coordorigin="2943,427" coordsize="108,216">
              <v:shape style="position:absolute;left:2943;top:427;width:108;height:216" coordorigin="2943,427" coordsize="108,216" path="m2943,643l3051,643,3051,427,2943,427,2943,643xe" filled="true" fillcolor="#eb5a5e" stroked="false">
                <v:path arrowok="t"/>
                <v:fill type="solid"/>
              </v:shape>
            </v:group>
            <v:group style="position:absolute;left:1544;top:427;width:108;height:216" coordorigin="1544,427" coordsize="108,216">
              <v:shape style="position:absolute;left:1544;top:427;width:108;height:216" coordorigin="1544,427" coordsize="108,216" path="m1544,643l1652,643,1652,427,1544,427,1544,643xe" filled="true" fillcolor="#eb5a5e" stroked="false">
                <v:path arrowok="t"/>
                <v:fill type="solid"/>
              </v:shape>
            </v:group>
            <v:group style="position:absolute;left:1652;top:427;width:1292;height:216" coordorigin="1652,427" coordsize="1292,216">
              <v:shape style="position:absolute;left:1652;top:427;width:1292;height:216" coordorigin="1652,427" coordsize="1292,216" path="m1652,643l2943,643,2943,427,1652,427,1652,643xe" filled="true" fillcolor="#eb5a5e" stroked="false">
                <v:path arrowok="t"/>
                <v:fill type="solid"/>
              </v:shape>
              <v:shape style="position:absolute;left:1131;top:137;width:79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ESTADÍA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7;top:461;width:912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2014-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41;top:461;width:9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7"/>
        <w:gridCol w:w="3233"/>
      </w:tblGrid>
      <w:tr>
        <w:trPr>
          <w:trHeight w:val="183" w:hRule="exact"/>
        </w:trPr>
        <w:tc>
          <w:tcPr>
            <w:tcW w:w="2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6" w:val="left" w:leader="none"/>
              </w:tabs>
              <w:spacing w:line="169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9" w:val="left" w:leader="none"/>
                <w:tab w:pos="2717" w:val="left" w:leader="none"/>
                <w:tab w:pos="3177" w:val="left" w:leader="none"/>
              </w:tabs>
              <w:spacing w:line="169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1.89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1.93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9" w:val="left" w:leader="none"/>
                <w:tab w:pos="2717" w:val="left" w:leader="none"/>
                <w:tab w:pos="3177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5.36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5.09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1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9" w:val="left" w:leader="none"/>
                <w:tab w:pos="2717" w:val="left" w:leader="none"/>
                <w:tab w:pos="3177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1.78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1.77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2" w:val="left" w:leader="none"/>
                <w:tab w:pos="2116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09" w:val="left" w:leader="none"/>
                <w:tab w:pos="2717" w:val="left" w:leader="none"/>
                <w:tab w:pos="3177" w:val="left" w:leader="none"/>
              </w:tabs>
              <w:spacing w:line="197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4.35</w:t>
              <w:tab/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>4.38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5247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Turismo, 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Turística.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240" w:lineRule="auto"/>
        <w:ind w:left="5247" w:right="3086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meses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años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indicados.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se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tiene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disponible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municipios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Comondú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Mulegé.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4" w:lineRule="exact"/>
        <w:ind w:left="5684" w:right="876" w:hanging="210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105"/>
        </w:rPr>
        <w:t>LLEGADA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VUELOS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PASAJER</w:t>
      </w:r>
      <w:r>
        <w:rPr>
          <w:rFonts w:ascii="Arial"/>
          <w:color w:val="5D6770"/>
          <w:spacing w:val="-1"/>
          <w:w w:val="105"/>
        </w:rPr>
        <w:t>OS,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NACIONALES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E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spacing w:val="-1"/>
          <w:w w:val="105"/>
        </w:rPr>
        <w:t>INTERNACIONALES</w:t>
      </w:r>
      <w:r>
        <w:rPr>
          <w:rFonts w:ascii="Arial"/>
          <w:color w:val="5D6770"/>
          <w:spacing w:val="57"/>
          <w:w w:val="104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5"/>
          <w:w w:val="105"/>
        </w:rPr>
        <w:t> </w:t>
      </w:r>
      <w:r>
        <w:rPr>
          <w:rFonts w:ascii="Arial"/>
          <w:color w:val="5D6770"/>
          <w:w w:val="105"/>
        </w:rPr>
        <w:t>MUNICIPIO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B.C.SUR, 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6502" w:val="left" w:leader="none"/>
        </w:tabs>
        <w:spacing w:line="200" w:lineRule="atLeast"/>
        <w:ind w:left="407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0.55pt;height:2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6"/>
                    <w:ind w:left="62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63.45pt;height:22pt;mso-position-horizontal-relative:char;mso-position-vertical-relative:line" coordorigin="0,0" coordsize="5269,440">
            <v:group style="position:absolute;left:2432;top:0;width:108;height:214" coordorigin="2432,0" coordsize="108,214">
              <v:shape style="position:absolute;left:2432;top:0;width:108;height:214" coordorigin="2432,0" coordsize="108,214" path="m2432,214l2540,214,2540,0,2432,0,2432,214xe" filled="true" fillcolor="#eb5a5e" stroked="false">
                <v:path arrowok="t"/>
                <v:fill type="solid"/>
              </v:shape>
            </v:group>
            <v:group style="position:absolute;left:0;top:0;width:108;height:214" coordorigin="0,0" coordsize="108,214">
              <v:shape style="position:absolute;left:0;top:0;width:108;height:214" coordorigin="0,0" coordsize="108,214" path="m0,214l108,214,108,0,0,0,0,214xe" filled="true" fillcolor="#eb5a5e" stroked="false">
                <v:path arrowok="t"/>
                <v:fill type="solid"/>
              </v:shape>
            </v:group>
            <v:group style="position:absolute;left:108;top:0;width:2324;height:214" coordorigin="108,0" coordsize="2324,214">
              <v:shape style="position:absolute;left:108;top:0;width:2324;height:214" coordorigin="108,0" coordsize="2324,214" path="m108,214l2432,214,2432,0,108,0,108,214xe" filled="true" fillcolor="#eb5a5e" stroked="false">
                <v:path arrowok="t"/>
                <v:fill type="solid"/>
              </v:shape>
            </v:group>
            <v:group style="position:absolute;left:2540;top:0;width:108;height:214" coordorigin="2540,0" coordsize="108,214">
              <v:shape style="position:absolute;left:2540;top:0;width:108;height:214" coordorigin="2540,0" coordsize="108,214" path="m2540,214l2648,214,2648,0,2540,0,2540,214xe" filled="true" fillcolor="#eb5a5e" stroked="false">
                <v:path arrowok="t"/>
                <v:fill type="solid"/>
              </v:shape>
            </v:group>
            <v:group style="position:absolute;left:5161;top:0;width:108;height:214" coordorigin="5161,0" coordsize="108,214">
              <v:shape style="position:absolute;left:5161;top:0;width:108;height:214" coordorigin="5161,0" coordsize="108,214" path="m5161,214l5269,214,5269,0,5161,0,5161,214xe" filled="true" fillcolor="#eb5a5e" stroked="false">
                <v:path arrowok="t"/>
                <v:fill type="solid"/>
              </v:shape>
            </v:group>
            <v:group style="position:absolute;left:2648;top:0;width:2514;height:214" coordorigin="2648,0" coordsize="2514,214">
              <v:shape style="position:absolute;left:2648;top:0;width:2514;height:214" coordorigin="2648,0" coordsize="2514,214" path="m2648,214l5161,214,5161,0,2648,0,2648,214xe" filled="true" fillcolor="#eb5a5e" stroked="false">
                <v:path arrowok="t"/>
                <v:fill type="solid"/>
              </v:shape>
            </v:group>
            <v:group style="position:absolute;left:1130;top:223;width:108;height:216" coordorigin="1130,223" coordsize="108,216">
              <v:shape style="position:absolute;left:1130;top:223;width:108;height:216" coordorigin="1130,223" coordsize="108,216" path="m1130,439l1238,439,1238,223,1130,223,1130,439xe" filled="true" fillcolor="#eb5a5e" stroked="false">
                <v:path arrowok="t"/>
                <v:fill type="solid"/>
              </v:shape>
            </v:group>
            <v:group style="position:absolute;left:0;top:223;width:108;height:216" coordorigin="0,223" coordsize="108,216">
              <v:shape style="position:absolute;left:0;top:223;width:108;height:216" coordorigin="0,223" coordsize="108,216" path="m0,439l108,439,108,223,0,223,0,439xe" filled="true" fillcolor="#eb5a5e" stroked="false">
                <v:path arrowok="t"/>
                <v:fill type="solid"/>
              </v:shape>
            </v:group>
            <v:group style="position:absolute;left:108;top:223;width:1023;height:216" coordorigin="108,223" coordsize="1023,216">
              <v:shape style="position:absolute;left:108;top:223;width:1023;height:216" coordorigin="108,223" coordsize="1023,216" path="m108,439l1130,439,1130,223,108,223,108,439xe" filled="true" fillcolor="#eb5a5e" stroked="false">
                <v:path arrowok="t"/>
                <v:fill type="solid"/>
              </v:shape>
            </v:group>
            <v:group style="position:absolute;left:2432;top:223;width:108;height:216" coordorigin="2432,223" coordsize="108,216">
              <v:shape style="position:absolute;left:2432;top:223;width:108;height:216" coordorigin="2432,223" coordsize="108,216" path="m2432,439l2540,439,2540,223,2432,223,2432,439xe" filled="true" fillcolor="#eb5a5e" stroked="false">
                <v:path arrowok="t"/>
                <v:fill type="solid"/>
              </v:shape>
            </v:group>
            <v:group style="position:absolute;left:1238;top:223;width:108;height:216" coordorigin="1238,223" coordsize="108,216">
              <v:shape style="position:absolute;left:1238;top:223;width:108;height:216" coordorigin="1238,223" coordsize="108,216" path="m1238,439l1346,439,1346,223,1238,223,1238,439xe" filled="true" fillcolor="#eb5a5e" stroked="false">
                <v:path arrowok="t"/>
                <v:fill type="solid"/>
              </v:shape>
            </v:group>
            <v:group style="position:absolute;left:1346;top:223;width:1086;height:216" coordorigin="1346,223" coordsize="1086,216">
              <v:shape style="position:absolute;left:1346;top:223;width:1086;height:216" coordorigin="1346,223" coordsize="1086,216" path="m1346,439l2432,439,2432,223,1346,223,1346,439xe" filled="true" fillcolor="#eb5a5e" stroked="false">
                <v:path arrowok="t"/>
                <v:fill type="solid"/>
              </v:shape>
            </v:group>
            <v:group style="position:absolute;left:3879;top:223;width:108;height:216" coordorigin="3879,223" coordsize="108,216">
              <v:shape style="position:absolute;left:3879;top:223;width:108;height:216" coordorigin="3879,223" coordsize="108,216" path="m3879,439l3987,439,3987,223,3879,223,3879,439xe" filled="true" fillcolor="#eb5a5e" stroked="false">
                <v:path arrowok="t"/>
                <v:fill type="solid"/>
              </v:shape>
            </v:group>
            <v:group style="position:absolute;left:2540;top:223;width:108;height:216" coordorigin="2540,223" coordsize="108,216">
              <v:shape style="position:absolute;left:2540;top:223;width:108;height:216" coordorigin="2540,223" coordsize="108,216" path="m2540,439l2648,439,2648,223,2540,223,2540,439xe" filled="true" fillcolor="#eb5a5e" stroked="false">
                <v:path arrowok="t"/>
                <v:fill type="solid"/>
              </v:shape>
            </v:group>
            <v:group style="position:absolute;left:2648;top:223;width:1232;height:216" coordorigin="2648,223" coordsize="1232,216">
              <v:shape style="position:absolute;left:2648;top:223;width:1232;height:216" coordorigin="2648,223" coordsize="1232,216" path="m2648,439l3879,439,3879,223,2648,223,2648,439xe" filled="true" fillcolor="#eb5a5e" stroked="false">
                <v:path arrowok="t"/>
                <v:fill type="solid"/>
              </v:shape>
            </v:group>
            <v:group style="position:absolute;left:5161;top:223;width:108;height:216" coordorigin="5161,223" coordsize="108,216">
              <v:shape style="position:absolute;left:5161;top:223;width:108;height:216" coordorigin="5161,223" coordsize="108,216" path="m5161,439l5269,439,5269,223,5161,223,5161,439xe" filled="true" fillcolor="#eb5a5e" stroked="false">
                <v:path arrowok="t"/>
                <v:fill type="solid"/>
              </v:shape>
            </v:group>
            <v:group style="position:absolute;left:3987;top:223;width:108;height:216" coordorigin="3987,223" coordsize="108,216">
              <v:shape style="position:absolute;left:3987;top:223;width:108;height:216" coordorigin="3987,223" coordsize="108,216" path="m3987,439l4095,439,4095,223,3987,223,3987,439xe" filled="true" fillcolor="#eb5a5e" stroked="false">
                <v:path arrowok="t"/>
                <v:fill type="solid"/>
              </v:shape>
            </v:group>
            <v:group style="position:absolute;left:4095;top:223;width:1067;height:216" coordorigin="4095,223" coordsize="1067,216">
              <v:shape style="position:absolute;left:4095;top:223;width:1067;height:216" coordorigin="4095,223" coordsize="1067,216" path="m4095,439l5161,439,5161,223,4095,223,4095,439xe" filled="true" fillcolor="#eb5a5e" stroked="false">
                <v:path arrowok="t"/>
                <v:fill type="solid"/>
              </v:shape>
              <v:shape style="position:absolute;left:353;top:34;width:182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PASAJEROS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(MILES)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33;top:34;width:74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VUELOS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9;top:257;width:4944;height:180" type="#_x0000_t202" filled="false" stroked="false">
                <v:textbox inset="0,0,0,0">
                  <w:txbxContent>
                    <w:p>
                      <w:pPr>
                        <w:tabs>
                          <w:tab w:pos="1293" w:val="left" w:leader="none"/>
                          <w:tab w:pos="2669" w:val="left" w:leader="none"/>
                          <w:tab w:pos="4032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2014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-2016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2014-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-2016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0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4"/>
        <w:gridCol w:w="5442"/>
      </w:tblGrid>
      <w:tr>
        <w:trPr>
          <w:trHeight w:val="224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b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  <w:tab w:pos="2098" w:val="left" w:leader="none"/>
                <w:tab w:pos="3545" w:val="left" w:leader="none"/>
                <w:tab w:pos="4826" w:val="left" w:leader="none"/>
                <w:tab w:pos="5386" w:val="left" w:leader="none"/>
              </w:tabs>
              <w:spacing w:line="204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331.8</w:t>
              <w:tab/>
              <w:t>403.9</w:t>
              <w:tab/>
              <w:t>3,296</w:t>
              <w:tab/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>6,562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2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  <w:tab w:pos="2098" w:val="left" w:leader="none"/>
                <w:tab w:pos="3545" w:val="left" w:leader="none"/>
                <w:tab w:pos="4826" w:val="left" w:leader="none"/>
                <w:tab w:pos="5386" w:val="left" w:leader="none"/>
              </w:tabs>
              <w:spacing w:line="201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326.5</w:t>
              <w:tab/>
              <w:t>398.6</w:t>
              <w:tab/>
              <w:t>3,280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6,548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Internacionales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8" w:val="left" w:leader="none"/>
                <w:tab w:pos="2299" w:val="left" w:leader="none"/>
                <w:tab w:pos="3797" w:val="left" w:leader="none"/>
                <w:tab w:pos="5079" w:val="left" w:leader="none"/>
                <w:tab w:pos="5386" w:val="left" w:leader="none"/>
              </w:tabs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5.3</w:t>
              <w:tab/>
              <w:t>5.3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16</w:t>
              <w:tab/>
              <w:t>14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Los</w:t>
            </w:r>
            <w:r>
              <w:rPr>
                <w:rFonts w:asci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8" w:val="left" w:leader="none"/>
                <w:tab w:pos="1949" w:val="left" w:leader="none"/>
                <w:tab w:pos="3446" w:val="left" w:leader="none"/>
                <w:tab w:pos="4728" w:val="left" w:leader="none"/>
                <w:tab w:pos="5386" w:val="left" w:leader="none"/>
              </w:tabs>
              <w:spacing w:line="240" w:lineRule="auto" w:before="16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1,152.2</w:t>
              <w:tab/>
              <w:t>2,030.9</w:t>
              <w:tab/>
              <w:t>16,543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23,843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  <w:tab w:pos="2098" w:val="left" w:leader="none"/>
                <w:tab w:pos="3545" w:val="left" w:leader="none"/>
                <w:tab w:pos="4826" w:val="left" w:leader="none"/>
                <w:tab w:pos="5386" w:val="left" w:leader="none"/>
              </w:tabs>
              <w:spacing w:line="240" w:lineRule="auto" w:before="21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462.5</w:t>
              <w:tab/>
              <w:t>585.6</w:t>
              <w:tab/>
              <w:t>5,212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7,258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3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2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Internacionales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48" w:val="left" w:leader="none"/>
                <w:tab w:pos="1949" w:val="left" w:leader="none"/>
                <w:tab w:pos="3446" w:val="left" w:leader="none"/>
                <w:tab w:pos="4728" w:val="left" w:leader="none"/>
                <w:tab w:pos="5386" w:val="left" w:leader="none"/>
              </w:tabs>
              <w:spacing w:line="240" w:lineRule="auto" w:before="23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1,124.7</w:t>
              <w:tab/>
              <w:t>1,445.3</w:t>
              <w:tab/>
              <w:t>11,331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16,585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Loreto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7" w:val="left" w:leader="none"/>
                <w:tab w:pos="2198" w:val="left" w:leader="none"/>
                <w:tab w:pos="3696" w:val="left" w:leader="none"/>
                <w:tab w:pos="4978" w:val="left" w:leader="none"/>
                <w:tab w:pos="5386" w:val="left" w:leader="none"/>
              </w:tabs>
              <w:spacing w:line="240" w:lineRule="auto" w:before="16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B5A5E"/>
              </w:rPr>
              <w:t>29.6</w:t>
              <w:tab/>
              <w:t>35.8</w:t>
              <w:tab/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>533</w:t>
              <w:tab/>
              <w:t>610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8" w:val="left" w:leader="none"/>
                <w:tab w:pos="2198" w:val="left" w:leader="none"/>
                <w:tab w:pos="3696" w:val="left" w:leader="none"/>
                <w:tab w:pos="4978" w:val="left" w:leader="none"/>
                <w:tab w:pos="5386" w:val="left" w:leader="none"/>
              </w:tabs>
              <w:spacing w:line="240" w:lineRule="auto" w:before="21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7.4</w:t>
              <w:tab/>
              <w:t>10.7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182</w:t>
              <w:tab/>
              <w:t>369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0" w:val="left" w:leader="none"/>
              </w:tabs>
              <w:spacing w:line="240" w:lineRule="auto" w:before="2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Internacionales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7" w:val="left" w:leader="none"/>
                <w:tab w:pos="2198" w:val="left" w:leader="none"/>
                <w:tab w:pos="3696" w:val="left" w:leader="none"/>
                <w:tab w:pos="4978" w:val="left" w:leader="none"/>
                <w:tab w:pos="5386" w:val="left" w:leader="none"/>
              </w:tabs>
              <w:spacing w:line="240" w:lineRule="auto" w:before="22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B5A5E"/>
              </w:rPr>
              <w:t>22.2</w:t>
              <w:tab/>
              <w:t>25.1</w:t>
              <w:tab/>
            </w:r>
            <w:r>
              <w:rPr>
                <w:rFonts w:ascii="Arial"/>
                <w:color w:val="5D6770"/>
                <w:sz w:val="18"/>
                <w:u w:val="single" w:color="EB5A5E"/>
              </w:rPr>
              <w:t>351</w:t>
              <w:tab/>
              <w:t>241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3" w:val="left" w:leader="none"/>
                <w:tab w:pos="2280" w:val="left" w:leader="none"/>
              </w:tabs>
              <w:spacing w:line="240" w:lineRule="auto" w:before="1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6" w:val="left" w:leader="none"/>
                <w:tab w:pos="1946" w:val="left" w:leader="none"/>
                <w:tab w:pos="3446" w:val="left" w:leader="none"/>
                <w:tab w:pos="4728" w:val="left" w:leader="none"/>
                <w:tab w:pos="5386" w:val="left" w:leader="none"/>
              </w:tabs>
              <w:spacing w:line="240" w:lineRule="auto" w:before="15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,948.6</w:t>
              <w:tab/>
              <w:t>2,470.6</w:t>
              <w:tab/>
              <w:t>20,372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31,015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4111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Turismo, 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Turística.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240" w:lineRule="auto"/>
        <w:ind w:left="4111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meses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 años indicados.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111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2"/>
        </w:rPr>
        <w:t>operaciones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pasajeros</w:t>
      </w:r>
      <w:r>
        <w:rPr>
          <w:rFonts w:ascii="Arial" w:hAnsi="Arial"/>
          <w:color w:val="5D6770"/>
          <w:spacing w:val="-1"/>
        </w:rPr>
        <w:t> totales 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arriban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vuelos </w:t>
      </w:r>
      <w:r>
        <w:rPr>
          <w:rFonts w:ascii="Arial" w:hAnsi="Arial"/>
          <w:color w:val="5D6770"/>
          <w:spacing w:val="-2"/>
        </w:rPr>
        <w:t>comerciales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chárter.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64" w:lineRule="exact" w:before="8"/>
        <w:ind w:left="4585" w:right="3417" w:hanging="229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2"/>
          <w:w w:val="105"/>
        </w:rPr>
        <w:t>PASAJER</w:t>
      </w:r>
      <w:r>
        <w:rPr>
          <w:rFonts w:ascii="Arial"/>
          <w:color w:val="5D6770"/>
          <w:spacing w:val="-1"/>
          <w:w w:val="105"/>
        </w:rPr>
        <w:t>OS</w:t>
      </w:r>
      <w:r>
        <w:rPr>
          <w:rFonts w:ascii="Arial"/>
          <w:color w:val="5D6770"/>
          <w:spacing w:val="-20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w w:val="105"/>
        </w:rPr>
        <w:t>MEGA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spacing w:val="-2"/>
          <w:w w:val="105"/>
        </w:rPr>
        <w:t>CRUC</w:t>
      </w:r>
      <w:r>
        <w:rPr>
          <w:rFonts w:ascii="Arial"/>
          <w:color w:val="5D6770"/>
          <w:spacing w:val="-1"/>
          <w:w w:val="105"/>
        </w:rPr>
        <w:t>ERO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w w:val="105"/>
        </w:rPr>
        <w:t>LOS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w w:val="105"/>
        </w:rPr>
        <w:t>PUERTOS</w:t>
      </w:r>
      <w:r>
        <w:rPr>
          <w:rFonts w:ascii="Arial"/>
          <w:color w:val="5D6770"/>
          <w:spacing w:val="-19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32"/>
          <w:w w:val="104"/>
        </w:rPr>
        <w:t> </w:t>
      </w:r>
      <w:r>
        <w:rPr>
          <w:rFonts w:ascii="Arial"/>
          <w:color w:val="5D6770"/>
          <w:w w:val="105"/>
        </w:rPr>
        <w:t>B.C.SUR</w:t>
      </w:r>
      <w:r>
        <w:rPr>
          <w:rFonts w:ascii="Arial"/>
          <w:color w:val="5D6770"/>
          <w:spacing w:val="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5164" w:val="left" w:leader="none"/>
        </w:tabs>
        <w:spacing w:line="200" w:lineRule="atLeast"/>
        <w:ind w:left="332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0.4pt;height:33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32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41.9pt;height:33.450pt;mso-position-horizontal-relative:char;mso-position-vertical-relative:line" coordorigin="0,0" coordsize="2838,669">
            <v:group style="position:absolute;left:0;top:0;width:2838;height:445" coordorigin="0,0" coordsize="2838,445">
              <v:shape style="position:absolute;left:0;top:0;width:2838;height:445" coordorigin="0,0" coordsize="2838,445" path="m0,444l2837,444,2837,0,0,0,0,444xe" filled="true" fillcolor="#eb5a5e" stroked="false">
                <v:path arrowok="t"/>
                <v:fill type="solid"/>
              </v:shape>
            </v:group>
            <v:group style="position:absolute;left:108;top:113;width:2622;height:216" coordorigin="108,113" coordsize="2622,216">
              <v:shape style="position:absolute;left:108;top:113;width:2622;height:216" coordorigin="108,113" coordsize="2622,216" path="m108,329l2729,329,2729,113,108,113,108,329xe" filled="true" fillcolor="#eb5a5e" stroked="false">
                <v:path arrowok="t"/>
                <v:fill type="solid"/>
              </v:shape>
            </v:group>
            <v:group style="position:absolute;left:1256;top:454;width:108;height:214" coordorigin="1256,454" coordsize="108,214">
              <v:shape style="position:absolute;left:1256;top:454;width:108;height:214" coordorigin="1256,454" coordsize="108,214" path="m1256,668l1364,668,1364,454,1256,454,1256,668xe" filled="true" fillcolor="#eb5a5e" stroked="false">
                <v:path arrowok="t"/>
                <v:fill type="solid"/>
              </v:shape>
            </v:group>
            <v:group style="position:absolute;left:0;top:454;width:108;height:214" coordorigin="0,454" coordsize="108,214">
              <v:shape style="position:absolute;left:0;top:454;width:108;height:214" coordorigin="0,454" coordsize="108,214" path="m0,668l108,668,108,454,0,454,0,668xe" filled="true" fillcolor="#eb5a5e" stroked="false">
                <v:path arrowok="t"/>
                <v:fill type="solid"/>
              </v:shape>
            </v:group>
            <v:group style="position:absolute;left:108;top:454;width:1148;height:214" coordorigin="108,454" coordsize="1148,214">
              <v:shape style="position:absolute;left:108;top:454;width:1148;height:214" coordorigin="108,454" coordsize="1148,214" path="m108,668l1256,668,1256,454,108,454,108,668xe" filled="true" fillcolor="#eb5a5e" stroked="false">
                <v:path arrowok="t"/>
                <v:fill type="solid"/>
              </v:shape>
            </v:group>
            <v:group style="position:absolute;left:2729;top:454;width:108;height:214" coordorigin="2729,454" coordsize="108,214">
              <v:shape style="position:absolute;left:2729;top:454;width:108;height:214" coordorigin="2729,454" coordsize="108,214" path="m2729,668l2837,668,2837,454,2729,454,2729,668xe" filled="true" fillcolor="#eb5a5e" stroked="false">
                <v:path arrowok="t"/>
                <v:fill type="solid"/>
              </v:shape>
            </v:group>
            <v:group style="position:absolute;left:1364;top:454;width:108;height:214" coordorigin="1364,454" coordsize="108,214">
              <v:shape style="position:absolute;left:1364;top:454;width:108;height:214" coordorigin="1364,454" coordsize="108,214" path="m1364,668l1472,668,1472,454,1364,454,1364,668xe" filled="true" fillcolor="#eb5a5e" stroked="false">
                <v:path arrowok="t"/>
                <v:fill type="solid"/>
              </v:shape>
            </v:group>
            <v:group style="position:absolute;left:1472;top:454;width:1258;height:214" coordorigin="1472,454" coordsize="1258,214">
              <v:shape style="position:absolute;left:1472;top:454;width:1258;height:214" coordorigin="1472,454" coordsize="1258,214" path="m1472,668l2729,668,2729,454,1472,454,1472,668xe" filled="true" fillcolor="#eb5a5e" stroked="false">
                <v:path arrowok="t"/>
                <v:fill type="solid"/>
              </v:shape>
              <v:shape style="position:absolute;left:862;top:147;width:110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PASAJEROS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6;top:488;width:9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2014-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44;top:488;width:9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2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3017"/>
      </w:tblGrid>
      <w:tr>
        <w:trPr>
          <w:trHeight w:val="180" w:hRule="exact"/>
        </w:trPr>
        <w:tc>
          <w:tcPr>
            <w:tcW w:w="1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7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0" w:val="left" w:leader="none"/>
                <w:tab w:pos="2304" w:val="left" w:leader="none"/>
                <w:tab w:pos="2961" w:val="left" w:leader="none"/>
              </w:tabs>
              <w:spacing w:line="16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24,041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21,113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9" w:val="left" w:leader="none"/>
                <w:tab w:pos="2203" w:val="left" w:leader="none"/>
                <w:tab w:pos="2961" w:val="left" w:leader="none"/>
              </w:tabs>
              <w:spacing w:line="202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345,935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430,545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0" w:val="left" w:leader="none"/>
                <w:tab w:pos="2304" w:val="left" w:leader="none"/>
                <w:tab w:pos="2961" w:val="left" w:leader="none"/>
              </w:tabs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B5A5E"/>
              </w:rPr>
              <w:t>18,976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B5A5E"/>
              </w:rPr>
              <w:t>15,085</w:t>
            </w:r>
            <w:r>
              <w:rPr>
                <w:rFonts w:ascii="Arial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73" w:val="left" w:leader="none"/>
                <w:tab w:pos="1677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29" w:val="left" w:leader="none"/>
                <w:tab w:pos="2203" w:val="left" w:leader="none"/>
                <w:tab w:pos="2961" w:val="left" w:leader="none"/>
              </w:tabs>
              <w:spacing w:line="196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B5A5E"/>
              </w:rPr>
              <w:t>388,952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B5A5E"/>
              </w:rPr>
              <w:t>466,743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B5A5E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270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Turismo,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Turística.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327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/>
        <w:ind w:left="3270" w:right="550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meses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los años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indicados.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/>
        <w:ind w:left="4943" w:right="4181" w:hanging="3267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41.460007pt;margin-top:32.119991pt;width:.1pt;height:10.95pt;mso-position-horizontal-relative:page;mso-position-vertical-relative:paragraph;z-index:-864136" coordorigin="4829,642" coordsize="2,219">
            <v:shape style="position:absolute;left:4829;top:642;width:2;height:219" coordorigin="4829,642" coordsize="0,219" path="m4829,642l4829,861e" filled="false" stroked="true" strokeweight=".580pt" strokecolor="#4f81bd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  <w:w w:val="105"/>
        </w:rPr>
        <w:t>ROND</w:t>
      </w:r>
      <w:r>
        <w:rPr>
          <w:rFonts w:ascii="Arial"/>
          <w:color w:val="5D6770"/>
          <w:spacing w:val="-2"/>
          <w:w w:val="105"/>
        </w:rPr>
        <w:t>AS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spacing w:val="-2"/>
          <w:w w:val="105"/>
        </w:rPr>
        <w:t>J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ADAS</w:t>
      </w:r>
      <w:r>
        <w:rPr>
          <w:rFonts w:ascii="Arial"/>
          <w:color w:val="5D6770"/>
          <w:spacing w:val="-7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w w:val="105"/>
        </w:rPr>
        <w:t>LOS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w w:val="105"/>
        </w:rPr>
        <w:t>CAMPOS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OLF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w w:val="105"/>
        </w:rPr>
        <w:t>LOS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w w:val="105"/>
        </w:rPr>
        <w:t>CABOS</w:t>
      </w:r>
      <w:r>
        <w:rPr>
          <w:rFonts w:ascii="Arial"/>
          <w:color w:val="5D6770"/>
          <w:spacing w:val="23"/>
          <w:w w:val="103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356"/>
        <w:gridCol w:w="2154"/>
        <w:gridCol w:w="1830"/>
      </w:tblGrid>
      <w:tr>
        <w:trPr>
          <w:trHeight w:val="228" w:hRule="exact"/>
        </w:trPr>
        <w:tc>
          <w:tcPr>
            <w:tcW w:w="1913" w:type="dxa"/>
            <w:tcBorders>
              <w:top w:val="single" w:sz="5" w:space="0" w:color="4F81BD"/>
              <w:left w:val="nil" w:sz="6" w:space="0" w:color="auto"/>
              <w:bottom w:val="single" w:sz="5" w:space="0" w:color="4F81BD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16" w:lineRule="exact"/>
              <w:ind w:left="573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1"/>
                <w:sz w:val="18"/>
              </w:rPr>
              <w:t>DESTINO</w:t>
            </w:r>
            <w:r>
              <w:rPr>
                <w:rFonts w:ascii="Tahoma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54" w:type="dxa"/>
            <w:tcBorders>
              <w:top w:val="single" w:sz="5" w:space="0" w:color="EB5A5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11" w:lineRule="exact"/>
              <w:ind w:left="381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2014</w:t>
            </w:r>
            <w:r>
              <w:rPr>
                <w:rFonts w:ascii="Tahoma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Tahoma"/>
                <w:b/>
                <w:color w:val="FFFFFF"/>
                <w:sz w:val="18"/>
              </w:rPr>
              <w:t>-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830" w:type="dxa"/>
            <w:tcBorders>
              <w:top w:val="single" w:sz="5" w:space="0" w:color="EB5A5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B5A5E"/>
          </w:tcPr>
          <w:p>
            <w:pPr>
              <w:pStyle w:val="TableParagraph"/>
              <w:spacing w:line="211" w:lineRule="exact"/>
              <w:ind w:left="260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2015</w:t>
            </w:r>
            <w:r>
              <w:rPr>
                <w:rFonts w:ascii="Tahoma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Tahoma"/>
                <w:b/>
                <w:color w:val="FFFFFF"/>
                <w:sz w:val="18"/>
              </w:rPr>
              <w:t>-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85" w:hRule="exact"/>
        </w:trPr>
        <w:tc>
          <w:tcPr>
            <w:tcW w:w="1913" w:type="dxa"/>
            <w:tcBorders>
              <w:top w:val="single" w:sz="5" w:space="0" w:color="4F81BD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55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pacing w:val="10"/>
                <w:sz w:val="18"/>
              </w:rPr>
              <w:t> </w:t>
            </w:r>
            <w:r>
              <w:rPr>
                <w:rFonts w:ascii="Tahoma"/>
                <w:color w:val="5D6770"/>
                <w:spacing w:val="10"/>
                <w:w w:val="99"/>
                <w:sz w:val="18"/>
              </w:rPr>
            </w:r>
            <w:r>
              <w:rPr>
                <w:rFonts w:ascii="Tahoma"/>
                <w:color w:val="5D6770"/>
                <w:spacing w:val="-1"/>
                <w:sz w:val="18"/>
                <w:u w:val="single" w:color="5D6770"/>
              </w:rPr>
              <w:t>Los</w:t>
            </w:r>
            <w:r>
              <w:rPr>
                <w:rFonts w:ascii="Tahoma"/>
                <w:color w:val="5D6770"/>
                <w:spacing w:val="-10"/>
                <w:sz w:val="18"/>
                <w:u w:val="single" w:color="5D6770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Tahoma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38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2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19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EB5A5E"/>
              </w:rPr>
              <w:t>113,448</w:t>
            </w:r>
            <w:r>
              <w:rPr>
                <w:rFonts w:ascii="Tahoma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078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EB5A5E"/>
              </w:rPr>
              <w:t>175,084</w:t>
            </w:r>
            <w:r>
              <w:rPr>
                <w:rFonts w:ascii="Tahoma"/>
                <w:color w:val="5D6770"/>
                <w:w w:val="99"/>
                <w:sz w:val="18"/>
                <w:u w:val="single" w:color="EB5A5E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</w:tbl>
    <w:p>
      <w:pPr>
        <w:pStyle w:val="BodyText"/>
        <w:spacing w:line="240" w:lineRule="auto" w:before="13"/>
        <w:ind w:right="5772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</w:t>
      </w:r>
      <w:r>
        <w:rPr>
          <w:rFonts w:ascii="Tahoma" w:hAnsi="Tahoma"/>
          <w:color w:val="5D6770"/>
          <w:spacing w:val="-2"/>
        </w:rPr>
        <w:t>Turismo,</w:t>
      </w:r>
      <w:r>
        <w:rPr>
          <w:rFonts w:ascii="Tahoma" w:hAnsi="Tahoma"/>
          <w:color w:val="5D6770"/>
          <w:spacing w:val="-1"/>
        </w:rPr>
        <w:t> Dirección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Planeación </w:t>
      </w:r>
      <w:r>
        <w:rPr>
          <w:rFonts w:ascii="Tahoma" w:hAnsi="Tahoma"/>
          <w:color w:val="5D6770"/>
          <w:spacing w:val="-2"/>
        </w:rPr>
        <w:t>Turística.</w:t>
      </w:r>
      <w:r>
        <w:rPr>
          <w:rFonts w:ascii="Tahoma" w:hAnsi="Tahoma"/>
          <w:color w:val="5D6770"/>
          <w:spacing w:val="54"/>
        </w:rPr>
        <w:t> </w:t>
      </w:r>
      <w:r>
        <w:rPr>
          <w:rFonts w:ascii="Tahoma" w:hAnsi="Tahoma"/>
          <w:color w:val="5D6770"/>
          <w:spacing w:val="-1"/>
        </w:rPr>
        <w:t>Observaciones: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right="4592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  <w:spacing w:val="-1"/>
        </w:rPr>
        <w:t>información</w:t>
      </w:r>
      <w:r>
        <w:rPr>
          <w:rFonts w:ascii="Tahoma" w:hAnsi="Tahoma"/>
          <w:color w:val="5D6770"/>
          <w:spacing w:val="44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  <w:spacing w:val="-1"/>
        </w:rPr>
        <w:t>considera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48"/>
        </w:rPr>
        <w:t> </w:t>
      </w:r>
      <w:r>
        <w:rPr>
          <w:rFonts w:ascii="Tahoma" w:hAnsi="Tahoma"/>
          <w:color w:val="5D6770"/>
          <w:spacing w:val="-1"/>
        </w:rPr>
        <w:t>los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  <w:spacing w:val="-1"/>
        </w:rPr>
        <w:t>meses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44"/>
        </w:rPr>
        <w:t> </w:t>
      </w:r>
      <w:r>
        <w:rPr>
          <w:rFonts w:ascii="Tahoma" w:hAnsi="Tahoma"/>
          <w:color w:val="5D6770"/>
          <w:spacing w:val="-1"/>
        </w:rPr>
        <w:t>septiembre</w:t>
      </w:r>
      <w:r>
        <w:rPr>
          <w:rFonts w:ascii="Tahoma" w:hAnsi="Tahoma"/>
          <w:color w:val="5D6770"/>
          <w:spacing w:val="44"/>
        </w:rPr>
        <w:t> </w:t>
      </w:r>
      <w:r>
        <w:rPr>
          <w:rFonts w:ascii="Tahoma" w:hAnsi="Tahoma"/>
          <w:color w:val="5D6770"/>
        </w:rPr>
        <w:t>a</w:t>
      </w:r>
      <w:r>
        <w:rPr>
          <w:rFonts w:ascii="Tahoma" w:hAnsi="Tahoma"/>
          <w:color w:val="5D6770"/>
          <w:spacing w:val="45"/>
        </w:rPr>
        <w:t> </w:t>
      </w:r>
      <w:r>
        <w:rPr>
          <w:rFonts w:ascii="Tahoma" w:hAnsi="Tahoma"/>
          <w:color w:val="5D6770"/>
          <w:spacing w:val="-1"/>
        </w:rPr>
        <w:t>agosto</w:t>
      </w:r>
      <w:r>
        <w:rPr>
          <w:rFonts w:ascii="Tahoma" w:hAnsi="Tahoma"/>
          <w:color w:val="5D6770"/>
          <w:spacing w:val="44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44"/>
        </w:rPr>
        <w:t> </w:t>
      </w:r>
      <w:r>
        <w:rPr>
          <w:rFonts w:ascii="Tahoma" w:hAnsi="Tahoma"/>
          <w:color w:val="5D6770"/>
          <w:spacing w:val="-1"/>
        </w:rPr>
        <w:t>los</w:t>
      </w:r>
      <w:r>
        <w:rPr>
          <w:rFonts w:ascii="Tahoma" w:hAnsi="Tahoma"/>
          <w:color w:val="5D6770"/>
          <w:spacing w:val="46"/>
        </w:rPr>
        <w:t> </w:t>
      </w:r>
      <w:r>
        <w:rPr>
          <w:rFonts w:ascii="Tahoma" w:hAnsi="Tahoma"/>
          <w:color w:val="5D6770"/>
        </w:rPr>
        <w:t>años</w:t>
      </w:r>
      <w:r>
        <w:rPr>
          <w:rFonts w:ascii="Tahoma" w:hAnsi="Tahoma"/>
          <w:color w:val="5D6770"/>
          <w:spacing w:val="37"/>
        </w:rPr>
        <w:t> </w:t>
      </w:r>
      <w:r>
        <w:rPr>
          <w:rFonts w:ascii="Tahoma" w:hAnsi="Tahoma"/>
          <w:color w:val="5D6770"/>
          <w:spacing w:val="-1"/>
        </w:rPr>
        <w:t>indicados.</w:t>
      </w:r>
      <w:r>
        <w:rPr>
          <w:rFonts w:ascii="Tahoma" w:hAnsi="Tahoma"/>
          <w:color w:val="5D6770"/>
        </w:rPr>
        <w:t> En</w:t>
      </w:r>
      <w:r>
        <w:rPr>
          <w:rFonts w:ascii="Tahoma" w:hAnsi="Tahoma"/>
          <w:color w:val="5D6770"/>
          <w:spacing w:val="-1"/>
        </w:rPr>
        <w:t> el periodo 2014-2015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información corresponde </w:t>
      </w:r>
      <w:r>
        <w:rPr>
          <w:rFonts w:ascii="Tahoma" w:hAnsi="Tahoma"/>
          <w:color w:val="5D6770"/>
        </w:rPr>
        <w:t>a 8 </w:t>
      </w:r>
      <w:r>
        <w:rPr>
          <w:rFonts w:ascii="Tahoma" w:hAnsi="Tahoma"/>
          <w:color w:val="5D6770"/>
          <w:spacing w:val="-1"/>
        </w:rPr>
        <w:t>campos</w:t>
      </w:r>
      <w:r>
        <w:rPr>
          <w:rFonts w:ascii="Tahoma" w:hAnsi="Tahoma"/>
          <w:color w:val="5D6770"/>
        </w:rPr>
        <w:t> de </w:t>
      </w:r>
      <w:r>
        <w:rPr>
          <w:rFonts w:ascii="Tahoma" w:hAnsi="Tahoma"/>
          <w:color w:val="5D6770"/>
          <w:spacing w:val="-1"/>
        </w:rPr>
        <w:t>golf.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right="0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D6770"/>
        </w:rPr>
        <w:t>En</w:t>
      </w:r>
      <w:r>
        <w:rPr>
          <w:rFonts w:ascii="Tahoma" w:hAnsi="Tahoma"/>
          <w:color w:val="5D6770"/>
          <w:spacing w:val="-1"/>
        </w:rPr>
        <w:t> el periodo</w:t>
      </w:r>
      <w:r>
        <w:rPr>
          <w:rFonts w:ascii="Tahoma" w:hAnsi="Tahoma"/>
          <w:color w:val="5D6770"/>
          <w:spacing w:val="49"/>
        </w:rPr>
        <w:t> </w:t>
      </w:r>
      <w:r>
        <w:rPr>
          <w:rFonts w:ascii="Tahoma" w:hAnsi="Tahoma"/>
          <w:color w:val="5D6770"/>
          <w:spacing w:val="-1"/>
        </w:rPr>
        <w:t>2015- 2016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información corresponde </w:t>
      </w:r>
      <w:r>
        <w:rPr>
          <w:rFonts w:ascii="Tahoma" w:hAnsi="Tahoma"/>
          <w:color w:val="5D6770"/>
        </w:rPr>
        <w:t>a 11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campos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golf.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058" w:val="left" w:leader="none"/>
          <w:tab w:pos="3857" w:val="left" w:leader="none"/>
        </w:tabs>
        <w:spacing w:line="130" w:lineRule="atLeast"/>
        <w:ind w:left="376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260604" cy="135636"/>
            <wp:effectExtent l="0" t="0" r="0" b="0"/>
            <wp:docPr id="79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4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spacing w:val="42"/>
          <w:position w:val="4"/>
          <w:sz w:val="20"/>
        </w:rPr>
        <w:t> </w:t>
      </w:r>
      <w:r>
        <w:rPr>
          <w:rFonts w:ascii="Times New Roman"/>
          <w:spacing w:val="42"/>
          <w:sz w:val="20"/>
        </w:rPr>
        <w:pict>
          <v:group style="width:.6pt;height:14.75pt;mso-position-horizontal-relative:char;mso-position-vertical-relative:line" coordorigin="0,0" coordsize="12,295">
            <v:group style="position:absolute;left:6;top:6;width:2;height:284" coordorigin="6,6" coordsize="2,284">
              <v:shape style="position:absolute;left:6;top:6;width:2;height:284" coordorigin="6,6" coordsize="0,284" path="m6,6l6,289e" filled="false" stroked="true" strokeweight=".580pt" strokecolor="#5d6770">
                <v:path arrowok="t"/>
              </v:shape>
            </v:group>
          </v:group>
        </w:pict>
      </w:r>
      <w:r>
        <w:rPr>
          <w:rFonts w:ascii="Times New Roman"/>
          <w:spacing w:val="42"/>
          <w:sz w:val="20"/>
        </w:rPr>
      </w:r>
      <w:r>
        <w:rPr>
          <w:rFonts w:ascii="Times New Roman"/>
          <w:spacing w:val="42"/>
          <w:sz w:val="20"/>
        </w:rPr>
        <w:tab/>
      </w:r>
      <w:r>
        <w:rPr>
          <w:rFonts w:ascii="Times New Roman"/>
          <w:spacing w:val="42"/>
          <w:position w:val="7"/>
          <w:sz w:val="14"/>
        </w:rPr>
        <w:pict>
          <v:group style="width:127.55pt;height:7.45pt;mso-position-horizontal-relative:char;mso-position-vertical-relative:line" coordorigin="0,0" coordsize="2551,149">
            <v:shape style="position:absolute;left:0;top:0;width:708;height:149" type="#_x0000_t75" stroked="false">
              <v:imagedata r:id="rId171" o:title=""/>
            </v:shape>
            <v:shape style="position:absolute;left:620;top:0;width:1931;height:149" type="#_x0000_t75" stroked="false">
              <v:imagedata r:id="rId172" o:title=""/>
            </v:shape>
          </v:group>
        </w:pict>
      </w:r>
      <w:r>
        <w:rPr>
          <w:rFonts w:ascii="Times New Roman"/>
          <w:spacing w:val="42"/>
          <w:position w:val="7"/>
          <w:sz w:val="14"/>
        </w:rPr>
      </w:r>
      <w:r>
        <w:rPr>
          <w:rFonts w:ascii="Times New Roman"/>
          <w:spacing w:val="42"/>
          <w:position w:val="7"/>
          <w:sz w:val="14"/>
        </w:rPr>
        <w:tab/>
      </w:r>
      <w:r>
        <w:rPr>
          <w:rFonts w:ascii="Times New Roman"/>
          <w:spacing w:val="42"/>
          <w:position w:val="8"/>
          <w:sz w:val="13"/>
        </w:rPr>
        <w:drawing>
          <wp:inline distT="0" distB="0" distL="0" distR="0">
            <wp:extent cx="1097597" cy="88392"/>
            <wp:effectExtent l="0" t="0" r="0" b="0"/>
            <wp:docPr id="8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2"/>
          <w:position w:val="8"/>
          <w:sz w:val="13"/>
        </w:rPr>
      </w:r>
    </w:p>
    <w:p>
      <w:pPr>
        <w:spacing w:after="0" w:line="130" w:lineRule="atLeast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355"/>
          <w:footerReference w:type="default" r:id="rId356"/>
          <w:pgSz w:w="15840" w:h="12240" w:orient="landscape"/>
          <w:pgMar w:header="0" w:footer="0" w:top="1700" w:bottom="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8374pt;margin-top:0pt;width:791.1626pt;height:376.4197pt;mso-position-horizontal-relative:page;mso-position-vertical-relative:page;z-index:-864064" type="#_x0000_t75" stroked="false">
            <v:imagedata r:id="rId25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1877" w:lineRule="exact"/>
        <w:ind w:right="5216"/>
        <w:jc w:val="center"/>
        <w:rPr>
          <w:b w:val="0"/>
          <w:bCs w:val="0"/>
        </w:rPr>
      </w:pPr>
      <w:bookmarkStart w:name="5: EJE3" w:id="11"/>
      <w:bookmarkEnd w:id="11"/>
      <w:r>
        <w:rPr>
          <w:b w:val="0"/>
        </w:rPr>
      </w:r>
      <w:r>
        <w:rPr>
          <w:color w:val="FFFFFF"/>
          <w:w w:val="105"/>
        </w:rPr>
        <w:t>EJE</w:t>
      </w:r>
      <w:r>
        <w:rPr>
          <w:color w:val="FFFFFF"/>
          <w:spacing w:val="-47"/>
          <w:w w:val="105"/>
        </w:rPr>
        <w:t> </w:t>
      </w:r>
      <w:r>
        <w:rPr>
          <w:color w:val="FFFFFF"/>
          <w:w w:val="105"/>
        </w:rPr>
        <w:t>3</w:t>
      </w:r>
      <w:r>
        <w:rPr>
          <w:b w:val="0"/>
        </w:rPr>
      </w:r>
    </w:p>
    <w:p>
      <w:pPr>
        <w:pStyle w:val="Heading2"/>
        <w:spacing w:line="894" w:lineRule="exact"/>
        <w:ind w:left="5194" w:right="2924" w:firstLine="204"/>
        <w:jc w:val="left"/>
      </w:pPr>
      <w:r>
        <w:rPr>
          <w:color w:val="CECACE"/>
        </w:rPr>
        <w:t>SEGURI</w:t>
      </w:r>
      <w:r>
        <w:rPr>
          <w:color w:val="CECACE"/>
          <w:spacing w:val="-37"/>
        </w:rPr>
        <w:t>D</w:t>
      </w:r>
      <w:r>
        <w:rPr>
          <w:color w:val="CECACE"/>
        </w:rPr>
        <w:t>AD</w:t>
      </w:r>
      <w:r>
        <w:rPr>
          <w:color w:val="CECACE"/>
          <w:w w:val="113"/>
        </w:rPr>
        <w:t> </w:t>
      </w:r>
      <w:r>
        <w:rPr>
          <w:color w:val="CECACE"/>
          <w:w w:val="110"/>
        </w:rPr>
        <w:t>CIU</w:t>
      </w:r>
      <w:r>
        <w:rPr>
          <w:color w:val="CECACE"/>
          <w:spacing w:val="-40"/>
          <w:w w:val="110"/>
        </w:rPr>
        <w:t>D</w:t>
      </w:r>
      <w:r>
        <w:rPr>
          <w:color w:val="CECACE"/>
          <w:w w:val="110"/>
        </w:rPr>
        <w:t>A</w:t>
      </w:r>
      <w:r>
        <w:rPr>
          <w:color w:val="CECACE"/>
          <w:spacing w:val="-40"/>
          <w:w w:val="110"/>
        </w:rPr>
        <w:t>D</w:t>
      </w:r>
      <w:r>
        <w:rPr>
          <w:color w:val="CECACE"/>
          <w:w w:val="110"/>
        </w:rPr>
        <w:t>ANA</w:t>
      </w:r>
      <w:r>
        <w:rPr/>
      </w:r>
    </w:p>
    <w:p>
      <w:pPr>
        <w:spacing w:after="0" w:line="894" w:lineRule="exact"/>
        <w:jc w:val="left"/>
        <w:sectPr>
          <w:headerReference w:type="even" r:id="rId358"/>
          <w:footerReference w:type="even" r:id="rId359"/>
          <w:pgSz w:w="15840" w:h="12240" w:orient="landscape"/>
          <w:pgMar w:header="0" w:footer="0"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6676" cy="704088"/>
            <wp:effectExtent l="0" t="0" r="0" b="0"/>
            <wp:docPr id="83" name="image2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5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524" w:lineRule="exact"/>
        <w:ind w:right="10020"/>
        <w:jc w:val="center"/>
        <w:rPr>
          <w:b w:val="0"/>
          <w:bCs w:val="0"/>
        </w:rPr>
      </w:pPr>
      <w:bookmarkStart w:name="Page 6" w:id="12"/>
      <w:bookmarkEnd w:id="12"/>
      <w:r>
        <w:rPr>
          <w:b w:val="0"/>
        </w:rPr>
      </w:r>
      <w:r>
        <w:rPr>
          <w:color w:val="0A5797"/>
          <w:spacing w:val="-18"/>
          <w:w w:val="110"/>
        </w:rPr>
        <w:t>I</w:t>
      </w:r>
      <w:r>
        <w:rPr>
          <w:color w:val="0A5797"/>
          <w:spacing w:val="-35"/>
          <w:w w:val="110"/>
        </w:rPr>
        <w:t>N</w:t>
      </w:r>
      <w:r>
        <w:rPr>
          <w:color w:val="0A5797"/>
          <w:spacing w:val="-42"/>
          <w:w w:val="110"/>
        </w:rPr>
        <w:t>F</w:t>
      </w:r>
      <w:r>
        <w:rPr>
          <w:color w:val="0A5797"/>
          <w:spacing w:val="-3"/>
          <w:w w:val="110"/>
        </w:rPr>
        <w:t>O</w:t>
      </w:r>
      <w:r>
        <w:rPr>
          <w:color w:val="0A5797"/>
          <w:w w:val="110"/>
        </w:rPr>
        <w:t>R</w:t>
      </w:r>
      <w:r>
        <w:rPr>
          <w:color w:val="0A5797"/>
          <w:spacing w:val="-16"/>
          <w:w w:val="110"/>
        </w:rPr>
        <w:t>M</w:t>
      </w:r>
      <w:r>
        <w:rPr>
          <w:color w:val="0A5797"/>
          <w:w w:val="110"/>
        </w:rPr>
        <w:t>E</w:t>
      </w:r>
      <w:r>
        <w:rPr>
          <w:b w:val="0"/>
        </w:rPr>
      </w:r>
    </w:p>
    <w:p>
      <w:pPr>
        <w:pStyle w:val="Heading4"/>
        <w:spacing w:line="256" w:lineRule="exact"/>
        <w:ind w:right="10025"/>
        <w:jc w:val="center"/>
      </w:pPr>
      <w:r>
        <w:rPr>
          <w:color w:val="596470"/>
          <w:w w:val="110"/>
        </w:rPr>
        <w:t>DE</w:t>
      </w:r>
      <w:r>
        <w:rPr>
          <w:color w:val="596470"/>
          <w:spacing w:val="75"/>
          <w:w w:val="110"/>
        </w:rPr>
        <w:t> </w:t>
      </w:r>
      <w:r>
        <w:rPr>
          <w:color w:val="596470"/>
          <w:w w:val="110"/>
        </w:rPr>
        <w:t>G</w:t>
      </w:r>
      <w:r>
        <w:rPr>
          <w:color w:val="596470"/>
          <w:spacing w:val="-42"/>
          <w:w w:val="110"/>
        </w:rPr>
        <w:t> </w:t>
      </w:r>
      <w:r>
        <w:rPr>
          <w:color w:val="596470"/>
          <w:w w:val="110"/>
        </w:rPr>
        <w:t>O</w:t>
      </w:r>
      <w:r>
        <w:rPr>
          <w:color w:val="596470"/>
          <w:spacing w:val="-37"/>
          <w:w w:val="110"/>
        </w:rPr>
        <w:t> </w:t>
      </w:r>
      <w:r>
        <w:rPr>
          <w:color w:val="596470"/>
          <w:w w:val="110"/>
        </w:rPr>
        <w:t>B</w:t>
      </w:r>
      <w:r>
        <w:rPr>
          <w:color w:val="596470"/>
          <w:spacing w:val="-43"/>
          <w:w w:val="110"/>
        </w:rPr>
        <w:t> </w:t>
      </w:r>
      <w:r>
        <w:rPr>
          <w:color w:val="596470"/>
          <w:spacing w:val="12"/>
          <w:w w:val="110"/>
        </w:rPr>
        <w:t>IE</w:t>
      </w:r>
      <w:r>
        <w:rPr>
          <w:color w:val="596470"/>
          <w:spacing w:val="-41"/>
          <w:w w:val="110"/>
        </w:rPr>
        <w:t> </w:t>
      </w:r>
      <w:r>
        <w:rPr>
          <w:color w:val="596470"/>
          <w:w w:val="110"/>
        </w:rPr>
        <w:t>R</w:t>
      </w:r>
      <w:r>
        <w:rPr>
          <w:color w:val="596470"/>
          <w:spacing w:val="-24"/>
          <w:w w:val="110"/>
        </w:rPr>
        <w:t> </w:t>
      </w:r>
      <w:r>
        <w:rPr>
          <w:color w:val="596470"/>
          <w:w w:val="110"/>
        </w:rPr>
        <w:t>NO</w:t>
      </w:r>
      <w:r>
        <w:rPr/>
      </w:r>
    </w:p>
    <w:p>
      <w:pPr>
        <w:spacing w:line="159" w:lineRule="exact" w:before="0"/>
        <w:ind w:left="96" w:right="1004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C9EA1"/>
          <w:spacing w:val="-6"/>
          <w:w w:val="120"/>
          <w:sz w:val="15"/>
        </w:rPr>
        <w:t>-</w:t>
      </w:r>
      <w:r>
        <w:rPr>
          <w:rFonts w:ascii="Arial"/>
          <w:color w:val="DD6746"/>
          <w:w w:val="120"/>
          <w:sz w:val="15"/>
        </w:rPr>
        <w:t>BaJa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Callforn</w:t>
      </w:r>
      <w:r>
        <w:rPr>
          <w:rFonts w:ascii="Arial"/>
          <w:color w:val="DD6746"/>
          <w:spacing w:val="-5"/>
          <w:w w:val="120"/>
          <w:sz w:val="15"/>
        </w:rPr>
        <w:t>l</w:t>
      </w:r>
      <w:r>
        <w:rPr>
          <w:rFonts w:ascii="Arial"/>
          <w:color w:val="DD6746"/>
          <w:w w:val="120"/>
          <w:sz w:val="15"/>
        </w:rPr>
        <w:t>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Sur</w:t>
      </w:r>
      <w:r>
        <w:rPr>
          <w:rFonts w:ascii="Arial"/>
          <w:color w:val="DD6746"/>
          <w:spacing w:val="-26"/>
          <w:w w:val="120"/>
          <w:sz w:val="15"/>
        </w:rPr>
        <w:t> </w:t>
      </w:r>
      <w:r>
        <w:rPr>
          <w:rFonts w:ascii="Times New Roman"/>
          <w:color w:val="DD6746"/>
          <w:w w:val="135"/>
          <w:sz w:val="14"/>
        </w:rPr>
        <w:t>2</w:t>
      </w:r>
      <w:r>
        <w:rPr>
          <w:rFonts w:ascii="Times New Roman"/>
          <w:color w:val="DD6746"/>
          <w:spacing w:val="-9"/>
          <w:w w:val="135"/>
          <w:sz w:val="14"/>
        </w:rPr>
        <w:t>0</w:t>
      </w:r>
      <w:r>
        <w:rPr>
          <w:rFonts w:ascii="Times New Roman"/>
          <w:color w:val="DD6746"/>
          <w:spacing w:val="-33"/>
          <w:w w:val="135"/>
          <w:sz w:val="14"/>
        </w:rPr>
        <w:t>1</w:t>
      </w:r>
      <w:r>
        <w:rPr>
          <w:rFonts w:ascii="Times New Roman"/>
          <w:color w:val="DD6746"/>
          <w:w w:val="135"/>
          <w:sz w:val="14"/>
        </w:rPr>
        <w:t>5-20</w:t>
      </w:r>
      <w:r>
        <w:rPr>
          <w:rFonts w:ascii="Times New Roman"/>
          <w:color w:val="DD6746"/>
          <w:spacing w:val="-11"/>
          <w:w w:val="135"/>
          <w:sz w:val="14"/>
        </w:rPr>
        <w:t>2</w:t>
      </w:r>
      <w:r>
        <w:rPr>
          <w:rFonts w:ascii="Times New Roman"/>
          <w:color w:val="DD6746"/>
          <w:spacing w:val="-2"/>
          <w:w w:val="135"/>
          <w:sz w:val="14"/>
        </w:rPr>
        <w:t>1</w:t>
      </w:r>
      <w:r>
        <w:rPr>
          <w:rFonts w:ascii="Times New Roman"/>
          <w:color w:val="9C9EA1"/>
          <w:w w:val="135"/>
          <w:sz w:val="14"/>
        </w:rPr>
        <w:t>-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7"/>
        <w:spacing w:line="227" w:lineRule="exact"/>
        <w:ind w:left="83" w:right="101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96470"/>
          <w:w w:val="105"/>
        </w:rPr>
        <w:t>GRÁFICO</w:t>
      </w:r>
      <w:r>
        <w:rPr>
          <w:rFonts w:ascii="Times New Roman" w:hAnsi="Times New Roman"/>
          <w:color w:val="596470"/>
          <w:spacing w:val="14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Y</w:t>
      </w:r>
      <w:r>
        <w:rPr>
          <w:rFonts w:ascii="Times New Roman" w:hAnsi="Times New Roman"/>
          <w:color w:val="596470"/>
          <w:spacing w:val="30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ESTADiSTICO</w:t>
      </w:r>
      <w:r>
        <w:rPr>
          <w:rFonts w:ascii="Times New Roman" w:hAnsi="Times New Roman"/>
        </w:rPr>
      </w:r>
    </w:p>
    <w:p>
      <w:pPr>
        <w:spacing w:line="216" w:lineRule="exact" w:before="0"/>
        <w:ind w:left="96" w:right="1010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A5797"/>
          <w:w w:val="145"/>
          <w:sz w:val="19"/>
        </w:rPr>
        <w:t>2</w:t>
      </w:r>
      <w:r>
        <w:rPr>
          <w:rFonts w:ascii="Times New Roman"/>
          <w:color w:val="0A5797"/>
          <w:spacing w:val="-6"/>
          <w:w w:val="145"/>
          <w:sz w:val="19"/>
        </w:rPr>
        <w:t>0</w:t>
      </w:r>
      <w:r>
        <w:rPr>
          <w:rFonts w:ascii="Times New Roman"/>
          <w:color w:val="0A5797"/>
          <w:spacing w:val="-59"/>
          <w:w w:val="145"/>
          <w:sz w:val="19"/>
        </w:rPr>
        <w:t>1</w:t>
      </w:r>
      <w:r>
        <w:rPr>
          <w:rFonts w:ascii="Times New Roman"/>
          <w:color w:val="0A5797"/>
          <w:spacing w:val="-24"/>
          <w:w w:val="145"/>
          <w:sz w:val="19"/>
        </w:rPr>
        <w:t>5</w:t>
      </w:r>
      <w:r>
        <w:rPr>
          <w:rFonts w:ascii="Times New Roman"/>
          <w:color w:val="0A5797"/>
          <w:w w:val="145"/>
          <w:sz w:val="19"/>
        </w:rPr>
        <w:t>-2</w:t>
      </w:r>
      <w:r>
        <w:rPr>
          <w:rFonts w:ascii="Times New Roman"/>
          <w:color w:val="0A5797"/>
          <w:spacing w:val="-10"/>
          <w:w w:val="145"/>
          <w:sz w:val="19"/>
        </w:rPr>
        <w:t>0</w:t>
      </w:r>
      <w:r>
        <w:rPr>
          <w:rFonts w:ascii="Times New Roman"/>
          <w:color w:val="0A5797"/>
          <w:spacing w:val="-57"/>
          <w:w w:val="145"/>
          <w:sz w:val="19"/>
        </w:rPr>
        <w:t>1</w:t>
      </w:r>
      <w:r>
        <w:rPr>
          <w:rFonts w:ascii="Times New Roman"/>
          <w:color w:val="0A5797"/>
          <w:w w:val="145"/>
          <w:sz w:val="19"/>
        </w:rPr>
        <w:t>6</w:t>
      </w:r>
      <w:r>
        <w:rPr>
          <w:rFonts w:ascii="Times New Roman"/>
          <w:sz w:val="19"/>
        </w:rPr>
      </w:r>
    </w:p>
    <w:p>
      <w:pPr>
        <w:spacing w:after="0" w:line="21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360"/>
          <w:footerReference w:type="default" r:id="rId361"/>
          <w:pgSz w:w="15840" w:h="12240" w:orient="landscape"/>
          <w:pgMar w:header="0" w:footer="0" w:top="1140" w:bottom="280" w:left="74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61.299988pt;margin-top:39.959999pt;width:109.85pt;height:25.85pt;mso-position-horizontal-relative:page;mso-position-vertical-relative:page;z-index:17656" coordorigin="13226,799" coordsize="2197,517">
            <v:shape style="position:absolute;left:13226;top:799;width:2196;height:173" type="#_x0000_t75" stroked="false">
              <v:imagedata r:id="rId366" o:title=""/>
            </v:shape>
            <v:shape style="position:absolute;left:14200;top:970;width:1222;height:173" type="#_x0000_t75" stroked="false">
              <v:imagedata r:id="rId367" o:title=""/>
            </v:shape>
            <v:shape style="position:absolute;left:14080;top:1143;width:1334;height:173" type="#_x0000_t75" stroked="false">
              <v:imagedata r:id="rId368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30" w:lineRule="auto" w:before="3"/>
        <w:ind w:left="4234" w:right="6490" w:hanging="3"/>
        <w:jc w:val="center"/>
        <w:rPr>
          <w:rFonts w:ascii="Arial" w:hAnsi="Arial" w:cs="Arial" w:eastAsia="Arial"/>
          <w:sz w:val="24"/>
          <w:szCs w:val="24"/>
        </w:rPr>
      </w:pPr>
      <w:bookmarkStart w:name="3.1.1 Inteligencia" w:id="13"/>
      <w:bookmarkEnd w:id="13"/>
      <w:r>
        <w:rPr/>
      </w:r>
      <w:r>
        <w:rPr>
          <w:rFonts w:ascii="Arial"/>
          <w:b/>
          <w:color w:val="5D6770"/>
          <w:w w:val="105"/>
          <w:sz w:val="24"/>
        </w:rPr>
        <w:t>TASA</w:t>
      </w:r>
      <w:r>
        <w:rPr>
          <w:rFonts w:ascii="Arial"/>
          <w:b/>
          <w:color w:val="5D6770"/>
          <w:spacing w:val="1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1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INCIDENCIA</w:t>
      </w:r>
      <w:r>
        <w:rPr>
          <w:rFonts w:ascii="Arial"/>
          <w:b/>
          <w:color w:val="5D6770"/>
          <w:spacing w:val="21"/>
          <w:w w:val="109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DELICTIVA</w:t>
      </w:r>
      <w:r>
        <w:rPr>
          <w:rFonts w:ascii="Arial"/>
          <w:b/>
          <w:color w:val="5D6770"/>
          <w:spacing w:val="-13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-11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B.C.SUR</w:t>
      </w:r>
      <w:r>
        <w:rPr>
          <w:rFonts w:ascii="Arial"/>
          <w:b/>
          <w:color w:val="5D6770"/>
          <w:spacing w:val="21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2013-2015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65"/>
        <w:ind w:left="35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18.600006pt;margin-top:-21.470112pt;width:168.75pt;height:187.1pt;mso-position-horizontal-relative:page;mso-position-vertical-relative:paragraph;z-index:17776" coordorigin="6372,-429" coordsize="3375,3742">
            <v:group style="position:absolute;left:6442;top:2715;width:1306;height:303" coordorigin="6442,2715" coordsize="1306,303">
              <v:shape style="position:absolute;left:6442;top:2715;width:1306;height:303" coordorigin="6442,2715" coordsize="1306,303" path="m6442,3017l7747,3017,7747,2715,6442,2715,6442,3017xe" filled="true" fillcolor="#5d6770" stroked="false">
                <v:path arrowok="t"/>
                <v:fill type="solid"/>
              </v:shape>
            </v:group>
            <v:group style="position:absolute;left:6442;top:2715;width:1306;height:303" coordorigin="6442,2715" coordsize="1306,303">
              <v:shape style="position:absolute;left:6442;top:2715;width:1306;height:303" coordorigin="6442,2715" coordsize="1306,303" path="m6442,3017l7747,3017,7747,2715,6442,2715,6442,3017xe" filled="false" stroked="true" strokeweight="6pt" strokecolor="#5d6770">
                <v:path arrowok="t"/>
              </v:shape>
            </v:group>
            <v:group style="position:absolute;left:6442;top:1493;width:1908;height:303" coordorigin="6442,1493" coordsize="1908,303">
              <v:shape style="position:absolute;left:6442;top:1493;width:1908;height:303" coordorigin="6442,1493" coordsize="1908,303" path="m6442,1795l8350,1795,8350,1493,6442,1493,6442,1795xe" filled="true" fillcolor="#5d6770" stroked="false">
                <v:path arrowok="t"/>
                <v:fill type="solid"/>
              </v:shape>
            </v:group>
            <v:group style="position:absolute;left:6442;top:1493;width:1908;height:303" coordorigin="6442,1493" coordsize="1908,303">
              <v:shape style="position:absolute;left:6442;top:1493;width:1908;height:303" coordorigin="6442,1493" coordsize="1908,303" path="m6442,1795l8350,1795,8350,1493,6442,1493,6442,1795xe" filled="false" stroked="true" strokeweight="6pt" strokecolor="#5d6770">
                <v:path arrowok="t"/>
              </v:shape>
            </v:group>
            <v:group style="position:absolute;left:6442;top:271;width:1407;height:303" coordorigin="6442,271" coordsize="1407,303">
              <v:shape style="position:absolute;left:6442;top:271;width:1407;height:303" coordorigin="6442,271" coordsize="1407,303" path="m6442,574l7848,574,7848,271,6442,271,6442,574xe" filled="true" fillcolor="#5d6770" stroked="false">
                <v:path arrowok="t"/>
                <v:fill type="solid"/>
              </v:shape>
            </v:group>
            <v:group style="position:absolute;left:6442;top:271;width:1407;height:303" coordorigin="6442,271" coordsize="1407,303">
              <v:shape style="position:absolute;left:6442;top:271;width:1407;height:303" coordorigin="6442,271" coordsize="1407,303" path="m6442,574l7848,574,7848,271,6442,271,6442,574xe" filled="false" stroked="true" strokeweight="6.0pt" strokecolor="#5d6770">
                <v:path arrowok="t"/>
              </v:shape>
            </v:group>
            <v:group style="position:absolute;left:6442;top:2247;width:2285;height:300" coordorigin="6442,2247" coordsize="2285,300">
              <v:shape style="position:absolute;left:6442;top:2247;width:2285;height:300" coordorigin="6442,2247" coordsize="2285,300" path="m6442,2547l8726,2547,8726,2247,6442,2247,6442,2547xe" filled="true" fillcolor="#009d4e" stroked="false">
                <v:path arrowok="t"/>
                <v:fill type="solid"/>
              </v:shape>
            </v:group>
            <v:group style="position:absolute;left:6442;top:2247;width:2285;height:300" coordorigin="6442,2247" coordsize="2285,300">
              <v:shape style="position:absolute;left:6442;top:2247;width:2285;height:300" coordorigin="6442,2247" coordsize="2285,300" path="m6442,2547l8726,2547,8726,2247,6442,2247,6442,2547xe" filled="false" stroked="true" strokeweight="6.0pt" strokecolor="#009d4e">
                <v:path arrowok="t"/>
              </v:shape>
            </v:group>
            <v:group style="position:absolute;left:6442;top:1025;width:2290;height:300" coordorigin="6442,1025" coordsize="2290,300">
              <v:shape style="position:absolute;left:6442;top:1025;width:2290;height:300" coordorigin="6442,1025" coordsize="2290,300" path="m6442,1325l8731,1325,8731,1025,6442,1025,6442,1325xe" filled="true" fillcolor="#009d4e" stroked="false">
                <v:path arrowok="t"/>
                <v:fill type="solid"/>
              </v:shape>
            </v:group>
            <v:group style="position:absolute;left:6442;top:1025;width:2290;height:300" coordorigin="6442,1025" coordsize="2290,300">
              <v:shape style="position:absolute;left:6442;top:1025;width:2290;height:300" coordorigin="6442,1025" coordsize="2290,300" path="m6442,1325l8731,1325,8731,1025,6442,1025,6442,1325xe" filled="false" stroked="true" strokeweight="6pt" strokecolor="#009d4e">
                <v:path arrowok="t"/>
              </v:shape>
            </v:group>
            <v:group style="position:absolute;left:6442;top:-197;width:1952;height:300" coordorigin="6442,-197" coordsize="1952,300">
              <v:shape style="position:absolute;left:6442;top:-197;width:1952;height:300" coordorigin="6442,-197" coordsize="1952,300" path="m6442,103l8393,103,8393,-197,6442,-197,6442,103xe" filled="true" fillcolor="#009d4e" stroked="false">
                <v:path arrowok="t"/>
                <v:fill type="solid"/>
              </v:shape>
            </v:group>
            <v:group style="position:absolute;left:6442;top:-197;width:1952;height:300" coordorigin="6442,-197" coordsize="1952,300">
              <v:shape style="position:absolute;left:6442;top:-197;width:1952;height:300" coordorigin="6442,-197" coordsize="1952,300" path="m6442,103l8393,103,8393,-197,6442,-197,6442,103xe" filled="false" stroked="true" strokeweight="6pt" strokecolor="#009d4e">
                <v:path arrowok="t"/>
              </v:shape>
            </v:group>
            <v:group style="position:absolute;left:6379;top:3243;width:3360;height:2" coordorigin="6379,3243" coordsize="3360,2">
              <v:shape style="position:absolute;left:6379;top:3243;width:3360;height:2" coordorigin="6379,3243" coordsize="3360,0" path="m6379,3243l9739,3243e" filled="false" stroked="true" strokeweight=".72pt" strokecolor="#5d6770">
                <v:path arrowok="t"/>
              </v:shape>
            </v:group>
            <v:group style="position:absolute;left:6442;top:-422;width:2;height:3728" coordorigin="6442,-422" coordsize="2,3728">
              <v:shape style="position:absolute;left:6442;top:-422;width:2;height:3728" coordorigin="6442,-422" coordsize="0,3728" path="m6442,-422l6442,3305e" filled="false" stroked="true" strokeweight=".72pt" strokecolor="#5d6770">
                <v:path arrowok="t"/>
              </v:shape>
            </v:group>
            <v:group style="position:absolute;left:7541;top:3243;width:2;height:63" coordorigin="7541,3243" coordsize="2,63">
              <v:shape style="position:absolute;left:7541;top:3243;width:2;height:63" coordorigin="7541,3243" coordsize="0,63" path="m7541,3243l7541,3305e" filled="false" stroked="true" strokeweight=".72pt" strokecolor="#5d6770">
                <v:path arrowok="t"/>
              </v:shape>
            </v:group>
            <v:group style="position:absolute;left:8640;top:3243;width:2;height:63" coordorigin="8640,3243" coordsize="2,63">
              <v:shape style="position:absolute;left:8640;top:3243;width:2;height:63" coordorigin="8640,3243" coordsize="0,63" path="m8640,3243l8640,3305e" filled="false" stroked="true" strokeweight=".72pt" strokecolor="#5d6770">
                <v:path arrowok="t"/>
              </v:shape>
            </v:group>
            <v:group style="position:absolute;left:9739;top:3243;width:2;height:63" coordorigin="9739,3243" coordsize="2,63">
              <v:shape style="position:absolute;left:9739;top:3243;width:2;height:63" coordorigin="9739,3243" coordsize="0,63" path="m9739,3243l9739,3305e" filled="false" stroked="true" strokeweight=".72pt" strokecolor="#5d6770">
                <v:path arrowok="t"/>
              </v:shape>
            </v:group>
            <v:group style="position:absolute;left:6379;top:2021;width:63;height:2" coordorigin="6379,2021" coordsize="63,2">
              <v:shape style="position:absolute;left:6379;top:2021;width:63;height:2" coordorigin="6379,2021" coordsize="63,0" path="m6379,2021l6442,2021e" filled="false" stroked="true" strokeweight=".72pt" strokecolor="#5d6770">
                <v:path arrowok="t"/>
              </v:shape>
            </v:group>
            <v:group style="position:absolute;left:6379;top:799;width:63;height:2" coordorigin="6379,799" coordsize="63,2">
              <v:shape style="position:absolute;left:6379;top:799;width:63;height:2" coordorigin="6379,799" coordsize="63,0" path="m6379,799l6442,799e" filled="false" stroked="true" strokeweight=".72pt" strokecolor="#5d6770">
                <v:path arrowok="t"/>
              </v:shape>
            </v:group>
            <v:group style="position:absolute;left:6379;top:-422;width:63;height:2" coordorigin="6379,-422" coordsize="63,2">
              <v:shape style="position:absolute;left:6379;top:-422;width:63;height:2" coordorigin="6379,-422" coordsize="63,0" path="m6379,-422l6442,-422e" filled="false" stroked="true" strokeweight=".72pt" strokecolor="#5d6770">
                <v:path arrowok="t"/>
              </v:shape>
              <v:shape style="position:absolute;left:7970;top:-126;width:1152;height:669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5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35,497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25,577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72;top:1096;width:989;height:669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3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41,655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34,700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48;top:2317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41,563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70;top:2787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23,747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2015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65"/>
        <w:ind w:left="35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2014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65"/>
        <w:ind w:left="35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2013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4977" w:val="left" w:leader="none"/>
          <w:tab w:pos="6076" w:val="left" w:leader="none"/>
          <w:tab w:pos="7174" w:val="left" w:leader="none"/>
        </w:tabs>
        <w:spacing w:before="65"/>
        <w:ind w:left="41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  <w:tab/>
        <w:t>20,000</w:t>
        <w:tab/>
        <w:t>40,000</w:t>
        <w:tab/>
      </w:r>
      <w:r>
        <w:rPr>
          <w:rFonts w:ascii="Arial"/>
          <w:color w:val="5D6770"/>
          <w:sz w:val="20"/>
        </w:rPr>
        <w:t>60,000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1220" w:val="left" w:leader="none"/>
        </w:tabs>
        <w:spacing w:before="65"/>
        <w:ind w:left="0" w:right="209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9.200012pt;margin-top:4.729880pt;width:9.4pt;height:9.25pt;mso-position-horizontal-relative:page;mso-position-vertical-relative:paragraph;z-index:17800" coordorigin="6984,95" coordsize="188,185">
            <v:group style="position:absolute;left:7024;top:134;width:108;height:106" coordorigin="7024,134" coordsize="108,106">
              <v:shape style="position:absolute;left:7024;top:134;width:108;height:106" coordorigin="7024,134" coordsize="108,106" path="m7024,240l7132,240,7132,134,7024,134,7024,240xe" filled="true" fillcolor="#009d4e" stroked="false">
                <v:path arrowok="t"/>
                <v:fill type="solid"/>
              </v:shape>
            </v:group>
            <v:group style="position:absolute;left:7024;top:134;width:108;height:106" coordorigin="7024,134" coordsize="108,106">
              <v:shape style="position:absolute;left:7024;top:134;width:108;height:106" coordorigin="7024,134" coordsize="108,106" path="m7024,240l7132,240,7132,134,7024,134,7024,240xe" filled="false" stroked="true" strokeweight="3.96pt" strokecolor="#009d4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279999pt;margin-top:4.729880pt;width:9.25pt;height:9.25pt;mso-position-horizontal-relative:page;mso-position-vertical-relative:paragraph;z-index:-863872" coordorigin="8206,95" coordsize="185,185">
            <v:group style="position:absolute;left:8245;top:134;width:106;height:106" coordorigin="8245,134" coordsize="106,106">
              <v:shape style="position:absolute;left:8245;top:134;width:106;height:106" coordorigin="8245,134" coordsize="106,106" path="m8245,240l8351,240,8351,134,8245,134,8245,240xe" filled="true" fillcolor="#5d6770" stroked="false">
                <v:path arrowok="t"/>
                <v:fill type="solid"/>
              </v:shape>
            </v:group>
            <v:group style="position:absolute;left:8245;top:134;width:106;height:106" coordorigin="8245,134" coordsize="106,106">
              <v:shape style="position:absolute;left:8245;top:134;width:106;height:106" coordorigin="8245,134" coordsize="106,106" path="m8245,240l8351,240,8351,134,8245,134,8245,240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4"/>
          <w:w w:val="95"/>
          <w:sz w:val="20"/>
        </w:rPr>
        <w:t>Nacional</w:t>
        <w:tab/>
      </w:r>
      <w:r>
        <w:rPr>
          <w:rFonts w:ascii="Arial"/>
          <w:color w:val="5D6770"/>
          <w:spacing w:val="2"/>
          <w:sz w:val="20"/>
        </w:rPr>
        <w:t>BCS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0"/>
        <w:ind w:left="3903" w:right="6269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Victimización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Percepción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sobre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2014, 2015, 2016.</w:t>
      </w:r>
      <w:r>
        <w:rPr>
          <w:rFonts w:ascii="Arial" w:hAnsi="Arial"/>
        </w:rPr>
      </w:r>
    </w:p>
    <w:p>
      <w:pPr>
        <w:spacing w:before="0"/>
        <w:ind w:left="3906" w:right="626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</w:t>
      </w:r>
      <w:r>
        <w:rPr>
          <w:rFonts w:ascii="Arial"/>
          <w:color w:val="5D6770"/>
          <w:spacing w:val="-1"/>
          <w:sz w:val="16"/>
        </w:rPr>
        <w:t>: Tasa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-1"/>
          <w:sz w:val="16"/>
        </w:rPr>
        <w:t>por</w:t>
      </w:r>
      <w:r>
        <w:rPr>
          <w:rFonts w:ascii="Arial"/>
          <w:color w:val="5D6770"/>
          <w:spacing w:val="-3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cada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100 </w:t>
      </w:r>
      <w:r>
        <w:rPr>
          <w:rFonts w:ascii="Arial"/>
          <w:color w:val="5D6770"/>
          <w:sz w:val="16"/>
        </w:rPr>
        <w:t>mil</w:t>
      </w:r>
      <w:r>
        <w:rPr>
          <w:rFonts w:ascii="Arial"/>
          <w:color w:val="5D6770"/>
          <w:spacing w:val="24"/>
          <w:sz w:val="16"/>
        </w:rPr>
        <w:t> </w:t>
      </w:r>
      <w:r>
        <w:rPr>
          <w:rFonts w:ascii="Arial"/>
          <w:color w:val="5D6770"/>
          <w:spacing w:val="-1"/>
          <w:sz w:val="16"/>
        </w:rPr>
        <w:t>habitantes.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headerReference w:type="even" r:id="rId362"/>
          <w:headerReference w:type="default" r:id="rId363"/>
          <w:footerReference w:type="even" r:id="rId364"/>
          <w:footerReference w:type="default" r:id="rId365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6" w:lineRule="exact" w:before="141"/>
        <w:ind w:left="2986" w:right="5173" w:firstLine="19"/>
        <w:jc w:val="left"/>
        <w:rPr>
          <w:rFonts w:ascii="Arial" w:hAnsi="Arial" w:cs="Arial" w:eastAsia="Arial"/>
          <w:sz w:val="24"/>
          <w:szCs w:val="24"/>
        </w:rPr>
      </w:pPr>
      <w:bookmarkStart w:name="3.2.1 Profesionalización" w:id="14"/>
      <w:bookmarkEnd w:id="14"/>
      <w:r>
        <w:rPr/>
      </w:r>
      <w:r>
        <w:rPr>
          <w:rFonts w:ascii="Arial" w:hAnsi="Arial"/>
          <w:b/>
          <w:color w:val="5D6770"/>
          <w:w w:val="105"/>
          <w:sz w:val="24"/>
        </w:rPr>
        <w:t>EVALUACIÓN</w:t>
      </w:r>
      <w:r>
        <w:rPr>
          <w:rFonts w:ascii="Arial" w:hAnsi="Arial"/>
          <w:b/>
          <w:color w:val="5D6770"/>
          <w:spacing w:val="1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2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CONTROL</w:t>
      </w:r>
      <w:r>
        <w:rPr>
          <w:rFonts w:ascii="Arial" w:hAnsi="Arial"/>
          <w:b/>
          <w:color w:val="5D6770"/>
          <w:spacing w:val="2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2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CONFIANZA</w:t>
      </w:r>
      <w:r>
        <w:rPr>
          <w:rFonts w:ascii="Arial" w:hAnsi="Arial"/>
          <w:b/>
          <w:color w:val="5D6770"/>
          <w:spacing w:val="22"/>
          <w:w w:val="110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AL</w:t>
      </w:r>
      <w:r>
        <w:rPr>
          <w:rFonts w:ascii="Arial" w:hAnsi="Arial"/>
          <w:b/>
          <w:color w:val="5D6770"/>
          <w:spacing w:val="-1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PERSONAL</w:t>
      </w:r>
      <w:r>
        <w:rPr>
          <w:rFonts w:ascii="Arial" w:hAnsi="Arial"/>
          <w:b/>
          <w:color w:val="5D6770"/>
          <w:spacing w:val="-1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16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SEG</w:t>
      </w:r>
      <w:r>
        <w:rPr>
          <w:rFonts w:ascii="Arial" w:hAnsi="Arial"/>
          <w:b/>
          <w:color w:val="5D6770"/>
          <w:spacing w:val="-1"/>
          <w:w w:val="105"/>
          <w:sz w:val="24"/>
        </w:rPr>
        <w:t>URIDAD</w:t>
      </w:r>
      <w:r>
        <w:rPr>
          <w:rFonts w:ascii="Arial" w:hAnsi="Arial"/>
          <w:b/>
          <w:color w:val="5D6770"/>
          <w:spacing w:val="-1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1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sz w:val="24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4"/>
          <w:szCs w:val="24"/>
        </w:rPr>
        <w:sectPr>
          <w:headerReference w:type="even" r:id="rId369"/>
          <w:headerReference w:type="default" r:id="rId370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7"/>
        <w:spacing w:line="240" w:lineRule="auto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70.0</w:t>
      </w:r>
      <w:r>
        <w:rPr>
          <w:rFonts w:ascii="Arial"/>
        </w:rPr>
      </w:r>
    </w:p>
    <w:p>
      <w:pPr>
        <w:spacing w:before="17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60.0</w:t>
      </w:r>
      <w:r>
        <w:rPr>
          <w:rFonts w:ascii="Arial"/>
          <w:sz w:val="20"/>
        </w:rPr>
      </w:r>
    </w:p>
    <w:p>
      <w:pPr>
        <w:spacing w:line="262" w:lineRule="exact" w:before="0"/>
        <w:ind w:left="10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5D6770"/>
          <w:spacing w:val="-1"/>
          <w:w w:val="105"/>
          <w:sz w:val="24"/>
        </w:rPr>
        <w:t>2014</w:t>
      </w:r>
      <w:r>
        <w:rPr>
          <w:rFonts w:ascii="Arial"/>
          <w:b/>
          <w:color w:val="5D6770"/>
          <w:spacing w:val="9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(%</w:t>
      </w:r>
      <w:r>
        <w:rPr>
          <w:rFonts w:ascii="Arial"/>
          <w:b/>
          <w:color w:val="5D6770"/>
          <w:spacing w:val="9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DEL</w:t>
      </w:r>
      <w:r>
        <w:rPr>
          <w:rFonts w:ascii="Arial"/>
          <w:b/>
          <w:color w:val="5D6770"/>
          <w:spacing w:val="9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PERSONAL)</w:t>
      </w:r>
      <w:r>
        <w:rPr>
          <w:rFonts w:ascii="Arial"/>
          <w:sz w:val="2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0" w:right="307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8.920013pt;margin-top:-11.810119pt;width:283.350pt;height:144.25pt;mso-position-horizontal-relative:page;mso-position-vertical-relative:paragraph;z-index:-863824" coordorigin="5378,-236" coordsize="5667,2885">
            <v:group style="position:absolute;left:5849;top:1470;width:790;height:1107" coordorigin="5849,1470" coordsize="790,1107">
              <v:shape style="position:absolute;left:5849;top:1470;width:790;height:1107" coordorigin="5849,1470" coordsize="790,1107" path="m5849,2577l6638,2577,6638,1470,5849,1470,5849,2577xe" filled="true" fillcolor="#005aa7" stroked="false">
                <v:path arrowok="t"/>
                <v:fill type="solid"/>
              </v:shape>
            </v:group>
            <v:group style="position:absolute;left:5849;top:1470;width:790;height:1107" coordorigin="5849,1470" coordsize="790,1107">
              <v:shape style="position:absolute;left:5849;top:1470;width:790;height:1107" coordorigin="5849,1470" coordsize="790,1107" path="m5849,2577l6638,2577,6638,1470,5849,1470,5849,2577xe" filled="false" stroked="true" strokeweight="6pt" strokecolor="#005aa7">
                <v:path arrowok="t"/>
              </v:shape>
            </v:group>
            <v:group style="position:absolute;left:8642;top:321;width:790;height:2256" coordorigin="8642,321" coordsize="790,2256">
              <v:shape style="position:absolute;left:8642;top:321;width:790;height:2256" coordorigin="8642,321" coordsize="790,2256" path="m8642,2577l9432,2577,9432,321,8642,321,8642,2577xe" filled="true" fillcolor="#005aa7" stroked="false">
                <v:path arrowok="t"/>
                <v:fill type="solid"/>
              </v:shape>
            </v:group>
            <v:group style="position:absolute;left:8642;top:321;width:790;height:2256" coordorigin="8642,321" coordsize="790,2256">
              <v:shape style="position:absolute;left:8642;top:321;width:790;height:2256" coordorigin="8642,321" coordsize="790,2256" path="m8642,2577l9432,2577,9432,321,8642,321,8642,2577xe" filled="false" stroked="true" strokeweight="6pt" strokecolor="#005aa7">
                <v:path arrowok="t"/>
              </v:shape>
            </v:group>
            <v:group style="position:absolute;left:7056;top:1648;width:790;height:929" coordorigin="7056,1648" coordsize="790,929">
              <v:shape style="position:absolute;left:7056;top:1648;width:790;height:929" coordorigin="7056,1648" coordsize="790,929" path="m7056,2577l7846,2577,7846,1648,7056,1648,7056,2577xe" filled="true" fillcolor="#5d6770" stroked="false">
                <v:path arrowok="t"/>
                <v:fill type="solid"/>
              </v:shape>
            </v:group>
            <v:group style="position:absolute;left:7056;top:1648;width:790;height:929" coordorigin="7056,1648" coordsize="790,929">
              <v:shape style="position:absolute;left:7056;top:1648;width:790;height:929" coordorigin="7056,1648" coordsize="790,929" path="m7056,2577l7846,2577,7846,1648,7056,1648,7056,2577xe" filled="false" stroked="true" strokeweight="6pt" strokecolor="#5d6770">
                <v:path arrowok="t"/>
              </v:shape>
            </v:group>
            <v:group style="position:absolute;left:9850;top:1045;width:790;height:1532" coordorigin="9850,1045" coordsize="790,1532">
              <v:shape style="position:absolute;left:9850;top:1045;width:790;height:1532" coordorigin="9850,1045" coordsize="790,1532" path="m9850,2577l10639,2577,10639,1045,9850,1045,9850,2577xe" filled="true" fillcolor="#5d6770" stroked="false">
                <v:path arrowok="t"/>
                <v:fill type="solid"/>
              </v:shape>
            </v:group>
            <v:group style="position:absolute;left:9850;top:1045;width:790;height:1532" coordorigin="9850,1045" coordsize="790,1532">
              <v:shape style="position:absolute;left:9850;top:1045;width:790;height:1532" coordorigin="9850,1045" coordsize="790,1532" path="m9850,2577l10639,2577,10639,1045,9850,1045,9850,2577xe" filled="false" stroked="true" strokeweight="6.0pt" strokecolor="#5d6770">
                <v:path arrowok="t"/>
              </v:shape>
            </v:group>
            <v:group style="position:absolute;left:5450;top:-229;width:2;height:2871" coordorigin="5450,-229" coordsize="2,2871">
              <v:shape style="position:absolute;left:5450;top:-229;width:2;height:2871" coordorigin="5450,-229" coordsize="0,2871" path="m5450,-229l5450,2641e" filled="false" stroked="true" strokeweight=".72pt" strokecolor="#5d6770">
                <v:path arrowok="t"/>
              </v:shape>
            </v:group>
            <v:group style="position:absolute;left:5386;top:2577;width:5652;height:2" coordorigin="5386,2577" coordsize="5652,2">
              <v:shape style="position:absolute;left:5386;top:2577;width:5652;height:2" coordorigin="5386,2577" coordsize="5652,0" path="m5386,2577l11038,2577e" filled="false" stroked="true" strokeweight=".72pt" strokecolor="#5d6770">
                <v:path arrowok="t"/>
              </v:shape>
            </v:group>
            <v:group style="position:absolute;left:5386;top:2176;width:65;height:2" coordorigin="5386,2176" coordsize="65,2">
              <v:shape style="position:absolute;left:5386;top:2176;width:65;height:2" coordorigin="5386,2176" coordsize="65,0" path="m5386,2176l5450,2176e" filled="false" stroked="true" strokeweight=".72pt" strokecolor="#5d6770">
                <v:path arrowok="t"/>
              </v:shape>
            </v:group>
            <v:group style="position:absolute;left:5386;top:1775;width:65;height:2" coordorigin="5386,1775" coordsize="65,2">
              <v:shape style="position:absolute;left:5386;top:1775;width:65;height:2" coordorigin="5386,1775" coordsize="65,0" path="m5386,1775l5450,1775e" filled="false" stroked="true" strokeweight=".72pt" strokecolor="#5d6770">
                <v:path arrowok="t"/>
              </v:shape>
            </v:group>
            <v:group style="position:absolute;left:5386;top:1374;width:65;height:2" coordorigin="5386,1374" coordsize="65,2">
              <v:shape style="position:absolute;left:5386;top:1374;width:65;height:2" coordorigin="5386,1374" coordsize="65,0" path="m5386,1374l5450,1374e" filled="false" stroked="true" strokeweight=".72pt" strokecolor="#5d6770">
                <v:path arrowok="t"/>
              </v:shape>
            </v:group>
            <v:group style="position:absolute;left:5386;top:973;width:65;height:2" coordorigin="5386,973" coordsize="65,2">
              <v:shape style="position:absolute;left:5386;top:973;width:65;height:2" coordorigin="5386,973" coordsize="65,0" path="m5386,973l5450,973e" filled="false" stroked="true" strokeweight=".72pt" strokecolor="#5d6770">
                <v:path arrowok="t"/>
              </v:shape>
            </v:group>
            <v:group style="position:absolute;left:5386;top:573;width:65;height:2" coordorigin="5386,573" coordsize="65,2">
              <v:shape style="position:absolute;left:5386;top:573;width:65;height:2" coordorigin="5386,573" coordsize="65,0" path="m5386,573l5450,573e" filled="false" stroked="true" strokeweight=".72pt" strokecolor="#5d6770">
                <v:path arrowok="t"/>
              </v:shape>
            </v:group>
            <v:group style="position:absolute;left:5386;top:172;width:65;height:2" coordorigin="5386,172" coordsize="65,2">
              <v:shape style="position:absolute;left:5386;top:172;width:65;height:2" coordorigin="5386,172" coordsize="65,0" path="m5386,172l5450,172e" filled="false" stroked="true" strokeweight=".72pt" strokecolor="#5d6770">
                <v:path arrowok="t"/>
              </v:shape>
            </v:group>
            <v:group style="position:absolute;left:5386;top:-229;width:65;height:2" coordorigin="5386,-229" coordsize="65,2">
              <v:shape style="position:absolute;left:5386;top:-229;width:65;height:2" coordorigin="5386,-229" coordsize="65,0" path="m5386,-229l5450,-229e" filled="false" stroked="true" strokeweight=".72pt" strokecolor="#5d6770">
                <v:path arrowok="t"/>
              </v:shape>
            </v:group>
            <v:group style="position:absolute;left:8244;top:2577;width:2;height:65" coordorigin="8244,2577" coordsize="2,65">
              <v:shape style="position:absolute;left:8244;top:2577;width:2;height:65" coordorigin="8244,2577" coordsize="0,65" path="m8244,2577l8244,2641e" filled="false" stroked="true" strokeweight=".72pt" strokecolor="#5d6770">
                <v:path arrowok="t"/>
              </v:shape>
            </v:group>
            <v:group style="position:absolute;left:11038;top:2577;width:2;height:65" coordorigin="11038,2577" coordsize="2,65">
              <v:shape style="position:absolute;left:11038;top:2577;width:2;height:65" coordorigin="11038,2577" coordsize="0,65" path="m11038,2577l11038,2641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56.3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007" w:space="40"/>
            <w:col w:w="10533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50.0</w:t>
      </w:r>
      <w:r>
        <w:rPr>
          <w:rFonts w:ascii="Arial"/>
          <w:sz w:val="20"/>
        </w:rPr>
      </w:r>
    </w:p>
    <w:p>
      <w:pPr>
        <w:spacing w:before="17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40.0</w:t>
      </w:r>
      <w:r>
        <w:rPr>
          <w:rFonts w:ascii="Arial"/>
          <w:sz w:val="20"/>
        </w:rPr>
      </w:r>
    </w:p>
    <w:p>
      <w:pPr>
        <w:spacing w:before="17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30.0</w:t>
      </w:r>
      <w:r>
        <w:rPr>
          <w:rFonts w:ascii="Arial"/>
          <w:sz w:val="20"/>
        </w:rPr>
      </w:r>
    </w:p>
    <w:p>
      <w:pPr>
        <w:spacing w:before="17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20.0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7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27.6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23.2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spacing w:before="0"/>
        <w:ind w:left="23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38.2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4" w:equalWidth="0">
            <w:col w:w="3007" w:space="40"/>
            <w:col w:w="1129" w:space="40"/>
            <w:col w:w="1168" w:space="40"/>
            <w:col w:w="8156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6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10.0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0.0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tabs>
          <w:tab w:pos="3439" w:val="left" w:leader="none"/>
        </w:tabs>
        <w:spacing w:before="0"/>
        <w:ind w:left="11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Nacional</w:t>
        <w:tab/>
      </w:r>
      <w:r>
        <w:rPr>
          <w:rFonts w:ascii="Arial"/>
          <w:b/>
          <w:color w:val="5D6770"/>
          <w:sz w:val="20"/>
        </w:rPr>
        <w:t>Baja</w:t>
      </w:r>
      <w:r>
        <w:rPr>
          <w:rFonts w:ascii="Arial"/>
          <w:b/>
          <w:color w:val="5D6770"/>
          <w:spacing w:val="-11"/>
          <w:sz w:val="20"/>
        </w:rPr>
        <w:t> </w:t>
      </w:r>
      <w:r>
        <w:rPr>
          <w:rFonts w:ascii="Arial"/>
          <w:b/>
          <w:color w:val="5D6770"/>
          <w:sz w:val="20"/>
        </w:rPr>
        <w:t>California</w:t>
      </w:r>
      <w:r>
        <w:rPr>
          <w:rFonts w:ascii="Arial"/>
          <w:b/>
          <w:color w:val="5D6770"/>
          <w:spacing w:val="-7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Sur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007" w:space="40"/>
            <w:col w:w="10533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  <w:r>
        <w:rPr/>
        <w:pict>
          <v:group style="position:absolute;margin-left:661.299988pt;margin-top:39.959999pt;width:110.1pt;height:25.85pt;mso-position-horizontal-relative:page;mso-position-vertical-relative:page;z-index:17848" coordorigin="13226,799" coordsize="2202,517">
            <v:shape style="position:absolute;left:13226;top:799;width:1148;height:173" type="#_x0000_t75" stroked="false">
              <v:imagedata r:id="rId371" o:title=""/>
            </v:shape>
            <v:shape style="position:absolute;left:14270;top:799;width:1157;height:173" type="#_x0000_t75" stroked="false">
              <v:imagedata r:id="rId372" o:title=""/>
            </v:shape>
            <v:shape style="position:absolute;left:13603;top:970;width:1810;height:173" type="#_x0000_t75" stroked="false">
              <v:imagedata r:id="rId373" o:title=""/>
            </v:shape>
            <v:shape style="position:absolute;left:13315;top:1143;width:2108;height:173" type="#_x0000_t75" stroked="false">
              <v:imagedata r:id="rId374" o:title=""/>
            </v:shape>
            <w10:wrap type="none"/>
          </v:group>
        </w:pict>
      </w:r>
    </w:p>
    <w:p>
      <w:pPr>
        <w:tabs>
          <w:tab w:pos="1255" w:val="left" w:leader="none"/>
        </w:tabs>
        <w:spacing w:before="65"/>
        <w:ind w:left="0" w:right="168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5.959991pt;margin-top:4.639882pt;width:9.4pt;height:9.4pt;mso-position-horizontal-relative:page;mso-position-vertical-relative:paragraph;z-index:17896" coordorigin="6919,93" coordsize="188,188">
            <v:group style="position:absolute;left:6959;top:132;width:108;height:108" coordorigin="6959,132" coordsize="108,108">
              <v:shape style="position:absolute;left:6959;top:132;width:108;height:108" coordorigin="6959,132" coordsize="108,108" path="m6959,240l7067,240,7067,132,6959,132,6959,240xe" filled="true" fillcolor="#005aa7" stroked="false">
                <v:path arrowok="t"/>
                <v:fill type="solid"/>
              </v:shape>
            </v:group>
            <v:group style="position:absolute;left:6959;top:132;width:108;height:108" coordorigin="6959,132" coordsize="108,108">
              <v:shape style="position:absolute;left:6959;top:132;width:108;height:108" coordorigin="6959,132" coordsize="108,108" path="m6959,240l7067,240,7067,132,6959,132,6959,240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8.839996pt;margin-top:4.639882pt;width:9.25pt;height:9.4pt;mso-position-horizontal-relative:page;mso-position-vertical-relative:paragraph;z-index:-863776" coordorigin="8177,93" coordsize="185,188">
            <v:group style="position:absolute;left:8216;top:132;width:106;height:108" coordorigin="8216,132" coordsize="106,108">
              <v:shape style="position:absolute;left:8216;top:132;width:106;height:108" coordorigin="8216,132" coordsize="106,108" path="m8216,240l8322,240,8322,132,8216,132,8216,240xe" filled="true" fillcolor="#5d6770" stroked="false">
                <v:path arrowok="t"/>
                <v:fill type="solid"/>
              </v:shape>
            </v:group>
            <v:group style="position:absolute;left:8216;top:132;width:106;height:108" coordorigin="8216,132" coordsize="106,108">
              <v:shape style="position:absolute;left:8216;top:132;width:106;height:108" coordorigin="8216,132" coordsize="106,108" path="m8216,240l8322,240,8322,132,8216,132,8216,240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4"/>
          <w:w w:val="95"/>
          <w:sz w:val="20"/>
        </w:rPr>
        <w:t>Evaluado</w:t>
        <w:tab/>
      </w:r>
      <w:r>
        <w:rPr>
          <w:rFonts w:ascii="Arial"/>
          <w:color w:val="5D6770"/>
          <w:spacing w:val="8"/>
          <w:sz w:val="20"/>
        </w:rPr>
        <w:t>Aprobado</w:t>
      </w:r>
      <w:r>
        <w:rPr>
          <w:rFonts w:ascii="Arial"/>
          <w:sz w:val="20"/>
        </w:rPr>
      </w:r>
    </w:p>
    <w:p>
      <w:pPr>
        <w:pStyle w:val="BodyText"/>
        <w:spacing w:line="245" w:lineRule="auto" w:before="64"/>
        <w:ind w:left="3589" w:right="4955" w:hanging="40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Cálculos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realizados con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base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INEGI,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Censo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Gobierno,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Sistema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Penitenciario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Estatales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04" w:right="4141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2015.</w:t>
      </w:r>
      <w:r>
        <w:rPr>
          <w:rFonts w:ascii="Arial"/>
        </w:rPr>
      </w:r>
    </w:p>
    <w:p>
      <w:pPr>
        <w:spacing w:line="182" w:lineRule="exact" w:before="0"/>
        <w:ind w:left="3272" w:right="247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70"/>
          <w:spacing w:val="-1"/>
          <w:sz w:val="16"/>
        </w:rPr>
        <w:t>Observaciones</w:t>
      </w:r>
      <w:r>
        <w:rPr>
          <w:rFonts w:ascii="Arial" w:hAnsi="Arial"/>
          <w:color w:val="5D6770"/>
          <w:spacing w:val="-1"/>
          <w:sz w:val="16"/>
        </w:rPr>
        <w:t>: </w:t>
      </w:r>
      <w:r>
        <w:rPr>
          <w:rFonts w:ascii="Arial" w:hAnsi="Arial"/>
          <w:color w:val="5D6770"/>
          <w:sz w:val="16"/>
        </w:rPr>
        <w:t>Se</w:t>
      </w:r>
      <w:r>
        <w:rPr>
          <w:rFonts w:ascii="Arial" w:hAnsi="Arial"/>
          <w:color w:val="5D6770"/>
          <w:spacing w:val="-3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refiere</w:t>
      </w:r>
      <w:r>
        <w:rPr>
          <w:rFonts w:ascii="Arial" w:hAnsi="Arial"/>
          <w:color w:val="5D6770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al</w:t>
      </w:r>
      <w:r>
        <w:rPr>
          <w:rFonts w:ascii="Arial" w:hAnsi="Arial"/>
          <w:color w:val="5D6770"/>
          <w:spacing w:val="-2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personal</w:t>
      </w:r>
      <w:r>
        <w:rPr>
          <w:rFonts w:ascii="Arial" w:hAnsi="Arial"/>
          <w:color w:val="5D6770"/>
          <w:spacing w:val="1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de</w:t>
      </w:r>
      <w:r>
        <w:rPr>
          <w:rFonts w:ascii="Arial" w:hAnsi="Arial"/>
          <w:color w:val="5D6770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seguridad</w:t>
      </w:r>
      <w:r>
        <w:rPr>
          <w:rFonts w:ascii="Arial" w:hAnsi="Arial"/>
          <w:color w:val="5D6770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pública</w:t>
      </w:r>
      <w:r>
        <w:rPr>
          <w:rFonts w:ascii="Arial" w:hAnsi="Arial"/>
          <w:color w:val="5D6770"/>
          <w:spacing w:val="-3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de</w:t>
      </w:r>
      <w:r>
        <w:rPr>
          <w:rFonts w:ascii="Arial" w:hAnsi="Arial"/>
          <w:color w:val="5D6770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la</w:t>
      </w:r>
      <w:r>
        <w:rPr>
          <w:rFonts w:ascii="Arial" w:hAnsi="Arial"/>
          <w:sz w:val="16"/>
        </w:rPr>
      </w:r>
    </w:p>
    <w:p>
      <w:pPr>
        <w:pStyle w:val="BodyText"/>
        <w:spacing w:line="240" w:lineRule="auto" w:before="3"/>
        <w:ind w:left="2204" w:right="4138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administración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5053" w:right="217" w:hanging="123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PERSONAL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OPERATIVO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URIDAD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PÚBLICA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EMPRESAS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URIDAD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PRIVADA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9114" w:val="left" w:leader="none"/>
        </w:tabs>
        <w:spacing w:line="200" w:lineRule="atLeast"/>
        <w:ind w:left="44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24.7pt;height:34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0" w:right="3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CORPORACIÓN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2.6pt;height:34.7pt;mso-position-horizontal-relative:char;mso-position-vertical-relative:line" coordorigin="0,0" coordsize="2252,694">
            <v:group style="position:absolute;left:0;top:0;width:2252;height:478" coordorigin="0,0" coordsize="2252,478">
              <v:shape style="position:absolute;left:0;top:0;width:2252;height:478" coordorigin="0,0" coordsize="2252,478" path="m0,478l2251,478,2251,0,0,0,0,478xe" filled="true" fillcolor="#005aa7" stroked="false">
                <v:path arrowok="t"/>
                <v:fill type="solid"/>
              </v:shape>
            </v:group>
            <v:group style="position:absolute;left:70;top:134;width:2112;height:209" coordorigin="70,134" coordsize="2112,209">
              <v:shape style="position:absolute;left:70;top:134;width:2112;height:209" coordorigin="70,134" coordsize="2112,209" path="m70,343l2182,343,2182,134,70,134,70,343xe" filled="true" fillcolor="#005aa7" stroked="false">
                <v:path arrowok="t"/>
                <v:fill type="solid"/>
              </v:shape>
            </v:group>
            <v:group style="position:absolute;left:1056;top:487;width:70;height:207" coordorigin="1056,487" coordsize="70,207">
              <v:shape style="position:absolute;left:1056;top:487;width:70;height:207" coordorigin="1056,487" coordsize="70,207" path="m1056,694l1126,694,1126,487,1056,487,1056,694xe" filled="true" fillcolor="#005aa7" stroked="false">
                <v:path arrowok="t"/>
                <v:fill type="solid"/>
              </v:shape>
            </v:group>
            <v:group style="position:absolute;left:0;top:487;width:70;height:207" coordorigin="0,487" coordsize="70,207">
              <v:shape style="position:absolute;left:0;top:487;width:70;height:207" coordorigin="0,487" coordsize="70,207" path="m0,694l70,694,70,487,0,487,0,694xe" filled="true" fillcolor="#005aa7" stroked="false">
                <v:path arrowok="t"/>
                <v:fill type="solid"/>
              </v:shape>
            </v:group>
            <v:group style="position:absolute;left:70;top:487;width:987;height:207" coordorigin="70,487" coordsize="987,207">
              <v:shape style="position:absolute;left:70;top:487;width:987;height:207" coordorigin="70,487" coordsize="987,207" path="m70,694l1056,694,1056,487,70,487,70,694xe" filled="true" fillcolor="#005aa7" stroked="false">
                <v:path arrowok="t"/>
                <v:fill type="solid"/>
              </v:shape>
            </v:group>
            <v:group style="position:absolute;left:2182;top:487;width:70;height:207" coordorigin="2182,487" coordsize="70,207">
              <v:shape style="position:absolute;left:2182;top:487;width:70;height:207" coordorigin="2182,487" coordsize="70,207" path="m2182,694l2251,694,2251,487,2182,487,2182,694xe" filled="true" fillcolor="#005aa7" stroked="false">
                <v:path arrowok="t"/>
                <v:fill type="solid"/>
              </v:shape>
            </v:group>
            <v:group style="position:absolute;left:1126;top:487;width:70;height:207" coordorigin="1126,487" coordsize="70,207">
              <v:shape style="position:absolute;left:1126;top:487;width:70;height:207" coordorigin="1126,487" coordsize="70,207" path="m1126,694l1195,694,1195,487,1126,487,1126,694xe" filled="true" fillcolor="#005aa7" stroked="false">
                <v:path arrowok="t"/>
                <v:fill type="solid"/>
              </v:shape>
            </v:group>
            <v:group style="position:absolute;left:1195;top:487;width:987;height:207" coordorigin="1195,487" coordsize="987,207">
              <v:shape style="position:absolute;left:1195;top:487;width:987;height:207" coordorigin="1195,487" coordsize="987,207" path="m1195,694l2182,694,2182,487,1195,487,1195,694xe" filled="true" fillcolor="#005aa7" stroked="false">
                <v:path arrowok="t"/>
                <v:fill type="solid"/>
              </v:shape>
              <v:shape style="position:absolute;left:70;top:159;width:210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OPERATIVO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2;top:512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88;top:512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8970" w:val="left" w:leader="none"/>
          <w:tab w:pos="9870" w:val="left" w:leader="none"/>
          <w:tab w:pos="10995" w:val="left" w:leader="none"/>
          <w:tab w:pos="11367" w:val="left" w:leader="none"/>
        </w:tabs>
        <w:spacing w:line="207" w:lineRule="exact"/>
        <w:ind w:left="447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Policía</w:t>
      </w:r>
      <w:r>
        <w:rPr>
          <w:rFonts w:ascii="Arial" w:hAnsi="Arial"/>
          <w:color w:val="5D6770"/>
          <w:spacing w:val="-4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Estatal</w:t>
      </w:r>
      <w:r>
        <w:rPr>
          <w:rFonts w:ascii="Arial" w:hAnsi="Arial"/>
          <w:color w:val="5D6770"/>
          <w:spacing w:val="-4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Preventiva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262</w:t>
        <w:tab/>
        <w:t>341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9718" w:val="left" w:leader="none"/>
          <w:tab w:pos="10844" w:val="left" w:leader="none"/>
          <w:tab w:pos="11367" w:val="left" w:leader="none"/>
        </w:tabs>
        <w:spacing w:before="9"/>
        <w:ind w:left="44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Dirección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de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Seguridad Pública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y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Tránsito Municipales</w:t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w w:val="95"/>
          <w:sz w:val="18"/>
          <w:u w:val="single" w:color="005AA7"/>
        </w:rPr>
        <w:t>2,084</w:t>
        <w:tab/>
      </w:r>
      <w:r>
        <w:rPr>
          <w:rFonts w:ascii="Arial" w:hAnsi="Arial"/>
          <w:color w:val="5D6770"/>
          <w:sz w:val="18"/>
          <w:u w:val="single" w:color="005AA7"/>
        </w:rPr>
        <w:t>2,079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9870" w:val="left" w:leader="none"/>
          <w:tab w:pos="10995" w:val="left" w:leader="none"/>
          <w:tab w:pos="11367" w:val="left" w:leader="none"/>
        </w:tabs>
        <w:spacing w:before="11"/>
        <w:ind w:left="44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Dirección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Gral.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de Prevención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y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Readaptación</w:t>
      </w:r>
      <w:r>
        <w:rPr>
          <w:rFonts w:ascii="Arial" w:hAnsi="Arial"/>
          <w:color w:val="5D6770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Social</w:t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390</w:t>
        <w:tab/>
        <w:t>371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970" w:val="left" w:leader="none"/>
          <w:tab w:pos="9870" w:val="left" w:leader="none"/>
          <w:tab w:pos="10995" w:val="left" w:leader="none"/>
          <w:tab w:pos="11367" w:val="left" w:leader="none"/>
        </w:tabs>
        <w:spacing w:before="9"/>
        <w:ind w:left="44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Procuraduría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General </w:t>
      </w:r>
      <w:r>
        <w:rPr>
          <w:rFonts w:ascii="Arial" w:hAnsi="Arial"/>
          <w:color w:val="5D6770"/>
          <w:sz w:val="18"/>
          <w:u w:val="single" w:color="5D6770"/>
        </w:rPr>
        <w:t>de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Justicia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del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Estado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537</w:t>
        <w:tab/>
        <w:t>541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970" w:val="left" w:leader="none"/>
          <w:tab w:pos="9870" w:val="left" w:leader="none"/>
          <w:tab w:pos="10995" w:val="left" w:leader="none"/>
          <w:tab w:pos="11367" w:val="left" w:leader="none"/>
        </w:tabs>
        <w:spacing w:before="11"/>
        <w:ind w:left="44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Empresas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Seguridad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Privada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Estatal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532</w:t>
        <w:tab/>
        <w:t>702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51" w:val="left" w:leader="none"/>
          <w:tab w:pos="8970" w:val="left" w:leader="none"/>
          <w:tab w:pos="9718" w:val="left" w:leader="none"/>
          <w:tab w:pos="10844" w:val="left" w:leader="none"/>
          <w:tab w:pos="11367" w:val="left" w:leader="none"/>
        </w:tabs>
        <w:spacing w:before="4"/>
        <w:ind w:left="44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w w:val="95"/>
          <w:sz w:val="18"/>
          <w:u w:val="single" w:color="005AA7"/>
        </w:rPr>
        <w:t>3,805</w:t>
        <w:tab/>
      </w:r>
      <w:r>
        <w:rPr>
          <w:rFonts w:ascii="Arial"/>
          <w:b/>
          <w:color w:val="5D6770"/>
          <w:sz w:val="18"/>
          <w:u w:val="single" w:color="005AA7"/>
        </w:rPr>
        <w:t>4,034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4538" w:right="4955" w:hanging="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Pública.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OBSERVACIONES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453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Policía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incluye </w:t>
      </w:r>
      <w:r>
        <w:rPr>
          <w:rFonts w:ascii="Arial" w:hAnsi="Arial"/>
          <w:color w:val="5D6770"/>
          <w:spacing w:val="-1"/>
        </w:rPr>
        <w:t>110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policías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procesales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reciente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4" w:lineRule="exact"/>
        <w:ind w:left="4552" w:right="239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PERSONAL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OPERATIVO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URIDAD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PÚBLICA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8"/>
          <w:w w:val="107"/>
        </w:rPr>
        <w:t> </w:t>
      </w:r>
      <w:r>
        <w:rPr>
          <w:rFonts w:ascii="Arial" w:hAnsi="Arial"/>
          <w:color w:val="5D6770"/>
          <w:w w:val="105"/>
        </w:rPr>
        <w:t>PRIVADA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7"/>
        <w:spacing w:line="240" w:lineRule="auto"/>
        <w:ind w:right="47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13.4%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9.2%</w:t>
      </w:r>
      <w:r>
        <w:rPr>
          <w:rFonts w:ascii="Arial"/>
          <w:sz w:val="20"/>
        </w:rPr>
      </w:r>
    </w:p>
    <w:p>
      <w:pPr>
        <w:spacing w:before="157"/>
        <w:ind w:left="3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  <w:sz w:val="20"/>
        </w:rPr>
        <w:t>17.4%</w:t>
      </w:r>
      <w:r>
        <w:rPr>
          <w:rFonts w:ascii="Arial"/>
          <w:sz w:val="20"/>
        </w:rPr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  <w:sz w:val="20"/>
        </w:rPr>
        <w:t>8.5%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79"/>
        <w:ind w:left="7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53,2%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pStyle w:val="Heading9"/>
        <w:spacing w:line="247" w:lineRule="auto"/>
        <w:ind w:left="371" w:right="1915"/>
        <w:jc w:val="left"/>
        <w:rPr>
          <w:rFonts w:ascii="Arial" w:hAnsi="Arial" w:cs="Arial" w:eastAsia="Arial"/>
        </w:rPr>
      </w:pPr>
      <w:r>
        <w:rPr/>
        <w:pict>
          <v:group style="position:absolute;margin-left:240.600006pt;margin-top:-4.018099pt;width:213.6pt;height:115.35pt;mso-position-horizontal-relative:page;mso-position-vertical-relative:paragraph;z-index:-863632" coordorigin="4812,-80" coordsize="4272,2307">
            <v:shape style="position:absolute;left:4812;top:-80;width:4272;height:2306" type="#_x0000_t75" stroked="false">
              <v:imagedata r:id="rId375" o:title=""/>
            </v:shape>
            <v:group style="position:absolute;left:7493;top:4;width:2;height:132" coordorigin="7493,4" coordsize="2,132">
              <v:shape style="position:absolute;left:7493;top:4;width:2;height:132" coordorigin="7493,4" coordsize="0,132" path="m7493,4l7493,136e" filled="false" stroked="true" strokeweight=".75pt" strokecolor="#5d6770">
                <v:path arrowok="t"/>
              </v:shape>
            </v:group>
            <v:group style="position:absolute;left:5197;top:1696;width:104;height:308" coordorigin="5197,1696" coordsize="104,308">
              <v:shape style="position:absolute;left:5197;top:1696;width:104;height:308" coordorigin="5197,1696" coordsize="104,308" path="m5300,1696l5197,2003e" filled="false" stroked="true" strokeweight=".75pt" strokecolor="#5d6770">
                <v:path arrowok="t"/>
              </v:shape>
            </v:group>
            <v:group style="position:absolute;left:5105;top:2003;width:92;height:2" coordorigin="5105,2003" coordsize="92,2">
              <v:shape style="position:absolute;left:5105;top:2003;width:92;height:2" coordorigin="5105,2003" coordsize="92,0" path="m5197,2003l5105,2003e" filled="false" stroked="true" strokeweight=".75pt" strokecolor="#5d6770">
                <v:path arrowok="t"/>
              </v:shape>
            </v:group>
            <v:group style="position:absolute;left:5871;top:95;width:2;height:137" coordorigin="5871,95" coordsize="2,137">
              <v:shape style="position:absolute;left:5871;top:95;width:2;height:137" coordorigin="5871,95" coordsize="0,137" path="m5871,95l5871,232e" filled="false" stroked="true" strokeweight=".75pt" strokecolor="#5d67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2.769989pt;margin-top:3.092401pt;width:4.850pt;height:4.850pt;mso-position-horizontal-relative:page;mso-position-vertical-relative:paragraph;z-index:18088" coordorigin="9455,62" coordsize="97,97">
            <v:shape style="position:absolute;left:9455;top:62;width:97;height:97" coordorigin="9455,62" coordsize="97,97" path="m9455,158l9552,158,9552,62,9455,62,9455,158xe" filled="true" fillcolor="#005aa7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D6770"/>
          <w:spacing w:val="6"/>
        </w:rPr>
        <w:t>Policia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3"/>
        </w:rPr>
        <w:t>Estatal</w:t>
      </w:r>
      <w:r>
        <w:rPr>
          <w:rFonts w:ascii="Arial"/>
          <w:color w:val="5D6770"/>
          <w:spacing w:val="22"/>
        </w:rPr>
        <w:t> </w:t>
      </w:r>
      <w:r>
        <w:rPr>
          <w:rFonts w:ascii="Arial"/>
          <w:color w:val="5D6770"/>
          <w:spacing w:val="5"/>
        </w:rPr>
        <w:t>Preventiva</w:t>
      </w:r>
      <w:r>
        <w:rPr>
          <w:rFonts w:ascii="Arial"/>
        </w:rPr>
      </w:r>
    </w:p>
    <w:p>
      <w:pPr>
        <w:spacing w:line="247" w:lineRule="auto" w:before="69"/>
        <w:ind w:left="371" w:right="191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2.769989pt;margin-top:6.53239pt;width:4.850pt;height:4.850pt;mso-position-horizontal-relative:page;mso-position-vertical-relative:paragraph;z-index:18112" coordorigin="9455,131" coordsize="97,97">
            <v:shape style="position:absolute;left:9455;top:131;width:97;height:97" coordorigin="9455,131" coordsize="97,97" path="m9455,227l9552,227,9552,131,9455,131,9455,227xe" filled="true" fillcolor="#5cbeb5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D6770"/>
          <w:spacing w:val="5"/>
          <w:sz w:val="18"/>
        </w:rPr>
        <w:t>Seguridad</w:t>
      </w:r>
      <w:r>
        <w:rPr>
          <w:rFonts w:ascii="Arial" w:hAnsi="Arial"/>
          <w:color w:val="5D6770"/>
          <w:spacing w:val="10"/>
          <w:sz w:val="18"/>
        </w:rPr>
        <w:t> </w:t>
      </w:r>
      <w:r>
        <w:rPr>
          <w:rFonts w:ascii="Arial" w:hAnsi="Arial"/>
          <w:color w:val="5D6770"/>
          <w:spacing w:val="6"/>
          <w:sz w:val="18"/>
        </w:rPr>
        <w:t>Pública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z w:val="18"/>
        </w:rPr>
        <w:t>y</w:t>
      </w:r>
      <w:r>
        <w:rPr>
          <w:rFonts w:ascii="Arial" w:hAnsi="Arial"/>
          <w:color w:val="5D6770"/>
          <w:spacing w:val="25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Tránsito</w:t>
      </w:r>
      <w:r>
        <w:rPr>
          <w:rFonts w:ascii="Arial" w:hAnsi="Arial"/>
          <w:color w:val="5D6770"/>
          <w:spacing w:val="7"/>
          <w:sz w:val="18"/>
        </w:rPr>
        <w:t> </w:t>
      </w:r>
      <w:r>
        <w:rPr>
          <w:rFonts w:ascii="Arial" w:hAnsi="Arial"/>
          <w:color w:val="5D6770"/>
          <w:spacing w:val="6"/>
          <w:sz w:val="18"/>
        </w:rPr>
        <w:t>Municipal</w:t>
      </w:r>
      <w:r>
        <w:rPr>
          <w:rFonts w:ascii="Arial" w:hAnsi="Arial"/>
          <w:sz w:val="18"/>
        </w:rPr>
      </w:r>
    </w:p>
    <w:p>
      <w:pPr>
        <w:spacing w:line="247" w:lineRule="auto" w:before="69"/>
        <w:ind w:left="371" w:right="191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2.769989pt;margin-top:6.552392pt;width:4.850pt;height:4.850pt;mso-position-horizontal-relative:page;mso-position-vertical-relative:paragraph;z-index:18136" coordorigin="9455,131" coordsize="97,97">
            <v:shape style="position:absolute;left:9455;top:131;width:97;height:97" coordorigin="9455,131" coordsize="97,97" path="m9455,227l9552,227,9552,131,9455,131,9455,227xe" filled="true" fillcolor="#ed6b06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D6770"/>
          <w:spacing w:val="5"/>
          <w:sz w:val="18"/>
        </w:rPr>
        <w:t>Prevención</w:t>
      </w:r>
      <w:r>
        <w:rPr>
          <w:rFonts w:ascii="Arial" w:hAnsi="Arial"/>
          <w:color w:val="5D6770"/>
          <w:spacing w:val="7"/>
          <w:sz w:val="18"/>
        </w:rPr>
        <w:t> </w:t>
      </w:r>
      <w:r>
        <w:rPr>
          <w:rFonts w:ascii="Arial" w:hAnsi="Arial"/>
          <w:color w:val="5D6770"/>
          <w:sz w:val="18"/>
        </w:rPr>
        <w:t>y</w:t>
      </w:r>
      <w:r>
        <w:rPr>
          <w:rFonts w:ascii="Arial" w:hAnsi="Arial"/>
          <w:color w:val="5D6770"/>
          <w:spacing w:val="27"/>
          <w:sz w:val="18"/>
        </w:rPr>
        <w:t> </w:t>
      </w:r>
      <w:r>
        <w:rPr>
          <w:rFonts w:ascii="Arial" w:hAnsi="Arial"/>
          <w:color w:val="5D6770"/>
          <w:spacing w:val="4"/>
          <w:sz w:val="18"/>
        </w:rPr>
        <w:t>Readaptación</w:t>
      </w:r>
      <w:r>
        <w:rPr>
          <w:rFonts w:ascii="Arial" w:hAnsi="Arial"/>
          <w:color w:val="5D6770"/>
          <w:spacing w:val="9"/>
          <w:sz w:val="18"/>
        </w:rPr>
        <w:t> </w:t>
      </w:r>
      <w:r>
        <w:rPr>
          <w:rFonts w:ascii="Arial" w:hAnsi="Arial"/>
          <w:color w:val="5D6770"/>
          <w:spacing w:val="4"/>
          <w:sz w:val="18"/>
        </w:rPr>
        <w:t>Social</w:t>
      </w:r>
      <w:r>
        <w:rPr>
          <w:rFonts w:ascii="Arial" w:hAnsi="Arial"/>
          <w:sz w:val="18"/>
        </w:rPr>
      </w:r>
    </w:p>
    <w:p>
      <w:pPr>
        <w:spacing w:before="69"/>
        <w:ind w:left="3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2.769989pt;margin-top:6.542396pt;width:4.850pt;height:4.850pt;mso-position-horizontal-relative:page;mso-position-vertical-relative:paragraph;z-index:18160" coordorigin="9455,131" coordsize="97,97">
            <v:shape style="position:absolute;left:9455;top:131;width:97;height:97" coordorigin="9455,131" coordsize="97,97" path="m9455,227l9552,227,9552,131,9455,131,9455,227xe" filled="true" fillcolor="#009d4e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D6770"/>
          <w:spacing w:val="2"/>
          <w:sz w:val="18"/>
        </w:rPr>
        <w:t>PGJE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2.769989pt;margin-top:3.082399pt;width:4.850pt;height:4.850pt;mso-position-horizontal-relative:page;mso-position-vertical-relative:paragraph;z-index:18184" coordorigin="9455,62" coordsize="97,97">
            <v:shape style="position:absolute;left:9455;top:62;width:97;height:97" coordorigin="9455,62" coordsize="97,97" path="m9455,158l9552,158,9552,62,9455,62,9455,158xe" filled="true" fillcolor="#eb5a5e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D6770"/>
          <w:spacing w:val="5"/>
          <w:sz w:val="18"/>
        </w:rPr>
        <w:t>Seguridad</w:t>
      </w:r>
      <w:r>
        <w:rPr>
          <w:rFonts w:ascii="Arial"/>
          <w:color w:val="5D6770"/>
          <w:spacing w:val="10"/>
          <w:sz w:val="18"/>
        </w:rPr>
        <w:t> </w:t>
      </w:r>
      <w:r>
        <w:rPr>
          <w:rFonts w:ascii="Arial"/>
          <w:color w:val="5D6770"/>
          <w:spacing w:val="6"/>
          <w:sz w:val="18"/>
        </w:rPr>
        <w:t>privada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5" w:equalWidth="0">
            <w:col w:w="5075" w:space="40"/>
            <w:col w:w="914" w:space="40"/>
            <w:col w:w="1731" w:space="40"/>
            <w:col w:w="1345" w:space="40"/>
            <w:col w:w="435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0"/>
        <w:ind w:left="1274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4482" w:right="4388" w:hanging="17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EQUIPAMIENTO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CORPORACIONES POLICÍACAS</w:t>
      </w:r>
      <w:r>
        <w:rPr>
          <w:rFonts w:ascii="Arial" w:hAnsi="Arial"/>
          <w:color w:val="5D6770"/>
          <w:spacing w:val="24"/>
          <w:w w:val="10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800" w:val="left" w:leader="none"/>
        </w:tabs>
        <w:spacing w:line="200" w:lineRule="atLeast"/>
        <w:ind w:left="386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5pt;height:16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61"/>
                    <w:ind w:left="49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EQUIPO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82.95pt;height:16.95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tabs>
                      <w:tab w:pos="1041" w:val="left" w:leader="none"/>
                    </w:tabs>
                    <w:spacing w:before="61"/>
                    <w:ind w:left="21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1699" w:val="left" w:leader="none"/>
          <w:tab w:pos="1936" w:val="left" w:leader="none"/>
          <w:tab w:pos="2460" w:val="left" w:leader="none"/>
          <w:tab w:pos="3288" w:val="left" w:leader="none"/>
          <w:tab w:pos="3595" w:val="left" w:leader="none"/>
        </w:tabs>
        <w:spacing w:line="207" w:lineRule="exact"/>
        <w:ind w:left="0" w:right="2255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7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u w:val="single" w:color="5D6770"/>
        </w:rPr>
        <w:t>Vehículos</w:t>
        <w:tab/>
      </w:r>
      <w:r>
        <w:rPr>
          <w:rFonts w:ascii="Arial" w:hAnsi="Arial"/>
          <w:color w:val="5D6770"/>
          <w:spacing w:val="-1"/>
          <w:w w:val="95"/>
        </w:rPr>
        <w:tab/>
      </w:r>
      <w:r>
        <w:rPr>
          <w:rFonts w:ascii="Arial" w:hAnsi="Arial"/>
          <w:color w:val="5D6770"/>
          <w:spacing w:val="-1"/>
          <w:w w:val="95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84</w:t>
        <w:tab/>
        <w:t>34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1713" w:val="left" w:leader="none"/>
          <w:tab w:pos="1936" w:val="left" w:leader="none"/>
          <w:tab w:pos="2222" w:val="left" w:leader="none"/>
          <w:tab w:pos="2952" w:val="left" w:leader="none"/>
          <w:tab w:pos="3609" w:val="left" w:leader="none"/>
        </w:tabs>
        <w:spacing w:before="11"/>
        <w:ind w:left="0" w:right="227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2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Uniformes</w:t>
        <w:tab/>
      </w:r>
      <w:r>
        <w:rPr>
          <w:rFonts w:ascii="Arial"/>
          <w:color w:val="5D6770"/>
          <w:spacing w:val="-1"/>
          <w:w w:val="95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005AA7"/>
        </w:rPr>
        <w:tab/>
      </w:r>
      <w:r>
        <w:rPr>
          <w:rFonts w:ascii="Arial"/>
          <w:color w:val="5D6770"/>
          <w:w w:val="95"/>
          <w:sz w:val="18"/>
          <w:u w:val="single" w:color="005AA7"/>
        </w:rPr>
        <w:t>8,044</w:t>
        <w:tab/>
      </w:r>
      <w:r>
        <w:rPr>
          <w:rFonts w:ascii="Arial"/>
          <w:color w:val="5D6770"/>
          <w:spacing w:val="-1"/>
          <w:sz w:val="18"/>
          <w:u w:val="single" w:color="005AA7"/>
        </w:rPr>
        <w:t>10,911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3"/>
        <w:ind w:left="2175" w:right="4568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footerReference w:type="even" r:id="rId376"/>
          <w:footerReference w:type="default" r:id="rId377"/>
          <w:pgSz w:w="15840" w:h="12240" w:orient="landscape"/>
          <w:pgMar w:footer="403" w:header="0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378"/>
          <w:headerReference w:type="even" r:id="rId379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30" w:lineRule="auto" w:before="3"/>
        <w:ind w:left="4162" w:right="6420" w:hanging="1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315.600006pt;margin-top:51.918152pt;width:173.8pt;height:224.8pt;mso-position-horizontal-relative:page;mso-position-vertical-relative:paragraph;z-index:-863416" coordorigin="6312,1038" coordsize="3476,4496">
            <v:group style="position:absolute;left:6382;top:4821;width:2506;height:368" coordorigin="6382,4821" coordsize="2506,368">
              <v:shape style="position:absolute;left:6382;top:4821;width:2506;height:368" coordorigin="6382,4821" coordsize="2506,368" path="m6382,5188l8887,5188,8887,4821,6382,4821,6382,5188xe" filled="true" fillcolor="#5d6770" stroked="false">
                <v:path arrowok="t"/>
                <v:fill type="solid"/>
              </v:shape>
            </v:group>
            <v:group style="position:absolute;left:6382;top:4821;width:2506;height:368" coordorigin="6382,4821" coordsize="2506,368">
              <v:shape style="position:absolute;left:6382;top:4821;width:2506;height:368" coordorigin="6382,4821" coordsize="2506,368" path="m6382,5188l8887,5188,8887,4821,6382,4821,6382,5188xe" filled="false" stroked="true" strokeweight="6pt" strokecolor="#5d6770">
                <v:path arrowok="t"/>
              </v:shape>
            </v:group>
            <v:group style="position:absolute;left:6382;top:3350;width:1563;height:368" coordorigin="6382,3350" coordsize="1563,368">
              <v:shape style="position:absolute;left:6382;top:3350;width:1563;height:368" coordorigin="6382,3350" coordsize="1563,368" path="m6382,3717l7944,3717,7944,3350,6382,3350,6382,3717xe" filled="true" fillcolor="#5d6770" stroked="false">
                <v:path arrowok="t"/>
                <v:fill type="solid"/>
              </v:shape>
            </v:group>
            <v:group style="position:absolute;left:6382;top:3350;width:1563;height:368" coordorigin="6382,3350" coordsize="1563,368">
              <v:shape style="position:absolute;left:6382;top:3350;width:1563;height:368" coordorigin="6382,3350" coordsize="1563,368" path="m6382,3717l7944,3717,7944,3350,6382,3350,6382,3717xe" filled="false" stroked="true" strokeweight="6pt" strokecolor="#5d6770">
                <v:path arrowok="t"/>
              </v:shape>
            </v:group>
            <v:group style="position:absolute;left:6382;top:1876;width:2230;height:368" coordorigin="6382,1876" coordsize="2230,368">
              <v:shape style="position:absolute;left:6382;top:1876;width:2230;height:368" coordorigin="6382,1876" coordsize="2230,368" path="m6382,2243l8611,2243,8611,1876,6382,1876,6382,2243xe" filled="true" fillcolor="#5d6770" stroked="false">
                <v:path arrowok="t"/>
                <v:fill type="solid"/>
              </v:shape>
            </v:group>
            <v:group style="position:absolute;left:6382;top:1876;width:2230;height:368" coordorigin="6382,1876" coordsize="2230,368">
              <v:shape style="position:absolute;left:6382;top:1876;width:2230;height:368" coordorigin="6382,1876" coordsize="2230,368" path="m6382,2243l8611,2243,8611,1876,6382,1876,6382,2243xe" filled="false" stroked="true" strokeweight="6.0pt" strokecolor="#5d6770">
                <v:path arrowok="t"/>
              </v:shape>
            </v:group>
            <v:group style="position:absolute;left:6382;top:4264;width:1059;height:368" coordorigin="6382,4264" coordsize="1059,368">
              <v:shape style="position:absolute;left:6382;top:4264;width:1059;height:368" coordorigin="6382,4264" coordsize="1059,368" path="m6382,4631l7440,4631,7440,4264,6382,4264,6382,4631xe" filled="true" fillcolor="#005aa7" stroked="false">
                <v:path arrowok="t"/>
                <v:fill type="solid"/>
              </v:shape>
            </v:group>
            <v:group style="position:absolute;left:6382;top:4264;width:1059;height:368" coordorigin="6382,4264" coordsize="1059,368">
              <v:shape style="position:absolute;left:6382;top:4264;width:1059;height:368" coordorigin="6382,4264" coordsize="1059,368" path="m6382,4631l7440,4631,7440,4264,6382,4264,6382,4631xe" filled="false" stroked="true" strokeweight="6pt" strokecolor="#005aa7">
                <v:path arrowok="t"/>
              </v:shape>
            </v:group>
            <v:group style="position:absolute;left:6382;top:2793;width:1042;height:368" coordorigin="6382,2793" coordsize="1042,368">
              <v:shape style="position:absolute;left:6382;top:2793;width:1042;height:368" coordorigin="6382,2793" coordsize="1042,368" path="m6382,3160l7423,3160,7423,2793,6382,2793,6382,3160xe" filled="true" fillcolor="#005aa7" stroked="false">
                <v:path arrowok="t"/>
                <v:fill type="solid"/>
              </v:shape>
            </v:group>
            <v:group style="position:absolute;left:6382;top:2793;width:1042;height:368" coordorigin="6382,2793" coordsize="1042,368">
              <v:shape style="position:absolute;left:6382;top:2793;width:1042;height:368" coordorigin="6382,2793" coordsize="1042,368" path="m6382,3160l7423,3160,7423,2793,6382,2793,6382,3160xe" filled="false" stroked="true" strokeweight="6.0pt" strokecolor="#005aa7">
                <v:path arrowok="t"/>
              </v:shape>
            </v:group>
            <v:group style="position:absolute;left:6382;top:1319;width:1085;height:368" coordorigin="6382,1319" coordsize="1085,368">
              <v:shape style="position:absolute;left:6382;top:1319;width:1085;height:368" coordorigin="6382,1319" coordsize="1085,368" path="m6382,1686l7466,1686,7466,1319,6382,1319,6382,1686xe" filled="true" fillcolor="#005aa7" stroked="false">
                <v:path arrowok="t"/>
                <v:fill type="solid"/>
              </v:shape>
            </v:group>
            <v:group style="position:absolute;left:6382;top:1319;width:1085;height:368" coordorigin="6382,1319" coordsize="1085,368">
              <v:shape style="position:absolute;left:6382;top:1319;width:1085;height:368" coordorigin="6382,1319" coordsize="1085,368" path="m6382,1686l7466,1686,7466,1319,6382,1319,6382,1686xe" filled="false" stroked="true" strokeweight="6pt" strokecolor="#005aa7">
                <v:path arrowok="t"/>
              </v:shape>
            </v:group>
            <v:group style="position:absolute;left:6319;top:5464;width:3461;height:2" coordorigin="6319,5464" coordsize="3461,2">
              <v:shape style="position:absolute;left:6319;top:5464;width:3461;height:2" coordorigin="6319,5464" coordsize="3461,0" path="m6319,5464l9780,5464e" filled="false" stroked="true" strokeweight=".72pt" strokecolor="#5d6770">
                <v:path arrowok="t"/>
              </v:shape>
            </v:group>
            <v:group style="position:absolute;left:6382;top:1046;width:2;height:4481" coordorigin="6382,1046" coordsize="2,4481">
              <v:shape style="position:absolute;left:6382;top:1046;width:2;height:4481" coordorigin="6382,1046" coordsize="0,4481" path="m6382,1046l6382,5526e" filled="false" stroked="true" strokeweight=".72pt" strokecolor="#5d6770">
                <v:path arrowok="t"/>
              </v:shape>
            </v:group>
            <v:group style="position:absolute;left:7231;top:5464;width:2;height:63" coordorigin="7231,5464" coordsize="2,63">
              <v:shape style="position:absolute;left:7231;top:5464;width:2;height:63" coordorigin="7231,5464" coordsize="0,63" path="m7231,5464l7231,5526e" filled="false" stroked="true" strokeweight=".72pt" strokecolor="#5d6770">
                <v:path arrowok="t"/>
              </v:shape>
            </v:group>
            <v:group style="position:absolute;left:8081;top:5464;width:2;height:63" coordorigin="8081,5464" coordsize="2,63">
              <v:shape style="position:absolute;left:8081;top:5464;width:2;height:63" coordorigin="8081,5464" coordsize="0,63" path="m8081,5464l8081,5526e" filled="false" stroked="true" strokeweight=".72pt" strokecolor="#5d6770">
                <v:path arrowok="t"/>
              </v:shape>
            </v:group>
            <v:group style="position:absolute;left:8930;top:5464;width:2;height:63" coordorigin="8930,5464" coordsize="2,63">
              <v:shape style="position:absolute;left:8930;top:5464;width:2;height:63" coordorigin="8930,5464" coordsize="0,63" path="m8930,5464l8930,5526e" filled="false" stroked="true" strokeweight=".72pt" strokecolor="#5d6770">
                <v:path arrowok="t"/>
              </v:shape>
            </v:group>
            <v:group style="position:absolute;left:9780;top:5464;width:2;height:63" coordorigin="9780,5464" coordsize="2,63">
              <v:shape style="position:absolute;left:9780;top:5464;width:2;height:63" coordorigin="9780,5464" coordsize="0,63" path="m9780,5464l9780,5526e" filled="false" stroked="true" strokeweight=".72pt" strokecolor="#5d6770">
                <v:path arrowok="t"/>
              </v:shape>
            </v:group>
            <v:group style="position:absolute;left:6319;top:3990;width:63;height:2" coordorigin="6319,3990" coordsize="63,2">
              <v:shape style="position:absolute;left:6319;top:3990;width:63;height:2" coordorigin="6319,3990" coordsize="63,0" path="m6319,3990l6382,3990e" filled="false" stroked="true" strokeweight=".72pt" strokecolor="#5d6770">
                <v:path arrowok="t"/>
              </v:shape>
            </v:group>
            <v:group style="position:absolute;left:6319;top:2519;width:63;height:2" coordorigin="6319,2519" coordsize="63,2">
              <v:shape style="position:absolute;left:6319;top:2519;width:63;height:2" coordorigin="6319,2519" coordsize="63,0" path="m6319,2519l6382,2519e" filled="false" stroked="true" strokeweight=".72pt" strokecolor="#5d6770">
                <v:path arrowok="t"/>
              </v:shape>
            </v:group>
            <v:group style="position:absolute;left:6319;top:1046;width:63;height:2" coordorigin="6319,1046" coordsize="63,2">
              <v:shape style="position:absolute;left:6319;top:1046;width:63;height:2" coordorigin="6319,1046" coordsize="63,0" path="m6319,1046l6382,1046e" filled="false" stroked="true" strokeweight=".72pt" strokecolor="#5d6770">
                <v:path arrowok="t"/>
              </v:shape>
            </v:group>
            <w10:wrap type="none"/>
          </v:group>
        </w:pict>
      </w:r>
      <w:bookmarkStart w:name="3.2.2 Percepcion de Seguridad" w:id="15"/>
      <w:bookmarkEnd w:id="15"/>
      <w:r>
        <w:rPr>
          <w:b w:val="0"/>
        </w:rPr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-2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ÚN</w:t>
      </w:r>
      <w:r>
        <w:rPr>
          <w:rFonts w:ascii="Arial" w:hAnsi="Arial"/>
          <w:color w:val="5D6770"/>
          <w:spacing w:val="24"/>
          <w:w w:val="109"/>
        </w:rPr>
        <w:t> </w:t>
      </w:r>
      <w:r>
        <w:rPr>
          <w:rFonts w:ascii="Arial" w:hAnsi="Arial"/>
          <w:color w:val="5D6770"/>
          <w:w w:val="105"/>
        </w:rPr>
        <w:t>PERCEPCIÓN</w:t>
      </w:r>
      <w:r>
        <w:rPr>
          <w:rFonts w:ascii="Arial" w:hAnsi="Arial"/>
          <w:color w:val="5D6770"/>
          <w:spacing w:val="-39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w w:val="104"/>
        </w:rPr>
        <w:t> </w:t>
      </w:r>
      <w:r>
        <w:rPr>
          <w:rFonts w:ascii="Arial" w:hAnsi="Arial"/>
          <w:color w:val="5D6770"/>
          <w:spacing w:val="-2"/>
          <w:w w:val="105"/>
        </w:rPr>
        <w:t>SEG</w:t>
      </w:r>
      <w:r>
        <w:rPr>
          <w:rFonts w:ascii="Arial" w:hAnsi="Arial"/>
          <w:color w:val="5D6770"/>
          <w:spacing w:val="-1"/>
          <w:w w:val="105"/>
        </w:rPr>
        <w:t>URIDAD</w:t>
      </w:r>
      <w:r>
        <w:rPr>
          <w:rFonts w:ascii="Arial" w:hAnsi="Arial"/>
          <w:color w:val="5D6770"/>
          <w:spacing w:val="-2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7"/>
          <w:w w:val="105"/>
        </w:rPr>
        <w:t> </w:t>
      </w:r>
      <w:r>
        <w:rPr>
          <w:rFonts w:ascii="Arial" w:hAnsi="Arial"/>
          <w:color w:val="5D6770"/>
          <w:w w:val="105"/>
        </w:rPr>
        <w:t>B.C.SUR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  <w:w w:val="105"/>
        </w:rPr>
        <w:t>2014-2016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22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7"/>
        <w:spacing w:line="240" w:lineRule="auto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2016</w:t>
      </w:r>
      <w:r>
        <w:rPr>
          <w:rFonts w:ascii="Arial"/>
        </w:rPr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  <w:sz w:val="20"/>
        </w:rPr>
        <w:t>25.5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62"/>
        <w:ind w:left="7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52.5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942" w:space="40"/>
            <w:col w:w="1733" w:space="40"/>
            <w:col w:w="78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24.5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36.8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942" w:space="40"/>
            <w:col w:w="1690" w:space="40"/>
            <w:col w:w="786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2014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24.9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10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59.0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941" w:space="40"/>
            <w:col w:w="1708" w:space="40"/>
            <w:col w:w="785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9.940002pt;margin-top:39.959999pt;width:131.15pt;height:25.85pt;mso-position-horizontal-relative:page;mso-position-vertical-relative:page;z-index:18256" coordorigin="12799,799" coordsize="2623,517">
            <v:shape style="position:absolute;left:13226;top:799;width:2196;height:173" type="#_x0000_t75" stroked="false">
              <v:imagedata r:id="rId366" o:title=""/>
            </v:shape>
            <v:shape style="position:absolute;left:13603;top:970;width:1810;height:173" type="#_x0000_t75" stroked="false">
              <v:imagedata r:id="rId373" o:title=""/>
            </v:shape>
            <v:shape style="position:absolute;left:12799;top:1143;width:2623;height:173" type="#_x0000_t75" stroked="false">
              <v:imagedata r:id="rId380" o:title=""/>
            </v:shape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tabs>
          <w:tab w:pos="4779" w:val="left" w:leader="none"/>
          <w:tab w:pos="5628" w:val="left" w:leader="none"/>
          <w:tab w:pos="6477" w:val="left" w:leader="none"/>
          <w:tab w:pos="7326" w:val="left" w:leader="none"/>
        </w:tabs>
        <w:spacing w:before="0"/>
        <w:ind w:left="39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0.0</w:t>
        <w:tab/>
        <w:t>20.0</w:t>
        <w:tab/>
        <w:t>40.0</w:t>
        <w:tab/>
        <w:t>60.0</w:t>
        <w:tab/>
      </w:r>
      <w:r>
        <w:rPr>
          <w:rFonts w:ascii="Arial"/>
          <w:color w:val="5D6770"/>
          <w:sz w:val="20"/>
        </w:rPr>
        <w:t>80.0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tabs>
          <w:tab w:pos="1160" w:val="left" w:leader="none"/>
        </w:tabs>
        <w:spacing w:before="65"/>
        <w:ind w:left="0" w:right="202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52.440002pt;margin-top:4.689889pt;width:9.4pt;height:9.4pt;mso-position-horizontal-relative:page;mso-position-vertical-relative:paragraph;z-index:18304" coordorigin="7049,94" coordsize="188,188">
            <v:group style="position:absolute;left:7088;top:133;width:108;height:108" coordorigin="7088,133" coordsize="108,108">
              <v:shape style="position:absolute;left:7088;top:133;width:108;height:108" coordorigin="7088,133" coordsize="108,108" path="m7088,241l7196,241,7196,133,7088,133,7088,241xe" filled="true" fillcolor="#005aa7" stroked="false">
                <v:path arrowok="t"/>
                <v:fill type="solid"/>
              </v:shape>
            </v:group>
            <v:group style="position:absolute;left:7088;top:133;width:108;height:108" coordorigin="7088,133" coordsize="108,108">
              <v:shape style="position:absolute;left:7088;top:133;width:108;height:108" coordorigin="7088,133" coordsize="108,108" path="m7088,241l7196,241,7196,133,7088,133,7088,241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519989pt;margin-top:4.689889pt;width:9.25pt;height:9.4pt;mso-position-horizontal-relative:page;mso-position-vertical-relative:paragraph;z-index:-863368" coordorigin="8210,94" coordsize="185,188">
            <v:group style="position:absolute;left:8250;top:133;width:106;height:108" coordorigin="8250,133" coordsize="106,108">
              <v:shape style="position:absolute;left:8250;top:133;width:106;height:108" coordorigin="8250,133" coordsize="106,108" path="m8250,241l8356,241,8356,133,8250,133,8250,241xe" filled="true" fillcolor="#5d6770" stroked="false">
                <v:path arrowok="t"/>
                <v:fill type="solid"/>
              </v:shape>
            </v:group>
            <v:group style="position:absolute;left:8250;top:133;width:106;height:108" coordorigin="8250,133" coordsize="106,108">
              <v:shape style="position:absolute;left:8250;top:133;width:106;height:108" coordorigin="8250,133" coordsize="106,108" path="m8250,241l8356,241,8356,133,8250,133,8250,241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4"/>
          <w:w w:val="95"/>
          <w:sz w:val="20"/>
        </w:rPr>
        <w:t>Nacional</w:t>
        <w:tab/>
      </w:r>
      <w:r>
        <w:rPr>
          <w:rFonts w:ascii="Arial"/>
          <w:color w:val="5D6770"/>
          <w:spacing w:val="2"/>
          <w:sz w:val="20"/>
        </w:rPr>
        <w:t>BCS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0"/>
        <w:ind w:left="4047" w:right="6125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Victimización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Percepción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sobre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2014,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4" w:lineRule="auto"/>
        <w:ind w:left="4047" w:right="6123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</w:t>
      </w:r>
      <w:r>
        <w:rPr>
          <w:rFonts w:ascii="Arial" w:hAnsi="Arial"/>
          <w:color w:val="5D6770"/>
          <w:spacing w:val="-1"/>
        </w:rPr>
        <w:t>: Población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18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años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más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se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siente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segura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estado.</w:t>
      </w:r>
      <w:r>
        <w:rPr>
          <w:rFonts w:ascii="Arial" w:hAnsi="Arial"/>
        </w:rPr>
      </w:r>
    </w:p>
    <w:p>
      <w:pPr>
        <w:spacing w:after="0" w:line="244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74.419983pt;margin-top:39.959999pt;width:196.7pt;height:25.85pt;mso-position-horizontal-relative:page;mso-position-vertical-relative:page;z-index:18400" coordorigin="11488,799" coordsize="3934,517">
            <v:shape style="position:absolute;left:13226;top:799;width:2196;height:173" type="#_x0000_t75" stroked="false">
              <v:imagedata r:id="rId366" o:title=""/>
            </v:shape>
            <v:shape style="position:absolute;left:13452;top:970;width:1970;height:173" type="#_x0000_t75" stroked="false">
              <v:imagedata r:id="rId381" o:title=""/>
            </v:shape>
            <v:shape style="position:absolute;left:11488;top:1143;width:3927;height:173" type="#_x0000_t75" stroked="false">
              <v:imagedata r:id="rId382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64" w:lineRule="exact" w:before="130"/>
        <w:ind w:left="3124" w:right="3989" w:hanging="793"/>
        <w:jc w:val="left"/>
        <w:rPr>
          <w:rFonts w:ascii="Arial" w:hAnsi="Arial" w:cs="Arial" w:eastAsia="Arial"/>
          <w:b w:val="0"/>
          <w:bCs w:val="0"/>
        </w:rPr>
      </w:pPr>
      <w:bookmarkStart w:name="3.3.1 Procuracion e Imparticion de Justi" w:id="16"/>
      <w:bookmarkEnd w:id="16"/>
      <w:r>
        <w:rPr>
          <w:b w:val="0"/>
        </w:rPr>
      </w:r>
      <w:r>
        <w:rPr>
          <w:rFonts w:ascii="Arial"/>
          <w:color w:val="5D6770"/>
          <w:w w:val="105"/>
        </w:rPr>
        <w:t>PERSONAL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CAPACITADO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NUEVO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SISTEMA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9"/>
          <w:w w:val="104"/>
        </w:rPr>
        <w:t> </w:t>
      </w:r>
      <w:r>
        <w:rPr>
          <w:rFonts w:ascii="Arial"/>
          <w:color w:val="5D6770"/>
          <w:w w:val="105"/>
        </w:rPr>
        <w:t>JUSTICIA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PENAL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E</w:t>
      </w:r>
      <w:r>
        <w:rPr>
          <w:rFonts w:ascii="Arial"/>
          <w:color w:val="5D6770"/>
          <w:spacing w:val="-1"/>
          <w:w w:val="105"/>
        </w:rPr>
        <w:t>N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</w:t>
      </w:r>
      <w:r>
        <w:rPr>
          <w:rFonts w:ascii="Arial"/>
          <w:color w:val="5D6770"/>
          <w:spacing w:val="-2"/>
          <w:w w:val="105"/>
        </w:rPr>
        <w:t>16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465" w:val="left" w:leader="none"/>
        </w:tabs>
        <w:spacing w:line="200" w:lineRule="atLeast"/>
        <w:ind w:left="332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49.1pt;height:32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60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7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PERSONAL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76.6pt;height:32.65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before="114"/>
                    <w:ind w:left="168" w:right="162" w:firstLine="98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PERSONAL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CAPACITADO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6306" w:val="left" w:leader="none"/>
          <w:tab w:pos="7629" w:val="left" w:leader="none"/>
          <w:tab w:pos="7998" w:val="left" w:leader="none"/>
        </w:tabs>
        <w:spacing w:line="206" w:lineRule="exact"/>
        <w:ind w:left="332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Jueces</w:t>
        <w:tab/>
      </w:r>
      <w:r>
        <w:rPr>
          <w:rFonts w:ascii="Arial"/>
          <w:color w:val="5D6770"/>
        </w:rPr>
      </w:r>
      <w:r>
        <w:rPr>
          <w:rFonts w:ascii="Arial"/>
          <w:color w:val="5D6770"/>
          <w:u w:val="single" w:color="005AA7"/>
        </w:rPr>
        <w:tab/>
      </w:r>
      <w:r>
        <w:rPr>
          <w:rFonts w:ascii="Arial"/>
          <w:color w:val="5D6770"/>
          <w:u w:val="single" w:color="005AA7"/>
        </w:rPr>
        <w:t>272</w:t>
      </w:r>
      <w:r>
        <w:rPr>
          <w:rFonts w:ascii="Arial"/>
          <w:color w:val="5D6770"/>
          <w:w w:val="99"/>
          <w:u w:val="single" w:color="005AA7"/>
        </w:rPr>
        <w:t> </w:t>
      </w:r>
      <w:r>
        <w:rPr>
          <w:rFonts w:ascii="Arial"/>
          <w:color w:val="5D6770"/>
          <w:u w:val="single" w:color="005AA7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6306" w:val="left" w:leader="none"/>
          <w:tab w:pos="7730" w:val="left" w:leader="none"/>
          <w:tab w:pos="7998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Administradores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1"/>
          <w:sz w:val="18"/>
          <w:u w:val="single" w:color="5D6770"/>
        </w:rPr>
        <w:t> Juzgado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57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Ministerios Públicos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324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Policía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Investigadora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313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Mediadores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256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730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Peritos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24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12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Defensores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290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730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Asesor</w:t>
      </w:r>
      <w:r>
        <w:rPr>
          <w:rFonts w:ascii="Arial" w:hAnsi="Arial"/>
          <w:color w:val="5D6770"/>
          <w:spacing w:val="-5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Jurídico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55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306" w:val="left" w:leader="none"/>
          <w:tab w:pos="7730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Unidad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de</w:t>
      </w:r>
      <w:r>
        <w:rPr>
          <w:rFonts w:ascii="Arial"/>
          <w:color w:val="5D6770"/>
          <w:spacing w:val="-1"/>
          <w:sz w:val="18"/>
          <w:u w:val="single" w:color="5D6770"/>
        </w:rPr>
        <w:t> Medidas</w:t>
      </w:r>
      <w:r>
        <w:rPr>
          <w:rFonts w:ascii="Arial"/>
          <w:color w:val="5D6770"/>
          <w:spacing w:val="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Cautelares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35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Policía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Preventiva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569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629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Personal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del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Sistema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Penitenciario</w:t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186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629" w:val="left" w:leader="none"/>
          <w:tab w:pos="7998" w:val="left" w:leader="none"/>
        </w:tabs>
        <w:spacing w:before="11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Abogados Particulares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225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306" w:val="left" w:leader="none"/>
          <w:tab w:pos="7730" w:val="left" w:leader="none"/>
          <w:tab w:pos="7998" w:val="left" w:leader="none"/>
        </w:tabs>
        <w:spacing w:before="9"/>
        <w:ind w:left="3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Periodistas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34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446" w:val="left" w:leader="none"/>
          <w:tab w:pos="6306" w:val="left" w:leader="none"/>
          <w:tab w:pos="7478" w:val="left" w:leader="none"/>
          <w:tab w:pos="7998" w:val="left" w:leader="none"/>
        </w:tabs>
        <w:spacing w:before="4"/>
        <w:ind w:left="33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2,640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3349" w:right="550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Ejecutiva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Implementadora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Nuevo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Sistema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  <w:spacing w:val="-2"/>
        </w:rPr>
        <w:t> Penal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349" w:right="563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65"/>
        <w:ind w:left="5173" w:right="2382" w:hanging="61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PERSONAL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spacing w:val="-1"/>
          <w:w w:val="105"/>
        </w:rPr>
        <w:t>CONTRATADO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PARA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NUEVO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w w:val="105"/>
        </w:rPr>
        <w:t>SISTEMA</w:t>
      </w:r>
      <w:r>
        <w:rPr>
          <w:rFonts w:ascii="Arial"/>
          <w:color w:val="5D6770"/>
          <w:spacing w:val="29"/>
          <w:w w:val="109"/>
        </w:rPr>
        <w:t> </w:t>
      </w:r>
      <w:r>
        <w:rPr>
          <w:rFonts w:ascii="Arial"/>
          <w:color w:val="5D6770"/>
          <w:w w:val="105"/>
        </w:rPr>
        <w:t>DE JUSTICIA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PENA</w:t>
      </w:r>
      <w:r>
        <w:rPr>
          <w:rFonts w:ascii="Arial"/>
          <w:color w:val="5D6770"/>
          <w:spacing w:val="-2"/>
          <w:w w:val="105"/>
        </w:rPr>
        <w:t>L</w:t>
      </w:r>
      <w:r>
        <w:rPr>
          <w:rFonts w:ascii="Arial"/>
          <w:color w:val="5D6770"/>
          <w:w w:val="105"/>
        </w:rPr>
        <w:t> EN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B.C.SUR,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9191" w:val="left" w:leader="none"/>
        </w:tabs>
        <w:spacing w:line="200" w:lineRule="atLeast"/>
        <w:ind w:left="519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91.7pt;height:32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INSTITUCIÓN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72.6pt;height:32.7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before="114"/>
                    <w:ind w:left="206" w:right="206" w:firstLine="19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PERSONAL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OPERANDO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10273" w:val="left" w:leader="none"/>
          <w:tab w:pos="10642" w:val="left" w:leader="none"/>
        </w:tabs>
        <w:spacing w:line="206" w:lineRule="exact"/>
        <w:ind w:left="5199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19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Procuraduría</w:t>
      </w:r>
      <w:r>
        <w:rPr>
          <w:rFonts w:ascii="Arial" w:hAnsi="Arial"/>
          <w:color w:val="5D6770"/>
          <w:spacing w:val="-4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General </w:t>
      </w:r>
      <w:r>
        <w:rPr>
          <w:rFonts w:ascii="Arial" w:hAnsi="Arial"/>
          <w:color w:val="5D6770"/>
          <w:u w:val="single" w:color="5D6770"/>
        </w:rPr>
        <w:t>de</w:t>
      </w:r>
      <w:r>
        <w:rPr>
          <w:rFonts w:ascii="Arial" w:hAnsi="Arial"/>
          <w:color w:val="5D6770"/>
          <w:spacing w:val="-4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Justicia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del</w:t>
      </w:r>
      <w:r>
        <w:rPr>
          <w:rFonts w:ascii="Arial" w:hAnsi="Arial"/>
          <w:color w:val="5D6770"/>
          <w:spacing w:val="-2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Estado</w:t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320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9030" w:val="left" w:leader="none"/>
          <w:tab w:pos="10374" w:val="left" w:leader="none"/>
          <w:tab w:pos="10642" w:val="left" w:leader="none"/>
        </w:tabs>
        <w:spacing w:before="9"/>
        <w:ind w:left="51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Defensoría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Pública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30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9030" w:val="left" w:leader="none"/>
          <w:tab w:pos="10374" w:val="left" w:leader="none"/>
          <w:tab w:pos="10642" w:val="left" w:leader="none"/>
        </w:tabs>
        <w:spacing w:before="9"/>
        <w:ind w:left="51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Subsecretaría</w:t>
      </w:r>
      <w:r>
        <w:rPr>
          <w:rFonts w:ascii="Arial" w:hAnsi="Arial"/>
          <w:color w:val="5D6770"/>
          <w:spacing w:val="47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de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 Seguridad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Pública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93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744" w:val="left" w:leader="none"/>
          <w:tab w:pos="9030" w:val="left" w:leader="none"/>
          <w:tab w:pos="10273" w:val="left" w:leader="none"/>
          <w:tab w:pos="10642" w:val="left" w:leader="none"/>
        </w:tabs>
        <w:spacing w:before="6"/>
        <w:ind w:left="51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443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5247" w:right="28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Ejecutiva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Implementadora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Nuevo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Sistema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Penal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5247" w:right="2899"/>
        <w:jc w:val="left"/>
        <w:rPr>
          <w:rFonts w:ascii="Tahoma" w:hAnsi="Tahoma" w:cs="Tahoma" w:eastAsia="Tahoma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Tahoma" w:hAnsi="Tahoma"/>
          <w:color w:val="595959"/>
          <w:spacing w:val="-1"/>
        </w:rPr>
        <w:t>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523.51001pt;margin-top:585.479980pt;width:127.5pt;height:7.45pt;mso-position-horizontal-relative:page;mso-position-vertical-relative:page;z-index:18472" coordorigin="10470,11710" coordsize="2550,149">
            <v:shape style="position:absolute;left:10470;top:11710;width:708;height:149" type="#_x0000_t75" stroked="false">
              <v:imagedata r:id="rId171" o:title=""/>
            </v:shape>
            <v:shape style="position:absolute;left:11089;top:11710;width:1931;height:149" type="#_x0000_t75" stroked="false">
              <v:imagedata r:id="rId172" o:title=""/>
            </v:shape>
            <w10:wrap type="none"/>
          </v:group>
        </w:pict>
      </w:r>
      <w:r>
        <w:rPr/>
        <w:pict>
          <v:shape style="position:absolute;margin-left:660.700012pt;margin-top:585.719971pt;width:86.425pt;height:6.96pt;mso-position-horizontal-relative:page;mso-position-vertical-relative:page;z-index:18496" type="#_x0000_t75" stroked="false">
            <v:imagedata r:id="rId173" o:title=""/>
          </v:shape>
        </w:pict>
      </w:r>
      <w:r>
        <w:rPr/>
        <w:pict>
          <v:shape style="position:absolute;margin-left:760.320007pt;margin-top:583.799988pt;width:23.36pt;height:10.68pt;mso-position-horizontal-relative:page;mso-position-vertical-relative:page;z-index:18520" type="#_x0000_t75" stroked="false">
            <v:imagedata r:id="rId387" o:title=""/>
          </v:shape>
        </w:pict>
      </w:r>
      <w:r>
        <w:rPr/>
        <w:pict>
          <v:group style="position:absolute;margin-left:751.440002pt;margin-top:582.119995pt;width:.1pt;height:14.2pt;mso-position-horizontal-relative:page;mso-position-vertical-relative:page;z-index:18544" coordorigin="15029,11642" coordsize="2,284">
            <v:shape style="position:absolute;left:15029;top:11642;width:2;height:284" coordorigin="15029,11642" coordsize="0,284" path="m15029,11642l15029,11926e" filled="false" stroked="true" strokeweight=".579980pt" strokecolor="#5d677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266" w:lineRule="exact" w:before="131"/>
        <w:ind w:left="5917" w:right="951" w:hanging="581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85.223999pt;margin-top:38.785995pt;width:62.4pt;height:52.35pt;mso-position-horizontal-relative:page;mso-position-vertical-relative:paragraph;z-index:-863104" coordorigin="1704,776" coordsize="1248,1047">
            <v:group style="position:absolute;left:1704;top:776;width:1248;height:1047" coordorigin="1704,776" coordsize="1248,1047">
              <v:shape style="position:absolute;left:1704;top:776;width:1248;height:1047" coordorigin="1704,776" coordsize="1248,1047" path="m1704,1823l2952,1823,2952,776,1704,776,1704,1823xe" filled="true" fillcolor="#5d6770" stroked="false">
                <v:path arrowok="t"/>
                <v:fill type="solid"/>
              </v:shape>
            </v:group>
            <v:group style="position:absolute;left:1776;top:1196;width:1104;height:207" coordorigin="1776,1196" coordsize="1104,207">
              <v:shape style="position:absolute;left:1776;top:1196;width:1104;height:207" coordorigin="1776,1196" coordsize="1104,207" path="m1776,1402l2880,1402,2880,1196,1776,1196,1776,1402xe" filled="true" fillcolor="#5d6770" stroked="false">
                <v:path arrowok="t"/>
                <v:fill type="solid"/>
              </v:shape>
              <v:shape style="position:absolute;left:1704;top:776;width:1248;height:104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55.539993pt;margin-top:38.785995pt;width:551.25pt;height:52.35pt;mso-position-horizontal-relative:page;mso-position-vertical-relative:paragraph;z-index:18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819"/>
                    <w:gridCol w:w="716"/>
                    <w:gridCol w:w="787"/>
                    <w:gridCol w:w="747"/>
                    <w:gridCol w:w="843"/>
                    <w:gridCol w:w="741"/>
                    <w:gridCol w:w="919"/>
                    <w:gridCol w:w="678"/>
                    <w:gridCol w:w="831"/>
                    <w:gridCol w:w="728"/>
                    <w:gridCol w:w="866"/>
                    <w:gridCol w:w="835"/>
                    <w:gridCol w:w="840"/>
                  </w:tblGrid>
                  <w:tr>
                    <w:trPr>
                      <w:trHeight w:val="833" w:hRule="exact"/>
                    </w:trPr>
                    <w:tc>
                      <w:tcPr>
                        <w:tcW w:w="2996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99" w:lineRule="exact"/>
                          <w:ind w:right="149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CONTRA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55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8"/>
                          </w:rPr>
                          <w:t>SALUD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0"/>
                            <w:sz w:val="18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10"/>
                            <w:sz w:val="18"/>
                          </w:rPr>
                          <w:t>SUS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2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PATRIMONIALES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right="149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DIVERSAS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149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MODALIDADES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/>
                          <w:ind w:left="81" w:right="68" w:firstLine="6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ATAQUES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VÍAS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w w:val="9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GENERALES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COMUNICACIÓN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6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exact"/>
                          <w:ind w:left="346" w:right="109" w:hanging="269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VIOLACIÓN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8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L.F.A.F.E.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150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AMBIENTAL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9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72" w:firstLine="22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OTRAS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DENUNCIAS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2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6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6" w:lineRule="exact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0" w:lineRule="exact"/>
                          <w:ind w:left="16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w w:val="105"/>
        </w:rPr>
        <w:t>INCIDENCIA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DELI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TIVA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REPÚBLICA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N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3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853"/>
        <w:gridCol w:w="835"/>
        <w:gridCol w:w="750"/>
        <w:gridCol w:w="811"/>
        <w:gridCol w:w="792"/>
        <w:gridCol w:w="733"/>
        <w:gridCol w:w="809"/>
        <w:gridCol w:w="804"/>
        <w:gridCol w:w="780"/>
        <w:gridCol w:w="730"/>
        <w:gridCol w:w="779"/>
        <w:gridCol w:w="851"/>
        <w:gridCol w:w="851"/>
        <w:gridCol w:w="643"/>
      </w:tblGrid>
      <w:tr>
        <w:trPr>
          <w:trHeight w:val="317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240" w:lineRule="auto" w:before="9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right="3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12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 w:before="9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4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1" w:val="left" w:leader="none"/>
                <w:tab w:pos="1314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3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410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382" w:right="725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(PGR), 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  <w:color w:val="5D6770"/>
          <w:spacing w:val="67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Ley Federal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Armas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Fuego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Explosivos.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8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383"/>
          <w:headerReference w:type="default" r:id="rId384"/>
          <w:footerReference w:type="even" r:id="rId385"/>
          <w:footerReference w:type="default" r:id="rId386"/>
          <w:pgSz w:w="15840" w:h="12240" w:orient="landscape"/>
          <w:pgMar w:header="0" w:footer="403" w:top="1700" w:bottom="600" w:left="13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73"/>
        <w:ind w:left="4802" w:right="2649" w:firstLine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INCIDENCIA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DELI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TIVA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REPÚBLICA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250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161"/>
        <w:ind w:left="424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4.479996pt;margin-top:-11.608111pt;width:257.55pt;height:169.1pt;mso-position-horizontal-relative:page;mso-position-vertical-relative:paragraph;z-index:18880" coordorigin="4690,-232" coordsize="5151,3382">
            <v:group style="position:absolute;left:4933;top:844;width:231;height:2235" coordorigin="4933,844" coordsize="231,2235">
              <v:shape style="position:absolute;left:4933;top:844;width:231;height:2235" coordorigin="4933,844" coordsize="231,2235" path="m4933,3079l5164,3079,5164,844,4933,844,4933,3079xe" filled="true" fillcolor="#005aa7" stroked="false">
                <v:path arrowok="t"/>
                <v:fill type="solid"/>
              </v:shape>
            </v:group>
            <v:group style="position:absolute;left:4933;top:844;width:231;height:2235" coordorigin="4933,844" coordsize="231,2235">
              <v:shape style="position:absolute;left:4933;top:844;width:231;height:2235" coordorigin="4933,844" coordsize="231,2235" path="m4933,3079l5164,3079,5164,844,4933,844,4933,3079xe" filled="false" stroked="true" strokeweight="4.440pt" strokecolor="#005aa7">
                <v:path arrowok="t"/>
              </v:shape>
            </v:group>
            <v:group style="position:absolute;left:7470;top:1612;width:231;height:1467" coordorigin="7470,1612" coordsize="231,1467">
              <v:shape style="position:absolute;left:7470;top:1612;width:231;height:1467" coordorigin="7470,1612" coordsize="231,1467" path="m7470,3079l7700,3079,7700,1612,7470,1612,7470,3079xe" filled="true" fillcolor="#005aa7" stroked="false">
                <v:path arrowok="t"/>
                <v:fill type="solid"/>
              </v:shape>
            </v:group>
            <v:group style="position:absolute;left:7470;top:1612;width:231;height:1467" coordorigin="7470,1612" coordsize="231,1467">
              <v:shape style="position:absolute;left:7470;top:1612;width:231;height:1467" coordorigin="7470,1612" coordsize="231,1467" path="m7470,3079l7700,3079,7700,1612,7470,1612,7470,3079xe" filled="false" stroked="true" strokeweight="4.440pt" strokecolor="#005aa7">
                <v:path arrowok="t"/>
              </v:shape>
            </v:group>
            <v:group style="position:absolute;left:5327;top:1982;width:231;height:1097" coordorigin="5327,1982" coordsize="231,1097">
              <v:shape style="position:absolute;left:5327;top:1982;width:231;height:1097" coordorigin="5327,1982" coordsize="231,1097" path="m5327,3079l5557,3079,5557,1982,5327,1982,5327,3079xe" filled="true" fillcolor="#5cbeb5" stroked="false">
                <v:path arrowok="t"/>
                <v:fill type="solid"/>
              </v:shape>
            </v:group>
            <v:group style="position:absolute;left:5327;top:1982;width:231;height:1097" coordorigin="5327,1982" coordsize="231,1097">
              <v:shape style="position:absolute;left:5327;top:1982;width:231;height:1097" coordorigin="5327,1982" coordsize="231,1097" path="m5327,3079l5557,3079,5557,1982,5327,1982,5327,3079xe" filled="false" stroked="true" strokeweight="4.440pt" strokecolor="#5cbeb5">
                <v:path arrowok="t"/>
              </v:shape>
            </v:group>
            <v:group style="position:absolute;left:7864;top:2404;width:231;height:675" coordorigin="7864,2404" coordsize="231,675">
              <v:shape style="position:absolute;left:7864;top:2404;width:231;height:675" coordorigin="7864,2404" coordsize="231,675" path="m7864,3079l8094,3079,8094,2404,7864,2404,7864,3079xe" filled="true" fillcolor="#5cbeb5" stroked="false">
                <v:path arrowok="t"/>
                <v:fill type="solid"/>
              </v:shape>
            </v:group>
            <v:group style="position:absolute;left:7864;top:2404;width:231;height:675" coordorigin="7864,2404" coordsize="231,675">
              <v:shape style="position:absolute;left:7864;top:2404;width:231;height:675" coordorigin="7864,2404" coordsize="231,675" path="m7864,3079l8094,3079,8094,2404,7864,2404,7864,3079xe" filled="false" stroked="true" strokeweight="4.440pt" strokecolor="#5cbeb5">
                <v:path arrowok="t"/>
              </v:shape>
            </v:group>
            <v:group style="position:absolute;left:5718;top:1955;width:231;height:1124" coordorigin="5718,1955" coordsize="231,1124">
              <v:shape style="position:absolute;left:5718;top:1955;width:231;height:1124" coordorigin="5718,1955" coordsize="231,1124" path="m5718,3079l5948,3079,5948,1955,5718,1955,5718,3079xe" filled="true" fillcolor="#eb5a5e" stroked="false">
                <v:path arrowok="t"/>
                <v:fill type="solid"/>
              </v:shape>
            </v:group>
            <v:group style="position:absolute;left:5718;top:1955;width:231;height:1124" coordorigin="5718,1955" coordsize="231,1124">
              <v:shape style="position:absolute;left:5718;top:1955;width:231;height:1124" coordorigin="5718,1955" coordsize="231,1124" path="m5718,3079l5948,3079,5948,1955,5718,1955,5718,3079xe" filled="false" stroked="true" strokeweight="4.440pt" strokecolor="#eb5a5e">
                <v:path arrowok="t"/>
              </v:shape>
            </v:group>
            <v:group style="position:absolute;left:8255;top:2167;width:231;height:912" coordorigin="8255,2167" coordsize="231,912">
              <v:shape style="position:absolute;left:8255;top:2167;width:231;height:912" coordorigin="8255,2167" coordsize="231,912" path="m8255,3079l8485,3079,8485,2167,8255,2167,8255,3079xe" filled="true" fillcolor="#eb5a5e" stroked="false">
                <v:path arrowok="t"/>
                <v:fill type="solid"/>
              </v:shape>
            </v:group>
            <v:group style="position:absolute;left:8255;top:2167;width:231;height:912" coordorigin="8255,2167" coordsize="231,912">
              <v:shape style="position:absolute;left:8255;top:2167;width:231;height:912" coordorigin="8255,2167" coordsize="231,912" path="m8255,3079l8485,3079,8485,2167,8255,2167,8255,3079xe" filled="false" stroked="true" strokeweight="4.440pt" strokecolor="#eb5a5e">
                <v:path arrowok="t"/>
              </v:shape>
            </v:group>
            <v:group style="position:absolute;left:6109;top:2668;width:231;height:411" coordorigin="6109,2668" coordsize="231,411">
              <v:shape style="position:absolute;left:6109;top:2668;width:231;height:411" coordorigin="6109,2668" coordsize="231,411" path="m6109,3079l6340,3079,6340,2668,6109,2668,6109,3079xe" filled="true" fillcolor="#009d4e" stroked="false">
                <v:path arrowok="t"/>
                <v:fill type="solid"/>
              </v:shape>
            </v:group>
            <v:group style="position:absolute;left:6109;top:2668;width:231;height:411" coordorigin="6109,2668" coordsize="231,411">
              <v:shape style="position:absolute;left:6109;top:2668;width:231;height:411" coordorigin="6109,2668" coordsize="231,411" path="m6109,3079l6340,3079,6340,2668,6109,2668,6109,3079xe" filled="false" stroked="true" strokeweight="4.440pt" strokecolor="#009d4e">
                <v:path arrowok="t"/>
              </v:shape>
            </v:group>
            <v:group style="position:absolute;left:8646;top:2709;width:231;height:370" coordorigin="8646,2709" coordsize="231,370">
              <v:shape style="position:absolute;left:8646;top:2709;width:231;height:370" coordorigin="8646,2709" coordsize="231,370" path="m8646,3079l8876,3079,8876,2709,8646,2709,8646,3079xe" filled="true" fillcolor="#009d4e" stroked="false">
                <v:path arrowok="t"/>
                <v:fill type="solid"/>
              </v:shape>
            </v:group>
            <v:group style="position:absolute;left:8646;top:2709;width:231;height:370" coordorigin="8646,2709" coordsize="231,370">
              <v:shape style="position:absolute;left:8646;top:2709;width:231;height:370" coordorigin="8646,2709" coordsize="231,370" path="m8646,3079l8876,3079,8876,2709,8646,2709,8646,3079xe" filled="false" stroked="true" strokeweight="4.440pt" strokecolor="#009d4e">
                <v:path arrowok="t"/>
              </v:shape>
            </v:group>
            <v:group style="position:absolute;left:6503;top:2985;width:231;height:94" coordorigin="6503,2985" coordsize="231,94">
              <v:shape style="position:absolute;left:6503;top:2985;width:231;height:94" coordorigin="6503,2985" coordsize="231,94" path="m6503,3079l6733,3079,6733,2985,6503,2985,6503,3079xe" filled="true" fillcolor="#5d6770" stroked="false">
                <v:path arrowok="t"/>
                <v:fill type="solid"/>
              </v:shape>
            </v:group>
            <v:group style="position:absolute;left:6503;top:2985;width:231;height:94" coordorigin="6503,2985" coordsize="231,94">
              <v:shape style="position:absolute;left:6503;top:2985;width:231;height:94" coordorigin="6503,2985" coordsize="231,94" path="m6503,3079l6733,3079,6733,2985,6503,2985,6503,3079xe" filled="false" stroked="true" strokeweight="4.440pt" strokecolor="#5d6770">
                <v:path arrowok="t"/>
              </v:shape>
            </v:group>
            <v:group style="position:absolute;left:9040;top:2959;width:231;height:120" coordorigin="9040,2959" coordsize="231,120">
              <v:shape style="position:absolute;left:9040;top:2959;width:231;height:120" coordorigin="9040,2959" coordsize="231,120" path="m9040,3079l9270,3079,9270,2959,9040,2959,9040,3079xe" filled="true" fillcolor="#5d6770" stroked="false">
                <v:path arrowok="t"/>
                <v:fill type="solid"/>
              </v:shape>
            </v:group>
            <v:group style="position:absolute;left:9040;top:2959;width:231;height:120" coordorigin="9040,2959" coordsize="231,120">
              <v:shape style="position:absolute;left:9040;top:2959;width:231;height:120" coordorigin="9040,2959" coordsize="231,120" path="m9040,3079l9270,3079,9270,2959,9040,2959,9040,3079xe" filled="false" stroked="true" strokeweight="4.440pt" strokecolor="#5d6770">
                <v:path arrowok="t"/>
              </v:shape>
            </v:group>
            <v:group style="position:absolute;left:6894;top:369;width:231;height:2710" coordorigin="6894,369" coordsize="231,2710">
              <v:shape style="position:absolute;left:6894;top:369;width:231;height:2710" coordorigin="6894,369" coordsize="231,2710" path="m6894,3079l7124,3079,7124,369,6894,369,6894,3079xe" filled="true" fillcolor="#ed6b06" stroked="false">
                <v:path arrowok="t"/>
                <v:fill type="solid"/>
              </v:shape>
            </v:group>
            <v:group style="position:absolute;left:6894;top:369;width:231;height:2710" coordorigin="6894,369" coordsize="231,2710">
              <v:shape style="position:absolute;left:6894;top:369;width:231;height:2710" coordorigin="6894,369" coordsize="231,2710" path="m6894,3079l7124,3079,7124,369,6894,369,6894,3079xe" filled="false" stroked="true" strokeweight="4.440pt" strokecolor="#ed6b06">
                <v:path arrowok="t"/>
              </v:shape>
            </v:group>
            <v:group style="position:absolute;left:9431;top:1202;width:231;height:1877" coordorigin="9431,1202" coordsize="231,1877">
              <v:shape style="position:absolute;left:9431;top:1202;width:231;height:1877" coordorigin="9431,1202" coordsize="231,1877" path="m9431,3079l9661,3079,9661,1202,9431,1202,9431,3079xe" filled="true" fillcolor="#ed6b06" stroked="false">
                <v:path arrowok="t"/>
                <v:fill type="solid"/>
              </v:shape>
            </v:group>
            <v:group style="position:absolute;left:9431;top:1202;width:231;height:1877" coordorigin="9431,1202" coordsize="231,1877">
              <v:shape style="position:absolute;left:9431;top:1202;width:231;height:1877" coordorigin="9431,1202" coordsize="231,1877" path="m9431,3079l9661,3079,9661,1202,9431,1202,9431,3079xe" filled="false" stroked="true" strokeweight="4.440pt" strokecolor="#ed6b06">
                <v:path arrowok="t"/>
              </v:shape>
            </v:group>
            <v:group style="position:absolute;left:4762;top:-225;width:2;height:3368" coordorigin="4762,-225" coordsize="2,3368">
              <v:shape style="position:absolute;left:4762;top:-225;width:2;height:3368" coordorigin="4762,-225" coordsize="0,3368" path="m4762,-225l4762,3142e" filled="false" stroked="true" strokeweight=".72pt" strokecolor="#5d6770">
                <v:path arrowok="t"/>
              </v:shape>
            </v:group>
            <v:group style="position:absolute;left:4697;top:3077;width:5136;height:2" coordorigin="4697,3077" coordsize="5136,2">
              <v:shape style="position:absolute;left:4697;top:3077;width:5136;height:2" coordorigin="4697,3077" coordsize="5136,0" path="m4697,3077l9833,3077e" filled="false" stroked="true" strokeweight=".72pt" strokecolor="#5d6770">
                <v:path arrowok="t"/>
              </v:shape>
            </v:group>
            <v:group style="position:absolute;left:4697;top:2417;width:65;height:2" coordorigin="4697,2417" coordsize="65,2">
              <v:shape style="position:absolute;left:4697;top:2417;width:65;height:2" coordorigin="4697,2417" coordsize="65,0" path="m4697,2417l4762,2417e" filled="false" stroked="true" strokeweight=".72pt" strokecolor="#5d6770">
                <v:path arrowok="t"/>
              </v:shape>
            </v:group>
            <v:group style="position:absolute;left:4697;top:1757;width:65;height:2" coordorigin="4697,1757" coordsize="65,2">
              <v:shape style="position:absolute;left:4697;top:1757;width:65;height:2" coordorigin="4697,1757" coordsize="65,0" path="m4697,1757l4762,1757e" filled="false" stroked="true" strokeweight=".72pt" strokecolor="#5d6770">
                <v:path arrowok="t"/>
              </v:shape>
            </v:group>
            <v:group style="position:absolute;left:4697;top:1095;width:65;height:2" coordorigin="4697,1095" coordsize="65,2">
              <v:shape style="position:absolute;left:4697;top:1095;width:65;height:2" coordorigin="4697,1095" coordsize="65,0" path="m4697,1095l4762,1095e" filled="false" stroked="true" strokeweight=".72pt" strokecolor="#5d6770">
                <v:path arrowok="t"/>
              </v:shape>
            </v:group>
            <v:group style="position:absolute;left:4697;top:435;width:65;height:2" coordorigin="4697,435" coordsize="65,2">
              <v:shape style="position:absolute;left:4697;top:435;width:65;height:2" coordorigin="4697,435" coordsize="65,0" path="m4697,435l4762,435e" filled="false" stroked="true" strokeweight=".72pt" strokecolor="#5d6770">
                <v:path arrowok="t"/>
              </v:shape>
            </v:group>
            <v:group style="position:absolute;left:4697;top:-225;width:65;height:2" coordorigin="4697,-225" coordsize="65,2">
              <v:shape style="position:absolute;left:4697;top:-225;width:65;height:2" coordorigin="4697,-225" coordsize="65,0" path="m4697,-225l4762,-225e" filled="false" stroked="true" strokeweight=".72pt" strokecolor="#5d6770">
                <v:path arrowok="t"/>
              </v:shape>
            </v:group>
            <v:group style="position:absolute;left:7298;top:3077;width:2;height:65" coordorigin="7298,3077" coordsize="2,65">
              <v:shape style="position:absolute;left:7298;top:3077;width:2;height:65" coordorigin="7298,3077" coordsize="0,65" path="m7298,3077l7298,3142e" filled="false" stroked="true" strokeweight=".72pt" strokecolor="#5d6770">
                <v:path arrowok="t"/>
              </v:shape>
            </v:group>
            <v:group style="position:absolute;left:9833;top:3077;width:2;height:65" coordorigin="9833,3077" coordsize="2,65">
              <v:shape style="position:absolute;left:9833;top:3077;width:2;height:65" coordorigin="9833,3077" coordsize="0,65" path="m9833,3077l9833,3142e" filled="false" stroked="true" strokeweight=".72pt" strokecolor="#5d6770">
                <v:path arrowok="t"/>
              </v:shape>
              <v:shape style="position:absolute;left:6863;top:94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205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03;top:570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169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99;top:927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142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40;top:1337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111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42;top:1680;width:646;height:209" type="#_x0000_t202" filled="false" stroked="false">
                <v:textbox inset="0,0,0,0">
                  <w:txbxContent>
                    <w:p>
                      <w:pPr>
                        <w:tabs>
                          <w:tab w:pos="449" w:val="left" w:leader="none"/>
                        </w:tabs>
                        <w:spacing w:line="209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83</w:t>
                        <w:tab/>
                      </w:r>
                      <w:r>
                        <w:rPr>
                          <w:rFonts w:ascii="Tahoma"/>
                          <w:color w:val="585858"/>
                          <w:position w:val="1"/>
                          <w:sz w:val="18"/>
                        </w:rPr>
                        <w:t>85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28;top:1867;width:1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sz w:val="18"/>
                        </w:rPr>
                        <w:t>69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879;top:2112;width:20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51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29;top:2394;width:1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31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66;top:2434;width:19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sz w:val="18"/>
                        </w:rPr>
                        <w:t>28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69;top:2685;width:2636;height:207" type="#_x0000_t202" filled="false" stroked="false">
                <v:textbox inset="0,0,0,0">
                  <w:txbxContent>
                    <w:p>
                      <w:pPr>
                        <w:tabs>
                          <w:tab w:pos="2536" w:val="left" w:leader="none"/>
                        </w:tabs>
                        <w:spacing w:line="207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color w:val="585858"/>
                          <w:w w:val="95"/>
                          <w:position w:val="-2"/>
                          <w:sz w:val="18"/>
                        </w:rPr>
                        <w:t>7</w:t>
                        <w:tab/>
                      </w:r>
                      <w:r>
                        <w:rPr>
                          <w:rFonts w:ascii="Tahoma"/>
                          <w:color w:val="585858"/>
                          <w:sz w:val="18"/>
                        </w:rPr>
                        <w:t>9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05.320007pt;margin-top:9.391889pt;width:8.3pt;height:8.3pt;mso-position-horizontal-relative:page;mso-position-vertical-relative:paragraph;z-index:18904" coordorigin="10106,188" coordsize="166,166">
            <v:group style="position:absolute;left:10141;top:223;width:96;height:96" coordorigin="10141,223" coordsize="96,96">
              <v:shape style="position:absolute;left:10141;top:223;width:96;height:96" coordorigin="10141,223" coordsize="96,96" path="m10141,319l10237,319,10237,223,10141,223,10141,319xe" filled="true" fillcolor="#005aa7" stroked="false">
                <v:path arrowok="t"/>
                <v:fill type="solid"/>
              </v:shape>
            </v:group>
            <v:group style="position:absolute;left:10141;top:223;width:96;height:96" coordorigin="10141,223" coordsize="96,96">
              <v:shape style="position:absolute;left:10141;top:223;width:96;height:96" coordorigin="10141,223" coordsize="96,96" path="m10141,319l10237,319,10237,223,10141,223,10141,319xe" filled="false" stroked="true" strokeweight="3.48pt" strokecolor="#005aa7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5"/>
        </w:rPr>
        <w:t>Contra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"/>
        </w:rPr>
        <w:t>la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salud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4580" w:space="1456"/>
            <w:col w:w="754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150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50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tabs>
          <w:tab w:pos="3725" w:val="left" w:leader="none"/>
        </w:tabs>
        <w:spacing w:before="0"/>
        <w:ind w:left="11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b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before="69"/>
        <w:ind w:left="14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pacing w:val="5"/>
          <w:sz w:val="18"/>
        </w:rPr>
        <w:t>Patrimoniales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8"/>
        <w:ind w:left="14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05.320007pt;margin-top:-19.398094pt;width:8.3pt;height:8.3pt;mso-position-horizontal-relative:page;mso-position-vertical-relative:paragraph;z-index:18928" coordorigin="10106,-388" coordsize="166,166">
            <v:group style="position:absolute;left:10141;top:-353;width:96;height:96" coordorigin="10141,-353" coordsize="96,96">
              <v:shape style="position:absolute;left:10141;top:-353;width:96;height:96" coordorigin="10141,-353" coordsize="96,96" path="m10141,-257l10237,-257,10237,-353,10141,-353,10141,-257xe" filled="true" fillcolor="#5cbeb5" stroked="false">
                <v:path arrowok="t"/>
                <v:fill type="solid"/>
              </v:shape>
            </v:group>
            <v:group style="position:absolute;left:10141;top:-353;width:96;height:96" coordorigin="10141,-353" coordsize="96,96">
              <v:shape style="position:absolute;left:10141;top:-353;width:96;height:96" coordorigin="10141,-353" coordsize="96,96" path="m10141,-257l10237,-257,10237,-353,10141,-353,10141,-257xe" filled="false" stroked="true" strokeweight="3.48pt" strokecolor="#5cbeb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5.320007pt;margin-top:9.161907pt;width:8.3pt;height:8.4pt;mso-position-horizontal-relative:page;mso-position-vertical-relative:paragraph;z-index:18952" coordorigin="10106,183" coordsize="166,168">
            <v:group style="position:absolute;left:10141;top:218;width:96;height:99" coordorigin="10141,218" coordsize="96,99">
              <v:shape style="position:absolute;left:10141;top:218;width:96;height:99" coordorigin="10141,218" coordsize="96,99" path="m10141,316l10237,316,10237,218,10141,218,10141,316xe" filled="true" fillcolor="#eb5a5e" stroked="false">
                <v:path arrowok="t"/>
                <v:fill type="solid"/>
              </v:shape>
            </v:group>
            <v:group style="position:absolute;left:10141;top:218;width:96;height:99" coordorigin="10141,218" coordsize="96,99">
              <v:shape style="position:absolute;left:10141;top:218;width:96;height:99" coordorigin="10141,218" coordsize="96,99" path="m10141,316l10237,316,10237,218,10141,218,10141,316xe" filled="false" stroked="true" strokeweight="3.48pt" strokecolor="#eb5a5e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6"/>
          <w:sz w:val="18"/>
        </w:rPr>
        <w:t>Violación</w:t>
      </w:r>
      <w:r>
        <w:rPr>
          <w:rFonts w:ascii="Arial" w:hAnsi="Arial"/>
          <w:color w:val="5D6770"/>
          <w:spacing w:val="7"/>
          <w:sz w:val="18"/>
        </w:rPr>
        <w:t> </w:t>
      </w:r>
      <w:r>
        <w:rPr>
          <w:rFonts w:ascii="Arial" w:hAnsi="Arial"/>
          <w:color w:val="5D6770"/>
          <w:sz w:val="18"/>
        </w:rPr>
        <w:t>a </w:t>
      </w:r>
      <w:r>
        <w:rPr>
          <w:rFonts w:ascii="Arial" w:hAnsi="Arial"/>
          <w:color w:val="5D6770"/>
          <w:spacing w:val="5"/>
          <w:sz w:val="18"/>
        </w:rPr>
        <w:t>la</w:t>
      </w:r>
      <w:r>
        <w:rPr>
          <w:rFonts w:ascii="Arial" w:hAnsi="Arial"/>
          <w:sz w:val="18"/>
        </w:rPr>
      </w:r>
    </w:p>
    <w:p>
      <w:pPr>
        <w:spacing w:line="415" w:lineRule="auto" w:before="6"/>
        <w:ind w:left="1451" w:right="166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05.320007pt;margin-top:19.561884pt;width:8.3pt;height:8.3pt;mso-position-horizontal-relative:page;mso-position-vertical-relative:paragraph;z-index:18976" coordorigin="10106,391" coordsize="166,166">
            <v:group style="position:absolute;left:10141;top:426;width:96;height:96" coordorigin="10141,426" coordsize="96,96">
              <v:shape style="position:absolute;left:10141;top:426;width:96;height:96" coordorigin="10141,426" coordsize="96,96" path="m10141,522l10237,522,10237,426,10141,426,10141,522xe" filled="true" fillcolor="#009d4e" stroked="false">
                <v:path arrowok="t"/>
                <v:fill type="solid"/>
              </v:shape>
            </v:group>
            <v:group style="position:absolute;left:10141;top:426;width:96;height:96" coordorigin="10141,426" coordsize="96,96">
              <v:shape style="position:absolute;left:10141;top:426;width:96;height:96" coordorigin="10141,426" coordsize="96,96" path="m10141,522l10237,522,10237,426,10141,426,10141,522xe" filled="false" stroked="true" strokeweight="3.48pt" strokecolor="#009d4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1"/>
          <w:sz w:val="18"/>
        </w:rPr>
        <w:t>L.F.A.F.E.</w:t>
      </w:r>
      <w:r>
        <w:rPr>
          <w:rFonts w:ascii="Arial"/>
          <w:color w:val="5D6770"/>
          <w:spacing w:val="27"/>
          <w:w w:val="99"/>
          <w:sz w:val="18"/>
        </w:rPr>
        <w:t> </w:t>
      </w:r>
      <w:r>
        <w:rPr>
          <w:rFonts w:ascii="Arial"/>
          <w:color w:val="5D6770"/>
          <w:spacing w:val="6"/>
          <w:sz w:val="18"/>
        </w:rPr>
        <w:t>Ambiental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47" w:lineRule="auto" w:before="0"/>
        <w:ind w:left="1451" w:right="166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05.320007pt;margin-top:1.311889pt;width:8.3pt;height:8.3pt;mso-position-horizontal-relative:page;mso-position-vertical-relative:paragraph;z-index:19000" coordorigin="10106,26" coordsize="166,166">
            <v:group style="position:absolute;left:10141;top:61;width:96;height:96" coordorigin="10141,61" coordsize="96,96">
              <v:shape style="position:absolute;left:10141;top:61;width:96;height:96" coordorigin="10141,61" coordsize="96,96" path="m10141,157l10237,157,10237,61,10141,61,10141,157xe" filled="true" fillcolor="#5d6770" stroked="false">
                <v:path arrowok="t"/>
                <v:fill type="solid"/>
              </v:shape>
            </v:group>
            <v:group style="position:absolute;left:10141;top:61;width:96;height:96" coordorigin="10141,61" coordsize="96,96">
              <v:shape style="position:absolute;left:10141;top:61;width:96;height:96" coordorigin="10141,61" coordsize="96,96" path="m10141,157l10237,157,10237,61,10141,61,10141,157xe" filled="false" stroked="true" strokeweight="3.48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5"/>
          <w:sz w:val="18"/>
        </w:rPr>
        <w:t>Ataques</w:t>
      </w:r>
      <w:r>
        <w:rPr>
          <w:rFonts w:ascii="Arial" w:hAnsi="Arial"/>
          <w:color w:val="5D6770"/>
          <w:spacing w:val="8"/>
          <w:sz w:val="18"/>
        </w:rPr>
        <w:t> </w:t>
      </w:r>
      <w:r>
        <w:rPr>
          <w:rFonts w:ascii="Arial" w:hAnsi="Arial"/>
          <w:color w:val="5D6770"/>
          <w:sz w:val="18"/>
        </w:rPr>
        <w:t>a</w:t>
      </w:r>
      <w:r>
        <w:rPr>
          <w:rFonts w:ascii="Arial" w:hAnsi="Arial"/>
          <w:color w:val="5D6770"/>
          <w:spacing w:val="-4"/>
          <w:sz w:val="18"/>
        </w:rPr>
        <w:t> </w:t>
      </w:r>
      <w:r>
        <w:rPr>
          <w:rFonts w:ascii="Arial" w:hAnsi="Arial"/>
          <w:color w:val="5D6770"/>
          <w:spacing w:val="2"/>
          <w:sz w:val="18"/>
        </w:rPr>
        <w:t>vías</w:t>
      </w:r>
      <w:r>
        <w:rPr>
          <w:rFonts w:ascii="Arial" w:hAnsi="Arial"/>
          <w:color w:val="5D6770"/>
          <w:spacing w:val="23"/>
          <w:sz w:val="18"/>
        </w:rPr>
        <w:t> </w:t>
      </w:r>
      <w:r>
        <w:rPr>
          <w:rFonts w:ascii="Arial" w:hAnsi="Arial"/>
          <w:color w:val="5D6770"/>
          <w:spacing w:val="10"/>
          <w:sz w:val="18"/>
        </w:rPr>
        <w:t>g</w:t>
      </w:r>
      <w:r>
        <w:rPr>
          <w:rFonts w:ascii="Arial" w:hAnsi="Arial"/>
          <w:color w:val="5D6770"/>
          <w:sz w:val="18"/>
        </w:rPr>
        <w:t>e</w:t>
      </w:r>
      <w:r>
        <w:rPr>
          <w:rFonts w:ascii="Arial" w:hAnsi="Arial"/>
          <w:color w:val="5D6770"/>
          <w:spacing w:val="7"/>
          <w:sz w:val="18"/>
        </w:rPr>
        <w:t>n</w:t>
      </w:r>
      <w:r>
        <w:rPr>
          <w:rFonts w:ascii="Arial" w:hAnsi="Arial"/>
          <w:color w:val="5D6770"/>
          <w:sz w:val="18"/>
        </w:rPr>
        <w:t>e</w:t>
      </w:r>
      <w:r>
        <w:rPr>
          <w:rFonts w:ascii="Arial" w:hAnsi="Arial"/>
          <w:color w:val="5D6770"/>
          <w:spacing w:val="9"/>
          <w:sz w:val="18"/>
        </w:rPr>
        <w:t>r</w:t>
      </w:r>
      <w:r>
        <w:rPr>
          <w:rFonts w:ascii="Arial" w:hAnsi="Arial"/>
          <w:color w:val="5D6770"/>
          <w:sz w:val="18"/>
        </w:rPr>
        <w:t>a</w:t>
      </w:r>
      <w:r>
        <w:rPr>
          <w:rFonts w:ascii="Arial" w:hAnsi="Arial"/>
          <w:color w:val="5D6770"/>
          <w:spacing w:val="10"/>
          <w:sz w:val="18"/>
        </w:rPr>
        <w:t>l</w:t>
      </w:r>
      <w:r>
        <w:rPr>
          <w:rFonts w:ascii="Arial" w:hAnsi="Arial"/>
          <w:color w:val="5D6770"/>
          <w:sz w:val="18"/>
        </w:rPr>
        <w:t>es</w:t>
      </w:r>
      <w:r>
        <w:rPr>
          <w:rFonts w:ascii="Arial" w:hAnsi="Arial"/>
          <w:color w:val="5D6770"/>
          <w:spacing w:val="8"/>
          <w:sz w:val="18"/>
        </w:rPr>
        <w:t> </w:t>
      </w:r>
      <w:r>
        <w:rPr>
          <w:rFonts w:ascii="Arial" w:hAnsi="Arial"/>
          <w:color w:val="5D6770"/>
          <w:spacing w:val="10"/>
          <w:sz w:val="18"/>
        </w:rPr>
        <w:t>d</w:t>
      </w:r>
      <w:r>
        <w:rPr>
          <w:rFonts w:ascii="Arial" w:hAnsi="Arial"/>
          <w:color w:val="5D6770"/>
          <w:sz w:val="18"/>
        </w:rPr>
        <w:t>e</w:t>
      </w:r>
      <w:r>
        <w:rPr>
          <w:rFonts w:ascii="Arial" w:hAnsi="Arial"/>
          <w:sz w:val="18"/>
        </w:rPr>
      </w:r>
    </w:p>
    <w:p>
      <w:pPr>
        <w:spacing w:line="164" w:lineRule="auto" w:before="55"/>
        <w:ind w:left="1451" w:right="1665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05.320007pt;margin-top:8.491138pt;width:8.3pt;height:8.3pt;mso-position-horizontal-relative:page;mso-position-vertical-relative:paragraph;z-index:19024" coordorigin="10106,170" coordsize="166,166">
            <v:group style="position:absolute;left:10141;top:205;width:96;height:96" coordorigin="10141,205" coordsize="96,96">
              <v:shape style="position:absolute;left:10141;top:205;width:96;height:96" coordorigin="10141,205" coordsize="96,96" path="m10141,301l10237,301,10237,205,10141,205,10141,301xe" filled="true" fillcolor="#ed6b06" stroked="false">
                <v:path arrowok="t"/>
                <v:fill type="solid"/>
              </v:shape>
            </v:group>
            <v:group style="position:absolute;left:10141;top:205;width:96;height:96" coordorigin="10141,205" coordsize="96,96">
              <v:shape style="position:absolute;left:10141;top:205;width:96;height:96" coordorigin="10141,205" coordsize="96,96" path="m10141,301l10237,301,10237,205,10141,205,10141,301xe" filled="false" stroked="true" strokeweight="3.48pt" strokecolor="#ed6b06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10"/>
          <w:sz w:val="18"/>
        </w:rPr>
        <w:t>co</w:t>
      </w:r>
      <w:r>
        <w:rPr>
          <w:rFonts w:ascii="Arial" w:hAnsi="Arial"/>
          <w:color w:val="5D6770"/>
          <w:spacing w:val="8"/>
          <w:sz w:val="18"/>
        </w:rPr>
        <w:t>m</w:t>
      </w:r>
      <w:r>
        <w:rPr>
          <w:rFonts w:ascii="Arial" w:hAnsi="Arial"/>
          <w:color w:val="5D6770"/>
          <w:spacing w:val="10"/>
          <w:sz w:val="18"/>
        </w:rPr>
        <w:t>uni</w:t>
      </w:r>
      <w:r>
        <w:rPr>
          <w:rFonts w:ascii="Arial" w:hAnsi="Arial"/>
          <w:color w:val="5D6770"/>
          <w:spacing w:val="8"/>
          <w:sz w:val="18"/>
        </w:rPr>
        <w:t>c</w:t>
      </w:r>
      <w:r>
        <w:rPr>
          <w:rFonts w:ascii="Arial" w:hAnsi="Arial"/>
          <w:color w:val="5D6770"/>
          <w:sz w:val="18"/>
        </w:rPr>
        <w:t>a</w:t>
      </w:r>
      <w:r>
        <w:rPr>
          <w:rFonts w:ascii="Arial" w:hAnsi="Arial"/>
          <w:color w:val="5D6770"/>
          <w:spacing w:val="10"/>
          <w:sz w:val="18"/>
        </w:rPr>
        <w:t>ció</w:t>
      </w:r>
      <w:r>
        <w:rPr>
          <w:rFonts w:ascii="Arial" w:hAnsi="Arial"/>
          <w:color w:val="5D6770"/>
          <w:sz w:val="18"/>
        </w:rPr>
        <w:t>n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3"/>
          <w:sz w:val="18"/>
        </w:rPr>
        <w:t>Otras</w:t>
      </w:r>
      <w:r>
        <w:rPr>
          <w:rFonts w:ascii="Arial" w:hAnsi="Arial"/>
          <w:sz w:val="18"/>
        </w:rPr>
      </w:r>
    </w:p>
    <w:p>
      <w:pPr>
        <w:spacing w:before="18"/>
        <w:ind w:left="14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denuncias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4580" w:space="40"/>
            <w:col w:w="4171" w:space="40"/>
            <w:col w:w="474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2438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(PGR), 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575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 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corte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3297" w:right="2899" w:hanging="2583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49.770004pt;margin-top:32.590000pt;width:403.85pt;height:42.4pt;mso-position-horizontal-relative:page;mso-position-vertical-relative:paragraph;z-index:19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28"/>
                    <w:gridCol w:w="1554"/>
                    <w:gridCol w:w="1518"/>
                    <w:gridCol w:w="1557"/>
                    <w:gridCol w:w="1520"/>
                  </w:tblGrid>
                  <w:tr>
                    <w:trPr>
                      <w:trHeight w:val="212" w:hRule="exact"/>
                    </w:trPr>
                    <w:tc>
                      <w:tcPr>
                        <w:tcW w:w="8077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01" w:lineRule="exact"/>
                          <w:ind w:right="4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ÓRDENES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JUDICIALES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240" w:lineRule="auto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EXISTENCIA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72" w:lineRule="exact" w:before="103"/>
                          <w:ind w:left="3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LIBRADAS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72" w:lineRule="exact" w:before="103"/>
                          <w:ind w:left="2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CUMPLIDAS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72" w:lineRule="exact" w:before="103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CANCELADAS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72" w:lineRule="exact" w:before="103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PENDIENTES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1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spacing w:line="138" w:lineRule="exact"/>
                          <w:ind w:left="5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ANTERIOR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/>
                      </w:p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/>
                      </w:p>
                    </w:tc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/>
                      </w:p>
                    </w:tc>
                    <w:tc>
                      <w:tcPr>
                        <w:tcW w:w="1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/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19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tabs>
                            <w:tab w:pos="1252" w:val="left" w:leader="none"/>
                          </w:tabs>
                          <w:spacing w:line="206" w:lineRule="exact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tabs>
                            <w:tab w:pos="901" w:val="left" w:leader="none"/>
                          </w:tabs>
                          <w:spacing w:line="206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tabs>
                            <w:tab w:pos="852" w:val="left" w:leader="none"/>
                          </w:tabs>
                          <w:spacing w:line="206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tabs>
                            <w:tab w:pos="889" w:val="left" w:leader="none"/>
                          </w:tabs>
                          <w:spacing w:line="206" w:lineRule="exact"/>
                          <w:ind w:left="16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5AA7"/>
                      </w:tcPr>
                      <w:p>
                        <w:pPr>
                          <w:pStyle w:val="TableParagraph"/>
                          <w:tabs>
                            <w:tab w:pos="837" w:val="left" w:leader="none"/>
                          </w:tabs>
                          <w:spacing w:line="206" w:lineRule="exact"/>
                          <w:ind w:left="1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spacing w:val="-1"/>
          <w:w w:val="105"/>
        </w:rPr>
        <w:t>ÓRDENES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UDICI</w:t>
      </w:r>
      <w:r>
        <w:rPr>
          <w:rFonts w:ascii="Arial" w:hAnsi="Arial"/>
          <w:color w:val="5D6770"/>
          <w:spacing w:val="-2"/>
          <w:w w:val="105"/>
        </w:rPr>
        <w:t>ALES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ATENDIDAS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61"/>
          <w:w w:val="105"/>
        </w:rPr>
        <w:t> </w:t>
      </w:r>
      <w:r>
        <w:rPr>
          <w:rFonts w:ascii="Arial" w:hAnsi="Arial"/>
          <w:color w:val="5D6770"/>
          <w:w w:val="105"/>
        </w:rPr>
        <w:t>REPÚBLICA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"/>
          <w:w w:val="105"/>
        </w:rPr>
        <w:t> B.C.SUR,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3"/>
        <w:gridCol w:w="1407"/>
        <w:gridCol w:w="847"/>
        <w:gridCol w:w="780"/>
        <w:gridCol w:w="753"/>
        <w:gridCol w:w="752"/>
        <w:gridCol w:w="779"/>
        <w:gridCol w:w="778"/>
        <w:gridCol w:w="702"/>
        <w:gridCol w:w="753"/>
        <w:gridCol w:w="648"/>
      </w:tblGrid>
      <w:tr>
        <w:trPr>
          <w:trHeight w:val="848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9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98" w:type="dxa"/>
            <w:gridSpan w:val="10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5AA7"/>
          </w:tcPr>
          <w:p>
            <w:pPr/>
          </w:p>
        </w:tc>
      </w:tr>
      <w:tr>
        <w:trPr>
          <w:trHeight w:val="219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33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Aprehensiones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33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Reaprehensiones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33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Comparecencias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33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Extradición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pasiva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1" w:val="left" w:leader="none"/>
                <w:tab w:pos="2133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40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2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574" w:right="613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(PGR),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  <w:color w:val="5D6770"/>
          <w:spacing w:val="69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30" w:lineRule="auto" w:before="3"/>
        <w:ind w:left="4556" w:right="239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D6770"/>
          <w:w w:val="105"/>
        </w:rPr>
        <w:t>DECOMISOS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NARCÓTI</w:t>
      </w:r>
      <w:r>
        <w:rPr>
          <w:rFonts w:ascii="Arial" w:hAnsi="Arial" w:cs="Arial" w:eastAsia="Arial"/>
          <w:color w:val="5D6770"/>
          <w:spacing w:val="-2"/>
          <w:w w:val="105"/>
        </w:rPr>
        <w:t>COS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REG</w:t>
      </w:r>
      <w:r>
        <w:rPr>
          <w:rFonts w:ascii="Arial" w:hAnsi="Arial" w:cs="Arial" w:eastAsia="Arial"/>
          <w:color w:val="5D6770"/>
          <w:spacing w:val="-1"/>
          <w:w w:val="105"/>
        </w:rPr>
        <w:t>I</w:t>
      </w:r>
      <w:r>
        <w:rPr>
          <w:rFonts w:ascii="Arial" w:hAnsi="Arial" w:cs="Arial" w:eastAsia="Arial"/>
          <w:color w:val="5D6770"/>
          <w:spacing w:val="-2"/>
          <w:w w:val="105"/>
        </w:rPr>
        <w:t>ST</w:t>
      </w:r>
      <w:r>
        <w:rPr>
          <w:rFonts w:ascii="Arial" w:hAnsi="Arial" w:cs="Arial" w:eastAsia="Arial"/>
          <w:color w:val="5D6770"/>
          <w:spacing w:val="-1"/>
          <w:w w:val="105"/>
        </w:rPr>
        <w:t>RADOS</w:t>
      </w:r>
      <w:r>
        <w:rPr>
          <w:rFonts w:ascii="Arial" w:hAnsi="Arial" w:cs="Arial" w:eastAsia="Arial"/>
          <w:color w:val="5D6770"/>
          <w:spacing w:val="-10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3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PROCURADURÍA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GENER</w:t>
      </w:r>
      <w:r>
        <w:rPr>
          <w:rFonts w:ascii="Arial" w:hAnsi="Arial" w:cs="Arial" w:eastAsia="Arial"/>
          <w:color w:val="5D6770"/>
          <w:spacing w:val="-1"/>
          <w:w w:val="105"/>
        </w:rPr>
        <w:t>AL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REPÚBLICA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3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6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</w:t>
      </w:r>
      <w:r>
        <w:rPr>
          <w:rFonts w:ascii="Arial" w:hAnsi="Arial" w:cs="Arial" w:eastAsia="Arial"/>
          <w:color w:val="5D6770"/>
          <w:spacing w:val="-2"/>
          <w:w w:val="105"/>
        </w:rPr>
        <w:t>16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2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2524"/>
      </w:tblGrid>
      <w:tr>
        <w:trPr>
          <w:trHeight w:val="360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71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5AA7"/>
          </w:tcPr>
          <w:p>
            <w:pPr>
              <w:pStyle w:val="TableParagraph"/>
              <w:tabs>
                <w:tab w:pos="1745" w:val="left" w:leader="none"/>
              </w:tabs>
              <w:spacing w:line="240" w:lineRule="auto" w:before="37"/>
              <w:ind w:left="6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1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6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Marihuana</w:t>
            </w:r>
            <w:r>
              <w:rPr>
                <w:rFonts w:asci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(kilogramo)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25" w:val="left" w:leader="none"/>
              </w:tabs>
              <w:spacing w:line="206" w:lineRule="exact"/>
              <w:ind w:left="18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>   </w:t>
            </w:r>
            <w:r>
              <w:rPr>
                <w:rFonts w:ascii="Arial"/>
                <w:color w:val="5D6770"/>
                <w:spacing w:val="-18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212,743.72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>   </w:t>
            </w:r>
            <w:r>
              <w:rPr>
                <w:rFonts w:ascii="Arial"/>
                <w:color w:val="5D6770"/>
                <w:spacing w:val="27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143,528.75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6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Cocaína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(kilogramo)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9" w:val="left" w:leader="none"/>
                <w:tab w:pos="2525" w:val="left" w:leader="none"/>
              </w:tabs>
              <w:spacing w:line="203" w:lineRule="exact"/>
              <w:ind w:left="18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48,597.00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>   </w:t>
            </w:r>
            <w:r>
              <w:rPr>
                <w:rFonts w:ascii="Arial"/>
                <w:color w:val="5D6770"/>
                <w:spacing w:val="24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102,634.07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6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Cristal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(kilogramo)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9" w:val="left" w:leader="none"/>
                <w:tab w:pos="1652" w:val="left" w:leader="none"/>
                <w:tab w:pos="2525" w:val="left" w:leader="none"/>
              </w:tabs>
              <w:spacing w:line="202" w:lineRule="exact"/>
              <w:ind w:left="18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005AA7"/>
              </w:rPr>
              <w:t>11,857.46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16,161.84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6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Heroína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0" w:val="left" w:leader="none"/>
                <w:tab w:pos="2353" w:val="left" w:leader="none"/>
                <w:tab w:pos="2525" w:val="left" w:leader="none"/>
              </w:tabs>
              <w:spacing w:line="202" w:lineRule="exact"/>
              <w:ind w:left="18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62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Pastillas psicotrópicas (piezas)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1" w:val="left" w:leader="none"/>
                <w:tab w:pos="2254" w:val="left" w:leader="none"/>
                <w:tab w:pos="2525" w:val="left" w:leader="none"/>
              </w:tabs>
              <w:spacing w:line="203" w:lineRule="exact"/>
              <w:ind w:left="171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28</w:t>
              <w:tab/>
              <w:t>36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5389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(PGR), Delegación</w:t>
      </w:r>
      <w:r>
        <w:rPr>
          <w:rFonts w:ascii="Arial" w:hAnsi="Arial"/>
          <w:color w:val="5D6770"/>
          <w:spacing w:val="5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Sur.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04" w:right="2498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30" w:lineRule="auto"/>
        <w:ind w:left="4733" w:right="2579" w:firstLine="1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80.850006pt;margin-top:45.136879pt;width:117pt;height:30.75pt;mso-position-horizontal-relative:page;mso-position-vertical-relative:paragraph;z-index:-862600" coordorigin="5617,903" coordsize="2340,615">
            <v:group style="position:absolute;left:5617;top:903;width:2340;height:615" coordorigin="5617,903" coordsize="2340,615">
              <v:shape style="position:absolute;left:5617;top:903;width:2340;height:615" coordorigin="5617,903" coordsize="2340,615" path="m5617,1518l7957,1518,7957,903,5617,903,5617,1518xe" filled="true" fillcolor="#5d6770" stroked="false">
                <v:path arrowok="t"/>
                <v:fill type="solid"/>
              </v:shape>
            </v:group>
            <v:group style="position:absolute;left:5687;top:903;width:2201;height:406" coordorigin="5687,903" coordsize="2201,406">
              <v:shape style="position:absolute;left:5687;top:903;width:2201;height:406" coordorigin="5687,903" coordsize="2201,406" path="m5687,1308l7887,1308,7887,903,5687,903,5687,1308xe" filled="true" fillcolor="#5d6770" stroked="false">
                <v:path arrowok="t"/>
                <v:fill type="solid"/>
              </v:shape>
            </v:group>
            <v:group style="position:absolute;left:5687;top:1308;width:2201;height:210" coordorigin="5687,1308" coordsize="2201,210">
              <v:shape style="position:absolute;left:5687;top:1308;width:2201;height:210" coordorigin="5687,1308" coordsize="2201,210" path="m5687,1518l7887,1518,7887,1308,5687,1308,5687,1518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9.869995pt;margin-top:45.142879pt;width:101.4pt;height:30.75pt;mso-position-horizontal-relative:page;mso-position-vertical-relative:paragraph;z-index:-862576" coordorigin="8197,903" coordsize="2028,615">
            <v:group style="position:absolute;left:8197;top:903;width:1035;height:615" coordorigin="8197,903" coordsize="1035,615">
              <v:shape style="position:absolute;left:8197;top:903;width:1035;height:615" coordorigin="8197,903" coordsize="1035,615" path="m8197,1518l9232,1518,9232,903,8197,903,8197,1518xe" filled="true" fillcolor="#005aa7" stroked="false">
                <v:path arrowok="t"/>
                <v:fill type="solid"/>
              </v:shape>
            </v:group>
            <v:group style="position:absolute;left:8267;top:1107;width:896;height:207" coordorigin="8267,1107" coordsize="896,207">
              <v:shape style="position:absolute;left:8267;top:1107;width:896;height:207" coordorigin="8267,1107" coordsize="896,207" path="m8267,1313l9162,1313,9162,1107,8267,1107,8267,1313xe" filled="true" fillcolor="#005aa7" stroked="false">
                <v:path arrowok="t"/>
                <v:fill type="solid"/>
              </v:shape>
            </v:group>
            <v:group style="position:absolute;left:9232;top:903;width:994;height:615" coordorigin="9232,903" coordsize="994,615">
              <v:shape style="position:absolute;left:9232;top:903;width:994;height:615" coordorigin="9232,903" coordsize="994,615" path="m9232,1518l10225,1518,10225,903,9232,903,9232,1518xe" filled="true" fillcolor="#005aa7" stroked="false">
                <v:path arrowok="t"/>
                <v:fill type="solid"/>
              </v:shape>
            </v:group>
            <v:group style="position:absolute;left:9301;top:1107;width:852;height:207" coordorigin="9301,1107" coordsize="852,207">
              <v:shape style="position:absolute;left:9301;top:1107;width:852;height:207" coordorigin="9301,1107" coordsize="852,207" path="m9301,1313l10153,1313,10153,1107,9301,1107,9301,1313xe" filled="true" fillcolor="#005aa7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DECOMISOS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ARMAS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OTROS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IEN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26"/>
          <w:w w:val="98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ROCURADURÍA</w:t>
      </w:r>
      <w:r>
        <w:rPr>
          <w:rFonts w:ascii="Arial" w:hAnsi="Arial"/>
          <w:color w:val="5D6770"/>
          <w:spacing w:val="-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4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REPÚBLICA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6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8"/>
        <w:tabs>
          <w:tab w:pos="4914" w:val="left" w:leader="none"/>
          <w:tab w:pos="5877" w:val="left" w:leader="none"/>
        </w:tabs>
        <w:spacing w:line="240" w:lineRule="auto"/>
        <w:ind w:left="2207" w:right="0"/>
        <w:jc w:val="center"/>
        <w:rPr>
          <w:rFonts w:ascii="Arial" w:hAnsi="Arial" w:cs="Arial" w:eastAsia="Arial"/>
          <w:b w:val="0"/>
          <w:bCs w:val="0"/>
          <w:sz w:val="12"/>
          <w:szCs w:val="12"/>
        </w:rPr>
      </w:pPr>
      <w:r>
        <w:rPr>
          <w:rFonts w:ascii="Arial"/>
          <w:color w:val="FFFFFF"/>
          <w:spacing w:val="-1"/>
        </w:rPr>
        <w:t>BIENES</w:t>
      </w:r>
      <w:r>
        <w:rPr>
          <w:rFonts w:ascii="Arial"/>
          <w:color w:val="FFFFFF"/>
          <w:spacing w:val="-8"/>
        </w:rPr>
        <w:t> </w:t>
      </w:r>
      <w:r>
        <w:rPr>
          <w:rFonts w:ascii="Arial"/>
          <w:color w:val="FFFFFF"/>
          <w:spacing w:val="-1"/>
        </w:rPr>
        <w:t>DECOMISADOS</w:t>
        <w:tab/>
      </w:r>
      <w:r>
        <w:rPr>
          <w:rFonts w:ascii="Arial"/>
          <w:color w:val="FFFFFF"/>
          <w:w w:val="95"/>
        </w:rPr>
        <w:t>2015</w:t>
        <w:tab/>
      </w:r>
      <w:r>
        <w:rPr>
          <w:rFonts w:ascii="Arial"/>
          <w:color w:val="FFFFFF"/>
        </w:rPr>
        <w:t>2016</w:t>
      </w:r>
      <w:r>
        <w:rPr>
          <w:rFonts w:ascii="Arial"/>
          <w:color w:val="FFFFFF"/>
          <w:position w:val="9"/>
          <w:sz w:val="12"/>
        </w:rPr>
        <w:t>1/</w:t>
      </w:r>
      <w:r>
        <w:rPr>
          <w:rFonts w:ascii="Arial"/>
          <w:b w:val="0"/>
          <w:sz w:val="12"/>
        </w:rPr>
      </w:r>
    </w:p>
    <w:p>
      <w:pPr>
        <w:pStyle w:val="Heading9"/>
        <w:tabs>
          <w:tab w:pos="4842" w:val="left" w:leader="none"/>
          <w:tab w:pos="5608" w:val="left" w:leader="none"/>
          <w:tab w:pos="6599" w:val="left" w:leader="none"/>
          <w:tab w:pos="6870" w:val="left" w:leader="none"/>
        </w:tabs>
        <w:spacing w:line="240" w:lineRule="auto" w:before="175"/>
        <w:ind w:left="2331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Armas</w:t>
      </w:r>
      <w:r>
        <w:rPr>
          <w:rFonts w:ascii="Arial"/>
          <w:color w:val="5D6770"/>
          <w:w w:val="95"/>
          <w:position w:val="9"/>
          <w:sz w:val="12"/>
        </w:rPr>
        <w:t>2/</w:t>
        <w:tab/>
      </w:r>
      <w:r>
        <w:rPr>
          <w:rFonts w:ascii="Arial"/>
          <w:color w:val="5D6770"/>
          <w:w w:val="95"/>
        </w:rPr>
      </w:r>
      <w:r>
        <w:rPr>
          <w:rFonts w:ascii="Arial"/>
          <w:color w:val="5D6770"/>
          <w:w w:val="95"/>
          <w:u w:val="single" w:color="005AA7"/>
        </w:rPr>
        <w:tab/>
      </w:r>
      <w:r>
        <w:rPr>
          <w:rFonts w:ascii="Arial"/>
          <w:color w:val="5D6770"/>
          <w:w w:val="95"/>
          <w:u w:val="single" w:color="005AA7"/>
        </w:rPr>
        <w:t>93</w:t>
        <w:tab/>
      </w:r>
      <w:r>
        <w:rPr>
          <w:rFonts w:ascii="Arial"/>
          <w:color w:val="5D6770"/>
          <w:u w:val="single" w:color="005AA7"/>
        </w:rPr>
        <w:t>88</w:t>
      </w:r>
      <w:r>
        <w:rPr>
          <w:rFonts w:ascii="Arial"/>
          <w:color w:val="5D6770"/>
          <w:w w:val="99"/>
          <w:u w:val="single" w:color="005AA7"/>
        </w:rPr>
        <w:t> </w:t>
      </w:r>
      <w:r>
        <w:rPr>
          <w:rFonts w:ascii="Arial"/>
          <w:color w:val="5D6770"/>
          <w:u w:val="single" w:color="005AA7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spacing w:line="20" w:lineRule="atLeast"/>
        <w:ind w:left="56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7.6pt;height:.6pt;mso-position-horizontal-relative:char;mso-position-vertical-relative:line" coordorigin="0,0" coordsize="2352,12">
            <v:group style="position:absolute;left:6;top:6;width:2340;height:2" coordorigin="6,6" coordsize="2340,2">
              <v:shape style="position:absolute;left:6;top:6;width:2340;height:2" coordorigin="6,6" coordsize="2340,0" path="m6,6l2346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602" w:val="left" w:leader="none"/>
          <w:tab w:pos="4842" w:val="left" w:leader="none"/>
          <w:tab w:pos="5356" w:val="left" w:leader="none"/>
          <w:tab w:pos="6347" w:val="left" w:leader="none"/>
          <w:tab w:pos="6870" w:val="left" w:leader="none"/>
        </w:tabs>
        <w:spacing w:before="0"/>
        <w:ind w:left="226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Cartuchos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w w:val="95"/>
          <w:sz w:val="18"/>
          <w:u w:val="single" w:color="005AA7"/>
        </w:rPr>
        <w:t>1,979</w:t>
        <w:tab/>
      </w:r>
      <w:r>
        <w:rPr>
          <w:rFonts w:ascii="Arial"/>
          <w:color w:val="5D6770"/>
          <w:sz w:val="18"/>
          <w:u w:val="single" w:color="005AA7"/>
        </w:rPr>
        <w:t>4,266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602" w:val="left" w:leader="none"/>
          <w:tab w:pos="4828" w:val="left" w:leader="none"/>
          <w:tab w:pos="5608" w:val="left" w:leader="none"/>
          <w:tab w:pos="6599" w:val="left" w:leader="none"/>
          <w:tab w:pos="6870" w:val="left" w:leader="none"/>
        </w:tabs>
        <w:spacing w:before="11"/>
        <w:ind w:left="22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7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Vehículos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terrestres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53</w:t>
        <w:tab/>
        <w:t>50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spacing w:line="240" w:lineRule="auto" w:before="73"/>
        <w:ind w:left="5672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 </w:t>
      </w:r>
      <w:r>
        <w:rPr>
          <w:rFonts w:ascii="Arial" w:hAnsi="Arial"/>
          <w:b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(PGR),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Delegación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672" w:right="5173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2/Incluye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armas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cortas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-2"/>
        </w:rPr>
        <w:t>largas.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30" w:lineRule="auto" w:before="3"/>
        <w:ind w:left="2425" w:right="479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D6770"/>
          <w:spacing w:val="-1"/>
          <w:w w:val="105"/>
        </w:rPr>
        <w:t>AVERI</w:t>
      </w:r>
      <w:r>
        <w:rPr>
          <w:rFonts w:ascii="Arial" w:hAnsi="Arial" w:cs="Arial" w:eastAsia="Arial"/>
          <w:color w:val="5D6770"/>
          <w:spacing w:val="-2"/>
          <w:w w:val="105"/>
        </w:rPr>
        <w:t>G</w:t>
      </w:r>
      <w:r>
        <w:rPr>
          <w:rFonts w:ascii="Arial" w:hAnsi="Arial" w:cs="Arial" w:eastAsia="Arial"/>
          <w:color w:val="5D6770"/>
          <w:spacing w:val="-1"/>
          <w:w w:val="105"/>
        </w:rPr>
        <w:t>UACIONES</w:t>
      </w:r>
      <w:r>
        <w:rPr>
          <w:rFonts w:ascii="Arial" w:hAnsi="Arial" w:cs="Arial" w:eastAsia="Arial"/>
          <w:color w:val="5D6770"/>
          <w:spacing w:val="-1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PREVIAS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REG</w:t>
      </w:r>
      <w:r>
        <w:rPr>
          <w:rFonts w:ascii="Arial" w:hAnsi="Arial" w:cs="Arial" w:eastAsia="Arial"/>
          <w:color w:val="5D6770"/>
          <w:spacing w:val="-1"/>
          <w:w w:val="105"/>
        </w:rPr>
        <w:t>ISTRAD</w:t>
      </w:r>
      <w:r>
        <w:rPr>
          <w:rFonts w:ascii="Arial" w:hAnsi="Arial" w:cs="Arial" w:eastAsia="Arial"/>
          <w:color w:val="5D6770"/>
          <w:spacing w:val="-2"/>
          <w:w w:val="105"/>
        </w:rPr>
        <w:t>AS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43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PROCURADURÍA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GENER</w:t>
      </w:r>
      <w:r>
        <w:rPr>
          <w:rFonts w:ascii="Arial" w:hAnsi="Arial" w:cs="Arial" w:eastAsia="Arial"/>
          <w:color w:val="5D6770"/>
          <w:spacing w:val="-1"/>
          <w:w w:val="105"/>
        </w:rPr>
        <w:t>AL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REPÚBLICA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3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6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</w:t>
      </w:r>
      <w:r>
        <w:rPr>
          <w:rFonts w:ascii="Arial" w:hAnsi="Arial" w:cs="Arial" w:eastAsia="Arial"/>
          <w:color w:val="5D6770"/>
          <w:spacing w:val="-2"/>
          <w:w w:val="105"/>
        </w:rPr>
        <w:t>16</w:t>
      </w:r>
      <w:r>
        <w:rPr>
          <w:rFonts w:ascii="Arial" w:hAnsi="Arial" w:cs="Arial" w:eastAsia="Arial"/>
          <w:b w:val="0"/>
          <w:bCs w:val="0"/>
        </w:rPr>
      </w:r>
    </w:p>
    <w:p>
      <w:pPr>
        <w:spacing w:after="0" w:line="23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tabs>
          <w:tab w:pos="5886" w:val="left" w:leader="none"/>
        </w:tabs>
        <w:spacing w:before="111"/>
        <w:ind w:left="45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22.730011pt;margin-top:5.837941pt;width:243.2pt;height:24.6pt;mso-position-horizontal-relative:page;mso-position-vertical-relative:paragraph;z-index:-862432" coordorigin="6455,117" coordsize="4864,492">
            <v:group style="position:absolute;left:6455;top:117;width:1594;height:276" coordorigin="6455,117" coordsize="1594,276">
              <v:shape style="position:absolute;left:6455;top:117;width:1594;height:276" coordorigin="6455,117" coordsize="1594,276" path="m6455,393l8048,393,8048,117,6455,117,6455,393xe" filled="true" fillcolor="#005aa7" stroked="false">
                <v:path arrowok="t"/>
                <v:fill type="solid"/>
              </v:shape>
            </v:group>
            <v:group style="position:absolute;left:6524;top:150;width:1455;height:209" coordorigin="6524,150" coordsize="1455,209">
              <v:shape style="position:absolute;left:6524;top:150;width:1455;height:209" coordorigin="6524,150" coordsize="1455,209" path="m6524,359l7979,359,7979,150,6524,150,6524,359xe" filled="true" fillcolor="#005aa7" stroked="false">
                <v:path arrowok="t"/>
                <v:fill type="solid"/>
              </v:shape>
            </v:group>
            <v:group style="position:absolute;left:8048;top:117;width:1688;height:276" coordorigin="8048,117" coordsize="1688,276">
              <v:shape style="position:absolute;left:8048;top:117;width:1688;height:276" coordorigin="8048,117" coordsize="1688,276" path="m8048,393l9736,393,9736,117,8048,117,8048,393xe" filled="true" fillcolor="#005aa7" stroked="false">
                <v:path arrowok="t"/>
                <v:fill type="solid"/>
              </v:shape>
            </v:group>
            <v:group style="position:absolute;left:8120;top:150;width:1547;height:209" coordorigin="8120,150" coordsize="1547,209">
              <v:shape style="position:absolute;left:8120;top:150;width:1547;height:209" coordorigin="8120,150" coordsize="1547,209" path="m8120,359l9666,359,9666,150,8120,150,8120,359xe" filled="true" fillcolor="#005aa7" stroked="false">
                <v:path arrowok="t"/>
                <v:fill type="solid"/>
              </v:shape>
            </v:group>
            <v:group style="position:absolute;left:9736;top:117;width:1577;height:276" coordorigin="9736,117" coordsize="1577,276">
              <v:shape style="position:absolute;left:9736;top:117;width:1577;height:276" coordorigin="9736,117" coordsize="1577,276" path="m9736,393l11313,393,11313,117,9736,117,9736,393xe" filled="true" fillcolor="#005aa7" stroked="false">
                <v:path arrowok="t"/>
                <v:fill type="solid"/>
              </v:shape>
            </v:group>
            <v:group style="position:absolute;left:9805;top:150;width:1436;height:209" coordorigin="9805,150" coordsize="1436,209">
              <v:shape style="position:absolute;left:9805;top:150;width:1436;height:209" coordorigin="9805,150" coordsize="1436,209" path="m9805,359l11241,359,11241,150,9805,150,9805,359xe" filled="true" fillcolor="#005aa7" stroked="false">
                <v:path arrowok="t"/>
                <v:fill type="solid"/>
              </v:shape>
            </v:group>
            <v:group style="position:absolute;left:7235;top:402;width:70;height:207" coordorigin="7235,402" coordsize="70,207">
              <v:shape style="position:absolute;left:7235;top:402;width:70;height:207" coordorigin="7235,402" coordsize="70,207" path="m7235,609l7304,609,7304,402,7235,402,7235,609xe" filled="true" fillcolor="#005aa7" stroked="false">
                <v:path arrowok="t"/>
                <v:fill type="solid"/>
              </v:shape>
            </v:group>
            <v:group style="position:absolute;left:6455;top:402;width:70;height:207" coordorigin="6455,402" coordsize="70,207">
              <v:shape style="position:absolute;left:6455;top:402;width:70;height:207" coordorigin="6455,402" coordsize="70,207" path="m6455,609l6524,609,6524,402,6455,402,6455,609xe" filled="true" fillcolor="#005aa7" stroked="false">
                <v:path arrowok="t"/>
                <v:fill type="solid"/>
              </v:shape>
            </v:group>
            <v:group style="position:absolute;left:6524;top:402;width:711;height:207" coordorigin="6524,402" coordsize="711,207">
              <v:shape style="position:absolute;left:6524;top:402;width:711;height:207" coordorigin="6524,402" coordsize="711,207" path="m6524,609l7235,609,7235,402,6524,402,6524,609xe" filled="true" fillcolor="#005aa7" stroked="false">
                <v:path arrowok="t"/>
                <v:fill type="solid"/>
              </v:shape>
            </v:group>
            <v:group style="position:absolute;left:7979;top:402;width:70;height:207" coordorigin="7979,402" coordsize="70,207">
              <v:shape style="position:absolute;left:7979;top:402;width:70;height:207" coordorigin="7979,402" coordsize="70,207" path="m7979,609l8048,609,8048,402,7979,402,7979,609xe" filled="true" fillcolor="#005aa7" stroked="false">
                <v:path arrowok="t"/>
                <v:fill type="solid"/>
              </v:shape>
            </v:group>
            <v:group style="position:absolute;left:7304;top:402;width:70;height:207" coordorigin="7304,402" coordsize="70,207">
              <v:shape style="position:absolute;left:7304;top:402;width:70;height:207" coordorigin="7304,402" coordsize="70,207" path="m7304,609l7374,609,7374,402,7304,402,7304,609xe" filled="true" fillcolor="#005aa7" stroked="false">
                <v:path arrowok="t"/>
                <v:fill type="solid"/>
              </v:shape>
            </v:group>
            <v:group style="position:absolute;left:7374;top:402;width:605;height:207" coordorigin="7374,402" coordsize="605,207">
              <v:shape style="position:absolute;left:7374;top:402;width:605;height:207" coordorigin="7374,402" coordsize="605,207" path="m7374,609l7979,609,7979,402,7374,402,7374,609xe" filled="true" fillcolor="#005aa7" stroked="false">
                <v:path arrowok="t"/>
                <v:fill type="solid"/>
              </v:shape>
            </v:group>
            <v:group style="position:absolute;left:8920;top:402;width:70;height:207" coordorigin="8920,402" coordsize="70,207">
              <v:shape style="position:absolute;left:8920;top:402;width:70;height:207" coordorigin="8920,402" coordsize="70,207" path="m8920,609l8989,609,8989,402,8920,402,8920,609xe" filled="true" fillcolor="#005aa7" stroked="false">
                <v:path arrowok="t"/>
                <v:fill type="solid"/>
              </v:shape>
            </v:group>
            <v:group style="position:absolute;left:8048;top:402;width:72;height:207" coordorigin="8048,402" coordsize="72,207">
              <v:shape style="position:absolute;left:8048;top:402;width:72;height:207" coordorigin="8048,402" coordsize="72,207" path="m8048,609l8120,609,8120,402,8048,402,8048,609xe" filled="true" fillcolor="#005aa7" stroked="false">
                <v:path arrowok="t"/>
                <v:fill type="solid"/>
              </v:shape>
            </v:group>
            <v:group style="position:absolute;left:8120;top:402;width:800;height:207" coordorigin="8120,402" coordsize="800,207">
              <v:shape style="position:absolute;left:8120;top:402;width:800;height:207" coordorigin="8120,402" coordsize="800,207" path="m8120,609l8920,609,8920,402,8120,402,8120,609xe" filled="true" fillcolor="#005aa7" stroked="false">
                <v:path arrowok="t"/>
                <v:fill type="solid"/>
              </v:shape>
            </v:group>
            <v:group style="position:absolute;left:9666;top:402;width:70;height:207" coordorigin="9666,402" coordsize="70,207">
              <v:shape style="position:absolute;left:9666;top:402;width:70;height:207" coordorigin="9666,402" coordsize="70,207" path="m9666,609l9736,609,9736,402,9666,402,9666,609xe" filled="true" fillcolor="#005aa7" stroked="false">
                <v:path arrowok="t"/>
                <v:fill type="solid"/>
              </v:shape>
            </v:group>
            <v:group style="position:absolute;left:8989;top:402;width:72;height:207" coordorigin="8989,402" coordsize="72,207">
              <v:shape style="position:absolute;left:8989;top:402;width:72;height:207" coordorigin="8989,402" coordsize="72,207" path="m8989,609l9061,609,9061,402,8989,402,8989,609xe" filled="true" fillcolor="#005aa7" stroked="false">
                <v:path arrowok="t"/>
                <v:fill type="solid"/>
              </v:shape>
            </v:group>
            <v:group style="position:absolute;left:9061;top:402;width:605;height:207" coordorigin="9061,402" coordsize="605,207">
              <v:shape style="position:absolute;left:9061;top:402;width:605;height:207" coordorigin="9061,402" coordsize="605,207" path="m9061,609l9666,609,9666,402,9061,402,9061,609xe" filled="true" fillcolor="#005aa7" stroked="false">
                <v:path arrowok="t"/>
                <v:fill type="solid"/>
              </v:shape>
            </v:group>
            <v:group style="position:absolute;left:10497;top:402;width:70;height:207" coordorigin="10497,402" coordsize="70,207">
              <v:shape style="position:absolute;left:10497;top:402;width:70;height:207" coordorigin="10497,402" coordsize="70,207" path="m10497,609l10566,609,10566,402,10497,402,10497,609xe" filled="true" fillcolor="#005aa7" stroked="false">
                <v:path arrowok="t"/>
                <v:fill type="solid"/>
              </v:shape>
            </v:group>
            <v:group style="position:absolute;left:9736;top:402;width:70;height:207" coordorigin="9736,402" coordsize="70,207">
              <v:shape style="position:absolute;left:9736;top:402;width:70;height:207" coordorigin="9736,402" coordsize="70,207" path="m9736,609l9805,609,9805,402,9736,402,9736,609xe" filled="true" fillcolor="#005aa7" stroked="false">
                <v:path arrowok="t"/>
                <v:fill type="solid"/>
              </v:shape>
            </v:group>
            <v:group style="position:absolute;left:9805;top:402;width:692;height:207" coordorigin="9805,402" coordsize="692,207">
              <v:shape style="position:absolute;left:9805;top:402;width:692;height:207" coordorigin="9805,402" coordsize="692,207" path="m9805,609l10497,609,10497,402,9805,402,9805,609xe" filled="true" fillcolor="#005aa7" stroked="false">
                <v:path arrowok="t"/>
                <v:fill type="solid"/>
              </v:shape>
            </v:group>
            <v:group style="position:absolute;left:11241;top:402;width:72;height:207" coordorigin="11241,402" coordsize="72,207">
              <v:shape style="position:absolute;left:11241;top:402;width:72;height:207" coordorigin="11241,402" coordsize="72,207" path="m11241,609l11313,609,11313,402,11241,402,11241,609xe" filled="true" fillcolor="#005aa7" stroked="false">
                <v:path arrowok="t"/>
                <v:fill type="solid"/>
              </v:shape>
            </v:group>
            <v:group style="position:absolute;left:10566;top:402;width:70;height:207" coordorigin="10566,402" coordsize="70,207">
              <v:shape style="position:absolute;left:10566;top:402;width:70;height:207" coordorigin="10566,402" coordsize="70,207" path="m10566,609l10636,609,10636,402,10566,402,10566,609xe" filled="true" fillcolor="#005aa7" stroked="false">
                <v:path arrowok="t"/>
                <v:fill type="solid"/>
              </v:shape>
            </v:group>
            <v:group style="position:absolute;left:10636;top:402;width:605;height:207" coordorigin="10636,402" coordsize="605,207">
              <v:shape style="position:absolute;left:10636;top:402;width:605;height:207" coordorigin="10636,402" coordsize="605,207" path="m10636,609l11241,609,11241,402,10636,402,10636,609xe" filled="true" fillcolor="#005aa7" stroked="false">
                <v:path arrowok="t"/>
                <v:fill type="solid"/>
              </v:shape>
            </v:group>
            <v:group style="position:absolute;left:7314;top:398;width:737;height:2" coordorigin="7314,398" coordsize="737,2">
              <v:shape style="position:absolute;left:7314;top:398;width:737;height:2" coordorigin="7314,398" coordsize="737,0" path="m7314,398l8051,398e" filled="false" stroked="true" strokeweight=".58001pt" strokecolor="#ffffff">
                <v:path arrowok="t"/>
              </v:shape>
            </v:group>
            <v:group style="position:absolute;left:9001;top:398;width:735;height:2" coordorigin="9001,398" coordsize="735,2">
              <v:shape style="position:absolute;left:9001;top:398;width:735;height:2" coordorigin="9001,398" coordsize="735,0" path="m9001,398l9736,398e" filled="false" stroked="true" strokeweight=".58001pt" strokecolor="#ffffff">
                <v:path arrowok="t"/>
              </v:shape>
            </v:group>
            <v:group style="position:absolute;left:10576;top:398;width:737;height:2" coordorigin="10576,398" coordsize="737,2">
              <v:shape style="position:absolute;left:10576;top:398;width:737;height:2" coordorigin="10576,398" coordsize="737,0" path="m10576,398l11313,398e" filled="false" stroked="true" strokeweight=".5800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6.580002pt;margin-top:5.837941pt;width:84.4pt;height:24.6pt;mso-position-horizontal-relative:page;mso-position-vertical-relative:paragraph;z-index:-862312" type="#_x0000_t202" filled="true" fillcolor="#5d6770" stroked="false">
            <v:textbox inset="0,0,0,0">
              <w:txbxContent>
                <w:p>
                  <w:pPr>
                    <w:spacing w:before="138"/>
                    <w:ind w:left="36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FFFFFF"/>
          <w:spacing w:val="-1"/>
          <w:w w:val="95"/>
          <w:sz w:val="18"/>
        </w:rPr>
        <w:t>INICIADAS</w:t>
        <w:tab/>
      </w:r>
      <w:r>
        <w:rPr>
          <w:rFonts w:ascii="Arial"/>
          <w:b/>
          <w:color w:val="FFFFFF"/>
          <w:spacing w:val="-1"/>
          <w:sz w:val="18"/>
        </w:rPr>
        <w:t>DESPACHADAS</w:t>
      </w:r>
      <w:r>
        <w:rPr>
          <w:rFonts w:ascii="Arial"/>
          <w:b/>
          <w:color w:val="FFFFFF"/>
          <w:spacing w:val="-1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before="144"/>
        <w:ind w:left="2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PENDIENTES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7376" w:space="40"/>
            <w:col w:w="6164"/>
          </w:cols>
        </w:sectPr>
      </w:pPr>
    </w:p>
    <w:p>
      <w:pPr>
        <w:tabs>
          <w:tab w:pos="5164" w:val="left" w:leader="none"/>
          <w:tab w:pos="6059" w:val="left" w:leader="none"/>
          <w:tab w:pos="6851" w:val="left" w:leader="none"/>
          <w:tab w:pos="7689" w:val="left" w:leader="none"/>
          <w:tab w:pos="8426" w:val="left" w:leader="none"/>
        </w:tabs>
        <w:spacing w:before="11"/>
        <w:ind w:left="441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523.51001pt;margin-top:585.479980pt;width:127.5pt;height:7.45pt;mso-position-horizontal-relative:page;mso-position-vertical-relative:page;z-index:19168" coordorigin="10470,11710" coordsize="2550,149">
            <v:shape style="position:absolute;left:10470;top:11710;width:708;height:149" type="#_x0000_t75" stroked="false">
              <v:imagedata r:id="rId171" o:title=""/>
            </v:shape>
            <v:shape style="position:absolute;left:11089;top:11710;width:1931;height:149" type="#_x0000_t75" stroked="false">
              <v:imagedata r:id="rId172" o:title=""/>
            </v:shape>
            <w10:wrap type="none"/>
          </v:group>
        </w:pict>
      </w:r>
      <w:r>
        <w:rPr/>
        <w:pict>
          <v:shape style="position:absolute;margin-left:660.700012pt;margin-top:585.719971pt;width:86.425pt;height:6.96pt;mso-position-horizontal-relative:page;mso-position-vertical-relative:page;z-index:19192" type="#_x0000_t75" stroked="false">
            <v:imagedata r:id="rId173" o:title=""/>
          </v:shape>
        </w:pict>
      </w:r>
      <w:r>
        <w:rPr/>
        <w:pict>
          <v:shape style="position:absolute;margin-left:763.320007pt;margin-top:583.799988pt;width:15.36pt;height:10.68pt;mso-position-horizontal-relative:page;mso-position-vertical-relative:page;z-index:19216" type="#_x0000_t75" stroked="false">
            <v:imagedata r:id="rId388" o:title=""/>
          </v:shape>
        </w:pict>
      </w:r>
      <w:r>
        <w:rPr/>
        <w:pict>
          <v:group style="position:absolute;margin-left:751.440002pt;margin-top:582.119995pt;width:.1pt;height:14.2pt;mso-position-horizontal-relative:page;mso-position-vertical-relative:page;z-index:19240" coordorigin="15029,11642" coordsize="2,284">
            <v:shape style="position:absolute;left:15029;top:11642;width:2;height:284" coordorigin="15029,11642" coordsize="0,284" path="m15029,11642l15029,11926e" filled="false" stroked="true" strokeweight=".579980pt" strokecolor="#5d6770">
              <v:path arrowok="t"/>
            </v:shape>
            <w10:wrap type="none"/>
          </v:group>
        </w:pict>
      </w:r>
      <w:r>
        <w:rPr>
          <w:rFonts w:ascii="Arial"/>
          <w:b/>
          <w:color w:val="FFFFFF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sz w:val="18"/>
        </w:rPr>
        <w:t>2015</w:t>
        <w:tab/>
      </w:r>
      <w:r>
        <w:rPr>
          <w:rFonts w:ascii="Arial"/>
          <w:b/>
          <w:color w:val="FFFFFF"/>
          <w:w w:val="95"/>
          <w:sz w:val="18"/>
        </w:rPr>
        <w:t>2016</w:t>
      </w:r>
      <w:r>
        <w:rPr>
          <w:rFonts w:ascii="Arial"/>
          <w:b/>
          <w:color w:val="FFFFFF"/>
          <w:w w:val="95"/>
          <w:position w:val="9"/>
          <w:sz w:val="12"/>
        </w:rPr>
        <w:t>2/</w:t>
        <w:tab/>
      </w:r>
      <w:r>
        <w:rPr>
          <w:rFonts w:ascii="Arial"/>
          <w:b/>
          <w:color w:val="FFFFFF"/>
          <w:w w:val="95"/>
          <w:sz w:val="18"/>
        </w:rPr>
        <w:t>2015</w:t>
        <w:tab/>
      </w: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b/>
          <w:color w:val="FFFFFF"/>
          <w:position w:val="9"/>
          <w:sz w:val="12"/>
        </w:rPr>
        <w:t>2/</w:t>
      </w:r>
      <w:r>
        <w:rPr>
          <w:rFonts w:ascii="Arial"/>
          <w:sz w:val="12"/>
        </w:rPr>
      </w:r>
    </w:p>
    <w:p>
      <w:pPr>
        <w:pStyle w:val="Heading9"/>
        <w:tabs>
          <w:tab w:pos="4194" w:val="left" w:leader="none"/>
          <w:tab w:pos="4772" w:val="left" w:leader="none"/>
          <w:tab w:pos="6362" w:val="left" w:leader="none"/>
          <w:tab w:pos="6462" w:val="left" w:leader="none"/>
          <w:tab w:pos="8135" w:val="left" w:leader="none"/>
          <w:tab w:pos="8879" w:val="left" w:leader="none"/>
        </w:tabs>
        <w:spacing w:line="247" w:lineRule="auto" w:before="2"/>
        <w:ind w:left="2341" w:right="4525"/>
        <w:jc w:val="both"/>
        <w:rPr>
          <w:rFonts w:ascii="Arial" w:hAnsi="Arial" w:cs="Arial" w:eastAsia="Arial"/>
        </w:rPr>
      </w:pPr>
      <w:r>
        <w:rPr/>
        <w:pict>
          <v:group style="position:absolute;margin-left:226.580002pt;margin-top:14.201892pt;width:84.4pt;height:.1pt;mso-position-horizontal-relative:page;mso-position-vertical-relative:paragraph;z-index:-862408" coordorigin="4532,284" coordsize="1688,2">
            <v:shape style="position:absolute;left:4532;top:284;width:1688;height:2" coordorigin="4532,284" coordsize="1688,0" path="m4532,284l6219,284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26.580002pt;margin-top:28.361893pt;width:84.4pt;height:.1pt;mso-position-horizontal-relative:page;mso-position-vertical-relative:paragraph;z-index:-862384" coordorigin="4532,567" coordsize="1688,2">
            <v:shape style="position:absolute;left:4532;top:567;width:1688;height:2" coordorigin="4532,567" coordsize="1688,0" path="m4532,567l6219,567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26.580002pt;margin-top:43.481892pt;width:84.4pt;height:.1pt;mso-position-horizontal-relative:page;mso-position-vertical-relative:paragraph;z-index:-862360" coordorigin="4532,870" coordsize="1688,2">
            <v:shape style="position:absolute;left:4532;top:870;width:1688;height:2" coordorigin="4532,870" coordsize="1688,0" path="m4532,870l6219,870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26.580002pt;margin-top:57.641891pt;width:84.4pt;height:.1pt;mso-position-horizontal-relative:page;mso-position-vertical-relative:paragraph;z-index:-862336" coordorigin="4532,1153" coordsize="1688,2">
            <v:shape style="position:absolute;left:4532;top:1153;width:1688;height:2" coordorigin="4532,1153" coordsize="1688,0" path="m4532,1153l6219,1153e" filled="false" stroked="true" strokeweight=".58001pt" strokecolor="#5d6770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position w:val="7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44         </w:t>
      </w:r>
      <w:r>
        <w:rPr>
          <w:rFonts w:ascii="Arial" w:hAnsi="Arial"/>
          <w:color w:val="5D6770"/>
          <w:spacing w:val="43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22</w:t>
        <w:tab/>
        <w:tab/>
        <w:t>35         </w:t>
      </w:r>
      <w:r>
        <w:rPr>
          <w:rFonts w:ascii="Arial" w:hAnsi="Arial"/>
          <w:color w:val="5D6770"/>
          <w:spacing w:val="42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23</w:t>
        <w:tab/>
        <w:t>0</w:t>
        <w:tab/>
        <w:t>5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28"/>
          <w:u w:val="single" w:color="005AA7"/>
        </w:rPr>
        <w:t> </w:t>
      </w:r>
      <w:r>
        <w:rPr>
          <w:rFonts w:ascii="Arial" w:hAnsi="Arial"/>
          <w:color w:val="5D6770"/>
          <w:spacing w:val="-28"/>
        </w:rPr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  <w:position w:val="7"/>
        </w:rPr>
        <w:t>Mulegé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55         </w:t>
      </w:r>
      <w:r>
        <w:rPr>
          <w:rFonts w:ascii="Arial" w:hAnsi="Arial"/>
          <w:color w:val="5D6770"/>
          <w:spacing w:val="43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33</w:t>
        <w:tab/>
        <w:tab/>
        <w:t>74         </w:t>
      </w:r>
      <w:r>
        <w:rPr>
          <w:rFonts w:ascii="Arial" w:hAnsi="Arial"/>
          <w:color w:val="5D6770"/>
          <w:spacing w:val="42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70</w:t>
        <w:tab/>
        <w:t>0</w:t>
        <w:tab/>
        <w:t>1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28"/>
          <w:u w:val="single" w:color="005AA7"/>
        </w:rPr>
        <w:t> </w:t>
      </w:r>
      <w:r>
        <w:rPr>
          <w:rFonts w:ascii="Arial" w:hAnsi="Arial"/>
          <w:color w:val="5D6770"/>
          <w:spacing w:val="-28"/>
        </w:rPr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position w:val="8"/>
        </w:rPr>
        <w:t>La Paz</w:t>
        <w:tab/>
      </w:r>
      <w:r>
        <w:rPr>
          <w:rFonts w:ascii="Arial" w:hAnsi="Arial"/>
          <w:color w:val="5D6770"/>
        </w:rPr>
      </w:r>
      <w:r>
        <w:rPr>
          <w:rFonts w:ascii="Arial" w:hAnsi="Arial"/>
          <w:color w:val="5D6770"/>
          <w:u w:val="single" w:color="005AA7"/>
        </w:rPr>
      </w:r>
      <w:r>
        <w:rPr>
          <w:rFonts w:ascii="Arial" w:hAnsi="Arial"/>
          <w:color w:val="5D6770"/>
          <w:u w:val="single" w:color="005AA7"/>
        </w:rPr>
        <w:t>317       </w:t>
      </w:r>
      <w:r>
        <w:rPr>
          <w:rFonts w:ascii="Arial" w:hAnsi="Arial"/>
          <w:color w:val="5D6770"/>
          <w:spacing w:val="42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251</w:t>
        <w:tab/>
        <w:t>305       </w:t>
      </w:r>
      <w:r>
        <w:rPr>
          <w:rFonts w:ascii="Arial" w:hAnsi="Arial"/>
          <w:color w:val="5D6770"/>
          <w:spacing w:val="41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541</w:t>
        <w:tab/>
        <w:t>2     </w:t>
      </w:r>
      <w:r>
        <w:rPr>
          <w:rFonts w:ascii="Arial" w:hAnsi="Arial"/>
          <w:color w:val="5D6770"/>
          <w:spacing w:val="44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57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31"/>
          <w:u w:val="single" w:color="005AA7"/>
        </w:rPr>
        <w:t> </w:t>
      </w:r>
      <w:r>
        <w:rPr>
          <w:rFonts w:ascii="Arial" w:hAnsi="Arial"/>
          <w:color w:val="5D6770"/>
          <w:spacing w:val="-31"/>
        </w:rPr>
      </w:r>
      <w:r>
        <w:rPr>
          <w:rFonts w:ascii="Arial" w:hAnsi="Arial"/>
          <w:color w:val="5D6770"/>
          <w:spacing w:val="-31"/>
        </w:rPr>
        <w:t> </w:t>
      </w:r>
      <w:r>
        <w:rPr>
          <w:rFonts w:ascii="Arial" w:hAnsi="Arial"/>
          <w:color w:val="5D6770"/>
          <w:position w:val="7"/>
        </w:rPr>
        <w:t>Los</w:t>
      </w:r>
      <w:r>
        <w:rPr>
          <w:rFonts w:ascii="Arial" w:hAnsi="Arial"/>
          <w:color w:val="5D6770"/>
          <w:spacing w:val="1"/>
          <w:position w:val="7"/>
        </w:rPr>
        <w:t> </w:t>
      </w:r>
      <w:r>
        <w:rPr>
          <w:rFonts w:ascii="Arial" w:hAnsi="Arial"/>
          <w:color w:val="5D6770"/>
          <w:spacing w:val="-1"/>
          <w:position w:val="7"/>
        </w:rPr>
        <w:t>Cabos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</w:r>
      <w:r>
        <w:rPr>
          <w:rFonts w:ascii="Arial" w:hAnsi="Arial"/>
          <w:color w:val="5D6770"/>
          <w:u w:val="single" w:color="005AA7"/>
        </w:rPr>
        <w:t>142         </w:t>
      </w:r>
      <w:r>
        <w:rPr>
          <w:rFonts w:ascii="Arial" w:hAnsi="Arial"/>
          <w:color w:val="5D6770"/>
          <w:spacing w:val="43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87</w:t>
        <w:tab/>
        <w:t>102         </w:t>
      </w:r>
      <w:r>
        <w:rPr>
          <w:rFonts w:ascii="Arial" w:hAnsi="Arial"/>
          <w:color w:val="5D6770"/>
          <w:spacing w:val="42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80</w:t>
        <w:tab/>
        <w:t>2 </w:t>
      </w:r>
      <w:r>
        <w:rPr>
          <w:rFonts w:ascii="Arial" w:hAnsi="Arial"/>
          <w:color w:val="5D6770"/>
          <w:spacing w:val="44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25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31"/>
          <w:u w:val="single" w:color="005AA7"/>
        </w:rPr>
        <w:t> </w:t>
      </w:r>
      <w:r>
        <w:rPr>
          <w:rFonts w:ascii="Arial" w:hAnsi="Arial"/>
          <w:color w:val="5D6770"/>
          <w:spacing w:val="-31"/>
        </w:rPr>
      </w:r>
      <w:r>
        <w:rPr>
          <w:rFonts w:ascii="Arial" w:hAnsi="Arial"/>
          <w:color w:val="5D6770"/>
          <w:spacing w:val="-9"/>
        </w:rPr>
        <w:t> </w:t>
      </w:r>
      <w:r>
        <w:rPr>
          <w:rFonts w:ascii="Arial" w:hAnsi="Arial"/>
          <w:color w:val="5D6770"/>
          <w:w w:val="95"/>
          <w:position w:val="7"/>
        </w:rPr>
        <w:t>Loreto</w:t>
        <w:tab/>
      </w:r>
      <w:r>
        <w:rPr>
          <w:rFonts w:ascii="Arial" w:hAnsi="Arial"/>
          <w:color w:val="5D6770"/>
          <w:w w:val="95"/>
        </w:rPr>
      </w:r>
      <w:r>
        <w:rPr>
          <w:rFonts w:ascii="Arial" w:hAnsi="Arial"/>
          <w:color w:val="5D6770"/>
          <w:w w:val="95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22         </w:t>
      </w:r>
      <w:r>
        <w:rPr>
          <w:rFonts w:ascii="Arial" w:hAnsi="Arial"/>
          <w:color w:val="5D6770"/>
          <w:spacing w:val="43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17</w:t>
        <w:tab/>
        <w:tab/>
        <w:t>16         </w:t>
      </w:r>
      <w:r>
        <w:rPr>
          <w:rFonts w:ascii="Arial" w:hAnsi="Arial"/>
          <w:color w:val="5D6770"/>
          <w:spacing w:val="42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>20</w:t>
        <w:tab/>
        <w:t>0</w:t>
        <w:tab/>
        <w:t>2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28"/>
          <w:u w:val="single" w:color="005AA7"/>
        </w:rPr>
        <w:t> </w:t>
      </w:r>
      <w:r>
        <w:rPr>
          <w:rFonts w:ascii="Arial" w:hAnsi="Arial"/>
          <w:color w:val="5D6770"/>
          <w:spacing w:val="-28"/>
        </w:rPr>
      </w:r>
      <w:r>
        <w:rPr>
          <w:rFonts w:ascii="Arial" w:hAnsi="Arial"/>
        </w:rPr>
      </w:r>
    </w:p>
    <w:p>
      <w:pPr>
        <w:spacing w:line="20" w:lineRule="atLeast"/>
        <w:ind w:left="22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5pt;height:.6pt;mso-position-horizontal-relative:char;mso-position-vertical-relative:line" coordorigin="0,0" coordsize="1700,12">
            <v:group style="position:absolute;left:6;top:6;width:1688;height:2" coordorigin="6,6" coordsize="1688,2">
              <v:shape style="position:absolute;left:6;top:6;width:1688;height:2" coordorigin="6,6" coordsize="1688,0" path="m6,6l1693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362" w:val="left" w:leader="none"/>
          <w:tab w:pos="8135" w:val="left" w:leader="none"/>
        </w:tabs>
        <w:spacing w:before="13"/>
        <w:ind w:left="22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position w:val="3"/>
          <w:sz w:val="18"/>
        </w:rPr>
      </w:r>
      <w:r>
        <w:rPr>
          <w:rFonts w:ascii="Arial"/>
          <w:b/>
          <w:color w:val="5D6770"/>
          <w:w w:val="99"/>
          <w:position w:val="3"/>
          <w:sz w:val="18"/>
          <w:u w:val="single" w:color="5D6770"/>
        </w:rPr>
        <w:t> </w:t>
      </w:r>
      <w:r>
        <w:rPr>
          <w:rFonts w:ascii="Arial"/>
          <w:b/>
          <w:color w:val="5D6770"/>
          <w:position w:val="3"/>
          <w:sz w:val="18"/>
          <w:u w:val="single" w:color="5D6770"/>
        </w:rPr>
        <w:t>        </w:t>
      </w:r>
      <w:r>
        <w:rPr>
          <w:rFonts w:ascii="Arial"/>
          <w:b/>
          <w:color w:val="5D6770"/>
          <w:spacing w:val="-13"/>
          <w:position w:val="3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position w:val="3"/>
          <w:sz w:val="18"/>
          <w:u w:val="single" w:color="5D6770"/>
        </w:rPr>
        <w:t>B.C.SUR</w:t>
      </w:r>
      <w:r>
        <w:rPr>
          <w:rFonts w:ascii="Arial"/>
          <w:b/>
          <w:color w:val="5D6770"/>
          <w:position w:val="3"/>
          <w:sz w:val="18"/>
          <w:u w:val="single" w:color="5D6770"/>
        </w:rPr>
        <w:t>                      </w:t>
      </w:r>
      <w:r>
        <w:rPr>
          <w:rFonts w:ascii="Arial"/>
          <w:b/>
          <w:color w:val="5D6770"/>
          <w:spacing w:val="34"/>
          <w:position w:val="3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34"/>
          <w:position w:val="3"/>
          <w:sz w:val="18"/>
        </w:rPr>
      </w:r>
      <w:r>
        <w:rPr>
          <w:rFonts w:ascii="Arial"/>
          <w:b/>
          <w:color w:val="5D6770"/>
          <w:spacing w:val="34"/>
          <w:sz w:val="18"/>
        </w:rPr>
      </w:r>
      <w:r>
        <w:rPr>
          <w:rFonts w:ascii="Arial"/>
          <w:b/>
          <w:color w:val="5D6770"/>
          <w:spacing w:val="34"/>
          <w:sz w:val="18"/>
          <w:u w:val="single" w:color="005AA7"/>
        </w:rPr>
      </w:r>
      <w:r>
        <w:rPr>
          <w:rFonts w:ascii="Arial"/>
          <w:b/>
          <w:color w:val="5D6770"/>
          <w:sz w:val="18"/>
          <w:u w:val="single" w:color="005AA7"/>
        </w:rPr>
        <w:t>580       </w:t>
      </w:r>
      <w:r>
        <w:rPr>
          <w:rFonts w:ascii="Arial"/>
          <w:b/>
          <w:color w:val="5D6770"/>
          <w:spacing w:val="42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>410</w:t>
        <w:tab/>
        <w:t>532       </w:t>
      </w:r>
      <w:r>
        <w:rPr>
          <w:rFonts w:ascii="Arial"/>
          <w:b/>
          <w:color w:val="5D6770"/>
          <w:spacing w:val="41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>734</w:t>
        <w:tab/>
        <w:t>4         </w:t>
      </w:r>
      <w:r>
        <w:rPr>
          <w:rFonts w:ascii="Arial"/>
          <w:b/>
          <w:color w:val="5D6770"/>
          <w:spacing w:val="44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>90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pacing w:val="-31"/>
          <w:sz w:val="18"/>
          <w:u w:val="single" w:color="005AA7"/>
        </w:rPr>
        <w:t> </w:t>
      </w:r>
      <w:r>
        <w:rPr>
          <w:rFonts w:ascii="Arial"/>
          <w:b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2276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(PGR), Delegación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60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76" w:right="398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siguientes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tipos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averiguaciones: </w:t>
      </w:r>
      <w:r>
        <w:rPr>
          <w:rFonts w:ascii="Arial" w:hAnsi="Arial"/>
          <w:color w:val="5D6770"/>
          <w:spacing w:val="-2"/>
        </w:rPr>
        <w:t>acumuladas,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ejercicio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acción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penal,</w:t>
      </w:r>
      <w:r>
        <w:rPr>
          <w:rFonts w:ascii="Arial" w:hAnsi="Arial"/>
          <w:color w:val="5D6770"/>
          <w:spacing w:val="71"/>
        </w:rPr>
        <w:t> </w:t>
      </w:r>
      <w:r>
        <w:rPr>
          <w:rFonts w:ascii="Arial" w:hAnsi="Arial"/>
          <w:color w:val="5D6770"/>
          <w:spacing w:val="-2"/>
        </w:rPr>
        <w:t>incompetencia,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reserva, </w:t>
      </w:r>
      <w:r>
        <w:rPr>
          <w:rFonts w:ascii="Arial" w:hAnsi="Arial"/>
          <w:color w:val="5D6770"/>
          <w:spacing w:val="-2"/>
        </w:rPr>
        <w:t>consignación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sin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2"/>
        </w:rPr>
        <w:t>detenido.</w:t>
      </w:r>
      <w:r>
        <w:rPr>
          <w:rFonts w:ascii="Arial" w:hAnsi="Arial"/>
        </w:rPr>
      </w:r>
    </w:p>
    <w:p>
      <w:pPr>
        <w:pStyle w:val="BodyText"/>
        <w:spacing w:line="183" w:lineRule="exact"/>
        <w:ind w:left="2276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183" w:lineRule="exact"/>
        <w:jc w:val="both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3"/>
        <w:ind w:left="4641" w:right="248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D6770"/>
          <w:w w:val="105"/>
        </w:rPr>
        <w:t>TOTAL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AVERI</w:t>
      </w:r>
      <w:r>
        <w:rPr>
          <w:rFonts w:ascii="Arial" w:hAnsi="Arial" w:cs="Arial" w:eastAsia="Arial"/>
          <w:color w:val="5D6770"/>
          <w:spacing w:val="-2"/>
          <w:w w:val="105"/>
        </w:rPr>
        <w:t>G</w:t>
      </w:r>
      <w:r>
        <w:rPr>
          <w:rFonts w:ascii="Arial" w:hAnsi="Arial" w:cs="Arial" w:eastAsia="Arial"/>
          <w:color w:val="5D6770"/>
          <w:spacing w:val="-1"/>
          <w:w w:val="105"/>
        </w:rPr>
        <w:t>UACIONES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PREVIA</w:t>
      </w:r>
      <w:r>
        <w:rPr>
          <w:rFonts w:ascii="Arial" w:hAnsi="Arial" w:cs="Arial" w:eastAsia="Arial"/>
          <w:color w:val="5D6770"/>
          <w:spacing w:val="-2"/>
          <w:w w:val="105"/>
        </w:rPr>
        <w:t>S</w:t>
      </w:r>
      <w:r>
        <w:rPr>
          <w:rFonts w:ascii="Arial" w:hAnsi="Arial" w:cs="Arial" w:eastAsia="Arial"/>
          <w:color w:val="5D6770"/>
          <w:w w:val="105"/>
        </w:rPr>
        <w:t> </w:t>
      </w:r>
      <w:r>
        <w:rPr>
          <w:rFonts w:ascii="Arial" w:hAnsi="Arial" w:cs="Arial" w:eastAsia="Arial"/>
          <w:color w:val="5D6770"/>
          <w:spacing w:val="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Y</w:t>
      </w:r>
      <w:r>
        <w:rPr>
          <w:rFonts w:ascii="Arial" w:hAnsi="Arial" w:cs="Arial" w:eastAsia="Arial"/>
          <w:color w:val="5D6770"/>
          <w:spacing w:val="37"/>
          <w:w w:val="107"/>
        </w:rPr>
        <w:t> </w:t>
      </w:r>
      <w:r>
        <w:rPr>
          <w:rFonts w:ascii="Arial" w:hAnsi="Arial" w:cs="Arial" w:eastAsia="Arial"/>
          <w:color w:val="5D6770"/>
          <w:w w:val="105"/>
        </w:rPr>
        <w:t>RESOLUCIONES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EM</w:t>
      </w:r>
      <w:r>
        <w:rPr>
          <w:rFonts w:ascii="Arial" w:hAnsi="Arial" w:cs="Arial" w:eastAsia="Arial"/>
          <w:color w:val="5D6770"/>
          <w:spacing w:val="-1"/>
          <w:w w:val="105"/>
        </w:rPr>
        <w:t>ITIDAS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A</w:t>
      </w:r>
      <w:r>
        <w:rPr>
          <w:rFonts w:ascii="Arial" w:hAnsi="Arial" w:cs="Arial" w:eastAsia="Arial"/>
          <w:color w:val="5D6770"/>
          <w:spacing w:val="-2"/>
          <w:w w:val="105"/>
        </w:rPr>
        <w:t>G</w:t>
      </w:r>
      <w:r>
        <w:rPr>
          <w:rFonts w:ascii="Arial" w:hAnsi="Arial" w:cs="Arial" w:eastAsia="Arial"/>
          <w:color w:val="5D6770"/>
          <w:spacing w:val="-1"/>
          <w:w w:val="105"/>
        </w:rPr>
        <w:t>ENCI</w:t>
      </w:r>
      <w:r>
        <w:rPr>
          <w:rFonts w:ascii="Arial" w:hAnsi="Arial" w:cs="Arial" w:eastAsia="Arial"/>
          <w:color w:val="5D6770"/>
          <w:spacing w:val="-2"/>
          <w:w w:val="105"/>
        </w:rPr>
        <w:t>AS</w:t>
      </w:r>
      <w:r>
        <w:rPr>
          <w:rFonts w:ascii="Arial" w:hAnsi="Arial" w:cs="Arial" w:eastAsia="Arial"/>
          <w:color w:val="5D6770"/>
          <w:spacing w:val="-1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DEL</w:t>
      </w:r>
      <w:r>
        <w:rPr>
          <w:rFonts w:ascii="Arial" w:hAnsi="Arial" w:cs="Arial" w:eastAsia="Arial"/>
          <w:color w:val="5D6770"/>
          <w:spacing w:val="25"/>
          <w:w w:val="103"/>
        </w:rPr>
        <w:t> </w:t>
      </w:r>
      <w:r>
        <w:rPr>
          <w:rFonts w:ascii="Arial" w:hAnsi="Arial" w:cs="Arial" w:eastAsia="Arial"/>
          <w:color w:val="5D6770"/>
          <w:w w:val="105"/>
        </w:rPr>
        <w:t>MINISTERIO</w:t>
      </w:r>
      <w:r>
        <w:rPr>
          <w:rFonts w:ascii="Arial" w:hAnsi="Arial" w:cs="Arial" w:eastAsia="Arial"/>
          <w:color w:val="5D6770"/>
          <w:spacing w:val="-2"/>
          <w:w w:val="105"/>
        </w:rPr>
        <w:t> P</w:t>
      </w:r>
      <w:r>
        <w:rPr>
          <w:rFonts w:ascii="Arial" w:hAnsi="Arial" w:cs="Arial" w:eastAsia="Arial"/>
          <w:color w:val="5D6770"/>
          <w:spacing w:val="-1"/>
          <w:w w:val="105"/>
        </w:rPr>
        <w:t>ÚBLICO</w:t>
      </w:r>
      <w:r>
        <w:rPr>
          <w:rFonts w:ascii="Arial" w:hAnsi="Arial" w:cs="Arial" w:eastAsia="Arial"/>
          <w:color w:val="5D6770"/>
          <w:spacing w:val="-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-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-2"/>
          <w:w w:val="105"/>
        </w:rPr>
        <w:t> P</w:t>
      </w:r>
      <w:r>
        <w:rPr>
          <w:rFonts w:ascii="Arial" w:hAnsi="Arial" w:cs="Arial" w:eastAsia="Arial"/>
          <w:color w:val="5D6770"/>
          <w:spacing w:val="-1"/>
          <w:w w:val="105"/>
        </w:rPr>
        <w:t>ROCURADURÍA</w:t>
      </w:r>
      <w:r>
        <w:rPr>
          <w:rFonts w:ascii="Arial" w:hAnsi="Arial" w:cs="Arial" w:eastAsia="Arial"/>
          <w:color w:val="5D6770"/>
          <w:spacing w:val="31"/>
          <w:w w:val="109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GENER</w:t>
      </w:r>
      <w:r>
        <w:rPr>
          <w:rFonts w:ascii="Arial" w:hAnsi="Arial" w:cs="Arial" w:eastAsia="Arial"/>
          <w:color w:val="5D6770"/>
          <w:spacing w:val="-1"/>
          <w:w w:val="105"/>
        </w:rPr>
        <w:t>AL</w:t>
      </w:r>
      <w:r>
        <w:rPr>
          <w:rFonts w:ascii="Arial" w:hAnsi="Arial" w:cs="Arial" w:eastAsia="Arial"/>
          <w:color w:val="5D6770"/>
          <w:spacing w:val="-1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JUSTICIA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DEL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ESTADO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1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2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10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1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7"/>
        <w:tabs>
          <w:tab w:pos="7114" w:val="left" w:leader="none"/>
        </w:tabs>
        <w:spacing w:line="200" w:lineRule="atLeast"/>
        <w:ind w:left="526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4.5pt;height:39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47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73.5pt;height:39pt;mso-position-horizontal-relative:char;mso-position-vertical-relative:line" coordorigin="0,0" coordsize="3470,780">
            <v:group style="position:absolute;left:0;top:0;width:1782;height:564" coordorigin="0,0" coordsize="1782,564">
              <v:shape style="position:absolute;left:0;top:0;width:1782;height:564" coordorigin="0,0" coordsize="1782,564" path="m0,564l1781,564,1781,0,0,0,0,564xe" filled="true" fillcolor="#005aa7" stroked="false">
                <v:path arrowok="t"/>
                <v:fill type="solid"/>
              </v:shape>
            </v:group>
            <v:group style="position:absolute;left:70;top:74;width:1643;height:209" coordorigin="70,74" coordsize="1643,209">
              <v:shape style="position:absolute;left:70;top:74;width:1643;height:209" coordorigin="70,74" coordsize="1643,209" path="m70,283l1712,283,1712,74,70,74,70,283xe" filled="true" fillcolor="#005aa7" stroked="false">
                <v:path arrowok="t"/>
                <v:fill type="solid"/>
              </v:shape>
            </v:group>
            <v:group style="position:absolute;left:70;top:283;width:1643;height:207" coordorigin="70,283" coordsize="1643,207">
              <v:shape style="position:absolute;left:70;top:283;width:1643;height:207" coordorigin="70,283" coordsize="1643,207" path="m70,490l1712,490,1712,283,70,283,70,490xe" filled="true" fillcolor="#005aa7" stroked="false">
                <v:path arrowok="t"/>
                <v:fill type="solid"/>
              </v:shape>
            </v:group>
            <v:group style="position:absolute;left:1781;top:0;width:1680;height:564" coordorigin="1781,0" coordsize="1680,564">
              <v:shape style="position:absolute;left:1781;top:0;width:1680;height:564" coordorigin="1781,0" coordsize="1680,564" path="m1781,564l3461,564,3461,0,1781,0,1781,564xe" filled="true" fillcolor="#005aa7" stroked="false">
                <v:path arrowok="t"/>
                <v:fill type="solid"/>
              </v:shape>
            </v:group>
            <v:group style="position:absolute;left:1851;top:74;width:1541;height:209" coordorigin="1851,74" coordsize="1541,209">
              <v:shape style="position:absolute;left:1851;top:74;width:1541;height:209" coordorigin="1851,74" coordsize="1541,209" path="m1851,283l3392,283,3392,74,1851,74,1851,283xe" filled="true" fillcolor="#005aa7" stroked="false">
                <v:path arrowok="t"/>
                <v:fill type="solid"/>
              </v:shape>
            </v:group>
            <v:group style="position:absolute;left:1851;top:283;width:1541;height:207" coordorigin="1851,283" coordsize="1541,207">
              <v:shape style="position:absolute;left:1851;top:283;width:1541;height:207" coordorigin="1851,283" coordsize="1541,207" path="m1851,490l3392,490,3392,283,1851,283,1851,490xe" filled="true" fillcolor="#005aa7" stroked="false">
                <v:path arrowok="t"/>
                <v:fill type="solid"/>
              </v:shape>
            </v:group>
            <v:group style="position:absolute;left:900;top:574;width:70;height:207" coordorigin="900,574" coordsize="70,207">
              <v:shape style="position:absolute;left:900;top:574;width:70;height:207" coordorigin="900,574" coordsize="70,207" path="m900,780l970,780,970,574,900,574,900,780xe" filled="true" fillcolor="#005aa7" stroked="false">
                <v:path arrowok="t"/>
                <v:fill type="solid"/>
              </v:shape>
            </v:group>
            <v:group style="position:absolute;left:0;top:574;width:70;height:207" coordorigin="0,574" coordsize="70,207">
              <v:shape style="position:absolute;left:0;top:574;width:70;height:207" coordorigin="0,574" coordsize="70,207" path="m0,780l70,780,70,574,0,574,0,780xe" filled="true" fillcolor="#005aa7" stroked="false">
                <v:path arrowok="t"/>
                <v:fill type="solid"/>
              </v:shape>
            </v:group>
            <v:group style="position:absolute;left:70;top:574;width:831;height:207" coordorigin="70,574" coordsize="831,207">
              <v:shape style="position:absolute;left:70;top:574;width:831;height:207" coordorigin="70,574" coordsize="831,207" path="m70,780l900,780,900,574,70,574,70,780xe" filled="true" fillcolor="#005aa7" stroked="false">
                <v:path arrowok="t"/>
                <v:fill type="solid"/>
              </v:shape>
            </v:group>
            <v:group style="position:absolute;left:1712;top:574;width:70;height:207" coordorigin="1712,574" coordsize="70,207">
              <v:shape style="position:absolute;left:1712;top:574;width:70;height:207" coordorigin="1712,574" coordsize="70,207" path="m1712,780l1781,780,1781,574,1712,574,1712,780xe" filled="true" fillcolor="#005aa7" stroked="false">
                <v:path arrowok="t"/>
                <v:fill type="solid"/>
              </v:shape>
            </v:group>
            <v:group style="position:absolute;left:970;top:574;width:70;height:207" coordorigin="970,574" coordsize="70,207">
              <v:shape style="position:absolute;left:970;top:574;width:70;height:207" coordorigin="970,574" coordsize="70,207" path="m970,780l1039,780,1039,574,970,574,970,780xe" filled="true" fillcolor="#005aa7" stroked="false">
                <v:path arrowok="t"/>
                <v:fill type="solid"/>
              </v:shape>
            </v:group>
            <v:group style="position:absolute;left:1039;top:574;width:673;height:207" coordorigin="1039,574" coordsize="673,207">
              <v:shape style="position:absolute;left:1039;top:574;width:673;height:207" coordorigin="1039,574" coordsize="673,207" path="m1039,780l1712,780,1712,574,1039,574,1039,780xe" filled="true" fillcolor="#005aa7" stroked="false">
                <v:path arrowok="t"/>
                <v:fill type="solid"/>
              </v:shape>
            </v:group>
            <v:group style="position:absolute;left:2556;top:574;width:70;height:207" coordorigin="2556,574" coordsize="70,207">
              <v:shape style="position:absolute;left:2556;top:574;width:70;height:207" coordorigin="2556,574" coordsize="70,207" path="m2556,780l2626,780,2626,574,2556,574,2556,780xe" filled="true" fillcolor="#005aa7" stroked="false">
                <v:path arrowok="t"/>
                <v:fill type="solid"/>
              </v:shape>
            </v:group>
            <v:group style="position:absolute;left:1781;top:574;width:70;height:207" coordorigin="1781,574" coordsize="70,207">
              <v:shape style="position:absolute;left:1781;top:574;width:70;height:207" coordorigin="1781,574" coordsize="70,207" path="m1781,780l1851,780,1851,574,1781,574,1781,780xe" filled="true" fillcolor="#005aa7" stroked="false">
                <v:path arrowok="t"/>
                <v:fill type="solid"/>
              </v:shape>
            </v:group>
            <v:group style="position:absolute;left:1851;top:574;width:706;height:207" coordorigin="1851,574" coordsize="706,207">
              <v:shape style="position:absolute;left:1851;top:574;width:706;height:207" coordorigin="1851,574" coordsize="706,207" path="m1851,780l2556,780,2556,574,1851,574,1851,780xe" filled="true" fillcolor="#005aa7" stroked="false">
                <v:path arrowok="t"/>
                <v:fill type="solid"/>
              </v:shape>
            </v:group>
            <v:group style="position:absolute;left:3392;top:574;width:70;height:207" coordorigin="3392,574" coordsize="70,207">
              <v:shape style="position:absolute;left:3392;top:574;width:70;height:207" coordorigin="3392,574" coordsize="70,207" path="m3392,780l3461,780,3461,574,3392,574,3392,780xe" filled="true" fillcolor="#005aa7" stroked="false">
                <v:path arrowok="t"/>
                <v:fill type="solid"/>
              </v:shape>
            </v:group>
            <v:group style="position:absolute;left:2626;top:574;width:70;height:207" coordorigin="2626,574" coordsize="70,207">
              <v:shape style="position:absolute;left:2626;top:574;width:70;height:207" coordorigin="2626,574" coordsize="70,207" path="m2626,780l2696,780,2696,574,2626,574,2626,780xe" filled="true" fillcolor="#005aa7" stroked="false">
                <v:path arrowok="t"/>
                <v:fill type="solid"/>
              </v:shape>
            </v:group>
            <v:group style="position:absolute;left:2696;top:574;width:696;height:207" coordorigin="2696,574" coordsize="696,207">
              <v:shape style="position:absolute;left:2696;top:574;width:696;height:207" coordorigin="2696,574" coordsize="696,207" path="m2696,780l3392,780,3392,574,2696,574,2696,780xe" filled="true" fillcolor="#005aa7" stroked="false">
                <v:path arrowok="t"/>
                <v:fill type="solid"/>
              </v:shape>
            </v:group>
            <v:group style="position:absolute;left:982;top:569;width:800;height:2" coordorigin="982,569" coordsize="800,2">
              <v:shape style="position:absolute;left:982;top:569;width:800;height:2" coordorigin="982,569" coordsize="800,0" path="m982,569l1781,569e" filled="false" stroked="true" strokeweight=".58001pt" strokecolor="#ffffff">
                <v:path arrowok="t"/>
              </v:shape>
            </v:group>
            <v:group style="position:absolute;left:2636;top:569;width:828;height:2" coordorigin="2636,569" coordsize="828,2">
              <v:shape style="position:absolute;left:2636;top:569;width:828;height:2" coordorigin="2636,569" coordsize="828,0" path="m2636,569l3464,569e" filled="false" stroked="true" strokeweight=".58001pt" strokecolor="#ffffff">
                <v:path arrowok="t"/>
              </v:shape>
              <v:shape style="position:absolute;left:0;top:0;width:3470;height:780" type="#_x0000_t202" filled="false" stroked="false">
                <v:textbox inset="0,0,0,0">
                  <w:txbxContent>
                    <w:p>
                      <w:pPr>
                        <w:tabs>
                          <w:tab w:pos="2191" w:val="left" w:leader="none"/>
                        </w:tabs>
                        <w:spacing w:before="68"/>
                        <w:ind w:left="494" w:right="128" w:hanging="423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AVERIGUACIONES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RESOLUCIONES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PREVIAS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EMITIDAS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23" w:val="left" w:leader="none"/>
                          <w:tab w:pos="2001" w:val="left" w:leader="none"/>
                          <w:tab w:pos="2791" w:val="left" w:leader="none"/>
                        </w:tabs>
                        <w:spacing w:before="49"/>
                        <w:ind w:left="283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5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44"/>
        <w:gridCol w:w="14"/>
        <w:gridCol w:w="1080"/>
        <w:gridCol w:w="779"/>
        <w:gridCol w:w="841"/>
        <w:gridCol w:w="763"/>
      </w:tblGrid>
      <w:tr>
        <w:trPr>
          <w:trHeight w:val="246" w:hRule="exact"/>
        </w:trPr>
        <w:tc>
          <w:tcPr>
            <w:tcW w:w="169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69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69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11,719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9,034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69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7,454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69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69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20,543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22,711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3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17,821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5247" w:right="308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(PGJE),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Averiguaciones Previas.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04" w:right="278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 septiembre.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247" w:right="3087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registra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siguientes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2"/>
        </w:rPr>
        <w:t>delitos: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homicidio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culposo,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homicidio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2"/>
        </w:rPr>
        <w:t>doloso,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homicidio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grado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tentativa,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lesiones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culposas,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amenazas,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violación,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violación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grado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tentativa,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robo,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despojo,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daños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2"/>
        </w:rPr>
        <w:t>dolosos,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abuso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confianza,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fraude,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suicidio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otros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delitos.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72"/>
        <w:ind w:left="2458" w:right="3519" w:hanging="3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AVERI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UACIONES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PREVIAS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RESOLU</w:t>
      </w:r>
      <w:r>
        <w:rPr>
          <w:rFonts w:ascii="Arial" w:hAnsi="Arial"/>
          <w:color w:val="5D6770"/>
          <w:spacing w:val="-1"/>
          <w:w w:val="105"/>
        </w:rPr>
        <w:t>CIONES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EMITIDAS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1"/>
          <w:w w:val="105"/>
        </w:rPr>
        <w:t> </w:t>
      </w:r>
      <w:r>
        <w:rPr>
          <w:rFonts w:ascii="Arial" w:hAnsi="Arial"/>
          <w:color w:val="5D6770"/>
          <w:w w:val="105"/>
        </w:rPr>
        <w:t>LAS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AGENCIAS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MINISTERIO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PÚBL</w:t>
      </w:r>
      <w:r>
        <w:rPr>
          <w:rFonts w:ascii="Arial" w:hAnsi="Arial"/>
          <w:color w:val="5D6770"/>
          <w:spacing w:val="-1"/>
          <w:w w:val="105"/>
        </w:rPr>
        <w:t>ICO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</w:t>
      </w:r>
      <w:r>
        <w:rPr>
          <w:rFonts w:ascii="Arial" w:hAnsi="Arial"/>
          <w:color w:val="5D6770"/>
          <w:spacing w:val="-2"/>
          <w:w w:val="105"/>
        </w:rPr>
        <w:t>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9"/>
        <w:spacing w:line="240" w:lineRule="auto"/>
        <w:ind w:left="0" w:right="405"/>
        <w:jc w:val="right"/>
        <w:rPr>
          <w:rFonts w:ascii="Arial" w:hAnsi="Arial" w:cs="Arial" w:eastAsia="Arial"/>
        </w:rPr>
      </w:pPr>
      <w:r>
        <w:rPr/>
        <w:pict>
          <v:group style="position:absolute;margin-left:295.799988pt;margin-top:.351893pt;width:265.1pt;height:144.5pt;mso-position-horizontal-relative:page;mso-position-vertical-relative:paragraph;z-index:-862216" coordorigin="5916,7" coordsize="5302,2890">
            <v:group style="position:absolute;left:5987;top:2581;width:147;height:140" coordorigin="5987,2581" coordsize="147,140">
              <v:shape style="position:absolute;left:5987;top:2581;width:147;height:140" coordorigin="5987,2581" coordsize="147,140" path="m5987,2720l6133,2720,6133,2581,5987,2581,5987,2720xe" filled="true" fillcolor="#eb5a5e" stroked="false">
                <v:path arrowok="t"/>
                <v:fill type="solid"/>
              </v:shape>
            </v:group>
            <v:group style="position:absolute;left:5987;top:2581;width:147;height:140" coordorigin="5987,2581" coordsize="147,140">
              <v:shape style="position:absolute;left:5987;top:2581;width:147;height:140" coordorigin="5987,2581" coordsize="147,140" path="m5987,2720l6133,2720,6133,2581,5987,2581,5987,2720xe" filled="false" stroked="true" strokeweight="4.440pt" strokecolor="#eb5a5e">
                <v:path arrowok="t"/>
              </v:shape>
            </v:group>
            <v:group style="position:absolute;left:5923;top:2825;width:5288;height:2" coordorigin="5923,2825" coordsize="5288,2">
              <v:shape style="position:absolute;left:5923;top:2825;width:5288;height:2" coordorigin="5923,2825" coordsize="5288,0" path="m5923,2825l11210,2825e" filled="false" stroked="true" strokeweight=".72pt" strokecolor="#5d6770">
                <v:path arrowok="t"/>
              </v:shape>
            </v:group>
            <v:group style="position:absolute;left:5987;top:1175;width:99;height:140" coordorigin="5987,1175" coordsize="99,140">
              <v:shape style="position:absolute;left:5987;top:1175;width:99;height:140" coordorigin="5987,1175" coordsize="99,140" path="m5987,1314l6085,1314,6085,1175,5987,1175,5987,1314xe" filled="true" fillcolor="#eb5a5e" stroked="false">
                <v:path arrowok="t"/>
                <v:fill type="solid"/>
              </v:shape>
            </v:group>
            <v:group style="position:absolute;left:5987;top:1175;width:99;height:140" coordorigin="5987,1175" coordsize="99,140">
              <v:shape style="position:absolute;left:5987;top:1175;width:99;height:140" coordorigin="5987,1175" coordsize="99,140" path="m5987,1314l6085,1314,6085,1175,5987,1175,5987,1314xe" filled="false" stroked="true" strokeweight="4.440pt" strokecolor="#eb5a5e">
                <v:path arrowok="t"/>
              </v:shape>
            </v:group>
            <v:group style="position:absolute;left:5987;top:2317;width:3893;height:140" coordorigin="5987,2317" coordsize="3893,140">
              <v:shape style="position:absolute;left:5987;top:2317;width:3893;height:140" coordorigin="5987,2317" coordsize="3893,140" path="m5987,2456l9880,2456,9880,2317,5987,2317,5987,2456xe" filled="true" fillcolor="#009d4e" stroked="false">
                <v:path arrowok="t"/>
                <v:fill type="solid"/>
              </v:shape>
            </v:group>
            <v:group style="position:absolute;left:5987;top:2317;width:3893;height:140" coordorigin="5987,2317" coordsize="3893,140">
              <v:shape style="position:absolute;left:5987;top:2317;width:3893;height:140" coordorigin="5987,2317" coordsize="3893,140" path="m5987,2456l9880,2456,9880,2317,5987,2317,5987,2456xe" filled="false" stroked="true" strokeweight="4.440pt" strokecolor="#009d4e">
                <v:path arrowok="t"/>
              </v:shape>
            </v:group>
            <v:group style="position:absolute;left:5987;top:911;width:2045;height:140" coordorigin="5987,911" coordsize="2045,140">
              <v:shape style="position:absolute;left:5987;top:911;width:2045;height:140" coordorigin="5987,911" coordsize="2045,140" path="m5987,1050l8032,1050,8032,911,5987,911,5987,1050xe" filled="true" fillcolor="#009d4e" stroked="false">
                <v:path arrowok="t"/>
                <v:fill type="solid"/>
              </v:shape>
            </v:group>
            <v:group style="position:absolute;left:5987;top:911;width:2045;height:140" coordorigin="5987,911" coordsize="2045,140">
              <v:shape style="position:absolute;left:5987;top:911;width:2045;height:140" coordorigin="5987,911" coordsize="2045,140" path="m5987,1050l8032,1050,8032,911,5987,911,5987,1050xe" filled="false" stroked="true" strokeweight="4.440pt" strokecolor="#009d4e">
                <v:path arrowok="t"/>
              </v:shape>
            </v:group>
            <v:group style="position:absolute;left:5987;top:2053;width:4719;height:140" coordorigin="5987,2053" coordsize="4719,140">
              <v:shape style="position:absolute;left:5987;top:2053;width:4719;height:140" coordorigin="5987,2053" coordsize="4719,140" path="m5987,2192l10705,2192,10705,2053,5987,2053,5987,2192xe" filled="true" fillcolor="#005aa7" stroked="false">
                <v:path arrowok="t"/>
                <v:fill type="solid"/>
              </v:shape>
            </v:group>
            <v:group style="position:absolute;left:5987;top:2053;width:4719;height:140" coordorigin="5987,2053" coordsize="4719,140">
              <v:shape style="position:absolute;left:5987;top:2053;width:4719;height:140" coordorigin="5987,2053" coordsize="4719,140" path="m5987,2192l10705,2192,10705,2053,5987,2053,5987,2192xe" filled="false" stroked="true" strokeweight="4.440pt" strokecolor="#005aa7">
                <v:path arrowok="t"/>
              </v:shape>
            </v:group>
            <v:group style="position:absolute;left:5987;top:647;width:243;height:140" coordorigin="5987,647" coordsize="243,140">
              <v:shape style="position:absolute;left:5987;top:647;width:243;height:140" coordorigin="5987,647" coordsize="243,140" path="m5987,786l6229,786,6229,647,5987,647,5987,786xe" filled="true" fillcolor="#005aa7" stroked="false">
                <v:path arrowok="t"/>
                <v:fill type="solid"/>
              </v:shape>
            </v:group>
            <v:group style="position:absolute;left:5987;top:647;width:243;height:140" coordorigin="5987,647" coordsize="243,140">
              <v:shape style="position:absolute;left:5987;top:647;width:243;height:140" coordorigin="5987,647" coordsize="243,140" path="m5987,786l6229,786,6229,647,5987,647,5987,786xe" filled="false" stroked="true" strokeweight="4.440pt" strokecolor="#005aa7">
                <v:path arrowok="t"/>
              </v:shape>
            </v:group>
            <v:group style="position:absolute;left:5987;top:1789;width:425;height:140" coordorigin="5987,1789" coordsize="425,140">
              <v:shape style="position:absolute;left:5987;top:1789;width:425;height:140" coordorigin="5987,1789" coordsize="425,140" path="m5987,1928l6412,1928,6412,1789,5987,1789,5987,1928xe" filled="true" fillcolor="#ed6b06" stroked="false">
                <v:path arrowok="t"/>
                <v:fill type="solid"/>
              </v:shape>
            </v:group>
            <v:group style="position:absolute;left:5987;top:1789;width:425;height:140" coordorigin="5987,1789" coordsize="425,140">
              <v:shape style="position:absolute;left:5987;top:1789;width:425;height:140" coordorigin="5987,1789" coordsize="425,140" path="m5987,1928l6412,1928,6412,1789,5987,1789,5987,1928xe" filled="false" stroked="true" strokeweight="4.440pt" strokecolor="#ed6b06">
                <v:path arrowok="t"/>
              </v:shape>
            </v:group>
            <v:group style="position:absolute;left:5987;top:383;width:293;height:140" coordorigin="5987,383" coordsize="293,140">
              <v:shape style="position:absolute;left:5987;top:383;width:293;height:140" coordorigin="5987,383" coordsize="293,140" path="m5987,522l6280,522,6280,383,5987,383,5987,522xe" filled="true" fillcolor="#ed6b06" stroked="false">
                <v:path arrowok="t"/>
                <v:fill type="solid"/>
              </v:shape>
            </v:group>
            <v:group style="position:absolute;left:5987;top:383;width:293;height:140" coordorigin="5987,383" coordsize="293,140">
              <v:shape style="position:absolute;left:5987;top:383;width:293;height:140" coordorigin="5987,383" coordsize="293,140" path="m5987,522l6280,522,6280,383,5987,383,5987,522xe" filled="false" stroked="true" strokeweight="4.440pt" strokecolor="#ed6b06">
                <v:path arrowok="t"/>
              </v:shape>
            </v:group>
            <v:group style="position:absolute;left:5987;top:1525;width:125;height:140" coordorigin="5987,1525" coordsize="125,140">
              <v:shape style="position:absolute;left:5987;top:1525;width:125;height:140" coordorigin="5987,1525" coordsize="125,140" path="m5987,1664l6112,1664,6112,1525,5987,1525,5987,1664xe" filled="true" fillcolor="#5d6770" stroked="false">
                <v:path arrowok="t"/>
                <v:fill type="solid"/>
              </v:shape>
            </v:group>
            <v:group style="position:absolute;left:5987;top:1525;width:125;height:140" coordorigin="5987,1525" coordsize="125,140">
              <v:shape style="position:absolute;left:5987;top:1525;width:125;height:140" coordorigin="5987,1525" coordsize="125,140" path="m5987,1664l6112,1664,6112,1525,5987,1525,5987,1664xe" filled="false" stroked="true" strokeweight="4.440pt" strokecolor="#5d6770">
                <v:path arrowok="t"/>
              </v:shape>
            </v:group>
            <v:group style="position:absolute;left:5994;top:119;width:2;height:140" coordorigin="5994,119" coordsize="2,140">
              <v:shape style="position:absolute;left:5994;top:119;width:2;height:140" coordorigin="5994,119" coordsize="0,140" path="m5994,119l5994,258e" filled="false" stroked="true" strokeweight=".82pt" strokecolor="#5d6770">
                <v:path arrowok="t"/>
              </v:shape>
            </v:group>
            <v:group style="position:absolute;left:5987;top:119;width:15;height:140" coordorigin="5987,119" coordsize="15,140">
              <v:shape style="position:absolute;left:5987;top:119;width:15;height:140" coordorigin="5987,119" coordsize="15,140" path="m5987,258l6001,258,6001,119,5987,119,5987,258xe" filled="false" stroked="true" strokeweight="4.440pt" strokecolor="#5d6770">
                <v:path arrowok="t"/>
              </v:shape>
            </v:group>
            <v:group style="position:absolute;left:5988;top:14;width:2;height:2876" coordorigin="5988,14" coordsize="2,2876">
              <v:shape style="position:absolute;left:5988;top:14;width:2;height:2876" coordorigin="5988,14" coordsize="0,2876" path="m5988,14l5988,2889e" filled="false" stroked="true" strokeweight=".72pt" strokecolor="#5d6770">
                <v:path arrowok="t"/>
              </v:shape>
            </v:group>
            <v:group style="position:absolute;left:7032;top:2825;width:2;height:65" coordorigin="7032,2825" coordsize="2,65">
              <v:shape style="position:absolute;left:7032;top:2825;width:2;height:65" coordorigin="7032,2825" coordsize="0,65" path="m7032,2825l7032,2889e" filled="false" stroked="true" strokeweight=".72pt" strokecolor="#5d6770">
                <v:path arrowok="t"/>
              </v:shape>
            </v:group>
            <v:group style="position:absolute;left:8076;top:2825;width:2;height:65" coordorigin="8076,2825" coordsize="2,65">
              <v:shape style="position:absolute;left:8076;top:2825;width:2;height:65" coordorigin="8076,2825" coordsize="0,65" path="m8076,2825l8076,2889e" filled="false" stroked="true" strokeweight=".72pt" strokecolor="#5d6770">
                <v:path arrowok="t"/>
              </v:shape>
            </v:group>
            <v:group style="position:absolute;left:9120;top:2825;width:2;height:65" coordorigin="9120,2825" coordsize="2,65">
              <v:shape style="position:absolute;left:9120;top:2825;width:2;height:65" coordorigin="9120,2825" coordsize="0,65" path="m9120,2825l9120,2889e" filled="false" stroked="true" strokeweight=".72pt" strokecolor="#5d6770">
                <v:path arrowok="t"/>
              </v:shape>
            </v:group>
            <v:group style="position:absolute;left:10166;top:2825;width:2;height:65" coordorigin="10166,2825" coordsize="2,65">
              <v:shape style="position:absolute;left:10166;top:2825;width:2;height:65" coordorigin="10166,2825" coordsize="0,65" path="m10166,2825l10166,2889e" filled="false" stroked="true" strokeweight=".72pt" strokecolor="#5d6770">
                <v:path arrowok="t"/>
              </v:shape>
            </v:group>
            <v:group style="position:absolute;left:11210;top:2825;width:2;height:65" coordorigin="11210,2825" coordsize="2,65">
              <v:shape style="position:absolute;left:11210;top:2825;width:2;height:65" coordorigin="11210,2825" coordsize="0,65" path="m11210,2825l11210,2889e" filled="false" stroked="true" strokeweight=".72pt" strokecolor="#5d6770">
                <v:path arrowok="t"/>
              </v:shape>
            </v:group>
            <v:group style="position:absolute;left:5923;top:1421;width:65;height:2" coordorigin="5923,1421" coordsize="65,2">
              <v:shape style="position:absolute;left:5923;top:1421;width:65;height:2" coordorigin="5923,1421" coordsize="65,0" path="m5923,1421l5988,1421e" filled="false" stroked="true" strokeweight=".72pt" strokecolor="#5d6770">
                <v:path arrowok="t"/>
              </v:shape>
            </v:group>
            <v:group style="position:absolute;left:5923;top:14;width:65;height:2" coordorigin="5923,14" coordsize="65,2">
              <v:shape style="position:absolute;left:5923;top:14;width:65;height:2" coordorigin="5923,14" coordsize="65,0" path="m5923,14l5988,14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</w:rPr>
        <w:t>28</w:t>
      </w:r>
      <w:r>
        <w:rPr>
          <w:rFonts w:ascii="Arial"/>
        </w:rPr>
      </w:r>
    </w:p>
    <w:p>
      <w:pPr>
        <w:spacing w:line="158" w:lineRule="exact" w:before="144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sz w:val="18"/>
        </w:rPr>
        <w:t>560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46" w:lineRule="exact" w:before="147"/>
        <w:ind w:left="64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0.080017pt;margin-top:8.761909pt;width:8.3pt;height:8.3pt;mso-position-horizontal-relative:page;mso-position-vertical-relative:paragraph;z-index:19504" coordorigin="11602,175" coordsize="166,166">
            <v:group style="position:absolute;left:11636;top:210;width:96;height:96" coordorigin="11636,210" coordsize="96,96">
              <v:shape style="position:absolute;left:11636;top:210;width:96;height:96" coordorigin="11636,210" coordsize="96,96" path="m11636,306l11732,306,11732,210,11636,210,11636,306xe" filled="true" fillcolor="#5d6770" stroked="false">
                <v:path arrowok="t"/>
                <v:fill type="solid"/>
              </v:shape>
            </v:group>
            <v:group style="position:absolute;left:11636;top:210;width:96;height:96" coordorigin="11636,210" coordsize="96,96">
              <v:shape style="position:absolute;left:11636;top:210;width:96;height:96" coordorigin="11636,210" coordsize="96,96" path="m11636,306l11732,306,11732,210,11636,210,11636,306xe" filled="false" stroked="true" strokeweight="3.48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6"/>
          <w:sz w:val="18"/>
        </w:rPr>
        <w:t>Comondú</w:t>
      </w:r>
      <w:r>
        <w:rPr>
          <w:rFonts w:ascii="Arial" w:hAnsi="Arial"/>
          <w:sz w:val="18"/>
        </w:rPr>
      </w:r>
    </w:p>
    <w:p>
      <w:pPr>
        <w:spacing w:after="0" w:line="146" w:lineRule="exact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4493" w:space="1140"/>
            <w:col w:w="7947"/>
          </w:cols>
        </w:sectPr>
      </w:pPr>
    </w:p>
    <w:p>
      <w:pPr>
        <w:spacing w:line="196" w:lineRule="exact" w:before="0"/>
        <w:ind w:left="2071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w w:val="95"/>
          <w:sz w:val="20"/>
        </w:rPr>
        <w:t>Averiguaciones</w:t>
      </w:r>
      <w:r>
        <w:rPr>
          <w:rFonts w:ascii="Arial"/>
          <w:sz w:val="20"/>
        </w:rPr>
      </w:r>
    </w:p>
    <w:p>
      <w:pPr>
        <w:spacing w:before="7"/>
        <w:ind w:left="2244" w:right="0" w:firstLine="20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sz w:val="20"/>
        </w:rPr>
        <w:t>previas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47" w:lineRule="auto" w:before="0"/>
        <w:ind w:left="2262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w w:val="95"/>
          <w:sz w:val="20"/>
        </w:rPr>
        <w:t>Resoluciones</w:t>
      </w:r>
      <w:r>
        <w:rPr>
          <w:rFonts w:ascii="Arial"/>
          <w:color w:val="5D6770"/>
          <w:spacing w:val="21"/>
          <w:w w:val="99"/>
          <w:sz w:val="20"/>
        </w:rPr>
        <w:t> </w:t>
      </w:r>
      <w:r>
        <w:rPr>
          <w:rFonts w:ascii="Arial"/>
          <w:color w:val="5D6770"/>
          <w:spacing w:val="6"/>
          <w:sz w:val="20"/>
        </w:rPr>
        <w:t>emitidas</w:t>
      </w:r>
      <w:r>
        <w:rPr>
          <w:rFonts w:ascii="Arial"/>
          <w:sz w:val="20"/>
        </w:rPr>
      </w:r>
    </w:p>
    <w:p>
      <w:pPr>
        <w:spacing w:before="77"/>
        <w:ind w:left="5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z w:val="18"/>
        </w:rPr>
        <w:t>462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0" w:lineRule="auto" w:before="143"/>
        <w:ind w:left="42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188</w:t>
      </w:r>
      <w:r>
        <w:rPr>
          <w:rFonts w:ascii="Arial"/>
        </w:rPr>
      </w:r>
    </w:p>
    <w:p>
      <w:pPr>
        <w:spacing w:before="56"/>
        <w:ind w:left="4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239</w:t>
      </w:r>
      <w:r>
        <w:rPr>
          <w:rFonts w:ascii="Arial"/>
          <w:sz w:val="18"/>
        </w:rPr>
      </w:r>
    </w:p>
    <w:p>
      <w:pPr>
        <w:spacing w:before="143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sz w:val="18"/>
        </w:rPr>
        <w:t>814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4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280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5"/>
          <w:sz w:val="18"/>
        </w:rPr>
        <w:t>3,914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7,454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9,034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587" w:lineRule="auto" w:before="153"/>
        <w:ind w:left="438" w:right="3442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0.080017pt;margin-top:9.061902pt;width:8.3pt;height:8.3pt;mso-position-horizontal-relative:page;mso-position-vertical-relative:paragraph;z-index:19528" coordorigin="11602,181" coordsize="166,166">
            <v:group style="position:absolute;left:11636;top:216;width:96;height:96" coordorigin="11636,216" coordsize="96,96">
              <v:shape style="position:absolute;left:11636;top:216;width:96;height:96" coordorigin="11636,216" coordsize="96,96" path="m11636,312l11732,312,11732,216,11636,216,11636,312xe" filled="true" fillcolor="#ed6b06" stroked="false">
                <v:path arrowok="t"/>
                <v:fill type="solid"/>
              </v:shape>
            </v:group>
            <v:group style="position:absolute;left:11636;top:216;width:96;height:96" coordorigin="11636,216" coordsize="96,96">
              <v:shape style="position:absolute;left:11636;top:216;width:96;height:96" coordorigin="11636,216" coordsize="96,96" path="m11636,312l11732,312,11732,216,11636,216,11636,312xe" filled="false" stroked="true" strokeweight="3.48pt" strokecolor="#ed6b0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0.080017pt;margin-top:34.381901pt;width:8.3pt;height:8.3pt;mso-position-horizontal-relative:page;mso-position-vertical-relative:paragraph;z-index:19552" coordorigin="11602,688" coordsize="166,166">
            <v:group style="position:absolute;left:11636;top:722;width:96;height:96" coordorigin="11636,722" coordsize="96,96">
              <v:shape style="position:absolute;left:11636;top:722;width:96;height:96" coordorigin="11636,722" coordsize="96,96" path="m11636,818l11732,818,11732,722,11636,722,11636,818xe" filled="true" fillcolor="#005aa7" stroked="false">
                <v:path arrowok="t"/>
                <v:fill type="solid"/>
              </v:shape>
            </v:group>
            <v:group style="position:absolute;left:11636;top:722;width:96;height:96" coordorigin="11636,722" coordsize="96,96">
              <v:shape style="position:absolute;left:11636;top:722;width:96;height:96" coordorigin="11636,722" coordsize="96,96" path="m11636,818l11732,818,11732,722,11636,722,11636,818xe" filled="false" stroked="true" strokeweight="3.48pt" strokecolor="#005aa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4"/>
          <w:sz w:val="18"/>
        </w:rPr>
        <w:t>Mulegé</w:t>
      </w:r>
      <w:r>
        <w:rPr>
          <w:rFonts w:ascii="Arial" w:hAnsi="Arial"/>
          <w:color w:val="5D6770"/>
          <w:spacing w:val="24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La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z w:val="18"/>
        </w:rPr>
        <w:t>Paz</w:t>
      </w:r>
      <w:r>
        <w:rPr>
          <w:rFonts w:ascii="Arial" w:hAnsi="Arial"/>
          <w:sz w:val="18"/>
        </w:rPr>
      </w:r>
    </w:p>
    <w:p>
      <w:pPr>
        <w:spacing w:before="8"/>
        <w:ind w:left="4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0.080017pt;margin-top:1.811887pt;width:8.3pt;height:8.3pt;mso-position-horizontal-relative:page;mso-position-vertical-relative:paragraph;z-index:19576" coordorigin="11602,36" coordsize="166,166">
            <v:group style="position:absolute;left:11636;top:71;width:96;height:96" coordorigin="11636,71" coordsize="96,96">
              <v:shape style="position:absolute;left:11636;top:71;width:96;height:96" coordorigin="11636,71" coordsize="96,96" path="m11636,167l11732,167,11732,71,11636,71,11636,167xe" filled="true" fillcolor="#009d4e" stroked="false">
                <v:path arrowok="t"/>
                <v:fill type="solid"/>
              </v:shape>
            </v:group>
            <v:group style="position:absolute;left:11636;top:71;width:96;height:96" coordorigin="11636,71" coordsize="96,96">
              <v:shape style="position:absolute;left:11636;top:71;width:96;height:96" coordorigin="11636,71" coordsize="96,96" path="m11636,167l11732,167,11732,71,11636,71,11636,167xe" filled="false" stroked="true" strokeweight="3.48pt" strokecolor="#009d4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6"/>
          <w:sz w:val="18"/>
        </w:rPr>
        <w:t>Los</w:t>
      </w:r>
      <w:r>
        <w:rPr>
          <w:rFonts w:ascii="Arial"/>
          <w:color w:val="5D6770"/>
          <w:spacing w:val="8"/>
          <w:sz w:val="18"/>
        </w:rPr>
        <w:t> </w:t>
      </w:r>
      <w:r>
        <w:rPr>
          <w:rFonts w:ascii="Arial"/>
          <w:color w:val="5D6770"/>
          <w:spacing w:val="3"/>
          <w:sz w:val="18"/>
        </w:rPr>
        <w:t>Cabos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4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80.080017pt;margin-top:1.431899pt;width:8.3pt;height:8.3pt;mso-position-horizontal-relative:page;mso-position-vertical-relative:paragraph;z-index:19600" coordorigin="11602,29" coordsize="166,166">
            <v:group style="position:absolute;left:11636;top:63;width:96;height:96" coordorigin="11636,63" coordsize="96,96">
              <v:shape style="position:absolute;left:11636;top:63;width:96;height:96" coordorigin="11636,63" coordsize="96,96" path="m11636,159l11732,159,11732,63,11636,63,11636,159xe" filled="true" fillcolor="#eb5a5e" stroked="false">
                <v:path arrowok="t"/>
                <v:fill type="solid"/>
              </v:shape>
            </v:group>
            <v:group style="position:absolute;left:11636;top:63;width:96;height:96" coordorigin="11636,63" coordsize="96,96">
              <v:shape style="position:absolute;left:11636;top:63;width:96;height:96" coordorigin="11636,63" coordsize="96,96" path="m11636,159l11732,159,11732,63,11636,63,11636,159xe" filled="false" stroked="true" strokeweight="3.48pt" strokecolor="#eb5a5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6"/>
          <w:sz w:val="18"/>
        </w:rPr>
        <w:t>Loreto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6" w:equalWidth="0">
            <w:col w:w="3533" w:space="40"/>
            <w:col w:w="1053" w:space="40"/>
            <w:col w:w="1654" w:space="40"/>
            <w:col w:w="1825" w:space="40"/>
            <w:col w:w="815" w:space="40"/>
            <w:col w:w="450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tabs>
          <w:tab w:pos="4522" w:val="left" w:leader="none"/>
          <w:tab w:pos="5567" w:val="left" w:leader="none"/>
          <w:tab w:pos="6611" w:val="left" w:leader="none"/>
          <w:tab w:pos="7656" w:val="left" w:leader="none"/>
          <w:tab w:pos="8645" w:val="left" w:leader="none"/>
        </w:tabs>
        <w:spacing w:before="65"/>
        <w:ind w:left="36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w w:val="95"/>
          <w:sz w:val="20"/>
        </w:rPr>
        <w:t>-</w:t>
        <w:tab/>
        <w:t>2,000</w:t>
        <w:tab/>
        <w:t>4,000</w:t>
        <w:tab/>
        <w:t>6,000</w:t>
        <w:tab/>
        <w:t>8,000</w:t>
        <w:tab/>
      </w:r>
      <w:r>
        <w:rPr>
          <w:rFonts w:ascii="Arial"/>
          <w:b/>
          <w:color w:val="5D6770"/>
          <w:spacing w:val="-1"/>
          <w:sz w:val="20"/>
        </w:rPr>
        <w:t>10,000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40" w:lineRule="auto" w:before="80"/>
        <w:ind w:left="2426" w:right="380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(PGJE),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Averiguaciones</w:t>
      </w:r>
      <w:r>
        <w:rPr>
          <w:rFonts w:ascii="Arial" w:hAnsi="Arial"/>
          <w:color w:val="5D6770"/>
          <w:spacing w:val="57"/>
        </w:rPr>
        <w:t> </w:t>
      </w:r>
      <w:r>
        <w:rPr>
          <w:rFonts w:ascii="Arial" w:hAnsi="Arial"/>
          <w:color w:val="5D6770"/>
          <w:spacing w:val="-1"/>
        </w:rPr>
        <w:t>Previas.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04" w:right="3576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</w:t>
      </w:r>
      <w:r>
        <w:rPr>
          <w:rFonts w:ascii="Arial" w:hAnsi="Arial"/>
          <w:color w:val="5D6770"/>
          <w:spacing w:val="-1"/>
        </w:rPr>
        <w:t> 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corte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38"/>
        <w:ind w:left="4641" w:right="248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HOMICIDIOS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DOLO</w:t>
      </w:r>
      <w:r>
        <w:rPr>
          <w:rFonts w:ascii="Arial" w:hAnsi="Arial"/>
          <w:color w:val="5D6770"/>
          <w:spacing w:val="-2"/>
          <w:w w:val="105"/>
        </w:rPr>
        <w:t>SOS,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IDIOS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MUERTES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0"/>
          <w:w w:val="105"/>
        </w:rPr>
        <w:t> </w:t>
      </w:r>
      <w:r>
        <w:rPr>
          <w:rFonts w:ascii="Arial" w:hAnsi="Arial"/>
          <w:color w:val="5D6770"/>
          <w:w w:val="105"/>
        </w:rPr>
        <w:t>HECHOS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TRÁNSITO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JUSTICIA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33"/>
          <w:w w:val="103"/>
        </w:rPr>
        <w:t> </w:t>
      </w:r>
      <w:r>
        <w:rPr>
          <w:rFonts w:ascii="Arial" w:hAnsi="Arial"/>
          <w:color w:val="5D6770"/>
          <w:w w:val="105"/>
        </w:rPr>
        <w:t>ESTADO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6356" w:val="left" w:leader="none"/>
        </w:tabs>
        <w:spacing w:line="200" w:lineRule="atLeast"/>
        <w:ind w:left="440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6.2pt;height:41.9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8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4.25pt;height:41.9pt;mso-position-horizontal-relative:char;mso-position-vertical-relative:line" coordorigin="0,0" coordsize="5085,838">
            <v:group style="position:absolute;left:0;top:0;width:1584;height:620" coordorigin="0,0" coordsize="1584,620">
              <v:shape style="position:absolute;left:0;top:0;width:1584;height:620" coordorigin="0,0" coordsize="1584,620" path="m0,619l1584,619,1584,0,0,0,0,619xe" filled="true" fillcolor="#005aa7" stroked="false">
                <v:path arrowok="t"/>
                <v:fill type="solid"/>
              </v:shape>
            </v:group>
            <v:group style="position:absolute;left:72;top:103;width:1440;height:207" coordorigin="72,103" coordsize="1440,207">
              <v:shape style="position:absolute;left:72;top:103;width:1440;height:207" coordorigin="72,103" coordsize="1440,207" path="m72,310l1512,310,1512,103,72,103,72,310xe" filled="true" fillcolor="#005aa7" stroked="false">
                <v:path arrowok="t"/>
                <v:fill type="solid"/>
              </v:shape>
            </v:group>
            <v:group style="position:absolute;left:72;top:310;width:1440;height:207" coordorigin="72,310" coordsize="1440,207">
              <v:shape style="position:absolute;left:72;top:310;width:1440;height:207" coordorigin="72,310" coordsize="1440,207" path="m72,516l1512,516,1512,310,72,310,72,516xe" filled="true" fillcolor="#005aa7" stroked="false">
                <v:path arrowok="t"/>
                <v:fill type="solid"/>
              </v:shape>
            </v:group>
            <v:group style="position:absolute;left:1584;top:0;width:1700;height:620" coordorigin="1584,0" coordsize="1700,620">
              <v:shape style="position:absolute;left:1584;top:0;width:1700;height:620" coordorigin="1584,0" coordsize="1700,620" path="m1584,619l3284,619,3284,0,1584,0,1584,619xe" filled="true" fillcolor="#005aa7" stroked="false">
                <v:path arrowok="t"/>
                <v:fill type="solid"/>
              </v:shape>
            </v:group>
            <v:group style="position:absolute;left:1654;top:206;width:1561;height:207" coordorigin="1654,206" coordsize="1561,207">
              <v:shape style="position:absolute;left:1654;top:206;width:1561;height:207" coordorigin="1654,206" coordsize="1561,207" path="m1654,413l3214,413,3214,206,1654,206,1654,413xe" filled="true" fillcolor="#005aa7" stroked="false">
                <v:path arrowok="t"/>
                <v:fill type="solid"/>
              </v:shape>
            </v:group>
            <v:group style="position:absolute;left:3284;top:0;width:1796;height:620" coordorigin="3284,0" coordsize="1796,620">
              <v:shape style="position:absolute;left:3284;top:0;width:1796;height:620" coordorigin="3284,0" coordsize="1796,620" path="m3284,619l5079,619,5079,0,3284,0,3284,619xe" filled="true" fillcolor="#005aa7" stroked="false">
                <v:path arrowok="t"/>
                <v:fill type="solid"/>
              </v:shape>
            </v:group>
            <v:group style="position:absolute;left:3353;top:0;width:1656;height:207" coordorigin="3353,0" coordsize="1656,207">
              <v:shape style="position:absolute;left:3353;top:0;width:1656;height:207" coordorigin="3353,0" coordsize="1656,207" path="m3353,206l5009,206,5009,0,3353,0,3353,206xe" filled="true" fillcolor="#005aa7" stroked="false">
                <v:path arrowok="t"/>
                <v:fill type="solid"/>
              </v:shape>
            </v:group>
            <v:group style="position:absolute;left:3353;top:206;width:1656;height:207" coordorigin="3353,206" coordsize="1656,207">
              <v:shape style="position:absolute;left:3353;top:206;width:1656;height:207" coordorigin="3353,206" coordsize="1656,207" path="m3353,413l5009,413,5009,206,3353,206,3353,413xe" filled="true" fillcolor="#005aa7" stroked="false">
                <v:path arrowok="t"/>
                <v:fill type="solid"/>
              </v:shape>
            </v:group>
            <v:group style="position:absolute;left:3353;top:413;width:1656;height:207" coordorigin="3353,413" coordsize="1656,207">
              <v:shape style="position:absolute;left:3353;top:413;width:1656;height:207" coordorigin="3353,413" coordsize="1656,207" path="m3353,619l5009,619,5009,413,3353,413,3353,619xe" filled="true" fillcolor="#005aa7" stroked="false">
                <v:path arrowok="t"/>
                <v:fill type="solid"/>
              </v:shape>
            </v:group>
            <v:group style="position:absolute;left:576;top:631;width:72;height:207" coordorigin="576,631" coordsize="72,207">
              <v:shape style="position:absolute;left:576;top:631;width:72;height:207" coordorigin="576,631" coordsize="72,207" path="m576,838l648,838,648,631,576,631,576,838xe" filled="true" fillcolor="#005aa7" stroked="false">
                <v:path arrowok="t"/>
                <v:fill type="solid"/>
              </v:shape>
            </v:group>
            <v:group style="position:absolute;left:0;top:631;width:72;height:207" coordorigin="0,631" coordsize="72,207">
              <v:shape style="position:absolute;left:0;top:631;width:72;height:207" coordorigin="0,631" coordsize="72,207" path="m0,838l72,838,72,631,0,631,0,838xe" filled="true" fillcolor="#005aa7" stroked="false">
                <v:path arrowok="t"/>
                <v:fill type="solid"/>
              </v:shape>
            </v:group>
            <v:group style="position:absolute;left:72;top:631;width:504;height:207" coordorigin="72,631" coordsize="504,207">
              <v:shape style="position:absolute;left:72;top:631;width:504;height:207" coordorigin="72,631" coordsize="504,207" path="m72,838l576,838,576,631,72,631,72,838xe" filled="true" fillcolor="#005aa7" stroked="false">
                <v:path arrowok="t"/>
                <v:fill type="solid"/>
              </v:shape>
            </v:group>
            <v:group style="position:absolute;left:1512;top:631;width:72;height:207" coordorigin="1512,631" coordsize="72,207">
              <v:shape style="position:absolute;left:1512;top:631;width:72;height:207" coordorigin="1512,631" coordsize="72,207" path="m1512,838l1584,838,1584,631,1512,631,1512,838xe" filled="true" fillcolor="#005aa7" stroked="false">
                <v:path arrowok="t"/>
                <v:fill type="solid"/>
              </v:shape>
            </v:group>
            <v:group style="position:absolute;left:648;top:631;width:70;height:207" coordorigin="648,631" coordsize="70,207">
              <v:shape style="position:absolute;left:648;top:631;width:70;height:207" coordorigin="648,631" coordsize="70,207" path="m648,838l718,838,718,631,648,631,648,838xe" filled="true" fillcolor="#005aa7" stroked="false">
                <v:path arrowok="t"/>
                <v:fill type="solid"/>
              </v:shape>
            </v:group>
            <v:group style="position:absolute;left:718;top:631;width:795;height:207" coordorigin="718,631" coordsize="795,207">
              <v:shape style="position:absolute;left:718;top:631;width:795;height:207" coordorigin="718,631" coordsize="795,207" path="m718,838l1512,838,1512,631,718,631,718,838xe" filled="true" fillcolor="#005aa7" stroked="false">
                <v:path arrowok="t"/>
                <v:fill type="solid"/>
              </v:shape>
            </v:group>
            <v:group style="position:absolute;left:2364;top:631;width:70;height:207" coordorigin="2364,631" coordsize="70,207">
              <v:shape style="position:absolute;left:2364;top:631;width:70;height:207" coordorigin="2364,631" coordsize="70,207" path="m2364,838l2434,838,2434,631,2364,631,2364,838xe" filled="true" fillcolor="#005aa7" stroked="false">
                <v:path arrowok="t"/>
                <v:fill type="solid"/>
              </v:shape>
            </v:group>
            <v:group style="position:absolute;left:1584;top:631;width:70;height:207" coordorigin="1584,631" coordsize="70,207">
              <v:shape style="position:absolute;left:1584;top:631;width:70;height:207" coordorigin="1584,631" coordsize="70,207" path="m1584,838l1654,838,1654,631,1584,631,1584,838xe" filled="true" fillcolor="#005aa7" stroked="false">
                <v:path arrowok="t"/>
                <v:fill type="solid"/>
              </v:shape>
            </v:group>
            <v:group style="position:absolute;left:1654;top:631;width:711;height:207" coordorigin="1654,631" coordsize="711,207">
              <v:shape style="position:absolute;left:1654;top:631;width:711;height:207" coordorigin="1654,631" coordsize="711,207" path="m1654,838l2364,838,2364,631,1654,631,1654,838xe" filled="true" fillcolor="#005aa7" stroked="false">
                <v:path arrowok="t"/>
                <v:fill type="solid"/>
              </v:shape>
            </v:group>
            <v:group style="position:absolute;left:3214;top:631;width:70;height:207" coordorigin="3214,631" coordsize="70,207">
              <v:shape style="position:absolute;left:3214;top:631;width:70;height:207" coordorigin="3214,631" coordsize="70,207" path="m3214,838l3284,838,3284,631,3214,631,3214,838xe" filled="true" fillcolor="#005aa7" stroked="false">
                <v:path arrowok="t"/>
                <v:fill type="solid"/>
              </v:shape>
            </v:group>
            <v:group style="position:absolute;left:2434;top:631;width:70;height:207" coordorigin="2434,631" coordsize="70,207">
              <v:shape style="position:absolute;left:2434;top:631;width:70;height:207" coordorigin="2434,631" coordsize="70,207" path="m2434,838l2504,838,2504,631,2434,631,2434,838xe" filled="true" fillcolor="#005aa7" stroked="false">
                <v:path arrowok="t"/>
                <v:fill type="solid"/>
              </v:shape>
            </v:group>
            <v:group style="position:absolute;left:2504;top:631;width:711;height:207" coordorigin="2504,631" coordsize="711,207">
              <v:shape style="position:absolute;left:2504;top:631;width:711;height:207" coordorigin="2504,631" coordsize="711,207" path="m2504,838l3214,838,3214,631,2504,631,2504,838xe" filled="true" fillcolor="#005aa7" stroked="false">
                <v:path arrowok="t"/>
                <v:fill type="solid"/>
              </v:shape>
            </v:group>
            <v:group style="position:absolute;left:4133;top:631;width:72;height:207" coordorigin="4133,631" coordsize="72,207">
              <v:shape style="position:absolute;left:4133;top:631;width:72;height:207" coordorigin="4133,631" coordsize="72,207" path="m4133,838l4205,838,4205,631,4133,631,4133,838xe" filled="true" fillcolor="#005aa7" stroked="false">
                <v:path arrowok="t"/>
                <v:fill type="solid"/>
              </v:shape>
            </v:group>
            <v:group style="position:absolute;left:3284;top:631;width:70;height:207" coordorigin="3284,631" coordsize="70,207">
              <v:shape style="position:absolute;left:3284;top:631;width:70;height:207" coordorigin="3284,631" coordsize="70,207" path="m3284,838l3353,838,3353,631,3284,631,3284,838xe" filled="true" fillcolor="#005aa7" stroked="false">
                <v:path arrowok="t"/>
                <v:fill type="solid"/>
              </v:shape>
            </v:group>
            <v:group style="position:absolute;left:3353;top:631;width:780;height:207" coordorigin="3353,631" coordsize="780,207">
              <v:shape style="position:absolute;left:3353;top:631;width:780;height:207" coordorigin="3353,631" coordsize="780,207" path="m3353,838l4133,838,4133,631,3353,631,3353,838xe" filled="true" fillcolor="#005aa7" stroked="false">
                <v:path arrowok="t"/>
                <v:fill type="solid"/>
              </v:shape>
            </v:group>
            <v:group style="position:absolute;left:5009;top:631;width:70;height:207" coordorigin="5009,631" coordsize="70,207">
              <v:shape style="position:absolute;left:5009;top:631;width:70;height:207" coordorigin="5009,631" coordsize="70,207" path="m5009,838l5079,838,5079,631,5009,631,5009,838xe" filled="true" fillcolor="#005aa7" stroked="false">
                <v:path arrowok="t"/>
                <v:fill type="solid"/>
              </v:shape>
            </v:group>
            <v:group style="position:absolute;left:4205;top:631;width:70;height:207" coordorigin="4205,631" coordsize="70,207">
              <v:shape style="position:absolute;left:4205;top:631;width:70;height:207" coordorigin="4205,631" coordsize="70,207" path="m4205,838l4275,838,4275,631,4205,631,4205,838xe" filled="true" fillcolor="#005aa7" stroked="false">
                <v:path arrowok="t"/>
                <v:fill type="solid"/>
              </v:shape>
            </v:group>
            <v:group style="position:absolute;left:4275;top:631;width:735;height:207" coordorigin="4275,631" coordsize="735,207">
              <v:shape style="position:absolute;left:4275;top:631;width:735;height:207" coordorigin="4275,631" coordsize="735,207" path="m4275,838l5009,838,5009,631,4275,631,4275,838xe" filled="true" fillcolor="#005aa7" stroked="false">
                <v:path arrowok="t"/>
                <v:fill type="solid"/>
              </v:shape>
            </v:group>
            <v:group style="position:absolute;left:658;top:624;width:927;height:2" coordorigin="658,624" coordsize="927,2">
              <v:shape style="position:absolute;left:658;top:624;width:927;height:2" coordorigin="658,624" coordsize="927,0" path="m658,624l1584,624e" filled="false" stroked="true" strokeweight=".580pt" strokecolor="#ffffff">
                <v:path arrowok="t"/>
              </v:shape>
            </v:group>
            <v:group style="position:absolute;left:2444;top:624;width:843;height:2" coordorigin="2444,624" coordsize="843,2">
              <v:shape style="position:absolute;left:2444;top:624;width:843;height:2" coordorigin="2444,624" coordsize="843,0" path="m2444,624l3286,624e" filled="false" stroked="true" strokeweight=".580pt" strokecolor="#ffffff">
                <v:path arrowok="t"/>
              </v:shape>
            </v:group>
            <v:group style="position:absolute;left:4215;top:624;width:864;height:2" coordorigin="4215,624" coordsize="864,2">
              <v:shape style="position:absolute;left:4215;top:624;width:864;height:2" coordorigin="4215,624" coordsize="864,0" path="m4215,624l5079,624e" filled="false" stroked="true" strokeweight=".580pt" strokecolor="#ffffff">
                <v:path arrowok="t"/>
              </v:shape>
              <v:shape style="position:absolute;left:125;top:128;width:1244;height:708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9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HOMICIDIOS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DOLOSOS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739" w:val="left" w:leader="none"/>
                        </w:tabs>
                        <w:spacing w:before="8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807;top:231;width:1304;height:60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5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SUICIDIOS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>
                      <w:pPr>
                        <w:tabs>
                          <w:tab w:pos="799" w:val="left" w:leader="none"/>
                        </w:tabs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543;top:25;width:1352;height:812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7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MUERTES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47" w:val="left" w:leader="none"/>
                        </w:tabs>
                        <w:spacing w:line="226" w:lineRule="auto" w:before="9"/>
                        <w:ind w:left="0" w:right="0" w:hanging="77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HECHOS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TRÁNSITO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3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5253"/>
      </w:tblGrid>
      <w:tr>
        <w:trPr>
          <w:trHeight w:val="182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6" w:val="left" w:leader="none"/>
                <w:tab w:pos="1532" w:val="left" w:leader="none"/>
                <w:tab w:pos="2382" w:val="left" w:leader="none"/>
                <w:tab w:pos="3231" w:val="left" w:leader="none"/>
                <w:tab w:pos="4052" w:val="left" w:leader="none"/>
                <w:tab w:pos="5027" w:val="left" w:leader="none"/>
              </w:tabs>
              <w:spacing w:line="168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</w:t>
              <w:tab/>
              <w:t>9</w:t>
              <w:tab/>
              <w:t>8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4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19</w:t>
              <w:tab/>
              <w:t>5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6" w:val="left" w:leader="none"/>
                <w:tab w:pos="1532" w:val="left" w:leader="none"/>
                <w:tab w:pos="2382" w:val="left" w:leader="none"/>
                <w:tab w:pos="3231" w:val="left" w:leader="none"/>
                <w:tab w:pos="4052" w:val="left" w:leader="none"/>
                <w:tab w:pos="4928" w:val="left" w:leader="none"/>
                <w:tab w:pos="5197" w:val="left" w:leader="none"/>
              </w:tabs>
              <w:spacing w:line="202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4</w:t>
              <w:tab/>
              <w:t>2</w:t>
              <w:tab/>
              <w:t>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2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13</w:t>
              <w:tab/>
              <w:t>11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7" w:val="left" w:leader="none"/>
                <w:tab w:pos="1333" w:val="left" w:leader="none"/>
                <w:tab w:pos="2283" w:val="left" w:leader="none"/>
                <w:tab w:pos="3133" w:val="left" w:leader="none"/>
                <w:tab w:pos="4052" w:val="left" w:leader="none"/>
                <w:tab w:pos="4928" w:val="left" w:leader="none"/>
                <w:tab w:pos="5197" w:val="left" w:leader="none"/>
              </w:tabs>
              <w:spacing w:line="203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131</w:t>
              <w:tab/>
              <w:t>112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18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15</w:t>
              <w:tab/>
              <w:t>39</w:t>
              <w:tab/>
              <w:t>24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7" w:val="left" w:leader="none"/>
                <w:tab w:pos="1433" w:val="left" w:leader="none"/>
                <w:tab w:pos="2283" w:val="left" w:leader="none"/>
                <w:tab w:pos="3133" w:val="left" w:leader="none"/>
                <w:tab w:pos="4052" w:val="left" w:leader="none"/>
                <w:tab w:pos="4928" w:val="left" w:leader="none"/>
                <w:tab w:pos="5197" w:val="left" w:leader="none"/>
              </w:tabs>
              <w:spacing w:line="202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38</w:t>
              <w:tab/>
              <w:t>13</w:t>
              <w:tab/>
              <w:t>22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11</w:t>
              <w:tab/>
              <w:t>52</w:t>
              <w:tab/>
              <w:t>13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6" w:val="left" w:leader="none"/>
                <w:tab w:pos="1532" w:val="left" w:leader="none"/>
                <w:tab w:pos="2382" w:val="left" w:leader="none"/>
                <w:tab w:pos="3231" w:val="left" w:leader="none"/>
                <w:tab w:pos="4151" w:val="left" w:leader="none"/>
                <w:tab w:pos="5027" w:val="left" w:leader="none"/>
              </w:tabs>
              <w:spacing w:line="202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</w:t>
              <w:tab/>
              <w:t>2</w:t>
              <w:tab/>
              <w:t>3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0</w:t>
              <w:tab/>
              <w:t>5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3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1" w:val="left" w:leader="none"/>
                <w:tab w:pos="1793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7" w:val="left" w:leader="none"/>
                <w:tab w:pos="1333" w:val="left" w:leader="none"/>
                <w:tab w:pos="2283" w:val="left" w:leader="none"/>
                <w:tab w:pos="3133" w:val="left" w:leader="none"/>
                <w:tab w:pos="3951" w:val="left" w:leader="none"/>
                <w:tab w:pos="4928" w:val="left" w:leader="none"/>
                <w:tab w:pos="5197" w:val="left" w:leader="none"/>
              </w:tabs>
              <w:spacing w:line="197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005AA7"/>
              </w:rPr>
              <w:t>175</w:t>
              <w:tab/>
              <w:t>138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005AA7"/>
              </w:rPr>
              <w:t>55</w:t>
              <w:tab/>
            </w:r>
            <w:r>
              <w:rPr>
                <w:rFonts w:ascii="Arial"/>
                <w:b/>
                <w:color w:val="5D6770"/>
                <w:sz w:val="18"/>
                <w:u w:val="single" w:color="005AA7"/>
              </w:rPr>
              <w:t>32</w:t>
              <w:tab/>
              <w:t>128</w:t>
              <w:tab/>
              <w:t>56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394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0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(PGJE),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Servicios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Periciales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39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30" w:lineRule="auto"/>
        <w:ind w:left="4591" w:right="243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OPERATIVOS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EALIZADOS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40"/>
          <w:w w:val="109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JUSTICIA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ESTADO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7189" w:val="left" w:leader="none"/>
        </w:tabs>
        <w:spacing w:line="200" w:lineRule="atLeast"/>
        <w:ind w:left="505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4.6pt;height:21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2"/>
                    <w:ind w:left="56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80.1pt;height:21.25pt;mso-position-horizontal-relative:char;mso-position-vertical-relative:line" coordorigin="0,0" coordsize="3602,425">
            <v:group style="position:absolute;left:3524;top:0;width:72;height:207" coordorigin="3524,0" coordsize="72,207">
              <v:shape style="position:absolute;left:3524;top:0;width:72;height:207" coordorigin="3524,0" coordsize="72,207" path="m3524,206l3596,206,3596,0,3524,0,3524,206xe" filled="true" fillcolor="#005aa7" stroked="false">
                <v:path arrowok="t"/>
                <v:fill type="solid"/>
              </v:shape>
            </v:group>
            <v:group style="position:absolute;left:0;top:0;width:70;height:207" coordorigin="0,0" coordsize="70,207">
              <v:shape style="position:absolute;left:0;top:0;width:70;height:207" coordorigin="0,0" coordsize="70,207" path="m0,206l70,206,70,0,0,0,0,206xe" filled="true" fillcolor="#005aa7" stroked="false">
                <v:path arrowok="t"/>
                <v:fill type="solid"/>
              </v:shape>
            </v:group>
            <v:group style="position:absolute;left:70;top:0;width:3454;height:207" coordorigin="70,0" coordsize="3454,207">
              <v:shape style="position:absolute;left:70;top:0;width:3454;height:207" coordorigin="70,0" coordsize="3454,207" path="m70,206l3524,206,3524,0,70,0,70,206xe" filled="true" fillcolor="#005aa7" stroked="false">
                <v:path arrowok="t"/>
                <v:fill type="solid"/>
              </v:shape>
            </v:group>
            <v:group style="position:absolute;left:1630;top:218;width:70;height:207" coordorigin="1630,218" coordsize="70,207">
              <v:shape style="position:absolute;left:1630;top:218;width:70;height:207" coordorigin="1630,218" coordsize="70,207" path="m1630,425l1700,425,1700,218,1630,218,1630,425xe" filled="true" fillcolor="#005aa7" stroked="false">
                <v:path arrowok="t"/>
                <v:fill type="solid"/>
              </v:shape>
            </v:group>
            <v:group style="position:absolute;left:0;top:218;width:70;height:207" coordorigin="0,218" coordsize="70,207">
              <v:shape style="position:absolute;left:0;top:218;width:70;height:207" coordorigin="0,218" coordsize="70,207" path="m0,425l70,425,70,218,0,218,0,425xe" filled="true" fillcolor="#005aa7" stroked="false">
                <v:path arrowok="t"/>
                <v:fill type="solid"/>
              </v:shape>
            </v:group>
            <v:group style="position:absolute;left:70;top:218;width:1561;height:207" coordorigin="70,218" coordsize="1561,207">
              <v:shape style="position:absolute;left:70;top:218;width:1561;height:207" coordorigin="70,218" coordsize="1561,207" path="m70,425l1630,425,1630,218,70,218,70,425xe" filled="true" fillcolor="#005aa7" stroked="false">
                <v:path arrowok="t"/>
                <v:fill type="solid"/>
              </v:shape>
            </v:group>
            <v:group style="position:absolute;left:3524;top:218;width:72;height:207" coordorigin="3524,218" coordsize="72,207">
              <v:shape style="position:absolute;left:3524;top:218;width:72;height:207" coordorigin="3524,218" coordsize="72,207" path="m3524,425l3596,425,3596,218,3524,218,3524,425xe" filled="true" fillcolor="#005aa7" stroked="false">
                <v:path arrowok="t"/>
                <v:fill type="solid"/>
              </v:shape>
            </v:group>
            <v:group style="position:absolute;left:1700;top:218;width:72;height:207" coordorigin="1700,218" coordsize="72,207">
              <v:shape style="position:absolute;left:1700;top:218;width:72;height:207" coordorigin="1700,218" coordsize="72,207" path="m1700,425l1772,425,1772,218,1700,218,1700,425xe" filled="true" fillcolor="#005aa7" stroked="false">
                <v:path arrowok="t"/>
                <v:fill type="solid"/>
              </v:shape>
            </v:group>
            <v:group style="position:absolute;left:1772;top:218;width:1752;height:207" coordorigin="1772,218" coordsize="1752,207">
              <v:shape style="position:absolute;left:1772;top:218;width:1752;height:207" coordorigin="1772,218" coordsize="1752,207" path="m1772,425l3524,425,3524,218,1772,218,1772,425xe" filled="true" fillcolor="#005aa7" stroked="false">
                <v:path arrowok="t"/>
                <v:fill type="solid"/>
              </v:shape>
            </v:group>
            <v:group style="position:absolute;left:1712;top:211;width:1884;height:2" coordorigin="1712,211" coordsize="1884,2">
              <v:shape style="position:absolute;left:1712;top:211;width:1884;height:2" coordorigin="1712,211" coordsize="1884,0" path="m1712,211l3596,211e" filled="false" stroked="true" strokeweight=".579980pt" strokecolor="#ffffff">
                <v:path arrowok="t"/>
              </v:shape>
              <v:shape style="position:absolute;left:0;top:0;width:3602;height:425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6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OPERATIVOS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749" w:val="left" w:leader="none"/>
                        </w:tabs>
                        <w:spacing w:line="230" w:lineRule="exact" w:before="0"/>
                        <w:ind w:left="0" w:right="49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tabs>
          <w:tab w:pos="5633" w:val="left" w:leader="none"/>
          <w:tab w:pos="6951" w:val="left" w:leader="none"/>
          <w:tab w:pos="7174" w:val="left" w:leader="none"/>
          <w:tab w:pos="8367" w:val="left" w:leader="none"/>
          <w:tab w:pos="10263" w:val="left" w:leader="none"/>
          <w:tab w:pos="10784" w:val="left" w:leader="none"/>
        </w:tabs>
        <w:spacing w:line="201" w:lineRule="exact"/>
        <w:ind w:left="504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B.C.SUR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  <w:spacing w:val="-1"/>
          <w:u w:val="single" w:color="005AA7"/>
        </w:rPr>
        <w:tab/>
      </w:r>
      <w:r>
        <w:rPr>
          <w:rFonts w:ascii="Arial"/>
          <w:color w:val="5D6770"/>
          <w:w w:val="95"/>
          <w:u w:val="single" w:color="005AA7"/>
        </w:rPr>
        <w:t>4,416</w:t>
        <w:tab/>
      </w:r>
      <w:r>
        <w:rPr>
          <w:rFonts w:ascii="Arial"/>
          <w:color w:val="5D6770"/>
          <w:u w:val="single" w:color="005AA7"/>
        </w:rPr>
        <w:t>1,615</w:t>
      </w:r>
      <w:r>
        <w:rPr>
          <w:rFonts w:ascii="Arial"/>
          <w:color w:val="5D6770"/>
          <w:w w:val="99"/>
          <w:u w:val="single" w:color="005AA7"/>
        </w:rPr>
        <w:t> </w:t>
      </w:r>
      <w:r>
        <w:rPr>
          <w:rFonts w:ascii="Arial"/>
          <w:color w:val="5D6770"/>
          <w:u w:val="single" w:color="005AA7"/>
        </w:rPr>
        <w:tab/>
      </w:r>
      <w:r>
        <w:rPr>
          <w:rFonts w:ascii="Arial"/>
          <w:color w:val="5D6770"/>
        </w:rPr>
      </w:r>
      <w:r>
        <w:rPr>
          <w:rFonts w:ascii="Arial"/>
          <w:b w:val="0"/>
        </w:rPr>
      </w:r>
    </w:p>
    <w:p>
      <w:pPr>
        <w:pStyle w:val="BodyText"/>
        <w:spacing w:line="244" w:lineRule="auto" w:before="78"/>
        <w:ind w:left="5105" w:right="238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de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(PGJE),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Policía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Ministerial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04" w:right="3065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179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30" w:lineRule="auto" w:before="3"/>
        <w:ind w:left="2326" w:right="469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OPERATIVOS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EALIZADOS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PROCURADURÍA</w:t>
      </w:r>
      <w:r>
        <w:rPr>
          <w:rFonts w:ascii="Arial" w:hAnsi="Arial"/>
          <w:color w:val="5D6770"/>
          <w:spacing w:val="40"/>
          <w:w w:val="109"/>
        </w:rPr>
        <w:t> </w:t>
      </w:r>
      <w:r>
        <w:rPr>
          <w:rFonts w:ascii="Arial" w:hAnsi="Arial"/>
          <w:color w:val="5D6770"/>
          <w:spacing w:val="-2"/>
          <w:w w:val="105"/>
        </w:rPr>
        <w:t>GENER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JUSTICIA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ESTADO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spacing w:line="240" w:lineRule="auto"/>
        <w:ind w:left="2699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78.519989pt;margin-top:5.759871pt;width:247.35pt;height:155.050pt;mso-position-horizontal-relative:page;mso-position-vertical-relative:paragraph;z-index:19864" coordorigin="5570,115" coordsize="4947,3101">
            <v:group style="position:absolute;left:6252;top:475;width:1217;height:2669" coordorigin="6252,475" coordsize="1217,2669">
              <v:shape style="position:absolute;left:6252;top:475;width:1217;height:2669" coordorigin="6252,475" coordsize="1217,2669" path="m6252,3144l7469,3144,7469,475,6252,475,6252,3144xe" filled="true" fillcolor="#009d4e" stroked="false">
                <v:path arrowok="t"/>
                <v:fill type="solid"/>
              </v:shape>
            </v:group>
            <v:group style="position:absolute;left:6252;top:475;width:1217;height:2669" coordorigin="6252,475" coordsize="1217,2669">
              <v:shape style="position:absolute;left:6252;top:475;width:1217;height:2669" coordorigin="6252,475" coordsize="1217,2669" path="m6252,3144l7469,3144,7469,475,6252,475,6252,3144xe" filled="false" stroked="true" strokeweight="6pt" strokecolor="#009d4e">
                <v:path arrowok="t"/>
              </v:shape>
            </v:group>
            <v:group style="position:absolute;left:8686;top:2167;width:1217;height:977" coordorigin="8686,2167" coordsize="1217,977">
              <v:shape style="position:absolute;left:8686;top:2167;width:1217;height:977" coordorigin="8686,2167" coordsize="1217,977" path="m8686,3144l9902,3144,9902,2167,8686,2167,8686,3144xe" filled="true" fillcolor="#009d4e" stroked="false">
                <v:path arrowok="t"/>
                <v:fill type="solid"/>
              </v:shape>
            </v:group>
            <v:group style="position:absolute;left:8686;top:2167;width:1217;height:977" coordorigin="8686,2167" coordsize="1217,977">
              <v:shape style="position:absolute;left:8686;top:2167;width:1217;height:977" coordorigin="8686,2167" coordsize="1217,977" path="m8686,3144l9902,3144,9902,2167,8686,2167,8686,3144xe" filled="false" stroked="true" strokeweight="6pt" strokecolor="#009d4e">
                <v:path arrowok="t"/>
              </v:shape>
            </v:group>
            <v:group style="position:absolute;left:5642;top:122;width:2;height:3087" coordorigin="5642,122" coordsize="2,3087">
              <v:shape style="position:absolute;left:5642;top:122;width:2;height:3087" coordorigin="5642,122" coordsize="0,3087" path="m5642,122l5642,3209e" filled="false" stroked="true" strokeweight=".72pt" strokecolor="#5d6770">
                <v:path arrowok="t"/>
              </v:shape>
            </v:group>
            <v:group style="position:absolute;left:5578;top:3144;width:4932;height:2" coordorigin="5578,3144" coordsize="4932,2">
              <v:shape style="position:absolute;left:5578;top:3144;width:4932;height:2" coordorigin="5578,3144" coordsize="4932,0" path="m5578,3144l10510,3144e" filled="false" stroked="true" strokeweight=".72pt" strokecolor="#5d6770">
                <v:path arrowok="t"/>
              </v:shape>
            </v:group>
            <v:group style="position:absolute;left:5578;top:2539;width:65;height:2" coordorigin="5578,2539" coordsize="65,2">
              <v:shape style="position:absolute;left:5578;top:2539;width:65;height:2" coordorigin="5578,2539" coordsize="65,0" path="m5578,2539l5642,2539e" filled="false" stroked="true" strokeweight=".72pt" strokecolor="#5d6770">
                <v:path arrowok="t"/>
              </v:shape>
            </v:group>
            <v:group style="position:absolute;left:5578;top:1934;width:65;height:2" coordorigin="5578,1934" coordsize="65,2">
              <v:shape style="position:absolute;left:5578;top:1934;width:65;height:2" coordorigin="5578,1934" coordsize="65,0" path="m5578,1934l5642,1934e" filled="false" stroked="true" strokeweight=".72pt" strokecolor="#5d6770">
                <v:path arrowok="t"/>
              </v:shape>
            </v:group>
            <v:group style="position:absolute;left:5578;top:1332;width:65;height:2" coordorigin="5578,1332" coordsize="65,2">
              <v:shape style="position:absolute;left:5578;top:1332;width:65;height:2" coordorigin="5578,1332" coordsize="65,0" path="m5578,1332l5642,1332e" filled="false" stroked="true" strokeweight=".72pt" strokecolor="#5d6770">
                <v:path arrowok="t"/>
              </v:shape>
            </v:group>
            <v:group style="position:absolute;left:5578;top:727;width:65;height:2" coordorigin="5578,727" coordsize="65,2">
              <v:shape style="position:absolute;left:5578;top:727;width:65;height:2" coordorigin="5578,727" coordsize="65,0" path="m5578,727l5642,727e" filled="false" stroked="true" strokeweight=".72pt" strokecolor="#5d6770">
                <v:path arrowok="t"/>
              </v:shape>
            </v:group>
            <v:group style="position:absolute;left:5578;top:122;width:65;height:2" coordorigin="5578,122" coordsize="65,2">
              <v:shape style="position:absolute;left:5578;top:122;width:65;height:2" coordorigin="5578,122" coordsize="65,0" path="m5578,122l5642,122e" filled="false" stroked="true" strokeweight=".72pt" strokecolor="#5d6770">
                <v:path arrowok="t"/>
              </v:shape>
            </v:group>
            <v:group style="position:absolute;left:8076;top:3144;width:2;height:65" coordorigin="8076,3144" coordsize="2,65">
              <v:shape style="position:absolute;left:8076;top:3144;width:2;height:65" coordorigin="8076,3144" coordsize="0,65" path="m8076,3144l8076,3209e" filled="false" stroked="true" strokeweight=".72pt" strokecolor="#5d6770">
                <v:path arrowok="t"/>
              </v:shape>
            </v:group>
            <v:group style="position:absolute;left:10510;top:3144;width:2;height:65" coordorigin="10510,3144" coordsize="2,65">
              <v:shape style="position:absolute;left:10510;top:3144;width:2;height:65" coordorigin="10510,3144" coordsize="0,65" path="m10510,3144l10510,3209e" filled="false" stroked="true" strokeweight=".72pt" strokecolor="#5d6770">
                <v:path arrowok="t"/>
              </v:shape>
              <v:shape style="position:absolute;left:6597;top:187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4,416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31;top:1880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1,615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</w:rPr>
        <w:t>5,000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65"/>
        <w:ind w:left="26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4,000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65"/>
        <w:ind w:left="26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3,000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66"/>
        <w:ind w:left="26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2,000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65"/>
        <w:ind w:left="26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1,000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65"/>
        <w:ind w:left="30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811" w:val="left" w:leader="none"/>
        </w:tabs>
        <w:spacing w:before="27"/>
        <w:ind w:left="437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b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 w:before="80"/>
        <w:ind w:left="2745" w:right="5250" w:hanging="3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(PGJE),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Policía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Ministerial.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Observaciones: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corte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6" w:lineRule="exact" w:before="7"/>
        <w:ind w:left="4764" w:right="1758" w:firstLine="43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89.860001pt;margin-top:32.589993pt;width:273.45pt;height:24.4pt;mso-position-horizontal-relative:page;mso-position-vertical-relative:paragraph;z-index:-861784" coordorigin="3797,652" coordsize="5469,488">
            <v:group style="position:absolute;left:3797;top:652;width:5469;height:488" coordorigin="3797,652" coordsize="5469,488">
              <v:shape style="position:absolute;left:3797;top:652;width:5469;height:488" coordorigin="3797,652" coordsize="5469,488" path="m3797,1139l9265,1139,9265,652,3797,652,3797,1139xe" filled="true" fillcolor="#5d6770" stroked="false">
                <v:path arrowok="t"/>
                <v:fill type="solid"/>
              </v:shape>
            </v:group>
            <v:group style="position:absolute;left:3867;top:791;width:5329;height:209" coordorigin="3867,791" coordsize="5329,209">
              <v:shape style="position:absolute;left:3867;top:791;width:5329;height:209" coordorigin="3867,791" coordsize="5329,209" path="m3867,1000l9196,1000,9196,791,3867,791,3867,1000xe" filled="true" fillcolor="#5d6770" stroked="false">
                <v:path arrowok="t"/>
                <v:fill type="solid"/>
              </v:shape>
              <v:shape style="position:absolute;left:3797;top:652;width:5469;height:488" type="#_x0000_t202" filled="false" stroked="false">
                <v:textbox inset="0,0,0,0">
                  <w:txbxContent>
                    <w:p>
                      <w:pPr>
                        <w:spacing w:before="13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72.98999pt;margin-top:32.589993pt;width:129.15pt;height:24.4pt;mso-position-horizontal-relative:page;mso-position-vertical-relative:paragraph;z-index:-861712" coordorigin="9460,652" coordsize="2583,488">
            <v:group style="position:absolute;left:9460;top:652;width:1260;height:488" coordorigin="9460,652" coordsize="1260,488">
              <v:shape style="position:absolute;left:9460;top:652;width:1260;height:488" coordorigin="9460,652" coordsize="1260,488" path="m9460,1139l10720,1139,10720,652,9460,652,9460,1139xe" filled="true" fillcolor="#005aa7" stroked="false">
                <v:path arrowok="t"/>
                <v:fill type="solid"/>
              </v:shape>
            </v:group>
            <v:group style="position:absolute;left:9529;top:791;width:1121;height:209" coordorigin="9529,791" coordsize="1121,209">
              <v:shape style="position:absolute;left:9529;top:791;width:1121;height:209" coordorigin="9529,791" coordsize="1121,209" path="m9529,1000l10650,1000,10650,791,9529,791,9529,1000xe" filled="true" fillcolor="#005aa7" stroked="false">
                <v:path arrowok="t"/>
                <v:fill type="solid"/>
              </v:shape>
            </v:group>
            <v:group style="position:absolute;left:10720;top:652;width:1323;height:488" coordorigin="10720,652" coordsize="1323,488">
              <v:shape style="position:absolute;left:10720;top:652;width:1323;height:488" coordorigin="10720,652" coordsize="1323,488" path="m10720,1139l12043,1139,12043,652,10720,652,10720,1139xe" filled="true" fillcolor="#005aa7" stroked="false">
                <v:path arrowok="t"/>
                <v:fill type="solid"/>
              </v:shape>
            </v:group>
            <v:group style="position:absolute;left:10789;top:791;width:1184;height:209" coordorigin="10789,791" coordsize="1184,209">
              <v:shape style="position:absolute;left:10789;top:791;width:1184;height:209" coordorigin="10789,791" coordsize="1184,209" path="m10789,1000l11973,1000,11973,791,10789,791,10789,1000xe" filled="true" fillcolor="#005aa7" stroked="false">
                <v:path arrowok="t"/>
                <v:fill type="solid"/>
              </v:shape>
              <v:shape style="position:absolute;left:9889;top:816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130;top:771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ST</w:t>
      </w:r>
      <w:r>
        <w:rPr>
          <w:rFonts w:ascii="Arial" w:hAnsi="Arial"/>
          <w:color w:val="5D6770"/>
          <w:spacing w:val="-1"/>
          <w:w w:val="105"/>
        </w:rPr>
        <w:t>RADAS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POLICÍA</w:t>
      </w:r>
      <w:r>
        <w:rPr>
          <w:rFonts w:ascii="Arial" w:hAnsi="Arial"/>
          <w:color w:val="5D6770"/>
          <w:spacing w:val="27"/>
          <w:w w:val="109"/>
        </w:rPr>
        <w:t> </w:t>
      </w:r>
      <w:r>
        <w:rPr>
          <w:rFonts w:ascii="Arial" w:hAnsi="Arial"/>
          <w:color w:val="5D6770"/>
          <w:w w:val="105"/>
        </w:rPr>
        <w:t>MINISTERIAL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STADO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1"/>
          <w:w w:val="105"/>
        </w:rPr>
        <w:t> 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37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0"/>
        <w:gridCol w:w="2742"/>
      </w:tblGrid>
      <w:tr>
        <w:trPr>
          <w:trHeight w:val="321" w:hRule="exact"/>
        </w:trPr>
        <w:tc>
          <w:tcPr>
            <w:tcW w:w="5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39" w:val="left" w:leader="none"/>
              </w:tabs>
              <w:spacing w:line="240" w:lineRule="auto" w:before="9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Vehículos con reporte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robo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1" w:val="left" w:leader="none"/>
                <w:tab w:pos="2214" w:val="left" w:leader="none"/>
                <w:tab w:pos="2687" w:val="left" w:leader="none"/>
              </w:tabs>
              <w:spacing w:line="240" w:lineRule="auto" w:before="99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1002</w:t>
              <w:tab/>
              <w:t>1283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39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Vehículos recuperados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2" w:val="left" w:leader="none"/>
                <w:tab w:pos="2315" w:val="left" w:leader="none"/>
                <w:tab w:pos="2687" w:val="left" w:leader="none"/>
              </w:tabs>
              <w:spacing w:line="203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818</w:t>
              <w:tab/>
              <w:t>950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3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Casos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identificación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probables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responsables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514" w:val="left" w:leader="none"/>
                <w:tab w:pos="2687" w:val="left" w:leader="none"/>
              </w:tabs>
              <w:spacing w:line="202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34</w:t>
              <w:tab/>
              <w:t>7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39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Mayores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edad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detenidos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relacionados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 robo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vehículos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3" w:val="left" w:leader="none"/>
                <w:tab w:pos="2416" w:val="left" w:leader="none"/>
                <w:tab w:pos="2687" w:val="left" w:leader="none"/>
              </w:tabs>
              <w:spacing w:line="202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64</w:t>
              <w:tab/>
              <w:t>13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5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39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Menores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edad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detenidos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relacionados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 robo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vehículos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91" w:val="left" w:leader="none"/>
                <w:tab w:pos="2514" w:val="left" w:leader="none"/>
                <w:tab w:pos="2687" w:val="left" w:leader="none"/>
              </w:tabs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005AA7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005AA7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828" w:right="211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Justicia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(PGJE),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Policía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Ministerial.</w:t>
      </w:r>
      <w:r>
        <w:rPr>
          <w:rFonts w:ascii="Arial" w:hAnsi="Arial"/>
          <w:color w:val="5D6770"/>
          <w:spacing w:val="78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30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headerReference w:type="default" r:id="rId389"/>
          <w:headerReference w:type="even" r:id="rId390"/>
          <w:footerReference w:type="default" r:id="rId391"/>
          <w:footerReference w:type="even" r:id="rId392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61.299988pt;margin-top:39.959999pt;width:110.35pt;height:25.85pt;mso-position-horizontal-relative:page;mso-position-vertical-relative:page;z-index:20152" coordorigin="13226,799" coordsize="2207,517">
            <v:shape style="position:absolute;left:13226;top:799;width:2196;height:173" type="#_x0000_t75" stroked="false">
              <v:imagedata r:id="rId366" o:title=""/>
            </v:shape>
            <v:shape style="position:absolute;left:13452;top:970;width:1970;height:173" type="#_x0000_t75" stroked="false">
              <v:imagedata r:id="rId381" o:title=""/>
            </v:shape>
            <v:shape style="position:absolute;left:13387;top:1143;width:2046;height:173" type="#_x0000_t75" stroked="false">
              <v:imagedata r:id="rId393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 w:before="7"/>
        <w:ind w:left="2583" w:right="3519" w:hanging="723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spacing w:val="-1"/>
          <w:w w:val="105"/>
        </w:rPr>
        <w:t>ACTIVIDAD</w:t>
      </w:r>
      <w:r>
        <w:rPr>
          <w:rFonts w:ascii="Arial" w:hAnsi="Arial" w:cs="Arial" w:eastAsia="Arial"/>
          <w:color w:val="5D6770"/>
          <w:spacing w:val="-2"/>
          <w:w w:val="105"/>
        </w:rPr>
        <w:t>ES</w:t>
      </w:r>
      <w:r>
        <w:rPr>
          <w:rFonts w:ascii="Arial" w:hAnsi="Arial" w:cs="Arial" w:eastAsia="Arial"/>
          <w:color w:val="5D6770"/>
          <w:spacing w:val="6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R</w:t>
      </w:r>
      <w:r>
        <w:rPr>
          <w:rFonts w:ascii="Arial" w:hAnsi="Arial" w:cs="Arial" w:eastAsia="Arial"/>
          <w:color w:val="5D6770"/>
          <w:spacing w:val="-1"/>
          <w:w w:val="105"/>
        </w:rPr>
        <w:t>EALIZADAS</w:t>
      </w:r>
      <w:r>
        <w:rPr>
          <w:rFonts w:ascii="Arial" w:hAnsi="Arial" w:cs="Arial" w:eastAsia="Arial"/>
          <w:color w:val="5D6770"/>
          <w:spacing w:val="7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6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7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C</w:t>
      </w:r>
      <w:r>
        <w:rPr>
          <w:rFonts w:ascii="Arial" w:hAnsi="Arial" w:cs="Arial" w:eastAsia="Arial"/>
          <w:color w:val="5D6770"/>
          <w:spacing w:val="-1"/>
          <w:w w:val="105"/>
        </w:rPr>
        <w:t>OMISIÓN</w:t>
      </w:r>
      <w:r>
        <w:rPr>
          <w:rFonts w:ascii="Arial" w:hAnsi="Arial" w:cs="Arial" w:eastAsia="Arial"/>
          <w:color w:val="5D6770"/>
          <w:spacing w:val="7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ESTATAL</w:t>
      </w:r>
      <w:r>
        <w:rPr>
          <w:rFonts w:ascii="Arial" w:hAnsi="Arial" w:cs="Arial" w:eastAsia="Arial"/>
          <w:color w:val="5D6770"/>
          <w:spacing w:val="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53"/>
          <w:w w:val="104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DER</w:t>
      </w:r>
      <w:r>
        <w:rPr>
          <w:rFonts w:ascii="Arial" w:hAnsi="Arial" w:cs="Arial" w:eastAsia="Arial"/>
          <w:color w:val="5D6770"/>
          <w:spacing w:val="-2"/>
          <w:w w:val="105"/>
        </w:rPr>
        <w:t>ECHOS</w:t>
      </w:r>
      <w:r>
        <w:rPr>
          <w:rFonts w:ascii="Arial" w:hAnsi="Arial" w:cs="Arial" w:eastAsia="Arial"/>
          <w:color w:val="5D6770"/>
          <w:spacing w:val="-6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HUMANOS</w:t>
      </w:r>
      <w:r>
        <w:rPr>
          <w:rFonts w:ascii="Arial" w:hAnsi="Arial" w:cs="Arial" w:eastAsia="Arial"/>
          <w:color w:val="5D6770"/>
          <w:spacing w:val="-6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59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</w:t>
      </w:r>
      <w:r>
        <w:rPr>
          <w:rFonts w:ascii="Arial" w:hAnsi="Arial" w:cs="Arial" w:eastAsia="Arial"/>
          <w:color w:val="5D6770"/>
          <w:spacing w:val="-2"/>
          <w:w w:val="105"/>
        </w:rPr>
        <w:t>15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800" w:val="left" w:leader="none"/>
        </w:tabs>
        <w:spacing w:line="200" w:lineRule="atLeast"/>
        <w:ind w:left="353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5.25pt;height:24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41"/>
                    <w:ind w:left="57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9.3pt;height:24.4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line="247" w:lineRule="auto" w:before="33"/>
                    <w:ind w:left="463" w:right="156" w:hanging="305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ORIENTACIONES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Y</w:t>
                  </w:r>
                  <w:r>
                    <w:rPr>
                      <w:rFonts w:ascii="Arial" w:hAnsi="Arial"/>
                      <w:b/>
                      <w:color w:val="FFFFFF"/>
                      <w:spacing w:val="25"/>
                      <w:w w:val="9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641" w:val="left" w:leader="none"/>
          <w:tab w:pos="7415" w:val="left" w:leader="none"/>
          <w:tab w:pos="7785" w:val="left" w:leader="none"/>
        </w:tabs>
        <w:spacing w:line="206" w:lineRule="exact"/>
        <w:ind w:left="353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183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5641" w:val="left" w:leader="none"/>
          <w:tab w:pos="7415" w:val="left" w:leader="none"/>
          <w:tab w:pos="7785" w:val="left" w:leader="none"/>
        </w:tabs>
        <w:spacing w:before="9"/>
        <w:ind w:left="3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710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641" w:val="left" w:leader="none"/>
          <w:tab w:pos="7415" w:val="left" w:leader="none"/>
          <w:tab w:pos="7785" w:val="left" w:leader="none"/>
        </w:tabs>
        <w:spacing w:before="11"/>
        <w:ind w:left="3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215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41" w:val="left" w:leader="none"/>
          <w:tab w:pos="7516" w:val="left" w:leader="none"/>
          <w:tab w:pos="7785" w:val="left" w:leader="none"/>
        </w:tabs>
        <w:spacing w:before="9"/>
        <w:ind w:left="3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87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641" w:val="left" w:leader="none"/>
          <w:tab w:pos="7516" w:val="left" w:leader="none"/>
          <w:tab w:pos="7785" w:val="left" w:leader="none"/>
        </w:tabs>
        <w:spacing w:before="9"/>
        <w:ind w:left="3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15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218" w:val="left" w:leader="none"/>
          <w:tab w:pos="5641" w:val="left" w:leader="none"/>
          <w:tab w:pos="7264" w:val="left" w:leader="none"/>
          <w:tab w:pos="7785" w:val="left" w:leader="none"/>
        </w:tabs>
        <w:spacing w:before="6"/>
        <w:ind w:left="35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1,210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3553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Derechos</w:t>
      </w:r>
      <w:r>
        <w:rPr>
          <w:rFonts w:ascii="Arial" w:hAnsi="Arial"/>
          <w:color w:val="5D6770"/>
          <w:spacing w:val="-1"/>
        </w:rPr>
        <w:t> Humanos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(CEDHBCS).</w:t>
      </w:r>
      <w:r>
        <w:rPr>
          <w:rFonts w:ascii="Arial" w:hAnsi="Arial"/>
        </w:rPr>
      </w:r>
    </w:p>
    <w:p>
      <w:pPr>
        <w:pStyle w:val="BodyText"/>
        <w:spacing w:line="241" w:lineRule="auto"/>
        <w:ind w:left="3553" w:right="577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64" w:lineRule="exact"/>
        <w:ind w:left="2202" w:right="4568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spacing w:val="-1"/>
          <w:w w:val="105"/>
        </w:rPr>
        <w:t>QU</w:t>
      </w:r>
      <w:r>
        <w:rPr>
          <w:rFonts w:ascii="Arial" w:hAnsi="Arial" w:cs="Arial" w:eastAsia="Arial"/>
          <w:color w:val="5D6770"/>
          <w:spacing w:val="-2"/>
          <w:w w:val="105"/>
        </w:rPr>
        <w:t>EJAS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FOR</w:t>
      </w:r>
      <w:r>
        <w:rPr>
          <w:rFonts w:ascii="Arial" w:hAnsi="Arial" w:cs="Arial" w:eastAsia="Arial"/>
          <w:color w:val="5D6770"/>
          <w:spacing w:val="-2"/>
          <w:w w:val="105"/>
        </w:rPr>
        <w:t>MALES, </w:t>
      </w:r>
      <w:r>
        <w:rPr>
          <w:rFonts w:ascii="Arial" w:hAnsi="Arial" w:cs="Arial" w:eastAsia="Arial"/>
          <w:color w:val="5D6770"/>
          <w:w w:val="105"/>
        </w:rPr>
        <w:t>ANTE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LA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C</w:t>
      </w:r>
      <w:r>
        <w:rPr>
          <w:rFonts w:ascii="Arial" w:hAnsi="Arial" w:cs="Arial" w:eastAsia="Arial"/>
          <w:color w:val="5D6770"/>
          <w:spacing w:val="-1"/>
          <w:w w:val="105"/>
        </w:rPr>
        <w:t>OMI</w:t>
      </w:r>
      <w:r>
        <w:rPr>
          <w:rFonts w:ascii="Arial" w:hAnsi="Arial" w:cs="Arial" w:eastAsia="Arial"/>
          <w:color w:val="5D6770"/>
          <w:spacing w:val="-2"/>
          <w:w w:val="105"/>
        </w:rPr>
        <w:t>S</w:t>
      </w:r>
      <w:r>
        <w:rPr>
          <w:rFonts w:ascii="Arial" w:hAnsi="Arial" w:cs="Arial" w:eastAsia="Arial"/>
          <w:color w:val="5D6770"/>
          <w:spacing w:val="-1"/>
          <w:w w:val="105"/>
        </w:rPr>
        <w:t>IÓN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ESTATAL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35"/>
          <w:w w:val="104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DER</w:t>
      </w:r>
      <w:r>
        <w:rPr>
          <w:rFonts w:ascii="Arial" w:hAnsi="Arial" w:cs="Arial" w:eastAsia="Arial"/>
          <w:color w:val="5D6770"/>
          <w:spacing w:val="-2"/>
          <w:w w:val="105"/>
        </w:rPr>
        <w:t>ECHOS</w:t>
      </w:r>
      <w:r>
        <w:rPr>
          <w:rFonts w:ascii="Arial" w:hAnsi="Arial" w:cs="Arial" w:eastAsia="Arial"/>
          <w:color w:val="5D6770"/>
          <w:spacing w:val="-6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HUMANOS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59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</w:t>
      </w:r>
      <w:r>
        <w:rPr>
          <w:rFonts w:ascii="Arial" w:hAnsi="Arial" w:cs="Arial" w:eastAsia="Arial"/>
          <w:color w:val="5D6770"/>
          <w:spacing w:val="-2"/>
          <w:w w:val="105"/>
        </w:rPr>
        <w:t>15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6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4869" w:val="left" w:leader="none"/>
        </w:tabs>
        <w:spacing w:line="200" w:lineRule="atLeast"/>
        <w:ind w:left="257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6.35pt;height:21.7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4"/>
                    <w:ind w:left="68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93.7pt;height:21.75pt;mso-position-horizontal-relative:char;mso-position-vertical-relative:line" coordorigin="0,0" coordsize="3874,435">
            <v:group style="position:absolute;left:0;top:0;width:1748;height:435" coordorigin="0,0" coordsize="1748,435">
              <v:shape style="position:absolute;left:0;top:0;width:1748;height:435" coordorigin="0,0" coordsize="1748,435" path="m0,434l1748,434,1748,0,0,0,0,434xe" filled="true" fillcolor="#005aa7" stroked="false">
                <v:path arrowok="t"/>
                <v:fill type="solid"/>
              </v:shape>
            </v:group>
            <v:group style="position:absolute;left:70;top:0;width:1607;height:214" coordorigin="70,0" coordsize="1607,214">
              <v:shape style="position:absolute;left:70;top:0;width:1607;height:214" coordorigin="70,0" coordsize="1607,214" path="m70,214l1676,214,1676,0,70,0,70,214xe" filled="true" fillcolor="#005aa7" stroked="false">
                <v:path arrowok="t"/>
                <v:fill type="solid"/>
              </v:shape>
            </v:group>
            <v:group style="position:absolute;left:70;top:214;width:1607;height:214" coordorigin="70,214" coordsize="1607,214">
              <v:shape style="position:absolute;left:70;top:214;width:1607;height:214" coordorigin="70,214" coordsize="1607,214" path="m70,427l1676,427,1676,214,70,214,70,427xe" filled="true" fillcolor="#005aa7" stroked="false">
                <v:path arrowok="t"/>
                <v:fill type="solid"/>
              </v:shape>
            </v:group>
            <v:group style="position:absolute;left:1745;top:0;width:2129;height:435" coordorigin="1745,0" coordsize="2129,435">
              <v:shape style="position:absolute;left:1745;top:0;width:2129;height:435" coordorigin="1745,0" coordsize="2129,435" path="m1745,434l3874,434,3874,0,1745,0,1745,434xe" filled="true" fillcolor="#005aa7" stroked="false">
                <v:path arrowok="t"/>
                <v:fill type="solid"/>
              </v:shape>
            </v:group>
            <v:group style="position:absolute;left:1817;top:110;width:1988;height:214" coordorigin="1817,110" coordsize="1988,214">
              <v:shape style="position:absolute;left:1817;top:110;width:1988;height:214" coordorigin="1817,110" coordsize="1988,214" path="m1817,324l3804,324,3804,110,1817,110,1817,324xe" filled="true" fillcolor="#005aa7" stroked="false">
                <v:path arrowok="t"/>
                <v:fill type="solid"/>
              </v:shape>
              <v:shape style="position:absolute;left:367;top:34;width:100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QUEJAS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FORMALES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75;top:145;width:186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RECOMENDACIONES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5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1106"/>
        <w:gridCol w:w="1959"/>
        <w:gridCol w:w="1269"/>
      </w:tblGrid>
      <w:tr>
        <w:trPr>
          <w:trHeight w:val="199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D6770"/>
                <w:w w:val="99"/>
                <w:sz w:val="18"/>
              </w:rPr>
            </w:r>
            <w:r>
              <w:rPr>
                <w:rFonts w:ascii="Tahoma" w:hAnsi="Tahoma"/>
                <w:color w:val="5D6770"/>
                <w:spacing w:val="13"/>
                <w:w w:val="99"/>
                <w:sz w:val="18"/>
                <w:u w:val="single" w:color="585858"/>
              </w:rPr>
              <w:t> </w:t>
            </w:r>
            <w:r>
              <w:rPr>
                <w:rFonts w:ascii="Tahoma" w:hAnsi="Tahoma"/>
                <w:color w:val="5D6770"/>
                <w:spacing w:val="-1"/>
                <w:sz w:val="18"/>
                <w:u w:val="single" w:color="585858"/>
              </w:rPr>
              <w:t>Comondú</w:t>
            </w:r>
            <w:r>
              <w:rPr>
                <w:rFonts w:ascii="Tahoma" w:hAnsi="Tahoma"/>
                <w:color w:val="5D6770"/>
                <w:w w:val="99"/>
                <w:sz w:val="18"/>
                <w:u w:val="single" w:color="585858"/>
              </w:rPr>
              <w:t> </w:t>
            </w:r>
            <w:r>
              <w:rPr>
                <w:rFonts w:ascii="Tahoma" w:hAnsi="Tahoma"/>
                <w:color w:val="5D6770"/>
                <w:w w:val="99"/>
                <w:sz w:val="18"/>
              </w:rPr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right="22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right="13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005AA7"/>
              </w:rPr>
              <w:t>45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right="59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5"/>
                <w:sz w:val="18"/>
                <w:u w:val="single" w:color="005AA7"/>
              </w:rPr>
              <w:t>1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D6770"/>
                <w:w w:val="99"/>
                <w:sz w:val="18"/>
              </w:rPr>
            </w:r>
            <w:r>
              <w:rPr>
                <w:rFonts w:ascii="Tahoma" w:hAnsi="Tahoma"/>
                <w:color w:val="5D6770"/>
                <w:spacing w:val="13"/>
                <w:w w:val="99"/>
                <w:sz w:val="18"/>
                <w:u w:val="single" w:color="585858"/>
              </w:rPr>
              <w:t> </w:t>
            </w:r>
            <w:r>
              <w:rPr>
                <w:rFonts w:ascii="Tahoma" w:hAnsi="Tahoma"/>
                <w:color w:val="5D6770"/>
                <w:spacing w:val="-1"/>
                <w:sz w:val="18"/>
                <w:u w:val="single" w:color="585858"/>
              </w:rPr>
              <w:t>Mulegé</w:t>
            </w:r>
            <w:r>
              <w:rPr>
                <w:rFonts w:ascii="Tahoma" w:hAnsi="Tahoma"/>
                <w:color w:val="5D6770"/>
                <w:w w:val="99"/>
                <w:sz w:val="18"/>
                <w:u w:val="single" w:color="585858"/>
              </w:rPr>
              <w:t> </w:t>
            </w:r>
            <w:r>
              <w:rPr>
                <w:rFonts w:ascii="Tahoma" w:hAnsi="Tahoma"/>
                <w:color w:val="5D6770"/>
                <w:w w:val="99"/>
                <w:sz w:val="18"/>
              </w:rPr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22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13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005AA7"/>
              </w:rPr>
              <w:t>66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59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5"/>
                <w:sz w:val="18"/>
                <w:u w:val="single" w:color="005AA7"/>
              </w:rPr>
              <w:t>2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pacing w:val="13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85858"/>
              </w:rPr>
              <w:t>La</w:t>
            </w:r>
            <w:r>
              <w:rPr>
                <w:rFonts w:ascii="Tahoma"/>
                <w:color w:val="5D6770"/>
                <w:spacing w:val="-5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85858"/>
              </w:rPr>
              <w:t>Paz</w:t>
            </w:r>
            <w:r>
              <w:rPr>
                <w:rFonts w:ascii="Tahoma"/>
                <w:color w:val="5D6770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2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3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005AA7"/>
              </w:rPr>
              <w:t>312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59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5"/>
                <w:sz w:val="18"/>
                <w:u w:val="single" w:color="005AA7"/>
              </w:rPr>
              <w:t>13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pacing w:val="13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85858"/>
              </w:rPr>
              <w:t>Los</w:t>
            </w:r>
            <w:r>
              <w:rPr>
                <w:rFonts w:ascii="Tahoma"/>
                <w:color w:val="5D6770"/>
                <w:spacing w:val="-10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85858"/>
              </w:rPr>
              <w:t>Cabos</w:t>
            </w:r>
            <w:r>
              <w:rPr>
                <w:rFonts w:ascii="Tahoma"/>
                <w:color w:val="5D6770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22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23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005AA7"/>
              </w:rPr>
              <w:t>135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59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5"/>
                <w:sz w:val="18"/>
                <w:u w:val="single" w:color="005AA7"/>
              </w:rPr>
              <w:t>2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pacing w:val="13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spacing w:val="-1"/>
                <w:sz w:val="18"/>
                <w:u w:val="single" w:color="585858"/>
              </w:rPr>
              <w:t>Loreto</w:t>
            </w:r>
            <w:r>
              <w:rPr>
                <w:rFonts w:ascii="Tahoma"/>
                <w:color w:val="5D6770"/>
                <w:w w:val="99"/>
                <w:sz w:val="18"/>
                <w:u w:val="single" w:color="585858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2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134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sz w:val="18"/>
                <w:u w:val="single" w:color="005AA7"/>
              </w:rPr>
              <w:t>10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59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color w:val="5D6770"/>
                <w:w w:val="95"/>
                <w:sz w:val="18"/>
                <w:u w:val="single" w:color="005AA7"/>
              </w:rPr>
              <w:t>0</w:t>
            </w:r>
            <w:r>
              <w:rPr>
                <w:rFonts w:ascii="Tahoma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5" w:val="left" w:leader="none"/>
              </w:tabs>
              <w:spacing w:line="208" w:lineRule="exact"/>
              <w:ind w:left="55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b/>
                <w:color w:val="5D6770"/>
                <w:w w:val="99"/>
                <w:sz w:val="18"/>
                <w:u w:val="single" w:color="595959"/>
              </w:rPr>
              <w:t> </w:t>
            </w: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b/>
                <w:color w:val="5D6770"/>
                <w:sz w:val="18"/>
              </w:rPr>
              <w:tab/>
            </w:r>
            <w:r>
              <w:rPr>
                <w:rFonts w:ascii="Tahoma"/>
                <w:b/>
                <w:color w:val="5D6770"/>
                <w:spacing w:val="-1"/>
                <w:sz w:val="18"/>
                <w:u w:val="single" w:color="595959"/>
              </w:rPr>
              <w:t>B.C.SUR</w:t>
            </w:r>
            <w:r>
              <w:rPr>
                <w:rFonts w:ascii="Tahoma"/>
                <w:b/>
                <w:color w:val="5D6770"/>
                <w:w w:val="99"/>
                <w:sz w:val="18"/>
                <w:u w:val="single" w:color="595959"/>
              </w:rPr>
              <w:t> </w:t>
            </w: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257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b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638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b/>
                <w:color w:val="5D6770"/>
                <w:sz w:val="18"/>
                <w:u w:val="single" w:color="005AA7"/>
              </w:rPr>
              <w:t>568</w:t>
            </w:r>
            <w:r>
              <w:rPr>
                <w:rFonts w:ascii="Tahoma"/>
                <w:b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  <w:tc>
          <w:tcPr>
            <w:tcW w:w="1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right="63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b/>
                <w:color w:val="5D6770"/>
                <w:w w:val="95"/>
                <w:sz w:val="18"/>
                <w:u w:val="single" w:color="005AA7"/>
              </w:rPr>
              <w:t>18</w:t>
            </w:r>
            <w:r>
              <w:rPr>
                <w:rFonts w:ascii="Tahoma"/>
                <w:b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Tahoma"/>
                <w:b/>
                <w:color w:val="5D6770"/>
                <w:w w:val="99"/>
                <w:sz w:val="18"/>
              </w:rPr>
            </w:r>
            <w:r>
              <w:rPr>
                <w:rFonts w:ascii="Tahoma"/>
                <w:sz w:val="18"/>
              </w:rPr>
            </w:r>
          </w:p>
        </w:tc>
      </w:tr>
    </w:tbl>
    <w:p>
      <w:pPr>
        <w:pStyle w:val="BodyText"/>
        <w:spacing w:line="240" w:lineRule="auto" w:before="13"/>
        <w:ind w:right="501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Fuente:</w:t>
      </w:r>
      <w:r>
        <w:rPr>
          <w:rFonts w:ascii="Tahoma" w:hAnsi="Tahoma"/>
          <w:b/>
          <w:color w:val="5D6770"/>
          <w:spacing w:val="3"/>
        </w:rPr>
        <w:t> </w:t>
      </w:r>
      <w:r>
        <w:rPr>
          <w:rFonts w:ascii="Tahoma" w:hAnsi="Tahoma"/>
          <w:color w:val="5D6770"/>
          <w:spacing w:val="-1"/>
        </w:rPr>
        <w:t>Comisión Estatal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Derechos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Humanos</w:t>
      </w:r>
      <w:r>
        <w:rPr>
          <w:rFonts w:ascii="Tahoma" w:hAnsi="Tahoma"/>
          <w:color w:val="5D6770"/>
        </w:rPr>
        <w:t> de </w:t>
      </w:r>
      <w:r>
        <w:rPr>
          <w:rFonts w:ascii="Tahoma" w:hAnsi="Tahoma"/>
          <w:color w:val="5D6770"/>
          <w:spacing w:val="-1"/>
        </w:rPr>
        <w:t>Baja California</w:t>
      </w:r>
      <w:r>
        <w:rPr>
          <w:rFonts w:ascii="Tahoma" w:hAnsi="Tahoma"/>
          <w:color w:val="5D6770"/>
          <w:spacing w:val="2"/>
        </w:rPr>
        <w:t> </w:t>
      </w:r>
      <w:r>
        <w:rPr>
          <w:rFonts w:ascii="Tahoma" w:hAnsi="Tahoma"/>
          <w:color w:val="5D6770"/>
          <w:spacing w:val="-1"/>
        </w:rPr>
        <w:t>Sur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(CEDHBCS).</w:t>
      </w:r>
      <w:r>
        <w:rPr>
          <w:rFonts w:ascii="Tahoma" w:hAnsi="Tahoma"/>
          <w:color w:val="5D6770"/>
          <w:spacing w:val="31"/>
        </w:rPr>
        <w:t> </w:t>
      </w:r>
      <w:r>
        <w:rPr>
          <w:rFonts w:ascii="Tahoma" w:hAnsi="Tahoma"/>
          <w:color w:val="5D6770"/>
        </w:rPr>
        <w:t>1/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información corresponde </w:t>
      </w:r>
      <w:r>
        <w:rPr>
          <w:rFonts w:ascii="Tahoma" w:hAnsi="Tahoma"/>
          <w:color w:val="5D6770"/>
        </w:rPr>
        <w:t>al</w:t>
      </w:r>
      <w:r>
        <w:rPr>
          <w:rFonts w:ascii="Tahoma" w:hAnsi="Tahoma"/>
          <w:color w:val="5D6770"/>
          <w:spacing w:val="-1"/>
        </w:rPr>
        <w:t> periodo septiembre-septiembre.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30" w:lineRule="auto" w:before="3"/>
        <w:ind w:left="2158" w:right="4522" w:hanging="1"/>
        <w:jc w:val="center"/>
        <w:rPr>
          <w:rFonts w:ascii="Arial" w:hAnsi="Arial" w:cs="Arial" w:eastAsia="Arial"/>
          <w:b w:val="0"/>
          <w:bCs w:val="0"/>
        </w:rPr>
      </w:pPr>
      <w:bookmarkStart w:name="3.3.3 Justicia Laboral" w:id="17"/>
      <w:bookmarkEnd w:id="17"/>
      <w:r>
        <w:rPr>
          <w:b w:val="0"/>
        </w:rPr>
      </w:r>
      <w:r>
        <w:rPr>
          <w:rFonts w:ascii="Arial" w:hAnsi="Arial"/>
          <w:color w:val="5D6770"/>
          <w:w w:val="105"/>
        </w:rPr>
        <w:t>CONVENIOS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FU</w:t>
      </w:r>
      <w:r>
        <w:rPr>
          <w:rFonts w:ascii="Arial" w:hAnsi="Arial"/>
          <w:color w:val="5D6770"/>
          <w:spacing w:val="-2"/>
          <w:w w:val="105"/>
        </w:rPr>
        <w:t>ER</w:t>
      </w:r>
      <w:r>
        <w:rPr>
          <w:rFonts w:ascii="Arial" w:hAnsi="Arial"/>
          <w:color w:val="5D6770"/>
          <w:spacing w:val="-1"/>
          <w:w w:val="105"/>
        </w:rPr>
        <w:t>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UICIO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ANTE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31"/>
          <w:w w:val="109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UNTA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LOCAL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UNTA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ESPECIAL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CONCILIACIÓN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5"/>
          <w:w w:val="107"/>
        </w:rPr>
        <w:t> </w:t>
      </w:r>
      <w:r>
        <w:rPr>
          <w:rFonts w:ascii="Arial" w:hAnsi="Arial"/>
          <w:color w:val="5D6770"/>
          <w:spacing w:val="-1"/>
          <w:w w:val="105"/>
        </w:rPr>
        <w:t>ARBITRA</w:t>
      </w:r>
      <w:r>
        <w:rPr>
          <w:rFonts w:ascii="Arial" w:hAnsi="Arial"/>
          <w:color w:val="5D6770"/>
          <w:spacing w:val="-2"/>
          <w:w w:val="105"/>
        </w:rPr>
        <w:t>JE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730" w:val="left" w:leader="none"/>
        </w:tabs>
        <w:spacing w:line="200" w:lineRule="atLeast"/>
        <w:ind w:left="334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111.4pt;height:39.5pt;mso-position-horizontal-relative:char;mso-position-vertical-relative:line" coordorigin="0,0" coordsize="2228,790">
            <v:group style="position:absolute;left:0;top:0;width:2228;height:790" coordorigin="0,0" coordsize="2228,790">
              <v:shape style="position:absolute;left:0;top:0;width:2228;height:790" coordorigin="0,0" coordsize="2228,790" path="m0,790l2227,790,2227,0,0,0,0,790xe" filled="true" fillcolor="#5d6770" stroked="false">
                <v:path arrowok="t"/>
                <v:fill type="solid"/>
              </v:shape>
            </v:group>
            <v:group style="position:absolute;left:70;top:290;width:2086;height:207" coordorigin="70,290" coordsize="2086,207">
              <v:shape style="position:absolute;left:70;top:290;width:2086;height:207" coordorigin="70,290" coordsize="2086,207" path="m70,497l2155,497,2155,290,70,290,70,497xe" filled="true" fillcolor="#5d6770" stroked="false">
                <v:path arrowok="t"/>
                <v:fill type="solid"/>
              </v:shape>
              <v:shape style="position:absolute;left:0;top:0;width:2228;height:79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63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2.35pt;height:39.5pt;mso-position-horizontal-relative:char;mso-position-vertical-relative:line" coordorigin="0,0" coordsize="2247,790">
            <v:group style="position:absolute;left:0;top:0;width:2247;height:488" coordorigin="0,0" coordsize="2247,488">
              <v:shape style="position:absolute;left:0;top:0;width:2247;height:488" coordorigin="0,0" coordsize="2247,488" path="m0,487l2247,487,2247,0,0,0,0,487xe" filled="true" fillcolor="#005aa7" stroked="false">
                <v:path arrowok="t"/>
                <v:fill type="solid"/>
              </v:shape>
            </v:group>
            <v:group style="position:absolute;left:70;top:139;width:2106;height:207" coordorigin="70,139" coordsize="2106,207">
              <v:shape style="position:absolute;left:70;top:139;width:2106;height:207" coordorigin="70,139" coordsize="2106,207" path="m70,346l2175,346,2175,139,70,139,70,346xe" filled="true" fillcolor="#005aa7" stroked="false">
                <v:path arrowok="t"/>
                <v:fill type="solid"/>
              </v:shape>
            </v:group>
            <v:group style="position:absolute;left:0;top:497;width:2247;height:293" coordorigin="0,497" coordsize="2247,293">
              <v:shape style="position:absolute;left:0;top:497;width:2247;height:293" coordorigin="0,497" coordsize="2247,293" path="m0,790l2247,790,2247,497,0,497,0,790xe" filled="true" fillcolor="#005aa7" stroked="false">
                <v:path arrowok="t"/>
                <v:fill type="solid"/>
              </v:shape>
            </v:group>
            <v:group style="position:absolute;left:70;top:540;width:2106;height:207" coordorigin="70,540" coordsize="2106,207">
              <v:shape style="position:absolute;left:70;top:540;width:2106;height:207" coordorigin="70,540" coordsize="2106,207" path="m70,746l2175,746,2175,540,70,540,70,746xe" filled="true" fillcolor="#005aa7" stroked="false">
                <v:path arrowok="t"/>
                <v:fill type="solid"/>
              </v:shape>
              <v:shape style="position:absolute;left:0;top:0;width:2247;height:790" type="#_x0000_t202" filled="false" stroked="false">
                <v:textbox inset="0,0,0,0">
                  <w:txbxContent>
                    <w:p>
                      <w:pPr>
                        <w:spacing w:before="133"/>
                        <w:ind w:left="641" w:right="0" w:hanging="6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CONVENIOS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60"/>
                        <w:ind w:left="641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572" w:val="left" w:leader="none"/>
          <w:tab w:pos="7605" w:val="left" w:leader="none"/>
        </w:tabs>
        <w:spacing w:line="206" w:lineRule="exact"/>
        <w:ind w:left="3345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505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spacing w:val="-31"/>
          <w:u w:val="single" w:color="005AA7"/>
        </w:rPr>
        <w:t> </w:t>
      </w:r>
      <w:r>
        <w:rPr>
          <w:rFonts w:ascii="Arial" w:hAnsi="Arial"/>
          <w:color w:val="5D6770"/>
          <w:spacing w:val="-31"/>
        </w:rPr>
      </w:r>
      <w:r>
        <w:rPr>
          <w:rFonts w:ascii="Arial" w:hAnsi="Arial"/>
        </w:rPr>
      </w:r>
    </w:p>
    <w:p>
      <w:pPr>
        <w:tabs>
          <w:tab w:pos="5572" w:val="left" w:leader="none"/>
          <w:tab w:pos="7605" w:val="left" w:leader="none"/>
        </w:tabs>
        <w:spacing w:before="9"/>
        <w:ind w:left="334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344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pacing w:val="-31"/>
          <w:sz w:val="18"/>
          <w:u w:val="single" w:color="005AA7"/>
        </w:rPr>
        <w:t> </w:t>
      </w:r>
      <w:r>
        <w:rPr>
          <w:rFonts w:ascii="Arial" w:hAnsi="Arial"/>
          <w:color w:val="5D6770"/>
          <w:spacing w:val="-3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572" w:val="left" w:leader="none"/>
          <w:tab w:pos="7454" w:val="left" w:leader="none"/>
        </w:tabs>
        <w:spacing w:before="9"/>
        <w:ind w:left="334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1,255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30"/>
          <w:sz w:val="18"/>
          <w:u w:val="single" w:color="005AA7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572" w:val="left" w:leader="none"/>
          <w:tab w:pos="7454" w:val="left" w:leader="none"/>
        </w:tabs>
        <w:spacing w:before="11"/>
        <w:ind w:left="334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1,020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30"/>
          <w:sz w:val="18"/>
          <w:u w:val="single" w:color="005AA7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5572" w:val="left" w:leader="none"/>
          <w:tab w:pos="7605" w:val="left" w:leader="none"/>
        </w:tabs>
        <w:spacing w:before="9"/>
        <w:ind w:left="334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491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31"/>
          <w:sz w:val="18"/>
          <w:u w:val="single" w:color="005AA7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tabs>
          <w:tab w:pos="4086" w:val="left" w:leader="none"/>
          <w:tab w:pos="5572" w:val="left" w:leader="none"/>
          <w:tab w:pos="7454" w:val="left" w:leader="none"/>
        </w:tabs>
        <w:spacing w:before="6"/>
        <w:ind w:left="333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3,615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pacing w:val="-30"/>
          <w:sz w:val="18"/>
          <w:u w:val="single" w:color="005AA7"/>
        </w:rPr>
        <w:t> </w:t>
      </w:r>
      <w:r>
        <w:rPr>
          <w:rFonts w:ascii="Arial"/>
          <w:b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3412" w:right="563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Gobierno,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Junta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Local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Conciliación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Arbitraje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Juntas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Especiales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Conciliación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Arbitraje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412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394"/>
          <w:headerReference w:type="default" r:id="rId395"/>
          <w:footerReference w:type="even" r:id="rId396"/>
          <w:footerReference w:type="default" r:id="rId397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30" w:lineRule="auto" w:before="3"/>
        <w:ind w:left="4418" w:right="2262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EMPLAZAMIENTOS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HU</w:t>
      </w:r>
      <w:r>
        <w:rPr>
          <w:rFonts w:ascii="Arial" w:hAnsi="Arial"/>
          <w:color w:val="5D6770"/>
          <w:spacing w:val="-2"/>
          <w:w w:val="105"/>
        </w:rPr>
        <w:t>ELG</w:t>
      </w:r>
      <w:r>
        <w:rPr>
          <w:rFonts w:ascii="Arial" w:hAnsi="Arial"/>
          <w:color w:val="5D6770"/>
          <w:spacing w:val="-1"/>
          <w:w w:val="105"/>
        </w:rPr>
        <w:t>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ANTE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7"/>
          <w:w w:val="109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UNTA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LOCAL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UNTA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ESPECIAL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CONCILIACIÓN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5"/>
          <w:w w:val="107"/>
        </w:rPr>
        <w:t> </w:t>
      </w:r>
      <w:r>
        <w:rPr>
          <w:rFonts w:ascii="Arial" w:hAnsi="Arial"/>
          <w:color w:val="5D6770"/>
          <w:spacing w:val="-1"/>
          <w:w w:val="105"/>
        </w:rPr>
        <w:t>ARBITRA</w:t>
      </w:r>
      <w:r>
        <w:rPr>
          <w:rFonts w:ascii="Arial" w:hAnsi="Arial"/>
          <w:color w:val="5D6770"/>
          <w:spacing w:val="-2"/>
          <w:w w:val="105"/>
        </w:rPr>
        <w:t>JE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8007" w:val="left" w:leader="none"/>
        </w:tabs>
        <w:spacing w:line="200" w:lineRule="atLeast"/>
        <w:ind w:left="574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5.15pt;height:39.550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5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04.45pt;height:39.550pt;mso-position-horizontal-relative:char;mso-position-vertical-relative:line" coordorigin="0,0" coordsize="2089,791">
            <v:group style="position:absolute;left:0;top:0;width:2089;height:488" coordorigin="0,0" coordsize="2089,488">
              <v:shape style="position:absolute;left:0;top:0;width:2089;height:488" coordorigin="0,0" coordsize="2089,488" path="m0,487l2088,487,2088,0,0,0,0,487xe" filled="true" fillcolor="#005aa7" stroked="false">
                <v:path arrowok="t"/>
                <v:fill type="solid"/>
              </v:shape>
            </v:group>
            <v:group style="position:absolute;left:70;top:139;width:1950;height:207" coordorigin="70,139" coordsize="1950,207">
              <v:shape style="position:absolute;left:70;top:139;width:1950;height:207" coordorigin="70,139" coordsize="1950,207" path="m70,346l2019,346,2019,139,70,139,70,346xe" filled="true" fillcolor="#005aa7" stroked="false">
                <v:path arrowok="t"/>
                <v:fill type="solid"/>
              </v:shape>
            </v:group>
            <v:group style="position:absolute;left:0;top:497;width:2089;height:294" coordorigin="0,497" coordsize="2089,294">
              <v:shape style="position:absolute;left:0;top:497;width:2089;height:294" coordorigin="0,497" coordsize="2089,294" path="m0,790l2088,790,2088,497,0,497,0,790xe" filled="true" fillcolor="#005aa7" stroked="false">
                <v:path arrowok="t"/>
                <v:fill type="solid"/>
              </v:shape>
            </v:group>
            <v:group style="position:absolute;left:70;top:540;width:1950;height:207" coordorigin="70,540" coordsize="1950,207">
              <v:shape style="position:absolute;left:70;top:540;width:1950;height:207" coordorigin="70,540" coordsize="1950,207" path="m70,747l2019,747,2019,540,70,540,70,747xe" filled="true" fillcolor="#005aa7" stroked="false">
                <v:path arrowok="t"/>
                <v:fill type="solid"/>
              </v:shape>
              <v:shape style="position:absolute;left:0;top:0;width:2089;height:791" type="#_x0000_t202" filled="false" stroked="false">
                <v:textbox inset="0,0,0,0">
                  <w:txbxContent>
                    <w:p>
                      <w:pPr>
                        <w:spacing w:before="13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EMPLAZAMIENTOS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6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7848" w:val="left" w:leader="none"/>
          <w:tab w:pos="9925" w:val="left" w:leader="none"/>
          <w:tab w:pos="10098" w:val="left" w:leader="none"/>
        </w:tabs>
        <w:spacing w:line="206" w:lineRule="exact"/>
        <w:ind w:left="574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2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7848" w:val="left" w:leader="none"/>
          <w:tab w:pos="8009" w:val="left" w:leader="none"/>
          <w:tab w:pos="9726" w:val="left" w:leader="none"/>
          <w:tab w:pos="9925" w:val="left" w:leader="none"/>
          <w:tab w:pos="10098" w:val="left" w:leader="none"/>
        </w:tabs>
        <w:spacing w:line="218" w:lineRule="exact" w:before="3"/>
        <w:ind w:left="5816" w:right="3479" w:hanging="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  <w:tab/>
      </w:r>
      <w:r>
        <w:rPr>
          <w:rFonts w:ascii="Arial" w:hAnsi="Arial"/>
          <w:color w:val="5D6770"/>
          <w:sz w:val="18"/>
          <w:u w:val="single" w:color="005AA7"/>
        </w:rPr>
        <w:t>0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color w:val="5D6770"/>
          <w:spacing w:val="22"/>
          <w:sz w:val="18"/>
        </w:rPr>
        <w:t> </w:t>
      </w:r>
      <w:r>
        <w:rPr>
          <w:rFonts w:ascii="Arial" w:hAnsi="Arial"/>
          <w:color w:val="5D6770"/>
          <w:sz w:val="18"/>
        </w:rPr>
        <w:t>La </w:t>
      </w:r>
      <w:r>
        <w:rPr>
          <w:rFonts w:ascii="Arial" w:hAnsi="Arial"/>
          <w:color w:val="5D6770"/>
          <w:spacing w:val="-1"/>
          <w:w w:val="95"/>
          <w:sz w:val="18"/>
        </w:rPr>
        <w:t>Paz</w:t>
      </w:r>
      <w:r>
        <w:rPr>
          <w:rFonts w:ascii="Arial" w:hAnsi="Arial"/>
          <w:color w:val="5D6770"/>
          <w:spacing w:val="-1"/>
          <w:w w:val="95"/>
          <w:position w:val="9"/>
          <w:sz w:val="12"/>
        </w:rPr>
        <w:t>2/</w:t>
        <w:tab/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142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spacing w:line="20" w:lineRule="atLeast"/>
        <w:ind w:left="574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5.7pt;height:.6pt;mso-position-horizontal-relative:char;mso-position-vertical-relative:line" coordorigin="0,0" coordsize="2114,12">
            <v:group style="position:absolute;left:6;top:6;width:2103;height:2" coordorigin="6,6" coordsize="2103,2">
              <v:shape style="position:absolute;left:6;top:6;width:2103;height:2" coordorigin="6,6" coordsize="2103,0" path="m6,6l2108,6e" filled="false" stroked="true" strokeweight=".5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7848" w:val="left" w:leader="none"/>
          <w:tab w:pos="9826" w:val="left" w:leader="none"/>
          <w:tab w:pos="10098" w:val="left" w:leader="none"/>
        </w:tabs>
        <w:spacing w:before="0"/>
        <w:ind w:left="57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23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7848" w:val="left" w:leader="none"/>
          <w:tab w:pos="9925" w:val="left" w:leader="none"/>
          <w:tab w:pos="10098" w:val="left" w:leader="none"/>
        </w:tabs>
        <w:spacing w:before="9"/>
        <w:ind w:left="57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0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428" w:val="left" w:leader="none"/>
          <w:tab w:pos="7848" w:val="left" w:leader="none"/>
          <w:tab w:pos="9726" w:val="left" w:leader="none"/>
          <w:tab w:pos="10098" w:val="left" w:leader="none"/>
        </w:tabs>
        <w:spacing w:before="6"/>
        <w:ind w:left="57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167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5813" w:right="3511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Gobierno,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Junta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Local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Conciliación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-1"/>
        </w:rPr>
        <w:t>Arbitraje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Juntas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2"/>
        </w:rPr>
        <w:t>Especiales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Conciliación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Arbitraje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5813" w:right="3594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Información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Junta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Especial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Asuntos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Universitarios.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30" w:lineRule="auto"/>
        <w:ind w:left="4552" w:right="239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ASUNTOS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OLECTIVOS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PRESENTADOS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ANTE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UNTA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LOCAL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CONCILIACIÓN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</w:t>
      </w:r>
      <w:r>
        <w:rPr>
          <w:rFonts w:ascii="Arial" w:hAnsi="Arial"/>
          <w:color w:val="5D6770"/>
          <w:spacing w:val="-2"/>
          <w:w w:val="105"/>
        </w:rPr>
        <w:t>RB</w:t>
      </w:r>
      <w:r>
        <w:rPr>
          <w:rFonts w:ascii="Arial" w:hAnsi="Arial"/>
          <w:color w:val="5D6770"/>
          <w:spacing w:val="-1"/>
          <w:w w:val="105"/>
        </w:rPr>
        <w:t>ITRAJ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5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8569" w:val="left" w:leader="none"/>
        </w:tabs>
        <w:spacing w:line="200" w:lineRule="atLeast"/>
        <w:ind w:left="541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49.8pt;height:21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2"/>
                    <w:ind w:left="46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ASUNTOS</w:t>
                  </w:r>
                  <w:r>
                    <w:rPr>
                      <w:rFonts w:asci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COLECTIVOS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3pt;height:21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before="68"/>
                    <w:ind w:left="467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8408" w:val="left" w:leader="none"/>
          <w:tab w:pos="10054" w:val="left" w:leader="none"/>
        </w:tabs>
        <w:spacing w:line="206" w:lineRule="exact"/>
        <w:ind w:left="5415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spacing w:val="-31"/>
          <w:u w:val="single" w:color="5D6770"/>
        </w:rPr>
        <w:t> </w:t>
      </w:r>
      <w:r>
        <w:rPr>
          <w:rFonts w:ascii="Arial"/>
          <w:color w:val="5D6770"/>
          <w:spacing w:val="-1"/>
          <w:u w:val="single" w:color="5D6770"/>
        </w:rPr>
        <w:t>Contratos</w:t>
      </w:r>
      <w:r>
        <w:rPr>
          <w:rFonts w:ascii="Arial"/>
          <w:color w:val="5D6770"/>
          <w:spacing w:val="-4"/>
          <w:u w:val="single" w:color="5D6770"/>
        </w:rPr>
        <w:t> </w:t>
      </w:r>
      <w:r>
        <w:rPr>
          <w:rFonts w:ascii="Arial"/>
          <w:color w:val="5D6770"/>
          <w:spacing w:val="-1"/>
          <w:u w:val="single" w:color="5D6770"/>
        </w:rPr>
        <w:t>Colectivos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005AA7"/>
        </w:rPr>
        <w:tab/>
      </w:r>
      <w:r>
        <w:rPr>
          <w:rFonts w:ascii="Arial"/>
          <w:color w:val="5D6770"/>
          <w:u w:val="single" w:color="005AA7"/>
        </w:rPr>
        <w:t>203</w:t>
      </w:r>
      <w:r>
        <w:rPr>
          <w:rFonts w:ascii="Arial"/>
          <w:color w:val="5D6770"/>
          <w:w w:val="99"/>
          <w:u w:val="single" w:color="005AA7"/>
        </w:rPr>
        <w:t> </w:t>
      </w:r>
      <w:r>
        <w:rPr>
          <w:rFonts w:ascii="Arial"/>
          <w:color w:val="5D6770"/>
          <w:spacing w:val="-29"/>
          <w:u w:val="single" w:color="005AA7"/>
        </w:rPr>
        <w:t> </w:t>
      </w:r>
      <w:r>
        <w:rPr>
          <w:rFonts w:ascii="Arial"/>
          <w:color w:val="5D6770"/>
          <w:spacing w:val="-29"/>
        </w:rPr>
      </w:r>
      <w:r>
        <w:rPr>
          <w:rFonts w:ascii="Arial"/>
        </w:rPr>
      </w:r>
    </w:p>
    <w:p>
      <w:pPr>
        <w:tabs>
          <w:tab w:pos="8408" w:val="left" w:leader="none"/>
          <w:tab w:pos="10155" w:val="left" w:leader="none"/>
        </w:tabs>
        <w:spacing w:before="12"/>
        <w:ind w:left="541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Registros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Sindicales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11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</w:rPr>
      </w:r>
      <w:r>
        <w:rPr>
          <w:rFonts w:ascii="Arial"/>
          <w:sz w:val="18"/>
        </w:rPr>
      </w:r>
    </w:p>
    <w:p>
      <w:pPr>
        <w:tabs>
          <w:tab w:pos="8408" w:val="left" w:leader="none"/>
          <w:tab w:pos="10155" w:val="left" w:leader="none"/>
        </w:tabs>
        <w:spacing w:before="9"/>
        <w:ind w:left="541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Reglamentos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Interiores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68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</w:rPr>
      </w:r>
      <w:r>
        <w:rPr>
          <w:rFonts w:ascii="Arial"/>
          <w:sz w:val="18"/>
        </w:rPr>
      </w:r>
    </w:p>
    <w:p>
      <w:pPr>
        <w:tabs>
          <w:tab w:pos="10054" w:val="left" w:leader="none"/>
        </w:tabs>
        <w:spacing w:before="11"/>
        <w:ind w:left="5389" w:right="0" w:firstLine="12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Emplazamientos </w:t>
      </w:r>
      <w:r>
        <w:rPr>
          <w:rFonts w:ascii="Arial"/>
          <w:color w:val="5D6770"/>
          <w:sz w:val="18"/>
          <w:u w:val="single" w:color="5D6770"/>
        </w:rPr>
        <w:t>a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Huelga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vigentes</w:t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167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  <w:u w:val="single" w:color="005AA7"/>
        </w:rPr>
        <w:t> </w:t>
      </w:r>
      <w:r>
        <w:rPr>
          <w:rFonts w:ascii="Arial"/>
          <w:color w:val="5D6770"/>
          <w:spacing w:val="-29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3"/>
        <w:ind w:left="5389" w:right="322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Gobierno,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Junta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Local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Conciliación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Arbitraje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Juntas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Especiales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Conciliación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Arbitraje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389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septiembre-agosto.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64" w:lineRule="exact" w:before="8"/>
        <w:ind w:left="4045" w:right="4170" w:hanging="2065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w w:val="105"/>
        </w:rPr>
        <w:t>POBLACIÓN</w:t>
      </w:r>
      <w:r>
        <w:rPr>
          <w:rFonts w:ascii="Arial" w:hAnsi="Arial" w:cs="Arial" w:eastAsia="Arial"/>
          <w:color w:val="5D6770"/>
          <w:spacing w:val="-1"/>
          <w:w w:val="105"/>
        </w:rPr>
        <w:t> INTERNA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LOS</w:t>
      </w:r>
      <w:r>
        <w:rPr>
          <w:rFonts w:ascii="Arial" w:hAnsi="Arial" w:cs="Arial" w:eastAsia="Arial"/>
          <w:color w:val="5D6770"/>
          <w:spacing w:val="-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CENTROS</w:t>
      </w:r>
      <w:r>
        <w:rPr>
          <w:rFonts w:ascii="Arial" w:hAnsi="Arial" w:cs="Arial" w:eastAsia="Arial"/>
          <w:color w:val="5D6770"/>
          <w:spacing w:val="-1"/>
          <w:w w:val="105"/>
        </w:rPr>
        <w:t> PENITENCIARIO</w:t>
      </w:r>
      <w:r>
        <w:rPr>
          <w:rFonts w:ascii="Arial" w:hAnsi="Arial" w:cs="Arial" w:eastAsia="Arial"/>
          <w:color w:val="5D6770"/>
          <w:spacing w:val="-2"/>
          <w:w w:val="105"/>
        </w:rPr>
        <w:t>S</w:t>
      </w:r>
      <w:r>
        <w:rPr>
          <w:rFonts w:ascii="Arial" w:hAnsi="Arial" w:cs="Arial" w:eastAsia="Arial"/>
          <w:color w:val="5D6770"/>
          <w:spacing w:val="29"/>
          <w:w w:val="9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-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-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4619" w:val="left" w:leader="none"/>
        </w:tabs>
        <w:spacing w:line="200" w:lineRule="atLeast"/>
        <w:ind w:left="294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6pt;height:21.7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7"/>
                    <w:ind w:left="28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87.95pt;height:21.75pt;mso-position-horizontal-relative:char;mso-position-vertical-relative:line" coordorigin="0,0" coordsize="3759,435">
            <v:group style="position:absolute;left:0;top:0;width:1222;height:435" coordorigin="0,0" coordsize="1222,435">
              <v:shape style="position:absolute;left:0;top:0;width:1222;height:435" coordorigin="0,0" coordsize="1222,435" path="m0,434l1222,434,1222,0,0,0,0,434xe" filled="true" fillcolor="#005aa7" stroked="false">
                <v:path arrowok="t"/>
                <v:fill type="solid"/>
              </v:shape>
            </v:group>
            <v:group style="position:absolute;left:70;top:10;width:1080;height:207" coordorigin="70,10" coordsize="1080,207">
              <v:shape style="position:absolute;left:70;top:10;width:1080;height:207" coordorigin="70,10" coordsize="1080,207" path="m70,216l1150,216,1150,10,70,10,70,216xe" filled="true" fillcolor="#005aa7" stroked="false">
                <v:path arrowok="t"/>
                <v:fill type="solid"/>
              </v:shape>
            </v:group>
            <v:group style="position:absolute;left:70;top:216;width:1080;height:209" coordorigin="70,216" coordsize="1080,209">
              <v:shape style="position:absolute;left:70;top:216;width:1080;height:209" coordorigin="70,216" coordsize="1080,209" path="m70,425l1150,425,1150,216,70,216,70,425xe" filled="true" fillcolor="#005aa7" stroked="false">
                <v:path arrowok="t"/>
                <v:fill type="solid"/>
              </v:shape>
            </v:group>
            <v:group style="position:absolute;left:1222;top:0;width:1271;height:435" coordorigin="1222,0" coordsize="1271,435">
              <v:shape style="position:absolute;left:1222;top:0;width:1271;height:435" coordorigin="1222,0" coordsize="1271,435" path="m1222,434l2492,434,2492,0,1222,0,1222,434xe" filled="true" fillcolor="#005aa7" stroked="false">
                <v:path arrowok="t"/>
                <v:fill type="solid"/>
              </v:shape>
            </v:group>
            <v:group style="position:absolute;left:1291;top:113;width:1131;height:207" coordorigin="1291,113" coordsize="1131,207">
              <v:shape style="position:absolute;left:1291;top:113;width:1131;height:207" coordorigin="1291,113" coordsize="1131,207" path="m1291,319l2422,319,2422,113,1291,113,1291,319xe" filled="true" fillcolor="#005aa7" stroked="false">
                <v:path arrowok="t"/>
                <v:fill type="solid"/>
              </v:shape>
            </v:group>
            <v:group style="position:absolute;left:2492;top:0;width:1268;height:435" coordorigin="2492,0" coordsize="1268,435">
              <v:shape style="position:absolute;left:2492;top:0;width:1268;height:435" coordorigin="2492,0" coordsize="1268,435" path="m2492,434l3759,434,3759,0,2492,0,2492,434xe" filled="true" fillcolor="#005aa7" stroked="false">
                <v:path arrowok="t"/>
                <v:fill type="solid"/>
              </v:shape>
            </v:group>
            <v:group style="position:absolute;left:2561;top:113;width:1128;height:207" coordorigin="2561,113" coordsize="1128,207">
              <v:shape style="position:absolute;left:2561;top:113;width:1128;height:207" coordorigin="2561,113" coordsize="1128,207" path="m2561,319l3689,319,3689,113,2561,113,2561,319xe" filled="true" fillcolor="#005aa7" stroked="false">
                <v:path arrowok="t"/>
                <v:fill type="solid"/>
              </v:shape>
              <v:shape style="position:absolute;left:70;top:34;width:1078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POBLACIÓN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INTERNA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80;top:137;width:94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INGRESOS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79;top:137;width:88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EGRESOS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460" w:val="left" w:leader="none"/>
          <w:tab w:pos="5468" w:val="left" w:leader="none"/>
          <w:tab w:pos="6741" w:val="left" w:leader="none"/>
          <w:tab w:pos="8008" w:val="left" w:leader="none"/>
          <w:tab w:pos="8380" w:val="left" w:leader="none"/>
        </w:tabs>
        <w:spacing w:line="206" w:lineRule="exact"/>
        <w:ind w:left="2941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192</w:t>
        <w:tab/>
        <w:t>203</w:t>
        <w:tab/>
        <w:t>223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4460" w:val="left" w:leader="none"/>
          <w:tab w:pos="5468" w:val="left" w:leader="none"/>
          <w:tab w:pos="6741" w:val="left" w:leader="none"/>
          <w:tab w:pos="8008" w:val="left" w:leader="none"/>
          <w:tab w:pos="8380" w:val="left" w:leader="none"/>
        </w:tabs>
        <w:spacing w:before="9"/>
        <w:ind w:left="29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  <w:u w:val="single" w:color="005AA7"/>
        </w:rPr>
        <w:t>216</w:t>
        <w:tab/>
        <w:t>137</w:t>
        <w:tab/>
        <w:t>165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460" w:val="left" w:leader="none"/>
          <w:tab w:pos="5468" w:val="left" w:leader="none"/>
          <w:tab w:pos="6741" w:val="left" w:leader="none"/>
          <w:tab w:pos="8008" w:val="left" w:leader="none"/>
          <w:tab w:pos="8380" w:val="left" w:leader="none"/>
        </w:tabs>
        <w:spacing w:before="12"/>
        <w:ind w:left="29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784</w:t>
        <w:tab/>
        <w:t>766</w:t>
        <w:tab/>
        <w:t>938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460" w:val="left" w:leader="none"/>
          <w:tab w:pos="5468" w:val="left" w:leader="none"/>
          <w:tab w:pos="6741" w:val="left" w:leader="none"/>
          <w:tab w:pos="8008" w:val="left" w:leader="none"/>
          <w:tab w:pos="8380" w:val="left" w:leader="none"/>
        </w:tabs>
        <w:spacing w:before="9"/>
        <w:ind w:left="29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479</w:t>
        <w:tab/>
        <w:t>354</w:t>
        <w:tab/>
        <w:t>357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460" w:val="left" w:leader="none"/>
          <w:tab w:pos="5569" w:val="left" w:leader="none"/>
          <w:tab w:pos="6842" w:val="left" w:leader="none"/>
          <w:tab w:pos="8109" w:val="left" w:leader="none"/>
          <w:tab w:pos="8380" w:val="left" w:leader="none"/>
        </w:tabs>
        <w:spacing w:before="11"/>
        <w:ind w:left="294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29</w:t>
        <w:tab/>
        <w:t>36</w:t>
        <w:tab/>
        <w:t>67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330" w:val="left" w:leader="none"/>
          <w:tab w:pos="4460" w:val="left" w:leader="none"/>
          <w:tab w:pos="5317" w:val="left" w:leader="none"/>
          <w:tab w:pos="6590" w:val="left" w:leader="none"/>
          <w:tab w:pos="7857" w:val="left" w:leader="none"/>
          <w:tab w:pos="8380" w:val="left" w:leader="none"/>
        </w:tabs>
        <w:spacing w:before="4"/>
        <w:ind w:left="29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w w:val="95"/>
          <w:sz w:val="18"/>
          <w:u w:val="single" w:color="005AA7"/>
        </w:rPr>
        <w:t>1,700</w:t>
        <w:tab/>
        <w:t>1,496</w:t>
        <w:tab/>
      </w:r>
      <w:r>
        <w:rPr>
          <w:rFonts w:ascii="Arial"/>
          <w:b/>
          <w:color w:val="5D6770"/>
          <w:sz w:val="18"/>
          <w:u w:val="single" w:color="005AA7"/>
        </w:rPr>
        <w:t>1,750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8"/>
        <w:ind w:left="2987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Pública.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2"/>
        </w:rPr>
        <w:t>General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Ejecución, Prevención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Reinserción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Social.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98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66" w:lineRule="exact"/>
        <w:ind w:left="1989" w:right="435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-1"/>
          <w:w w:val="105"/>
        </w:rPr>
        <w:t> INTERNA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LOS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CENTROS</w:t>
      </w:r>
      <w:r>
        <w:rPr>
          <w:rFonts w:ascii="Arial" w:hAnsi="Arial"/>
          <w:color w:val="5D6770"/>
          <w:spacing w:val="-1"/>
          <w:w w:val="105"/>
        </w:rPr>
        <w:t> PENITENCIARIO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29"/>
          <w:w w:val="9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B.C.SUR, 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65"/>
        <w:ind w:right="1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2,000</w:t>
      </w:r>
      <w:r>
        <w:rPr>
          <w:rFonts w:ascii="Arial"/>
        </w:rPr>
      </w:r>
    </w:p>
    <w:p>
      <w:pPr>
        <w:spacing w:before="5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1,800</w:t>
      </w:r>
      <w:r>
        <w:rPr>
          <w:rFonts w:ascii="Arial"/>
          <w:sz w:val="20"/>
        </w:rPr>
      </w:r>
    </w:p>
    <w:p>
      <w:pPr>
        <w:spacing w:before="58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1,600</w:t>
      </w:r>
      <w:r>
        <w:rPr>
          <w:rFonts w:ascii="Arial"/>
          <w:sz w:val="20"/>
        </w:rPr>
      </w:r>
    </w:p>
    <w:p>
      <w:pPr>
        <w:spacing w:before="58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1,400</w:t>
      </w:r>
      <w:r>
        <w:rPr>
          <w:rFonts w:ascii="Arial"/>
          <w:sz w:val="20"/>
        </w:rPr>
      </w:r>
    </w:p>
    <w:p>
      <w:pPr>
        <w:spacing w:before="5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1,200</w:t>
      </w:r>
      <w:r>
        <w:rPr>
          <w:rFonts w:ascii="Arial"/>
          <w:sz w:val="20"/>
        </w:rPr>
      </w:r>
    </w:p>
    <w:p>
      <w:pPr>
        <w:spacing w:before="58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1,000</w:t>
      </w:r>
      <w:r>
        <w:rPr>
          <w:rFonts w:ascii="Arial"/>
          <w:sz w:val="20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800</w:t>
      </w:r>
      <w:r>
        <w:rPr>
          <w:rFonts w:ascii="Arial"/>
          <w:sz w:val="20"/>
        </w:rPr>
      </w:r>
    </w:p>
    <w:p>
      <w:pPr>
        <w:spacing w:before="58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600</w:t>
      </w:r>
      <w:r>
        <w:rPr>
          <w:rFonts w:ascii="Arial"/>
          <w:sz w:val="20"/>
        </w:rPr>
      </w:r>
    </w:p>
    <w:p>
      <w:pPr>
        <w:spacing w:before="58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400</w:t>
      </w:r>
      <w:r>
        <w:rPr>
          <w:rFonts w:ascii="Arial"/>
          <w:sz w:val="20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200</w:t>
      </w:r>
      <w:r>
        <w:rPr>
          <w:rFonts w:ascii="Arial"/>
          <w:sz w:val="20"/>
        </w:rPr>
      </w:r>
    </w:p>
    <w:p>
      <w:pPr>
        <w:spacing w:before="58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00" w:lineRule="atLeast"/>
        <w:ind w:left="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5.4pt;height:148.1pt;mso-position-horizontal-relative:char;mso-position-vertical-relative:line" coordorigin="0,0" coordsize="5708,2962">
            <v:group style="position:absolute;left:634;top:442;width:752;height:2453" coordorigin="634,442" coordsize="752,2453">
              <v:shape style="position:absolute;left:634;top:442;width:752;height:2453" coordorigin="634,442" coordsize="752,2453" path="m634,2894l1385,2894,1385,442,634,442,634,2894xe" filled="true" fillcolor="#eb5a5e" stroked="false">
                <v:path arrowok="t"/>
                <v:fill type="solid"/>
              </v:shape>
            </v:group>
            <v:group style="position:absolute;left:634;top:442;width:752;height:2453" coordorigin="634,442" coordsize="752,2453">
              <v:shape style="position:absolute;left:634;top:442;width:752;height:2453" coordorigin="634,442" coordsize="752,2453" path="m634,2894l1385,2894,1385,442,634,442,634,2894xe" filled="false" stroked="true" strokeweight="6.0pt" strokecolor="#eb5a5e">
                <v:path arrowok="t"/>
              </v:shape>
            </v:group>
            <v:group style="position:absolute;left:2510;top:734;width:749;height:2160" coordorigin="2510,734" coordsize="749,2160">
              <v:shape style="position:absolute;left:2510;top:734;width:749;height:2160" coordorigin="2510,734" coordsize="749,2160" path="m2510,2894l3259,2894,3259,734,2510,734,2510,2894xe" filled="true" fillcolor="#009d4e" stroked="false">
                <v:path arrowok="t"/>
                <v:fill type="solid"/>
              </v:shape>
            </v:group>
            <v:group style="position:absolute;left:2510;top:734;width:749;height:2160" coordorigin="2510,734" coordsize="749,2160">
              <v:shape style="position:absolute;left:2510;top:734;width:749;height:2160" coordorigin="2510,734" coordsize="749,2160" path="m2510,2894l3259,2894,3259,734,2510,734,2510,2894xe" filled="false" stroked="true" strokeweight="6pt" strokecolor="#009d4e">
                <v:path arrowok="t"/>
              </v:shape>
            </v:group>
            <v:group style="position:absolute;left:4385;top:367;width:752;height:2528" coordorigin="4385,367" coordsize="752,2528">
              <v:shape style="position:absolute;left:4385;top:367;width:752;height:2528" coordorigin="4385,367" coordsize="752,2528" path="m4385,2894l5136,2894,5136,367,4385,367,4385,2894xe" filled="true" fillcolor="#005aa7" stroked="false">
                <v:path arrowok="t"/>
                <v:fill type="solid"/>
              </v:shape>
            </v:group>
            <v:group style="position:absolute;left:4385;top:367;width:752;height:2528" coordorigin="4385,367" coordsize="752,2528">
              <v:shape style="position:absolute;left:4385;top:367;width:752;height:2528" coordorigin="4385,367" coordsize="752,2528" path="m4385,2894l5136,2894,5136,367,4385,367,4385,2894xe" filled="false" stroked="true" strokeweight="6pt" strokecolor="#005aa7">
                <v:path arrowok="t"/>
              </v:shape>
            </v:group>
            <v:group style="position:absolute;left:70;top:7;width:2;height:2948" coordorigin="70,7" coordsize="2,2948">
              <v:shape style="position:absolute;left:70;top:7;width:2;height:2948" coordorigin="70,7" coordsize="0,2948" path="m70,7l70,2954e" filled="false" stroked="true" strokeweight=".72pt" strokecolor="#5d6770">
                <v:path arrowok="t"/>
              </v:shape>
            </v:group>
            <v:group style="position:absolute;left:7;top:2894;width:5693;height:2" coordorigin="7,2894" coordsize="5693,2">
              <v:shape style="position:absolute;left:7;top:2894;width:5693;height:2" coordorigin="7,2894" coordsize="5693,0" path="m7,2894l5700,2894e" filled="false" stroked="true" strokeweight=".72pt" strokecolor="#5d6770">
                <v:path arrowok="t"/>
              </v:shape>
            </v:group>
            <v:group style="position:absolute;left:7;top:2604;width:63;height:2" coordorigin="7,2604" coordsize="63,2">
              <v:shape style="position:absolute;left:7;top:2604;width:63;height:2" coordorigin="7,2604" coordsize="63,0" path="m7,2604l70,2604e" filled="false" stroked="true" strokeweight=".72pt" strokecolor="#5d6770">
                <v:path arrowok="t"/>
              </v:shape>
            </v:group>
            <v:group style="position:absolute;left:7;top:2316;width:63;height:2" coordorigin="7,2316" coordsize="63,2">
              <v:shape style="position:absolute;left:7;top:2316;width:63;height:2" coordorigin="7,2316" coordsize="63,0" path="m7,2316l70,2316e" filled="false" stroked="true" strokeweight=".72pt" strokecolor="#5d6770">
                <v:path arrowok="t"/>
              </v:shape>
            </v:group>
            <v:group style="position:absolute;left:7;top:2028;width:63;height:2" coordorigin="7,2028" coordsize="63,2">
              <v:shape style="position:absolute;left:7;top:2028;width:63;height:2" coordorigin="7,2028" coordsize="63,0" path="m7,2028l70,2028e" filled="false" stroked="true" strokeweight=".72pt" strokecolor="#5d6770">
                <v:path arrowok="t"/>
              </v:shape>
            </v:group>
            <v:group style="position:absolute;left:7;top:1740;width:63;height:2" coordorigin="7,1740" coordsize="63,2">
              <v:shape style="position:absolute;left:7;top:1740;width:63;height:2" coordorigin="7,1740" coordsize="63,0" path="m7,1740l70,1740e" filled="false" stroked="true" strokeweight=".72pt" strokecolor="#5d6770">
                <v:path arrowok="t"/>
              </v:shape>
            </v:group>
            <v:group style="position:absolute;left:7;top:1450;width:63;height:2" coordorigin="7,1450" coordsize="63,2">
              <v:shape style="position:absolute;left:7;top:1450;width:63;height:2" coordorigin="7,1450" coordsize="63,0" path="m7,1450l70,1450e" filled="false" stroked="true" strokeweight=".72pt" strokecolor="#5d6770">
                <v:path arrowok="t"/>
              </v:shape>
            </v:group>
            <v:group style="position:absolute;left:7;top:1162;width:63;height:2" coordorigin="7,1162" coordsize="63,2">
              <v:shape style="position:absolute;left:7;top:1162;width:63;height:2" coordorigin="7,1162" coordsize="63,0" path="m7,1162l70,1162e" filled="false" stroked="true" strokeweight=".72pt" strokecolor="#5d6770">
                <v:path arrowok="t"/>
              </v:shape>
            </v:group>
            <v:group style="position:absolute;left:7;top:874;width:63;height:2" coordorigin="7,874" coordsize="63,2">
              <v:shape style="position:absolute;left:7;top:874;width:63;height:2" coordorigin="7,874" coordsize="63,0" path="m7,874l70,874e" filled="false" stroked="true" strokeweight=".72pt" strokecolor="#5d6770">
                <v:path arrowok="t"/>
              </v:shape>
            </v:group>
            <v:group style="position:absolute;left:7;top:586;width:63;height:2" coordorigin="7,586" coordsize="63,2">
              <v:shape style="position:absolute;left:7;top:586;width:63;height:2" coordorigin="7,586" coordsize="63,0" path="m7,586l70,586e" filled="false" stroked="true" strokeweight=".72pt" strokecolor="#5d6770">
                <v:path arrowok="t"/>
              </v:shape>
            </v:group>
            <v:group style="position:absolute;left:7;top:295;width:63;height:2" coordorigin="7,295" coordsize="63,2">
              <v:shape style="position:absolute;left:7;top:295;width:63;height:2" coordorigin="7,295" coordsize="63,0" path="m7,295l70,295e" filled="false" stroked="true" strokeweight=".72pt" strokecolor="#5d6770">
                <v:path arrowok="t"/>
              </v:shape>
            </v:group>
            <v:group style="position:absolute;left:7;top:7;width:63;height:2" coordorigin="7,7" coordsize="63,2">
              <v:shape style="position:absolute;left:7;top:7;width:63;height:2" coordorigin="7,7" coordsize="63,0" path="m7,7l70,7e" filled="false" stroked="true" strokeweight=".72pt" strokecolor="#5d6770">
                <v:path arrowok="t"/>
              </v:shape>
            </v:group>
            <v:group style="position:absolute;left:1946;top:2894;width:2;height:60" coordorigin="1946,2894" coordsize="2,60">
              <v:shape style="position:absolute;left:1946;top:2894;width:2;height:60" coordorigin="1946,2894" coordsize="0,60" path="m1946,2894l1946,2954e" filled="false" stroked="true" strokeweight=".72pt" strokecolor="#5d6770">
                <v:path arrowok="t"/>
              </v:shape>
            </v:group>
            <v:group style="position:absolute;left:3823;top:2894;width:2;height:60" coordorigin="3823,2894" coordsize="2,60">
              <v:shape style="position:absolute;left:3823;top:2894;width:2;height:60" coordorigin="3823,2894" coordsize="0,60" path="m3823,2894l3823,2954e" filled="false" stroked="true" strokeweight=".72pt" strokecolor="#5d6770">
                <v:path arrowok="t"/>
              </v:shape>
            </v:group>
            <v:group style="position:absolute;left:5700;top:2894;width:2;height:60" coordorigin="5700,2894" coordsize="2,60">
              <v:shape style="position:absolute;left:5700;top:2894;width:2;height:60" coordorigin="5700,2894" coordsize="0,60" path="m5700,2894l5700,2954e" filled="false" stroked="true" strokeweight=".72pt" strokecolor="#5d6770">
                <v:path arrowok="t"/>
              </v:shape>
              <v:shape style="position:absolute;left:760;top:153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w w:val="95"/>
                          <w:sz w:val="20"/>
                        </w:rPr>
                        <w:t>1,700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13;top:80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sz w:val="20"/>
                        </w:rPr>
                        <w:t>1,750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36;top:447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sz w:val="20"/>
                        </w:rPr>
                        <w:t>1,496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8"/>
        <w:tabs>
          <w:tab w:pos="2605" w:val="left" w:leader="none"/>
          <w:tab w:pos="4527" w:val="left" w:leader="none"/>
        </w:tabs>
        <w:spacing w:line="240" w:lineRule="auto" w:before="54"/>
        <w:ind w:left="271" w:right="0"/>
        <w:jc w:val="left"/>
        <w:rPr>
          <w:rFonts w:ascii="Tahoma" w:hAnsi="Tahoma" w:cs="Tahoma" w:eastAsia="Tahoma"/>
          <w:b w:val="0"/>
          <w:bCs w:val="0"/>
        </w:rPr>
      </w:pPr>
      <w:r>
        <w:rPr>
          <w:rFonts w:ascii="Tahoma" w:hAnsi="Tahoma"/>
          <w:color w:val="585858"/>
          <w:spacing w:val="-1"/>
        </w:rPr>
        <w:t>Población</w:t>
      </w:r>
      <w:r>
        <w:rPr>
          <w:rFonts w:ascii="Tahoma" w:hAnsi="Tahoma"/>
          <w:color w:val="585858"/>
          <w:spacing w:val="-10"/>
        </w:rPr>
        <w:t> </w:t>
      </w:r>
      <w:r>
        <w:rPr>
          <w:rFonts w:ascii="Tahoma" w:hAnsi="Tahoma"/>
          <w:color w:val="585858"/>
          <w:spacing w:val="-1"/>
        </w:rPr>
        <w:t>Interna</w:t>
        <w:tab/>
      </w:r>
      <w:r>
        <w:rPr>
          <w:rFonts w:ascii="Tahoma" w:hAnsi="Tahoma"/>
          <w:color w:val="585858"/>
          <w:spacing w:val="-1"/>
          <w:w w:val="95"/>
        </w:rPr>
        <w:t>Ingreso</w:t>
        <w:tab/>
      </w:r>
      <w:r>
        <w:rPr>
          <w:rFonts w:ascii="Tahoma" w:hAnsi="Tahoma"/>
          <w:color w:val="585858"/>
          <w:spacing w:val="-1"/>
        </w:rPr>
        <w:t>Egreso</w:t>
      </w:r>
      <w:r>
        <w:rPr>
          <w:rFonts w:ascii="Tahoma" w:hAnsi="Tahoma"/>
          <w:b w:val="0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917" w:space="40"/>
            <w:col w:w="10623"/>
          </w:cols>
        </w:sectPr>
      </w:pPr>
    </w:p>
    <w:p>
      <w:pPr>
        <w:spacing w:line="240" w:lineRule="auto" w:before="12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pStyle w:val="BodyText"/>
        <w:spacing w:line="240" w:lineRule="auto" w:before="73"/>
        <w:ind w:left="2615" w:right="4691"/>
        <w:jc w:val="center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Fuente:</w:t>
      </w:r>
      <w:r>
        <w:rPr>
          <w:rFonts w:ascii="Tahoma" w:hAnsi="Tahoma"/>
          <w:b/>
          <w:color w:val="5D6770"/>
          <w:spacing w:val="3"/>
        </w:rPr>
        <w:t> </w:t>
      </w:r>
      <w:r>
        <w:rPr>
          <w:rFonts w:ascii="Tahoma" w:hAnsi="Tahoma"/>
          <w:color w:val="5D6770"/>
          <w:spacing w:val="-1"/>
        </w:rPr>
        <w:t>Subsecretaría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</w:t>
      </w:r>
      <w:r>
        <w:rPr>
          <w:rFonts w:ascii="Tahoma" w:hAnsi="Tahoma"/>
          <w:color w:val="5D6770"/>
          <w:spacing w:val="-2"/>
        </w:rPr>
        <w:t>Seguridad</w:t>
      </w:r>
      <w:r>
        <w:rPr>
          <w:rFonts w:ascii="Tahoma" w:hAnsi="Tahoma"/>
          <w:color w:val="5D6770"/>
          <w:spacing w:val="-1"/>
        </w:rPr>
        <w:t> Pública. Dirección General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Ejecución, Prevención</w:t>
      </w:r>
      <w:r>
        <w:rPr>
          <w:rFonts w:ascii="Tahoma" w:hAnsi="Tahoma"/>
          <w:color w:val="5D6770"/>
          <w:spacing w:val="53"/>
        </w:rPr>
        <w:t>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Reinserción Social</w:t>
      </w:r>
      <w:r>
        <w:rPr>
          <w:rFonts w:ascii="Tahoma" w:hAnsi="Tahoma"/>
          <w:color w:val="595959"/>
          <w:spacing w:val="-1"/>
        </w:rPr>
        <w:t>.</w:t>
      </w:r>
      <w:r>
        <w:rPr>
          <w:rFonts w:ascii="Tahoma" w:hAnsi="Tahoma"/>
        </w:rPr>
      </w:r>
    </w:p>
    <w:p>
      <w:pPr>
        <w:pStyle w:val="BodyText"/>
        <w:spacing w:line="192" w:lineRule="exact"/>
        <w:ind w:left="2829" w:right="0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95959"/>
          <w:spacing w:val="-1"/>
        </w:rPr>
        <w:t>Observaciones:</w:t>
      </w:r>
      <w:r>
        <w:rPr>
          <w:rFonts w:ascii="Tahoma" w:hAnsi="Tahoma"/>
          <w:color w:val="595959"/>
          <w:spacing w:val="1"/>
        </w:rPr>
        <w:t> </w:t>
      </w:r>
      <w:r>
        <w:rPr>
          <w:rFonts w:ascii="Tahoma" w:hAnsi="Tahoma"/>
          <w:color w:val="595959"/>
          <w:spacing w:val="-1"/>
        </w:rPr>
        <w:t>La</w:t>
      </w:r>
      <w:r>
        <w:rPr>
          <w:rFonts w:ascii="Tahoma" w:hAnsi="Tahoma"/>
          <w:color w:val="595959"/>
        </w:rPr>
        <w:t> </w:t>
      </w:r>
      <w:r>
        <w:rPr>
          <w:rFonts w:ascii="Tahoma" w:hAnsi="Tahoma"/>
          <w:color w:val="595959"/>
          <w:spacing w:val="-1"/>
        </w:rPr>
        <w:t>información corresponde </w:t>
      </w:r>
      <w:r>
        <w:rPr>
          <w:rFonts w:ascii="Tahoma" w:hAnsi="Tahoma"/>
          <w:color w:val="595959"/>
        </w:rPr>
        <w:t>al</w:t>
      </w:r>
      <w:r>
        <w:rPr>
          <w:rFonts w:ascii="Tahoma" w:hAnsi="Tahoma"/>
          <w:color w:val="595959"/>
          <w:spacing w:val="-1"/>
        </w:rPr>
        <w:t> periodo septiembre-septiembre.</w:t>
      </w:r>
      <w:r>
        <w:rPr>
          <w:rFonts w:ascii="Tahoma" w:hAnsi="Tahoma"/>
        </w:rPr>
      </w:r>
    </w:p>
    <w:p>
      <w:pPr>
        <w:spacing w:after="0" w:line="192" w:lineRule="exact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228" w:lineRule="auto" w:before="6"/>
        <w:ind w:left="4610" w:right="2315" w:hanging="1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05"/>
        </w:rPr>
        <w:t>BENEFICIOS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OTOR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EL </w:t>
      </w:r>
      <w:r>
        <w:rPr>
          <w:rFonts w:ascii="Arial" w:hAnsi="Arial"/>
          <w:color w:val="5D6770"/>
          <w:w w:val="105"/>
        </w:rPr>
        <w:t>FUERO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COMÚN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9"/>
          <w:w w:val="107"/>
        </w:rPr>
        <w:t> </w:t>
      </w:r>
      <w:r>
        <w:rPr>
          <w:rFonts w:ascii="Arial" w:hAnsi="Arial"/>
          <w:color w:val="5D6770"/>
          <w:w w:val="105"/>
        </w:rPr>
        <w:t>FUERO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F</w:t>
      </w:r>
      <w:r>
        <w:rPr>
          <w:rFonts w:ascii="Arial" w:hAnsi="Arial"/>
          <w:color w:val="5D6770"/>
          <w:spacing w:val="-2"/>
          <w:w w:val="105"/>
        </w:rPr>
        <w:t>EDER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LOS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CENTROS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EI</w:t>
      </w:r>
      <w:r>
        <w:rPr>
          <w:rFonts w:ascii="Arial" w:hAnsi="Arial"/>
          <w:color w:val="5D6770"/>
          <w:spacing w:val="-2"/>
          <w:w w:val="105"/>
        </w:rPr>
        <w:t>NSER</w:t>
      </w:r>
      <w:r>
        <w:rPr>
          <w:rFonts w:ascii="Arial" w:hAnsi="Arial"/>
          <w:color w:val="5D6770"/>
          <w:spacing w:val="-1"/>
          <w:w w:val="105"/>
        </w:rPr>
        <w:t>CIÓN</w:t>
      </w:r>
      <w:r>
        <w:rPr>
          <w:rFonts w:ascii="Arial" w:hAnsi="Arial"/>
          <w:color w:val="5D6770"/>
          <w:spacing w:val="29"/>
          <w:w w:val="109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7337" w:val="left" w:leader="none"/>
        </w:tabs>
        <w:spacing w:line="200" w:lineRule="atLeast"/>
        <w:ind w:left="523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7.2pt;height:35.9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3"/>
                    <w:rPr>
                      <w:rFonts w:ascii="Arial" w:hAnsi="Arial" w:cs="Arial" w:eastAsia="Arial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4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63.6pt;height:35.9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line="214" w:lineRule="exact" w:before="37"/>
                    <w:ind w:left="470" w:right="471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BENEFICIOS</w:t>
                  </w:r>
                  <w:r>
                    <w:rPr>
                      <w:rFonts w:ascii="Arial"/>
                      <w:b/>
                      <w:color w:val="FFFFFF"/>
                      <w:spacing w:val="-1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OTORGADOS</w:t>
                  </w:r>
                  <w:r>
                    <w:rPr>
                      <w:rFonts w:ascii="Arial"/>
                      <w:b/>
                      <w:color w:val="FFFFFF"/>
                      <w:spacing w:val="29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(LIBERTAD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ANTICIPADA)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before="42"/>
                    <w:ind w:left="13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FUERO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COMÚN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  </w:t>
                  </w:r>
                  <w:r>
                    <w:rPr>
                      <w:rFonts w:ascii="Arial" w:hAnsi="Arial"/>
                      <w:b/>
                      <w:color w:val="FFFFFF"/>
                      <w:spacing w:val="4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z w:val="18"/>
                    </w:rPr>
                    <w:t>FUERO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FEDERAL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176" w:val="left" w:leader="none"/>
          <w:tab w:pos="8638" w:val="left" w:leader="none"/>
          <w:tab w:pos="10436" w:val="left" w:leader="none"/>
          <w:tab w:pos="10609" w:val="left" w:leader="none"/>
        </w:tabs>
        <w:spacing w:line="206" w:lineRule="exact"/>
        <w:ind w:left="523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005AA7"/>
        </w:rPr>
        <w:tab/>
      </w:r>
      <w:r>
        <w:rPr>
          <w:rFonts w:ascii="Arial" w:hAnsi="Arial"/>
          <w:color w:val="5D6770"/>
          <w:u w:val="single" w:color="005AA7"/>
        </w:rPr>
        <w:t>20</w:t>
        <w:tab/>
        <w:t>0</w:t>
      </w:r>
      <w:r>
        <w:rPr>
          <w:rFonts w:ascii="Arial" w:hAnsi="Arial"/>
          <w:color w:val="5D6770"/>
          <w:w w:val="99"/>
          <w:u w:val="single" w:color="005AA7"/>
        </w:rPr>
        <w:t> </w:t>
      </w:r>
      <w:r>
        <w:rPr>
          <w:rFonts w:ascii="Arial" w:hAnsi="Arial"/>
          <w:color w:val="5D6770"/>
          <w:u w:val="single" w:color="005AA7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7176" w:val="left" w:leader="none"/>
          <w:tab w:pos="8737" w:val="left" w:leader="none"/>
          <w:tab w:pos="10436" w:val="left" w:leader="none"/>
          <w:tab w:pos="10609" w:val="left" w:leader="none"/>
        </w:tabs>
        <w:spacing w:before="12"/>
        <w:ind w:left="52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005AA7"/>
        </w:rPr>
        <w:tab/>
      </w:r>
      <w:r>
        <w:rPr>
          <w:rFonts w:ascii="Arial" w:hAnsi="Arial"/>
          <w:color w:val="5D6770"/>
          <w:w w:val="95"/>
          <w:sz w:val="18"/>
          <w:u w:val="single" w:color="005AA7"/>
        </w:rPr>
        <w:t>0</w:t>
        <w:tab/>
      </w:r>
      <w:r>
        <w:rPr>
          <w:rFonts w:ascii="Arial" w:hAnsi="Arial"/>
          <w:color w:val="5D6770"/>
          <w:sz w:val="18"/>
          <w:u w:val="single" w:color="005AA7"/>
        </w:rPr>
        <w:t>6</w:t>
      </w:r>
      <w:r>
        <w:rPr>
          <w:rFonts w:ascii="Arial" w:hAnsi="Arial"/>
          <w:color w:val="5D6770"/>
          <w:w w:val="99"/>
          <w:sz w:val="18"/>
          <w:u w:val="single" w:color="005AA7"/>
        </w:rPr>
        <w:t> </w:t>
      </w:r>
      <w:r>
        <w:rPr>
          <w:rFonts w:ascii="Arial" w:hAnsi="Arial"/>
          <w:color w:val="5D6770"/>
          <w:sz w:val="18"/>
          <w:u w:val="single" w:color="005AA7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7176" w:val="left" w:leader="none"/>
          <w:tab w:pos="8638" w:val="left" w:leader="none"/>
          <w:tab w:pos="10338" w:val="left" w:leader="none"/>
          <w:tab w:pos="10609" w:val="left" w:leader="none"/>
        </w:tabs>
        <w:spacing w:before="9"/>
        <w:ind w:left="52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70</w:t>
        <w:tab/>
        <w:t>24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7176" w:val="left" w:leader="none"/>
          <w:tab w:pos="8638" w:val="left" w:leader="none"/>
          <w:tab w:pos="10436" w:val="left" w:leader="none"/>
          <w:tab w:pos="10609" w:val="left" w:leader="none"/>
        </w:tabs>
        <w:spacing w:before="11"/>
        <w:ind w:left="52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005AA7"/>
        </w:rPr>
        <w:tab/>
      </w:r>
      <w:r>
        <w:rPr>
          <w:rFonts w:ascii="Arial"/>
          <w:color w:val="5D6770"/>
          <w:sz w:val="18"/>
          <w:u w:val="single" w:color="005AA7"/>
        </w:rPr>
        <w:t>36</w:t>
        <w:tab/>
        <w:t>0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7176" w:val="left" w:leader="none"/>
          <w:tab w:pos="8737" w:val="left" w:leader="none"/>
          <w:tab w:pos="10436" w:val="left" w:leader="none"/>
          <w:tab w:pos="10609" w:val="left" w:leader="none"/>
        </w:tabs>
        <w:spacing w:before="9"/>
        <w:ind w:left="52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005AA7"/>
        </w:rPr>
        <w:tab/>
      </w:r>
      <w:r>
        <w:rPr>
          <w:rFonts w:ascii="Arial"/>
          <w:color w:val="5D6770"/>
          <w:w w:val="95"/>
          <w:sz w:val="18"/>
          <w:u w:val="single" w:color="005AA7"/>
        </w:rPr>
        <w:t>0</w:t>
        <w:tab/>
      </w:r>
      <w:r>
        <w:rPr>
          <w:rFonts w:ascii="Arial"/>
          <w:color w:val="5D6770"/>
          <w:sz w:val="18"/>
          <w:u w:val="single" w:color="005AA7"/>
        </w:rPr>
        <w:t>7</w:t>
      </w:r>
      <w:r>
        <w:rPr>
          <w:rFonts w:ascii="Arial"/>
          <w:color w:val="5D6770"/>
          <w:w w:val="99"/>
          <w:sz w:val="18"/>
          <w:u w:val="single" w:color="005AA7"/>
        </w:rPr>
        <w:t> </w:t>
      </w:r>
      <w:r>
        <w:rPr>
          <w:rFonts w:ascii="Arial"/>
          <w:color w:val="5D6770"/>
          <w:sz w:val="18"/>
          <w:u w:val="single" w:color="005AA7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835" w:val="left" w:leader="none"/>
          <w:tab w:pos="7176" w:val="left" w:leader="none"/>
          <w:tab w:pos="8538" w:val="left" w:leader="none"/>
          <w:tab w:pos="10338" w:val="left" w:leader="none"/>
          <w:tab w:pos="10609" w:val="left" w:leader="none"/>
        </w:tabs>
        <w:spacing w:before="4"/>
        <w:ind w:left="52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  <w:u w:val="single" w:color="005AA7"/>
        </w:rPr>
        <w:t>126</w:t>
        <w:tab/>
        <w:t>37</w:t>
      </w:r>
      <w:r>
        <w:rPr>
          <w:rFonts w:ascii="Arial"/>
          <w:b/>
          <w:color w:val="5D6770"/>
          <w:w w:val="99"/>
          <w:sz w:val="18"/>
          <w:u w:val="single" w:color="005AA7"/>
        </w:rPr>
        <w:t> </w:t>
      </w:r>
      <w:r>
        <w:rPr>
          <w:rFonts w:ascii="Arial"/>
          <w:b/>
          <w:color w:val="5D6770"/>
          <w:sz w:val="18"/>
          <w:u w:val="single" w:color="005AA7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tabs>
          <w:tab w:pos="7130" w:val="left" w:leader="none"/>
          <w:tab w:pos="8341" w:val="left" w:leader="none"/>
        </w:tabs>
        <w:spacing w:line="244" w:lineRule="auto" w:before="78"/>
        <w:ind w:left="5247" w:right="294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Subsecretaría</w:t>
        <w:tab/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2"/>
        </w:rPr>
        <w:t>Seguridad</w:t>
        <w:tab/>
      </w:r>
      <w:r>
        <w:rPr>
          <w:rFonts w:ascii="Arial" w:hAnsi="Arial"/>
          <w:color w:val="5D6770"/>
          <w:spacing w:val="-1"/>
        </w:rPr>
        <w:t>Pública.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2"/>
        </w:rPr>
        <w:t>General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Ejecución, Prevención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Reinserción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Social.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524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5247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considera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siguientes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tipos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beneficios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otorgados: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tratamiento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preliberacional,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libertad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preparatoria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remisión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parcial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pena.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398"/>
          <w:footerReference w:type="default" r:id="rId399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79.52002pt;margin-top:0pt;width:12.5pt;height:85.1pt;mso-position-horizontal-relative:page;mso-position-vertical-relative:page;z-index:20872" coordorigin="15590,0" coordsize="250,1702">
            <v:group style="position:absolute;left:15590;top:0;width:250;height:1702" coordorigin="15590,0" coordsize="250,1702">
              <v:shape style="position:absolute;left:15590;top:0;width:250;height:1702" coordorigin="15590,0" coordsize="250,1702" path="m15590,1702l15840,1702,15840,0,15590,0,15590,1702xe" filled="true" fillcolor="#005aa7" stroked="false">
                <v:path arrowok="t"/>
                <v:fill type="solid"/>
              </v:shape>
            </v:group>
            <v:group style="position:absolute;left:15734;top:703;width:2;height:293" coordorigin="15734,703" coordsize="2,293">
              <v:shape style="position:absolute;left:15734;top:703;width:2;height:293" coordorigin="15734,703" coordsize="0,293" path="m15734,703l15734,996e" filled="false" stroked="true" strokeweight="3.7pt" strokecolor="#005aa7">
                <v:path arrowok="t"/>
              </v:shape>
            </v:group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89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608379" cy="205358"/>
            <wp:effectExtent l="0" t="0" r="0" b="0"/>
            <wp:docPr id="85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53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79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09.8pt;height:25.85pt;mso-position-horizontal-relative:char;mso-position-vertical-relative:line" coordorigin="0,0" coordsize="2196,517">
            <v:shape style="position:absolute;left:0;top:0;width:2196;height:173" type="#_x0000_t75" stroked="false">
              <v:imagedata r:id="rId366" o:title=""/>
            </v:shape>
            <v:shape style="position:absolute;left:43;top:170;width:1522;height:173" type="#_x0000_t75" stroked="false">
              <v:imagedata r:id="rId403" o:title=""/>
            </v:shape>
            <v:shape style="position:absolute;left:1457;top:170;width:734;height:173" type="#_x0000_t75" stroked="false">
              <v:imagedata r:id="rId404" o:title=""/>
            </v:shape>
            <v:shape style="position:absolute;left:182;top:344;width:2009;height:173" type="#_x0000_t75" stroked="false">
              <v:imagedata r:id="rId405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28" w:lineRule="auto" w:before="177"/>
        <w:ind w:left="1997" w:right="4365" w:firstLine="3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w w:val="105"/>
        </w:rPr>
        <w:t>POBLACIÓN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INTERNA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EL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CENTRO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24"/>
          <w:w w:val="104"/>
        </w:rPr>
        <w:t> </w:t>
      </w:r>
      <w:r>
        <w:rPr>
          <w:rFonts w:ascii="Arial" w:hAnsi="Arial" w:cs="Arial" w:eastAsia="Arial"/>
          <w:color w:val="5D6770"/>
          <w:w w:val="105"/>
        </w:rPr>
        <w:t>INTERNAMIENTO</w:t>
      </w:r>
      <w:r>
        <w:rPr>
          <w:rFonts w:ascii="Arial" w:hAnsi="Arial" w:cs="Arial" w:eastAsia="Arial"/>
          <w:color w:val="5D6770"/>
          <w:spacing w:val="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Y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TRATAMIENTO</w:t>
      </w:r>
      <w:r>
        <w:rPr>
          <w:rFonts w:ascii="Arial" w:hAnsi="Arial" w:cs="Arial" w:eastAsia="Arial"/>
          <w:color w:val="5D6770"/>
          <w:spacing w:val="3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P</w:t>
      </w:r>
      <w:r>
        <w:rPr>
          <w:rFonts w:ascii="Arial" w:hAnsi="Arial" w:cs="Arial" w:eastAsia="Arial"/>
          <w:color w:val="5D6770"/>
          <w:spacing w:val="-1"/>
          <w:w w:val="105"/>
        </w:rPr>
        <w:t>ARA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ADOLESCENTES</w:t>
      </w:r>
      <w:r>
        <w:rPr>
          <w:rFonts w:ascii="Arial" w:hAnsi="Arial" w:cs="Arial" w:eastAsia="Arial"/>
          <w:color w:val="5D6770"/>
          <w:spacing w:val="21"/>
          <w:w w:val="103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MUNICIPIO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 B.C.SUR,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3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20</w:t>
      </w:r>
      <w:r>
        <w:rPr>
          <w:rFonts w:ascii="Arial" w:hAnsi="Arial" w:cs="Arial" w:eastAsia="Arial"/>
          <w:color w:val="5D6770"/>
          <w:spacing w:val="-3"/>
          <w:w w:val="105"/>
        </w:rPr>
        <w:t>16</w:t>
      </w:r>
      <w:r>
        <w:rPr>
          <w:rFonts w:ascii="Arial" w:hAnsi="Arial" w:cs="Arial" w:eastAsia="Arial"/>
          <w:color w:val="5D6770"/>
          <w:spacing w:val="-2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tabs>
          <w:tab w:pos="4854" w:val="left" w:leader="none"/>
        </w:tabs>
        <w:spacing w:line="200" w:lineRule="atLeast"/>
        <w:ind w:left="290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5.45pt;height:24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7"/>
                    <w:ind w:left="32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77.9pt;height:24.15pt;mso-position-horizontal-relative:char;mso-position-vertical-relative:line" coordorigin="0,0" coordsize="3558,483">
            <v:group style="position:absolute;left:0;top:0;width:1131;height:483" coordorigin="0,0" coordsize="1131,483">
              <v:shape style="position:absolute;left:0;top:0;width:1131;height:483" coordorigin="0,0" coordsize="1131,483" path="m0,482l1131,482,1131,0,0,0,0,482xe" filled="true" fillcolor="#005aa7" stroked="false">
                <v:path arrowok="t"/>
                <v:fill type="solid"/>
              </v:shape>
            </v:group>
            <v:group style="position:absolute;left:108;top:0;width:915;height:238" coordorigin="108,0" coordsize="915,238">
              <v:shape style="position:absolute;left:108;top:0;width:915;height:238" coordorigin="108,0" coordsize="915,238" path="m108,238l1022,238,1022,0,108,0,108,238xe" filled="true" fillcolor="#005aa7" stroked="false">
                <v:path arrowok="t"/>
                <v:fill type="solid"/>
              </v:shape>
            </v:group>
            <v:group style="position:absolute;left:108;top:238;width:915;height:238" coordorigin="108,238" coordsize="915,238">
              <v:shape style="position:absolute;left:108;top:238;width:915;height:238" coordorigin="108,238" coordsize="915,238" path="m108,475l1022,475,1022,238,108,238,108,475xe" filled="true" fillcolor="#005aa7" stroked="false">
                <v:path arrowok="t"/>
                <v:fill type="solid"/>
              </v:shape>
            </v:group>
            <v:group style="position:absolute;left:1131;top:0;width:1162;height:483" coordorigin="1131,0" coordsize="1162,483">
              <v:shape style="position:absolute;left:1131;top:0;width:1162;height:483" coordorigin="1131,0" coordsize="1162,483" path="m1131,482l2292,482,2292,0,1131,0,1131,482xe" filled="true" fillcolor="#005aa7" stroked="false">
                <v:path arrowok="t"/>
                <v:fill type="solid"/>
              </v:shape>
            </v:group>
            <v:group style="position:absolute;left:1239;top:0;width:946;height:238" coordorigin="1239,0" coordsize="946,238">
              <v:shape style="position:absolute;left:1239;top:0;width:946;height:238" coordorigin="1239,0" coordsize="946,238" path="m1239,238l2184,238,2184,0,1239,0,1239,238xe" filled="true" fillcolor="#005aa7" stroked="false">
                <v:path arrowok="t"/>
                <v:fill type="solid"/>
              </v:shape>
            </v:group>
            <v:group style="position:absolute;left:1239;top:238;width:946;height:238" coordorigin="1239,238" coordsize="946,238">
              <v:shape style="position:absolute;left:1239;top:238;width:946;height:238" coordorigin="1239,238" coordsize="946,238" path="m1239,475l2184,475,2184,238,1239,238,1239,475xe" filled="true" fillcolor="#005aa7" stroked="false">
                <v:path arrowok="t"/>
                <v:fill type="solid"/>
              </v:shape>
            </v:group>
            <v:group style="position:absolute;left:2292;top:0;width:1265;height:483" coordorigin="2292,0" coordsize="1265,483">
              <v:shape style="position:absolute;left:2292;top:0;width:1265;height:483" coordorigin="2292,0" coordsize="1265,483" path="m2292,482l3557,482,3557,0,2292,0,2292,482xe" filled="true" fillcolor="#005aa7" stroked="false">
                <v:path arrowok="t"/>
                <v:fill type="solid"/>
              </v:shape>
            </v:group>
            <v:group style="position:absolute;left:2400;top:122;width:1049;height:238" coordorigin="2400,122" coordsize="1049,238">
              <v:shape style="position:absolute;left:2400;top:122;width:1049;height:238" coordorigin="2400,122" coordsize="1049,238" path="m2400,360l3449,360,3449,122,2400,122,2400,360xe" filled="true" fillcolor="#005aa7" stroked="false">
                <v:path arrowok="t"/>
                <v:fill type="solid"/>
              </v:shape>
              <v:shape style="position:absolute;left:187;top:39;width:754;height:437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0"/>
                        </w:rPr>
                        <w:t>COMÚN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39;top:39;width:942;height:437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92;top:161;width:66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8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3741"/>
      </w:tblGrid>
      <w:tr>
        <w:trPr>
          <w:trHeight w:val="210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19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37" w:val="left" w:leader="none"/>
                <w:tab w:pos="2199" w:val="left" w:leader="none"/>
                <w:tab w:pos="3467" w:val="left" w:leader="none"/>
                <w:tab w:pos="3685" w:val="left" w:leader="none"/>
              </w:tabs>
              <w:spacing w:line="19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1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37" w:val="left" w:leader="none"/>
                <w:tab w:pos="2199" w:val="left" w:leader="none"/>
                <w:tab w:pos="3467" w:val="left" w:leader="none"/>
                <w:tab w:pos="3685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0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0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5" w:val="left" w:leader="none"/>
                <w:tab w:pos="2199" w:val="left" w:leader="none"/>
                <w:tab w:pos="3354" w:val="left" w:leader="none"/>
                <w:tab w:pos="3685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005AA7"/>
              </w:rPr>
              <w:t>11</w:t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005AA7"/>
              </w:rPr>
              <w:t>11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Los</w:t>
            </w:r>
            <w:r>
              <w:rPr>
                <w:rFonts w:asci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37" w:val="left" w:leader="none"/>
                <w:tab w:pos="2199" w:val="left" w:leader="none"/>
                <w:tab w:pos="3467" w:val="left" w:leader="none"/>
                <w:tab w:pos="3685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6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6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5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37" w:val="left" w:leader="none"/>
                <w:tab w:pos="2199" w:val="left" w:leader="none"/>
                <w:tab w:pos="3467" w:val="left" w:leader="none"/>
                <w:tab w:pos="3685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3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3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1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8" w:val="left" w:leader="none"/>
                <w:tab w:pos="1775" w:val="left" w:leader="none"/>
              </w:tabs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3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5" w:val="left" w:leader="none"/>
                <w:tab w:pos="2199" w:val="left" w:leader="none"/>
                <w:tab w:pos="3354" w:val="left" w:leader="none"/>
                <w:tab w:pos="3685" w:val="left" w:leader="none"/>
              </w:tabs>
              <w:spacing w:line="219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005AA7"/>
              </w:rPr>
              <w:t>19</w:t>
              <w:tab/>
            </w:r>
            <w:r>
              <w:rPr>
                <w:rFonts w:ascii="Arial"/>
                <w:b/>
                <w:color w:val="5D6770"/>
                <w:w w:val="95"/>
                <w:sz w:val="20"/>
                <w:u w:val="single" w:color="005AA7"/>
              </w:rPr>
              <w:t>0</w:t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005AA7"/>
              </w:rPr>
              <w:t>19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20"/>
        <w:ind w:left="2987" w:right="5205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Pública,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Ejecución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Seguimiento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Medidas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Tratamiento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Adolescentes.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Centro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Internamiento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Tratamiento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Adolescentes.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987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10954" w:val="left" w:leader="none"/>
          <w:tab w:pos="12956" w:val="left" w:leader="none"/>
        </w:tabs>
        <w:spacing w:line="130" w:lineRule="atLeast"/>
        <w:ind w:left="82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7"/>
          <w:sz w:val="14"/>
        </w:rPr>
        <w:pict>
          <v:group style="width:127.5pt;height:7.45pt;mso-position-horizontal-relative:char;mso-position-vertical-relative:line" coordorigin="0,0" coordsize="2550,149">
            <v:shape style="position:absolute;left:0;top:0;width:708;height:149" type="#_x0000_t75" stroked="false">
              <v:imagedata r:id="rId171" o:title=""/>
            </v:shape>
            <v:shape style="position:absolute;left:619;top:0;width:1931;height:149" type="#_x0000_t75" stroked="false">
              <v:imagedata r:id="rId172" o:title=""/>
            </v:shape>
          </v:group>
        </w:pict>
      </w:r>
      <w:r>
        <w:rPr>
          <w:rFonts w:ascii="Arial"/>
          <w:position w:val="7"/>
          <w:sz w:val="14"/>
        </w:rPr>
      </w:r>
      <w:r>
        <w:rPr>
          <w:rFonts w:ascii="Arial"/>
          <w:position w:val="7"/>
          <w:sz w:val="14"/>
        </w:rPr>
        <w:tab/>
      </w:r>
      <w:r>
        <w:rPr>
          <w:rFonts w:ascii="Arial"/>
          <w:position w:val="8"/>
          <w:sz w:val="13"/>
        </w:rPr>
        <w:drawing>
          <wp:inline distT="0" distB="0" distL="0" distR="0">
            <wp:extent cx="1097597" cy="88392"/>
            <wp:effectExtent l="0" t="0" r="0" b="0"/>
            <wp:docPr id="8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59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8"/>
          <w:sz w:val="13"/>
        </w:rPr>
      </w:r>
      <w:r>
        <w:rPr>
          <w:rFonts w:ascii="Times New Roman"/>
          <w:spacing w:val="48"/>
          <w:position w:val="8"/>
          <w:sz w:val="13"/>
        </w:rPr>
        <w:t> </w:t>
      </w:r>
      <w:r>
        <w:rPr>
          <w:rFonts w:ascii="Arial"/>
          <w:spacing w:val="48"/>
          <w:sz w:val="20"/>
        </w:rPr>
        <w:pict>
          <v:group style="width:.6pt;height:14.75pt;mso-position-horizontal-relative:char;mso-position-vertical-relative:line" coordorigin="0,0" coordsize="12,295">
            <v:group style="position:absolute;left:6;top:6;width:2;height:284" coordorigin="6,6" coordsize="2,284">
              <v:shape style="position:absolute;left:6;top:6;width:2;height:284" coordorigin="6,6" coordsize="0,284" path="m6,6l6,289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pacing w:val="48"/>
          <w:sz w:val="20"/>
        </w:rPr>
      </w:r>
      <w:r>
        <w:rPr>
          <w:rFonts w:ascii="Arial"/>
          <w:spacing w:val="48"/>
          <w:sz w:val="20"/>
        </w:rPr>
        <w:tab/>
      </w:r>
      <w:r>
        <w:rPr>
          <w:rFonts w:ascii="Arial"/>
          <w:spacing w:val="48"/>
          <w:position w:val="4"/>
          <w:sz w:val="20"/>
        </w:rPr>
        <w:drawing>
          <wp:inline distT="0" distB="0" distL="0" distR="0">
            <wp:extent cx="280416" cy="135636"/>
            <wp:effectExtent l="0" t="0" r="0" b="0"/>
            <wp:docPr id="89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46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position w:val="4"/>
          <w:sz w:val="20"/>
        </w:rPr>
      </w:r>
    </w:p>
    <w:p>
      <w:pPr>
        <w:spacing w:after="0" w:line="130" w:lineRule="atLeast"/>
        <w:rPr>
          <w:rFonts w:ascii="Arial" w:hAnsi="Arial" w:cs="Arial" w:eastAsia="Arial"/>
          <w:sz w:val="20"/>
          <w:szCs w:val="20"/>
        </w:rPr>
        <w:sectPr>
          <w:headerReference w:type="even" r:id="rId400"/>
          <w:footerReference w:type="even" r:id="rId401"/>
          <w:pgSz w:w="15840" w:h="12240" w:orient="landscape"/>
          <w:pgMar w:header="0" w:footer="0" w:top="0" w:bottom="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28" w:lineRule="auto" w:before="6"/>
        <w:ind w:left="3163" w:right="723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w w:val="105"/>
        </w:rPr>
        <w:t>POBLACIÓN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INTERNA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PROCESADOS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Y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SENTENCIADOS</w:t>
      </w:r>
      <w:r>
        <w:rPr>
          <w:rFonts w:ascii="Arial" w:hAnsi="Arial" w:cs="Arial" w:eastAsia="Arial"/>
          <w:color w:val="5D6770"/>
          <w:spacing w:val="-7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EL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CENTRO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24"/>
          <w:w w:val="104"/>
        </w:rPr>
        <w:t> </w:t>
      </w:r>
      <w:r>
        <w:rPr>
          <w:rFonts w:ascii="Arial" w:hAnsi="Arial" w:cs="Arial" w:eastAsia="Arial"/>
          <w:color w:val="5D6770"/>
          <w:w w:val="105"/>
        </w:rPr>
        <w:t>INTERNAMIENTO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Y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TRATAMIENTO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P</w:t>
      </w:r>
      <w:r>
        <w:rPr>
          <w:rFonts w:ascii="Arial" w:hAnsi="Arial" w:cs="Arial" w:eastAsia="Arial"/>
          <w:color w:val="5D6770"/>
          <w:spacing w:val="-1"/>
          <w:w w:val="105"/>
        </w:rPr>
        <w:t>ARA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ADOLESCENTES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POR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TIPO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22"/>
          <w:w w:val="104"/>
        </w:rPr>
        <w:t> </w:t>
      </w:r>
      <w:r>
        <w:rPr>
          <w:rFonts w:ascii="Arial" w:hAnsi="Arial" w:cs="Arial" w:eastAsia="Arial"/>
          <w:color w:val="5D6770"/>
          <w:w w:val="105"/>
        </w:rPr>
        <w:t>DELITO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B.C.S</w:t>
      </w:r>
      <w:r>
        <w:rPr>
          <w:rFonts w:ascii="Arial" w:hAnsi="Arial" w:cs="Arial" w:eastAsia="Arial"/>
          <w:color w:val="5D6770"/>
          <w:spacing w:val="-1"/>
          <w:w w:val="105"/>
        </w:rPr>
        <w:t>U</w:t>
      </w:r>
      <w:r>
        <w:rPr>
          <w:rFonts w:ascii="Arial" w:hAnsi="Arial" w:cs="Arial" w:eastAsia="Arial"/>
          <w:color w:val="5D6770"/>
          <w:spacing w:val="-2"/>
          <w:w w:val="105"/>
        </w:rPr>
        <w:t>R,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2015</w:t>
      </w:r>
      <w:r>
        <w:rPr>
          <w:rFonts w:ascii="Arial" w:hAnsi="Arial" w:cs="Arial" w:eastAsia="Arial"/>
          <w:color w:val="5D6770"/>
          <w:spacing w:val="2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1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7"/>
        <w:tabs>
          <w:tab w:pos="5794" w:val="left" w:leader="none"/>
        </w:tabs>
        <w:spacing w:line="200" w:lineRule="atLeast"/>
        <w:ind w:left="320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6.55pt;height:24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7"/>
                    <w:ind w:left="635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341.95pt;height:24.15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tabs>
                      <w:tab w:pos="1346" w:val="left" w:leader="none"/>
                      <w:tab w:pos="2601" w:val="left" w:leader="none"/>
                      <w:tab w:pos="3557" w:val="left" w:leader="none"/>
                      <w:tab w:pos="4430" w:val="left" w:leader="none"/>
                      <w:tab w:pos="4795" w:val="left" w:leader="none"/>
                      <w:tab w:pos="6020" w:val="left" w:leader="none"/>
                    </w:tabs>
                    <w:spacing w:line="255" w:lineRule="auto" w:before="4"/>
                    <w:ind w:left="107" w:right="150" w:firstLine="8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SENTENCIADOS</w:t>
                    <w:tab/>
                    <w:tab/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PROCESADOS</w:t>
                  </w:r>
                  <w:r>
                    <w:rPr>
                      <w:rFonts w:ascii="Arial"/>
                      <w:b/>
                      <w:color w:val="FFFFFF"/>
                      <w:spacing w:val="39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HOMBRES</w:t>
                    <w:tab/>
                    <w:t>MUJERES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TOTAL</w:t>
                    <w:tab/>
                  </w:r>
                  <w:r>
                    <w:rPr>
                      <w:rFonts w:ascii="Arial"/>
                      <w:b/>
                      <w:color w:val="FFFFFF"/>
                      <w:w w:val="95"/>
                      <w:sz w:val="20"/>
                    </w:rPr>
                    <w:t>HOMBRES</w:t>
                    <w:tab/>
                    <w:t>MUJERES</w:t>
                    <w:tab/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TOTAL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1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7028"/>
      </w:tblGrid>
      <w:tr>
        <w:trPr>
          <w:trHeight w:val="203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18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Robo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casa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habitación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1" w:val="left" w:leader="none"/>
                <w:tab w:pos="2337" w:val="left" w:leader="none"/>
                <w:tab w:pos="3252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18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005AA7"/>
              </w:rPr>
              <w:t>10</w:t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005AA7"/>
              </w:rPr>
              <w:t>10</w:t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1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2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Robo</w:t>
            </w:r>
            <w:r>
              <w:rPr>
                <w:rFonts w:asci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>con</w:t>
            </w:r>
            <w:r>
              <w:rPr>
                <w:rFonts w:asci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violencia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4" w:val="left" w:leader="none"/>
                <w:tab w:pos="2337" w:val="left" w:leader="none"/>
                <w:tab w:pos="3365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224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0</w:t>
              <w:tab/>
              <w:t>1</w:t>
              <w:tab/>
              <w:t>1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1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Violación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4" w:val="left" w:leader="none"/>
                <w:tab w:pos="2337" w:val="left" w:leader="none"/>
                <w:tab w:pos="3365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224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0</w:t>
              <w:tab/>
              <w:t>1</w:t>
              <w:tab/>
              <w:t>1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1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Homicidio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4" w:val="left" w:leader="none"/>
                <w:tab w:pos="2337" w:val="left" w:leader="none"/>
                <w:tab w:pos="3365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224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1</w:t>
              <w:tab/>
              <w:t>2</w:t>
              <w:tab/>
              <w:t>0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0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00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Lesiones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4" w:val="left" w:leader="none"/>
                <w:tab w:pos="2337" w:val="left" w:leader="none"/>
                <w:tab w:pos="3365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224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w w:val="95"/>
                <w:sz w:val="20"/>
                <w:u w:val="single" w:color="005AA7"/>
              </w:rPr>
              <w:t>1</w:t>
              <w:tab/>
              <w:t>0</w:t>
              <w:tab/>
              <w:t>1</w:t>
              <w:tab/>
              <w:t>0</w:t>
              <w:tab/>
              <w:t>0</w:t>
              <w:tab/>
            </w:r>
            <w:r>
              <w:rPr>
                <w:rFonts w:ascii="Arial"/>
                <w:color w:val="5D6770"/>
                <w:sz w:val="20"/>
                <w:u w:val="single" w:color="005AA7"/>
              </w:rPr>
              <w:t>0</w:t>
            </w:r>
            <w:r>
              <w:rPr>
                <w:rFonts w:ascii="Arial"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8" w:hRule="exact"/>
        </w:trPr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  <w:tab w:pos="2400" w:val="left" w:leader="none"/>
              </w:tabs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1" w:val="left" w:leader="none"/>
                <w:tab w:pos="2337" w:val="left" w:leader="none"/>
                <w:tab w:pos="3252" w:val="left" w:leader="none"/>
                <w:tab w:pos="4603" w:val="left" w:leader="none"/>
                <w:tab w:pos="5786" w:val="left" w:leader="none"/>
                <w:tab w:pos="6754" w:val="left" w:leader="none"/>
                <w:tab w:pos="6973" w:val="left" w:leader="none"/>
              </w:tabs>
              <w:spacing w:line="219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005AA7"/>
              </w:rPr>
              <w:t>14</w:t>
              <w:tab/>
            </w:r>
            <w:r>
              <w:rPr>
                <w:rFonts w:ascii="Arial"/>
                <w:b/>
                <w:color w:val="5D6770"/>
                <w:w w:val="95"/>
                <w:sz w:val="20"/>
                <w:u w:val="single" w:color="005AA7"/>
              </w:rPr>
              <w:t>1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005AA7"/>
              </w:rPr>
              <w:t>15</w:t>
              <w:tab/>
            </w:r>
            <w:r>
              <w:rPr>
                <w:rFonts w:ascii="Arial"/>
                <w:b/>
                <w:color w:val="5D6770"/>
                <w:w w:val="95"/>
                <w:sz w:val="20"/>
                <w:u w:val="single" w:color="005AA7"/>
              </w:rPr>
              <w:t>1</w:t>
              <w:tab/>
              <w:t>1</w:t>
              <w:tab/>
            </w:r>
            <w:r>
              <w:rPr>
                <w:rFonts w:ascii="Arial"/>
                <w:b/>
                <w:color w:val="5D6770"/>
                <w:sz w:val="20"/>
                <w:u w:val="single" w:color="005AA7"/>
              </w:rPr>
              <w:t>4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005AA7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005AA7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tabs>
          <w:tab w:pos="7679" w:val="left" w:leader="none"/>
        </w:tabs>
        <w:spacing w:line="240" w:lineRule="auto" w:before="20"/>
        <w:ind w:left="3262" w:right="111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Pública,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Dirección</w:t>
        <w:tab/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Ejecución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Seguimiento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Medidas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Tratamiento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Adolescentes.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26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septiembre-septiembre.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07"/>
          <w:headerReference w:type="even" r:id="rId408"/>
          <w:footerReference w:type="default" r:id="rId409"/>
          <w:footerReference w:type="even" r:id="rId410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71"/>
        <w:ind w:left="2588" w:right="3417" w:firstLine="142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 w:cs="Arial" w:eastAsia="Arial"/>
          <w:color w:val="5D6770"/>
          <w:w w:val="105"/>
        </w:rPr>
        <w:t>ACCIONES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R</w:t>
      </w:r>
      <w:r>
        <w:rPr>
          <w:rFonts w:ascii="Arial" w:hAnsi="Arial" w:cs="Arial" w:eastAsia="Arial"/>
          <w:color w:val="5D6770"/>
          <w:spacing w:val="-1"/>
          <w:w w:val="105"/>
        </w:rPr>
        <w:t>EALIZADAS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LOS</w:t>
      </w:r>
      <w:r>
        <w:rPr>
          <w:rFonts w:ascii="Arial" w:hAnsi="Arial" w:cs="Arial" w:eastAsia="Arial"/>
          <w:color w:val="5D6770"/>
          <w:spacing w:val="-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CENTROS</w:t>
      </w:r>
      <w:r>
        <w:rPr>
          <w:rFonts w:ascii="Arial" w:hAnsi="Arial" w:cs="Arial" w:eastAsia="Arial"/>
          <w:color w:val="5D6770"/>
          <w:spacing w:val="-4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DE</w:t>
      </w:r>
      <w:r>
        <w:rPr>
          <w:rFonts w:ascii="Arial" w:hAnsi="Arial" w:cs="Arial" w:eastAsia="Arial"/>
          <w:color w:val="5D6770"/>
          <w:spacing w:val="27"/>
          <w:w w:val="104"/>
        </w:rPr>
        <w:t> </w:t>
      </w:r>
      <w:r>
        <w:rPr>
          <w:rFonts w:ascii="Arial" w:hAnsi="Arial" w:cs="Arial" w:eastAsia="Arial"/>
          <w:color w:val="5D6770"/>
          <w:spacing w:val="-2"/>
          <w:w w:val="105"/>
        </w:rPr>
        <w:t>RE</w:t>
      </w:r>
      <w:r>
        <w:rPr>
          <w:rFonts w:ascii="Arial" w:hAnsi="Arial" w:cs="Arial" w:eastAsia="Arial"/>
          <w:color w:val="5D6770"/>
          <w:spacing w:val="-1"/>
          <w:w w:val="105"/>
        </w:rPr>
        <w:t>I</w:t>
      </w:r>
      <w:r>
        <w:rPr>
          <w:rFonts w:ascii="Arial" w:hAnsi="Arial" w:cs="Arial" w:eastAsia="Arial"/>
          <w:color w:val="5D6770"/>
          <w:spacing w:val="-2"/>
          <w:w w:val="105"/>
        </w:rPr>
        <w:t>NSER</w:t>
      </w:r>
      <w:r>
        <w:rPr>
          <w:rFonts w:ascii="Arial" w:hAnsi="Arial" w:cs="Arial" w:eastAsia="Arial"/>
          <w:color w:val="5D6770"/>
          <w:spacing w:val="-1"/>
          <w:w w:val="105"/>
        </w:rPr>
        <w:t>CIÓN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SOCIAL</w:t>
      </w:r>
      <w:r>
        <w:rPr>
          <w:rFonts w:ascii="Arial" w:hAnsi="Arial" w:cs="Arial" w:eastAsia="Arial"/>
          <w:color w:val="5D6770"/>
          <w:spacing w:val="65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EN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B.C.SUR,</w:t>
      </w:r>
      <w:r>
        <w:rPr>
          <w:rFonts w:ascii="Arial" w:hAnsi="Arial" w:cs="Arial" w:eastAsia="Arial"/>
          <w:color w:val="5D6770"/>
          <w:spacing w:val="-2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</w:t>
      </w:r>
      <w:r>
        <w:rPr>
          <w:rFonts w:ascii="Arial" w:hAnsi="Arial" w:cs="Arial" w:eastAsia="Arial"/>
          <w:color w:val="5D6770"/>
          <w:spacing w:val="-2"/>
          <w:w w:val="105"/>
        </w:rPr>
        <w:t>15</w:t>
      </w:r>
      <w:r>
        <w:rPr>
          <w:rFonts w:ascii="Arial" w:hAnsi="Arial" w:cs="Arial" w:eastAsia="Arial"/>
          <w:color w:val="5D6770"/>
          <w:spacing w:val="-1"/>
          <w:w w:val="105"/>
        </w:rPr>
        <w:t> </w:t>
      </w:r>
      <w:r>
        <w:rPr>
          <w:rFonts w:ascii="Arial" w:hAnsi="Arial" w:cs="Arial" w:eastAsia="Arial"/>
          <w:color w:val="5D6770"/>
          <w:w w:val="105"/>
        </w:rPr>
        <w:t>–</w:t>
      </w:r>
      <w:r>
        <w:rPr>
          <w:rFonts w:ascii="Arial" w:hAnsi="Arial" w:cs="Arial" w:eastAsia="Arial"/>
          <w:color w:val="5D6770"/>
          <w:spacing w:val="-3"/>
          <w:w w:val="105"/>
        </w:rPr>
        <w:t> </w:t>
      </w:r>
      <w:r>
        <w:rPr>
          <w:rFonts w:ascii="Arial" w:hAnsi="Arial" w:cs="Arial" w:eastAsia="Arial"/>
          <w:color w:val="5D6770"/>
          <w:spacing w:val="-1"/>
          <w:w w:val="105"/>
        </w:rPr>
        <w:t>2016</w:t>
      </w:r>
      <w:r>
        <w:rPr>
          <w:rFonts w:ascii="Arial" w:hAnsi="Arial" w:cs="Arial" w:eastAsia="Arial"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b w:val="0"/>
          <w:bCs w:val="0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7"/>
        <w:gridCol w:w="1357"/>
      </w:tblGrid>
      <w:tr>
        <w:trPr>
          <w:trHeight w:val="312" w:hRule="exact"/>
        </w:trPr>
        <w:tc>
          <w:tcPr>
            <w:tcW w:w="34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5AA7"/>
          </w:tcPr>
          <w:p>
            <w:pPr>
              <w:pStyle w:val="TableParagraph"/>
              <w:spacing w:line="240" w:lineRule="auto" w:before="52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33" w:hRule="exact"/>
        </w:trPr>
        <w:tc>
          <w:tcPr>
            <w:tcW w:w="348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tabs>
                <w:tab w:pos="3446" w:val="left" w:leader="none"/>
              </w:tabs>
              <w:spacing w:line="206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Visitas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familiares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Consultas</w:t>
            </w:r>
            <w:r>
              <w:rPr>
                <w:rFonts w:ascii="Arial"/>
                <w:b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b/>
                <w:color w:val="5D6770"/>
                <w:sz w:val="18"/>
              </w:rPr>
              <w:t>a</w:t>
            </w:r>
            <w:r>
              <w:rPr>
                <w:rFonts w:ascii="Arial"/>
                <w:b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internos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tabs>
                <w:tab w:pos="735" w:val="left" w:leader="none"/>
                <w:tab w:pos="1356" w:val="left" w:leader="none"/>
              </w:tabs>
              <w:spacing w:line="206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005AA7"/>
              </w:rPr>
              <w:t>26,220</w:t>
            </w:r>
            <w:r>
              <w:rPr>
                <w:rFonts w:ascii="Arial"/>
                <w:color w:val="5D6770"/>
                <w:w w:val="99"/>
                <w:sz w:val="18"/>
                <w:u w:val="single" w:color="005AA7"/>
              </w:rPr>
              <w:t> </w:t>
            </w:r>
            <w:r>
              <w:rPr>
                <w:rFonts w:ascii="Arial"/>
                <w:color w:val="5D6770"/>
                <w:sz w:val="18"/>
                <w:u w:val="single" w:color="005AA7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Médicas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9,445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Psicológica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psiquiátrica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2,888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Trabajo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24,171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Audiencias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a </w:t>
            </w:r>
            <w:r>
              <w:rPr>
                <w:rFonts w:ascii="Arial"/>
                <w:color w:val="5D6770"/>
                <w:spacing w:val="-1"/>
                <w:sz w:val="18"/>
              </w:rPr>
              <w:t>internos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1"/>
                <w:sz w:val="18"/>
              </w:rPr>
              <w:t> familiares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3,585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Cartas</w:t>
            </w:r>
            <w:r>
              <w:rPr>
                <w:rFonts w:ascii="Arial"/>
                <w:b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70"/>
                <w:sz w:val="18"/>
              </w:rPr>
              <w:t>de</w:t>
            </w:r>
            <w:r>
              <w:rPr>
                <w:rFonts w:ascii="Arial"/>
                <w:b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no</w:t>
            </w:r>
            <w:r>
              <w:rPr>
                <w:rFonts w:ascii="Arial"/>
                <w:b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antecedentes</w:t>
            </w:r>
            <w:r>
              <w:rPr>
                <w:rFonts w:ascii="Arial"/>
                <w:b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penales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Emitidas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en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kioskos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59,885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Exentas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pago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Visitas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supervisión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realizadas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48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Registros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dactilares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internos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7" w:type="dxa"/>
            <w:tcBorders>
              <w:top w:val="single" w:sz="5" w:space="0" w:color="005AA7"/>
              <w:left w:val="nil" w:sz="6" w:space="0" w:color="auto"/>
              <w:bottom w:val="single" w:sz="5" w:space="0" w:color="005AA7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3270" w:right="563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2"/>
        </w:rPr>
        <w:t>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Pública.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Ejecución,</w:t>
      </w:r>
      <w:r>
        <w:rPr>
          <w:rFonts w:ascii="Arial" w:hAnsi="Arial"/>
          <w:color w:val="5D6770"/>
          <w:spacing w:val="-1"/>
        </w:rPr>
        <w:t> Prevención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Reinserción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Social.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27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8374pt;margin-top:0pt;width:791.1626pt;height:376.4197pt;mso-position-horizontal-relative:page;mso-position-vertical-relative:page;z-index:-860752" type="#_x0000_t75" stroked="false">
            <v:imagedata r:id="rId25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1877" w:lineRule="exact"/>
        <w:ind w:left="5597" w:right="5329"/>
        <w:jc w:val="center"/>
        <w:rPr>
          <w:b w:val="0"/>
          <w:bCs w:val="0"/>
        </w:rPr>
      </w:pPr>
      <w:bookmarkStart w:name="7: EJE4" w:id="18"/>
      <w:bookmarkEnd w:id="18"/>
      <w:r>
        <w:rPr>
          <w:b w:val="0"/>
        </w:rPr>
      </w:r>
      <w:r>
        <w:rPr>
          <w:color w:val="FFFFFF"/>
          <w:w w:val="110"/>
        </w:rPr>
        <w:t>EJE</w:t>
      </w:r>
      <w:r>
        <w:rPr>
          <w:color w:val="FFFFFF"/>
          <w:spacing w:val="-164"/>
          <w:w w:val="110"/>
        </w:rPr>
        <w:t> </w:t>
      </w:r>
      <w:r>
        <w:rPr>
          <w:color w:val="FFFFFF"/>
          <w:w w:val="110"/>
        </w:rPr>
        <w:t>4</w:t>
      </w:r>
      <w:r>
        <w:rPr>
          <w:b w:val="0"/>
        </w:rPr>
      </w:r>
    </w:p>
    <w:p>
      <w:pPr>
        <w:pStyle w:val="Heading2"/>
        <w:spacing w:line="894" w:lineRule="exact"/>
        <w:ind w:left="6590" w:right="5288"/>
        <w:jc w:val="center"/>
      </w:pPr>
      <w:r>
        <w:rPr>
          <w:color w:val="CECACE"/>
          <w:w w:val="110"/>
        </w:rPr>
        <w:t>CALI</w:t>
      </w:r>
      <w:r>
        <w:rPr>
          <w:color w:val="CECACE"/>
          <w:spacing w:val="-40"/>
          <w:w w:val="110"/>
        </w:rPr>
        <w:t>D</w:t>
      </w:r>
      <w:r>
        <w:rPr>
          <w:color w:val="CECACE"/>
          <w:w w:val="110"/>
        </w:rPr>
        <w:t>AD</w:t>
      </w:r>
      <w:r>
        <w:rPr>
          <w:color w:val="CECACE"/>
          <w:w w:val="113"/>
        </w:rPr>
        <w:t> </w:t>
      </w:r>
      <w:r>
        <w:rPr>
          <w:color w:val="CECACE"/>
          <w:w w:val="110"/>
        </w:rPr>
        <w:t>DE</w:t>
      </w:r>
      <w:r>
        <w:rPr>
          <w:color w:val="CECACE"/>
          <w:spacing w:val="-23"/>
          <w:w w:val="110"/>
        </w:rPr>
        <w:t> </w:t>
      </w:r>
      <w:r>
        <w:rPr>
          <w:color w:val="CECACE"/>
          <w:w w:val="110"/>
        </w:rPr>
        <w:t>VI</w:t>
      </w:r>
      <w:r>
        <w:rPr>
          <w:color w:val="CECACE"/>
          <w:spacing w:val="-40"/>
          <w:w w:val="110"/>
        </w:rPr>
        <w:t>D</w:t>
      </w:r>
      <w:r>
        <w:rPr>
          <w:color w:val="CECACE"/>
          <w:w w:val="110"/>
        </w:rPr>
        <w:t>A</w:t>
      </w:r>
      <w:r>
        <w:rPr/>
      </w:r>
    </w:p>
    <w:p>
      <w:pPr>
        <w:spacing w:after="0" w:line="894" w:lineRule="exact"/>
        <w:jc w:val="center"/>
        <w:sectPr>
          <w:headerReference w:type="even" r:id="rId411"/>
          <w:footerReference w:type="even" r:id="rId412"/>
          <w:pgSz w:w="15840" w:h="12240" w:orient="landscape"/>
          <w:pgMar w:header="0" w:footer="0"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6676" cy="704088"/>
            <wp:effectExtent l="0" t="0" r="0" b="0"/>
            <wp:docPr id="91" name="image2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5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524" w:lineRule="exact"/>
        <w:ind w:right="10020"/>
        <w:jc w:val="center"/>
        <w:rPr>
          <w:b w:val="0"/>
          <w:bCs w:val="0"/>
        </w:rPr>
      </w:pPr>
      <w:bookmarkStart w:name="Page 8" w:id="19"/>
      <w:bookmarkEnd w:id="19"/>
      <w:r>
        <w:rPr>
          <w:b w:val="0"/>
        </w:rPr>
      </w:r>
      <w:r>
        <w:rPr>
          <w:color w:val="0A5797"/>
          <w:spacing w:val="-18"/>
          <w:w w:val="110"/>
        </w:rPr>
        <w:t>I</w:t>
      </w:r>
      <w:r>
        <w:rPr>
          <w:color w:val="0A5797"/>
          <w:spacing w:val="-35"/>
          <w:w w:val="110"/>
        </w:rPr>
        <w:t>N</w:t>
      </w:r>
      <w:r>
        <w:rPr>
          <w:color w:val="0A5797"/>
          <w:spacing w:val="-42"/>
          <w:w w:val="110"/>
        </w:rPr>
        <w:t>F</w:t>
      </w:r>
      <w:r>
        <w:rPr>
          <w:color w:val="0A5797"/>
          <w:spacing w:val="-3"/>
          <w:w w:val="110"/>
        </w:rPr>
        <w:t>O</w:t>
      </w:r>
      <w:r>
        <w:rPr>
          <w:color w:val="0A5797"/>
          <w:w w:val="110"/>
        </w:rPr>
        <w:t>R</w:t>
      </w:r>
      <w:r>
        <w:rPr>
          <w:color w:val="0A5797"/>
          <w:spacing w:val="-16"/>
          <w:w w:val="110"/>
        </w:rPr>
        <w:t>M</w:t>
      </w:r>
      <w:r>
        <w:rPr>
          <w:color w:val="0A5797"/>
          <w:w w:val="110"/>
        </w:rPr>
        <w:t>E</w:t>
      </w:r>
      <w:r>
        <w:rPr>
          <w:b w:val="0"/>
        </w:rPr>
      </w:r>
    </w:p>
    <w:p>
      <w:pPr>
        <w:pStyle w:val="Heading4"/>
        <w:spacing w:line="256" w:lineRule="exact"/>
        <w:ind w:right="10025"/>
        <w:jc w:val="center"/>
      </w:pPr>
      <w:r>
        <w:rPr>
          <w:color w:val="596470"/>
          <w:w w:val="110"/>
        </w:rPr>
        <w:t>DE</w:t>
      </w:r>
      <w:r>
        <w:rPr>
          <w:color w:val="596470"/>
          <w:spacing w:val="75"/>
          <w:w w:val="110"/>
        </w:rPr>
        <w:t> </w:t>
      </w:r>
      <w:r>
        <w:rPr>
          <w:color w:val="596470"/>
          <w:w w:val="110"/>
        </w:rPr>
        <w:t>G</w:t>
      </w:r>
      <w:r>
        <w:rPr>
          <w:color w:val="596470"/>
          <w:spacing w:val="-42"/>
          <w:w w:val="110"/>
        </w:rPr>
        <w:t> </w:t>
      </w:r>
      <w:r>
        <w:rPr>
          <w:color w:val="596470"/>
          <w:w w:val="110"/>
        </w:rPr>
        <w:t>O</w:t>
      </w:r>
      <w:r>
        <w:rPr>
          <w:color w:val="596470"/>
          <w:spacing w:val="-37"/>
          <w:w w:val="110"/>
        </w:rPr>
        <w:t> </w:t>
      </w:r>
      <w:r>
        <w:rPr>
          <w:color w:val="596470"/>
          <w:w w:val="110"/>
        </w:rPr>
        <w:t>B</w:t>
      </w:r>
      <w:r>
        <w:rPr>
          <w:color w:val="596470"/>
          <w:spacing w:val="-43"/>
          <w:w w:val="110"/>
        </w:rPr>
        <w:t> </w:t>
      </w:r>
      <w:r>
        <w:rPr>
          <w:color w:val="596470"/>
          <w:spacing w:val="12"/>
          <w:w w:val="110"/>
        </w:rPr>
        <w:t>IE</w:t>
      </w:r>
      <w:r>
        <w:rPr>
          <w:color w:val="596470"/>
          <w:spacing w:val="-41"/>
          <w:w w:val="110"/>
        </w:rPr>
        <w:t> </w:t>
      </w:r>
      <w:r>
        <w:rPr>
          <w:color w:val="596470"/>
          <w:w w:val="110"/>
        </w:rPr>
        <w:t>R</w:t>
      </w:r>
      <w:r>
        <w:rPr>
          <w:color w:val="596470"/>
          <w:spacing w:val="-24"/>
          <w:w w:val="110"/>
        </w:rPr>
        <w:t> </w:t>
      </w:r>
      <w:r>
        <w:rPr>
          <w:color w:val="596470"/>
          <w:w w:val="110"/>
        </w:rPr>
        <w:t>NO</w:t>
      </w:r>
      <w:r>
        <w:rPr/>
      </w:r>
    </w:p>
    <w:p>
      <w:pPr>
        <w:spacing w:line="159" w:lineRule="exact" w:before="0"/>
        <w:ind w:left="96" w:right="1004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C9EA1"/>
          <w:spacing w:val="-6"/>
          <w:w w:val="120"/>
          <w:sz w:val="15"/>
        </w:rPr>
        <w:t>-</w:t>
      </w:r>
      <w:r>
        <w:rPr>
          <w:rFonts w:ascii="Arial"/>
          <w:color w:val="DD6746"/>
          <w:w w:val="120"/>
          <w:sz w:val="15"/>
        </w:rPr>
        <w:t>BaJa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Callforn</w:t>
      </w:r>
      <w:r>
        <w:rPr>
          <w:rFonts w:ascii="Arial"/>
          <w:color w:val="DD6746"/>
          <w:spacing w:val="-5"/>
          <w:w w:val="120"/>
          <w:sz w:val="15"/>
        </w:rPr>
        <w:t>l</w:t>
      </w:r>
      <w:r>
        <w:rPr>
          <w:rFonts w:ascii="Arial"/>
          <w:color w:val="DD6746"/>
          <w:w w:val="120"/>
          <w:sz w:val="15"/>
        </w:rPr>
        <w:t>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Sur</w:t>
      </w:r>
      <w:r>
        <w:rPr>
          <w:rFonts w:ascii="Arial"/>
          <w:color w:val="DD6746"/>
          <w:spacing w:val="-26"/>
          <w:w w:val="120"/>
          <w:sz w:val="15"/>
        </w:rPr>
        <w:t> </w:t>
      </w:r>
      <w:r>
        <w:rPr>
          <w:rFonts w:ascii="Times New Roman"/>
          <w:color w:val="DD6746"/>
          <w:w w:val="135"/>
          <w:sz w:val="14"/>
        </w:rPr>
        <w:t>2</w:t>
      </w:r>
      <w:r>
        <w:rPr>
          <w:rFonts w:ascii="Times New Roman"/>
          <w:color w:val="DD6746"/>
          <w:spacing w:val="-9"/>
          <w:w w:val="135"/>
          <w:sz w:val="14"/>
        </w:rPr>
        <w:t>0</w:t>
      </w:r>
      <w:r>
        <w:rPr>
          <w:rFonts w:ascii="Times New Roman"/>
          <w:color w:val="DD6746"/>
          <w:spacing w:val="-33"/>
          <w:w w:val="135"/>
          <w:sz w:val="14"/>
        </w:rPr>
        <w:t>1</w:t>
      </w:r>
      <w:r>
        <w:rPr>
          <w:rFonts w:ascii="Times New Roman"/>
          <w:color w:val="DD6746"/>
          <w:w w:val="135"/>
          <w:sz w:val="14"/>
        </w:rPr>
        <w:t>5-20</w:t>
      </w:r>
      <w:r>
        <w:rPr>
          <w:rFonts w:ascii="Times New Roman"/>
          <w:color w:val="DD6746"/>
          <w:spacing w:val="-11"/>
          <w:w w:val="135"/>
          <w:sz w:val="14"/>
        </w:rPr>
        <w:t>2</w:t>
      </w:r>
      <w:r>
        <w:rPr>
          <w:rFonts w:ascii="Times New Roman"/>
          <w:color w:val="DD6746"/>
          <w:spacing w:val="-2"/>
          <w:w w:val="135"/>
          <w:sz w:val="14"/>
        </w:rPr>
        <w:t>1</w:t>
      </w:r>
      <w:r>
        <w:rPr>
          <w:rFonts w:ascii="Times New Roman"/>
          <w:color w:val="9C9EA1"/>
          <w:w w:val="135"/>
          <w:sz w:val="14"/>
        </w:rPr>
        <w:t>-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7"/>
        <w:spacing w:line="227" w:lineRule="exact"/>
        <w:ind w:left="83" w:right="101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96470"/>
          <w:w w:val="105"/>
        </w:rPr>
        <w:t>GRÁFICO</w:t>
      </w:r>
      <w:r>
        <w:rPr>
          <w:rFonts w:ascii="Times New Roman" w:hAnsi="Times New Roman"/>
          <w:color w:val="596470"/>
          <w:spacing w:val="14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Y</w:t>
      </w:r>
      <w:r>
        <w:rPr>
          <w:rFonts w:ascii="Times New Roman" w:hAnsi="Times New Roman"/>
          <w:color w:val="596470"/>
          <w:spacing w:val="30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ESTADiSTICO</w:t>
      </w:r>
      <w:r>
        <w:rPr>
          <w:rFonts w:ascii="Times New Roman" w:hAnsi="Times New Roman"/>
        </w:rPr>
      </w:r>
    </w:p>
    <w:p>
      <w:pPr>
        <w:spacing w:line="216" w:lineRule="exact" w:before="0"/>
        <w:ind w:left="96" w:right="1010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A5797"/>
          <w:w w:val="145"/>
          <w:sz w:val="19"/>
        </w:rPr>
        <w:t>2</w:t>
      </w:r>
      <w:r>
        <w:rPr>
          <w:rFonts w:ascii="Times New Roman"/>
          <w:color w:val="0A5797"/>
          <w:spacing w:val="-6"/>
          <w:w w:val="145"/>
          <w:sz w:val="19"/>
        </w:rPr>
        <w:t>0</w:t>
      </w:r>
      <w:r>
        <w:rPr>
          <w:rFonts w:ascii="Times New Roman"/>
          <w:color w:val="0A5797"/>
          <w:spacing w:val="-59"/>
          <w:w w:val="145"/>
          <w:sz w:val="19"/>
        </w:rPr>
        <w:t>1</w:t>
      </w:r>
      <w:r>
        <w:rPr>
          <w:rFonts w:ascii="Times New Roman"/>
          <w:color w:val="0A5797"/>
          <w:spacing w:val="-24"/>
          <w:w w:val="145"/>
          <w:sz w:val="19"/>
        </w:rPr>
        <w:t>5</w:t>
      </w:r>
      <w:r>
        <w:rPr>
          <w:rFonts w:ascii="Times New Roman"/>
          <w:color w:val="0A5797"/>
          <w:w w:val="145"/>
          <w:sz w:val="19"/>
        </w:rPr>
        <w:t>-2</w:t>
      </w:r>
      <w:r>
        <w:rPr>
          <w:rFonts w:ascii="Times New Roman"/>
          <w:color w:val="0A5797"/>
          <w:spacing w:val="-10"/>
          <w:w w:val="145"/>
          <w:sz w:val="19"/>
        </w:rPr>
        <w:t>0</w:t>
      </w:r>
      <w:r>
        <w:rPr>
          <w:rFonts w:ascii="Times New Roman"/>
          <w:color w:val="0A5797"/>
          <w:spacing w:val="-57"/>
          <w:w w:val="145"/>
          <w:sz w:val="19"/>
        </w:rPr>
        <w:t>1</w:t>
      </w:r>
      <w:r>
        <w:rPr>
          <w:rFonts w:ascii="Times New Roman"/>
          <w:color w:val="0A5797"/>
          <w:w w:val="145"/>
          <w:sz w:val="19"/>
        </w:rPr>
        <w:t>6</w:t>
      </w:r>
      <w:r>
        <w:rPr>
          <w:rFonts w:ascii="Times New Roman"/>
          <w:sz w:val="19"/>
        </w:rPr>
      </w:r>
    </w:p>
    <w:p>
      <w:pPr>
        <w:spacing w:after="0" w:line="21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413"/>
          <w:footerReference w:type="default" r:id="rId414"/>
          <w:pgSz w:w="15840" w:h="12240" w:orient="landscape"/>
          <w:pgMar w:header="0" w:footer="0" w:top="1140" w:bottom="280" w:left="74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96.619995pt;margin-top:39.959999pt;width:174.55pt;height:25.85pt;mso-position-horizontal-relative:page;mso-position-vertical-relative:page;z-index:21016" coordorigin="11932,799" coordsize="3491,517">
            <v:shape style="position:absolute;left:13800;top:799;width:1613;height:173" type="#_x0000_t75" stroked="false">
              <v:imagedata r:id="rId419" o:title=""/>
            </v:shape>
            <v:shape style="position:absolute;left:11932;top:970;width:2704;height:173" type="#_x0000_t75" stroked="false">
              <v:imagedata r:id="rId420" o:title=""/>
            </v:shape>
            <v:shape style="position:absolute;left:14532;top:970;width:891;height:173" type="#_x0000_t75" stroked="false">
              <v:imagedata r:id="rId421" o:title=""/>
            </v:shape>
            <v:shape style="position:absolute;left:13000;top:1143;width:2422;height:173" type="#_x0000_t75" stroked="false">
              <v:imagedata r:id="rId422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68" w:lineRule="exact" w:before="5"/>
        <w:ind w:left="3745" w:right="2899" w:hanging="2703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74.979996pt;margin-top:32.600002pt;width:176.3pt;height:60.6pt;mso-position-horizontal-relative:page;mso-position-vertical-relative:paragraph;z-index:-860632" coordorigin="3500,652" coordsize="3526,1212">
            <v:group style="position:absolute;left:3500;top:652;width:3526;height:1212" coordorigin="3500,652" coordsize="3526,1212">
              <v:shape style="position:absolute;left:3500;top:652;width:3526;height:1212" coordorigin="3500,652" coordsize="3526,1212" path="m3500,1864l7026,1864,7026,652,3500,652,3500,1864xe" filled="true" fillcolor="#5d6770" stroked="false">
                <v:path arrowok="t"/>
                <v:fill type="solid"/>
              </v:shape>
            </v:group>
            <v:group style="position:absolute;left:3569;top:1154;width:3387;height:209" coordorigin="3569,1154" coordsize="3387,209">
              <v:shape style="position:absolute;left:3569;top:1154;width:3387;height:209" coordorigin="3569,1154" coordsize="3387,209" path="m3569,1362l6956,1362,6956,1154,3569,1154,3569,1362xe" filled="true" fillcolor="#5d6770" stroked="false">
                <v:path arrowok="t"/>
                <v:fill type="solid"/>
              </v:shape>
              <v:shape style="position:absolute;left:3500;top:652;width:3526;height:121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21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ESPACIOS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PÚBLICOS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PRIVADOS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.1.1 Igualdad en Seguridad" w:id="20"/>
      <w:bookmarkEnd w:id="20"/>
      <w:r>
        <w:rPr/>
      </w:r>
      <w:r>
        <w:rPr>
          <w:rFonts w:ascii="Arial" w:hAnsi="Arial"/>
          <w:b/>
          <w:color w:val="5D6770"/>
          <w:w w:val="105"/>
          <w:sz w:val="24"/>
        </w:rPr>
        <w:t>PERCEPCIÓN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SEG</w:t>
      </w:r>
      <w:r>
        <w:rPr>
          <w:rFonts w:ascii="Arial" w:hAnsi="Arial"/>
          <w:b/>
          <w:color w:val="5D6770"/>
          <w:spacing w:val="-1"/>
          <w:w w:val="105"/>
          <w:sz w:val="24"/>
        </w:rPr>
        <w:t>URIDAD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ESPACIOS</w:t>
      </w:r>
      <w:r>
        <w:rPr>
          <w:rFonts w:ascii="Arial" w:hAnsi="Arial"/>
          <w:b/>
          <w:color w:val="5D6770"/>
          <w:spacing w:val="-1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PÚ</w:t>
      </w:r>
      <w:r>
        <w:rPr>
          <w:rFonts w:ascii="Arial" w:hAnsi="Arial"/>
          <w:b/>
          <w:color w:val="5D6770"/>
          <w:spacing w:val="-1"/>
          <w:w w:val="105"/>
          <w:sz w:val="24"/>
        </w:rPr>
        <w:t>BLI</w:t>
      </w:r>
      <w:r>
        <w:rPr>
          <w:rFonts w:ascii="Arial" w:hAnsi="Arial"/>
          <w:b/>
          <w:color w:val="5D6770"/>
          <w:spacing w:val="-2"/>
          <w:w w:val="105"/>
          <w:sz w:val="24"/>
        </w:rPr>
        <w:t>COS</w:t>
      </w:r>
      <w:r>
        <w:rPr>
          <w:rFonts w:ascii="Arial" w:hAnsi="Arial"/>
          <w:b/>
          <w:color w:val="5D6770"/>
          <w:spacing w:val="-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-1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</w:t>
      </w:r>
      <w:r>
        <w:rPr>
          <w:rFonts w:ascii="Arial" w:hAnsi="Arial"/>
          <w:b/>
          <w:color w:val="5D6770"/>
          <w:spacing w:val="-1"/>
          <w:w w:val="105"/>
          <w:sz w:val="24"/>
        </w:rPr>
        <w:t>RIVADO,</w:t>
      </w:r>
      <w:r>
        <w:rPr>
          <w:rFonts w:ascii="Arial" w:hAnsi="Arial"/>
          <w:b/>
          <w:color w:val="5D6770"/>
          <w:spacing w:val="-1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SEGÚN</w:t>
      </w:r>
      <w:r>
        <w:rPr>
          <w:rFonts w:ascii="Arial" w:hAnsi="Arial"/>
          <w:b/>
          <w:color w:val="5D6770"/>
          <w:spacing w:val="37"/>
          <w:w w:val="102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SEXO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49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7.7pt;height:29.05pt;mso-position-horizontal-relative:char;mso-position-vertical-relative:line" coordorigin="0,0" coordsize="5154,581">
            <v:group style="position:absolute;left:0;top:0;width:5154;height:581" coordorigin="0,0" coordsize="5154,581">
              <v:shape style="position:absolute;left:0;top:0;width:5154;height:581" coordorigin="0,0" coordsize="5154,581" path="m0,581l5154,581,5154,0,0,0,0,581xe" filled="true" fillcolor="#5cbeb5" stroked="false">
                <v:path arrowok="t"/>
                <v:fill type="solid"/>
              </v:shape>
            </v:group>
            <v:group style="position:absolute;left:72;top:187;width:5013;height:207" coordorigin="72,187" coordsize="5013,207">
              <v:shape style="position:absolute;left:72;top:187;width:5013;height:207" coordorigin="72,187" coordsize="5013,207" path="m72,394l5084,394,5084,187,72,187,72,394xe" filled="true" fillcolor="#5cbeb5" stroked="false">
                <v:path arrowok="t"/>
                <v:fill type="solid"/>
              </v:shape>
              <v:shape style="position:absolute;left:0;top:0;width:5154;height:581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79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PERCEPCIÓN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RELATIVA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SEGURIDAD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6"/>
        <w:gridCol w:w="1673"/>
        <w:gridCol w:w="1138"/>
        <w:gridCol w:w="1427"/>
        <w:gridCol w:w="1078"/>
      </w:tblGrid>
      <w:tr>
        <w:trPr>
          <w:trHeight w:val="209" w:hRule="exact"/>
        </w:trPr>
        <w:tc>
          <w:tcPr>
            <w:tcW w:w="352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10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right="-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290" w:hRule="exact"/>
        </w:trPr>
        <w:tc>
          <w:tcPr>
            <w:tcW w:w="352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4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4"/>
              <w:ind w:left="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4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4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352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Su casa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78.4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Su</w:t>
            </w:r>
            <w:r>
              <w:rPr>
                <w:rFonts w:ascii="Arial"/>
                <w:color w:val="5D6770"/>
                <w:spacing w:val="-1"/>
                <w:sz w:val="18"/>
              </w:rPr>
              <w:t> trabajo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68.4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81.5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</w:t>
            </w:r>
            <w:r>
              <w:rPr>
                <w:rFonts w:ascii="Arial"/>
                <w:color w:val="5D6770"/>
                <w:spacing w:val="-1"/>
                <w:sz w:val="18"/>
              </w:rPr>
              <w:t>escuela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2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64.3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El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automóvil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73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El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centro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72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62.4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El</w:t>
            </w:r>
            <w:r>
              <w:rPr>
                <w:rFonts w:ascii="Arial"/>
                <w:color w:val="5D6770"/>
                <w:spacing w:val="-1"/>
                <w:sz w:val="18"/>
              </w:rPr>
              <w:t> parque </w:t>
            </w:r>
            <w:r>
              <w:rPr>
                <w:rFonts w:ascii="Arial"/>
                <w:color w:val="5D6770"/>
                <w:sz w:val="18"/>
              </w:rPr>
              <w:t>o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centro recreativo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El </w:t>
            </w:r>
            <w:r>
              <w:rPr>
                <w:rFonts w:ascii="Arial"/>
                <w:color w:val="5D6770"/>
                <w:spacing w:val="-1"/>
                <w:sz w:val="18"/>
              </w:rPr>
              <w:t>mercado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carretera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</w:t>
            </w:r>
            <w:r>
              <w:rPr>
                <w:rFonts w:ascii="Arial"/>
                <w:color w:val="5D6770"/>
                <w:spacing w:val="-1"/>
                <w:sz w:val="18"/>
              </w:rPr>
              <w:t>calle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El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transporte 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El </w:t>
            </w:r>
            <w:r>
              <w:rPr>
                <w:rFonts w:ascii="Arial"/>
                <w:color w:val="5D6770"/>
                <w:spacing w:val="-1"/>
                <w:sz w:val="18"/>
              </w:rPr>
              <w:t>banco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352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El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cajero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automático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en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la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vía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29.5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285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INEGI.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Encuesta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Victimización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2"/>
        </w:rPr>
        <w:t>Percepción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sobre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Seguridad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Pública,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2015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2016,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(ENVIPE)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Tabulados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básicos.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28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-2"/>
        </w:rPr>
        <w:t>refiere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población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18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años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más.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415"/>
          <w:headerReference w:type="default" r:id="rId416"/>
          <w:footerReference w:type="even" r:id="rId417"/>
          <w:footerReference w:type="default" r:id="rId418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30" w:lineRule="auto" w:before="3"/>
        <w:ind w:left="4247" w:right="6506" w:firstLine="0"/>
        <w:jc w:val="center"/>
        <w:rPr>
          <w:rFonts w:ascii="Arial" w:hAnsi="Arial" w:cs="Arial" w:eastAsia="Arial"/>
          <w:sz w:val="24"/>
          <w:szCs w:val="24"/>
        </w:rPr>
      </w:pPr>
      <w:bookmarkStart w:name="4.1.2 Mujeres Egresadas" w:id="21"/>
      <w:bookmarkEnd w:id="21"/>
      <w:r>
        <w:rPr/>
      </w:r>
      <w:r>
        <w:rPr>
          <w:rFonts w:ascii="Arial"/>
          <w:b/>
          <w:color w:val="5D6770"/>
          <w:spacing w:val="-2"/>
          <w:w w:val="105"/>
          <w:sz w:val="24"/>
        </w:rPr>
        <w:t>EGRE</w:t>
      </w:r>
      <w:r>
        <w:rPr>
          <w:rFonts w:ascii="Arial"/>
          <w:b/>
          <w:color w:val="5D6770"/>
          <w:spacing w:val="-1"/>
          <w:w w:val="105"/>
          <w:sz w:val="24"/>
        </w:rPr>
        <w:t>SADOS</w:t>
      </w:r>
      <w:r>
        <w:rPr>
          <w:rFonts w:ascii="Arial"/>
          <w:b/>
          <w:color w:val="5D6770"/>
          <w:spacing w:val="-1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-1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NIVEL</w:t>
      </w:r>
      <w:r>
        <w:rPr>
          <w:rFonts w:ascii="Arial"/>
          <w:b/>
          <w:color w:val="5D6770"/>
          <w:spacing w:val="27"/>
          <w:w w:val="107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SUPERIOR</w:t>
      </w:r>
      <w:r>
        <w:rPr>
          <w:rFonts w:ascii="Arial"/>
          <w:b/>
          <w:color w:val="5D6770"/>
          <w:spacing w:val="-3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-3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B.C.SUR</w:t>
      </w:r>
      <w:r>
        <w:rPr>
          <w:rFonts w:ascii="Arial"/>
          <w:b/>
          <w:color w:val="5D6770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2015-2016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spacing w:line="240" w:lineRule="auto" w:before="178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2015-2016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2014-2015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1,503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11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1,431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49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1,187</w:t>
      </w:r>
      <w:r>
        <w:rPr>
          <w:rFonts w:ascii="Arial"/>
          <w:sz w:val="20"/>
        </w:rPr>
      </w:r>
    </w:p>
    <w:p>
      <w:pPr>
        <w:spacing w:before="65"/>
        <w:ind w:left="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5D6770"/>
          <w:spacing w:val="-1"/>
          <w:sz w:val="20"/>
        </w:rPr>
        <w:t>1,892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4359" w:space="40"/>
            <w:col w:w="3139" w:space="40"/>
            <w:col w:w="600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tabs>
          <w:tab w:pos="5873" w:val="left" w:leader="none"/>
          <w:tab w:pos="7453" w:val="left" w:leader="none"/>
        </w:tabs>
        <w:spacing w:before="65"/>
        <w:ind w:left="44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6.600006pt;margin-top:-187.030121pt;width:161.9pt;height:187.1pt;mso-position-horizontal-relative:page;mso-position-vertical-relative:paragraph;z-index:-860608" coordorigin="6732,-3741" coordsize="3238,3742">
            <v:group style="position:absolute;left:6802;top:-858;width:1877;height:452" coordorigin="6802,-858" coordsize="1877,452">
              <v:shape style="position:absolute;left:6802;top:-858;width:1877;height:452" coordorigin="6802,-858" coordsize="1877,452" path="m6802,-407l8678,-407,8678,-858,6802,-858,6802,-407xe" filled="true" fillcolor="#5d6770" stroked="false">
                <v:path arrowok="t"/>
                <v:fill type="solid"/>
              </v:shape>
            </v:group>
            <v:group style="position:absolute;left:6802;top:-858;width:1877;height:452" coordorigin="6802,-858" coordsize="1877,452">
              <v:shape style="position:absolute;left:6802;top:-858;width:1877;height:452" coordorigin="6802,-858" coordsize="1877,452" path="m6802,-407l8678,-407,8678,-858,6802,-858,6802,-407xe" filled="false" stroked="true" strokeweight="6pt" strokecolor="#5d6770">
                <v:path arrowok="t"/>
              </v:shape>
            </v:group>
            <v:group style="position:absolute;left:6802;top:-2692;width:2376;height:452" coordorigin="6802,-2692" coordsize="2376,452">
              <v:shape style="position:absolute;left:6802;top:-2692;width:2376;height:452" coordorigin="6802,-2692" coordsize="2376,452" path="m6802,-2241l9178,-2241,9178,-2692,6802,-2692,6802,-2241xe" filled="true" fillcolor="#5d6770" stroked="false">
                <v:path arrowok="t"/>
                <v:fill type="solid"/>
              </v:shape>
            </v:group>
            <v:group style="position:absolute;left:6802;top:-2692;width:2376;height:452" coordorigin="6802,-2692" coordsize="2376,452">
              <v:shape style="position:absolute;left:6802;top:-2692;width:2376;height:452" coordorigin="6802,-2692" coordsize="2376,452" path="m6802,-2241l9178,-2241,9178,-2692,6802,-2692,6802,-2241xe" filled="false" stroked="true" strokeweight="6pt" strokecolor="#5d6770">
                <v:path arrowok="t"/>
              </v:shape>
            </v:group>
            <v:group style="position:absolute;left:6802;top:-1564;width:2264;height:452" coordorigin="6802,-1564" coordsize="2264,452">
              <v:shape style="position:absolute;left:6802;top:-1564;width:2264;height:452" coordorigin="6802,-1564" coordsize="2264,452" path="m6802,-1113l9065,-1113,9065,-1564,6802,-1564,6802,-1113xe" filled="true" fillcolor="#009d4e" stroked="false">
                <v:path arrowok="t"/>
                <v:fill type="solid"/>
              </v:shape>
            </v:group>
            <v:group style="position:absolute;left:6802;top:-1564;width:2264;height:452" coordorigin="6802,-1564" coordsize="2264,452">
              <v:shape style="position:absolute;left:6802;top:-1564;width:2264;height:452" coordorigin="6802,-1564" coordsize="2264,452" path="m6802,-1113l9065,-1113,9065,-1564,6802,-1564,6802,-1113xe" filled="false" stroked="true" strokeweight="6.0pt" strokecolor="#009d4e">
                <v:path arrowok="t"/>
              </v:shape>
            </v:group>
            <v:group style="position:absolute;left:6802;top:-3395;width:2991;height:452" coordorigin="6802,-3395" coordsize="2991,452">
              <v:shape style="position:absolute;left:6802;top:-3395;width:2991;height:452" coordorigin="6802,-3395" coordsize="2991,452" path="m6802,-2944l9792,-2944,9792,-3395,6802,-3395,6802,-2944xe" filled="true" fillcolor="#009d4e" stroked="false">
                <v:path arrowok="t"/>
                <v:fill type="solid"/>
              </v:shape>
            </v:group>
            <v:group style="position:absolute;left:6802;top:-3395;width:2991;height:452" coordorigin="6802,-3395" coordsize="2991,452">
              <v:shape style="position:absolute;left:6802;top:-3395;width:2991;height:452" coordorigin="6802,-3395" coordsize="2991,452" path="m6802,-2944l9792,-2944,9792,-3395,6802,-3395,6802,-2944xe" filled="false" stroked="true" strokeweight="6pt" strokecolor="#009d4e">
                <v:path arrowok="t"/>
              </v:shape>
            </v:group>
            <v:group style="position:absolute;left:6739;top:-69;width:3224;height:2" coordorigin="6739,-69" coordsize="3224,2">
              <v:shape style="position:absolute;left:6739;top:-69;width:3224;height:2" coordorigin="6739,-69" coordsize="3224,0" path="m6739,-69l9962,-69e" filled="false" stroked="true" strokeweight=".72pt" strokecolor="#5d6770">
                <v:path arrowok="t"/>
              </v:shape>
            </v:group>
            <v:group style="position:absolute;left:6802;top:-3733;width:2;height:3728" coordorigin="6802,-3733" coordsize="2,3728">
              <v:shape style="position:absolute;left:6802;top:-3733;width:2;height:3728" coordorigin="6802,-3733" coordsize="0,3728" path="m6802,-3733l6802,-6e" filled="false" stroked="true" strokeweight=".72pt" strokecolor="#5d6770">
                <v:path arrowok="t"/>
              </v:shape>
            </v:group>
            <v:group style="position:absolute;left:8383;top:-69;width:2;height:63" coordorigin="8383,-69" coordsize="2,63">
              <v:shape style="position:absolute;left:8383;top:-69;width:2;height:63" coordorigin="8383,-69" coordsize="0,63" path="m8383,-69l8383,-6e" filled="false" stroked="true" strokeweight=".72pt" strokecolor="#5d6770">
                <v:path arrowok="t"/>
              </v:shape>
            </v:group>
            <v:group style="position:absolute;left:9962;top:-69;width:2;height:63" coordorigin="9962,-69" coordsize="2,63">
              <v:shape style="position:absolute;left:9962;top:-69;width:2;height:63" coordorigin="9962,-69" coordsize="0,63" path="m9962,-69l9962,-6e" filled="false" stroked="true" strokeweight=".72pt" strokecolor="#5d6770">
                <v:path arrowok="t"/>
              </v:shape>
            </v:group>
            <v:group style="position:absolute;left:6739;top:-1902;width:63;height:2" coordorigin="6739,-1902" coordsize="63,2">
              <v:shape style="position:absolute;left:6739;top:-1902;width:63;height:2" coordorigin="6739,-1902" coordsize="63,0" path="m6739,-1902l6802,-1902e" filled="false" stroked="true" strokeweight=".72pt" strokecolor="#5d6770">
                <v:path arrowok="t"/>
              </v:shape>
            </v:group>
            <v:group style="position:absolute;left:6739;top:-3733;width:63;height:2" coordorigin="6739,-3733" coordsize="63,2">
              <v:shape style="position:absolute;left:6739;top:-3733;width:63;height:2" coordorigin="6739,-3733" coordsize="63,0" path="m6739,-3733l6802,-3733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w w:val="95"/>
          <w:sz w:val="20"/>
        </w:rPr>
        <w:t>0</w:t>
        <w:tab/>
      </w:r>
      <w:r>
        <w:rPr>
          <w:rFonts w:ascii="Arial"/>
          <w:color w:val="5D6770"/>
          <w:spacing w:val="-1"/>
          <w:w w:val="95"/>
          <w:sz w:val="20"/>
        </w:rPr>
        <w:t>1,000</w:t>
        <w:tab/>
      </w:r>
      <w:r>
        <w:rPr>
          <w:rFonts w:ascii="Arial"/>
          <w:color w:val="5D6770"/>
          <w:spacing w:val="-1"/>
          <w:sz w:val="20"/>
        </w:rPr>
        <w:t>2,000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1110" w:val="left" w:leader="none"/>
        </w:tabs>
        <w:spacing w:before="66"/>
        <w:ind w:left="0" w:right="212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0.679993pt;margin-top:4.759877pt;width:9.25pt;height:9.25pt;mso-position-horizontal-relative:page;mso-position-vertical-relative:paragraph;z-index:21112" coordorigin="6814,95" coordsize="185,185">
            <v:group style="position:absolute;left:6853;top:135;width:106;height:106" coordorigin="6853,135" coordsize="106,106">
              <v:shape style="position:absolute;left:6853;top:135;width:106;height:106" coordorigin="6853,135" coordsize="106,106" path="m6853,240l6959,240,6959,135,6853,135,6853,240xe" filled="true" fillcolor="#009d4e" stroked="false">
                <v:path arrowok="t"/>
                <v:fill type="solid"/>
              </v:shape>
            </v:group>
            <v:group style="position:absolute;left:6853;top:135;width:106;height:106" coordorigin="6853,135" coordsize="106,106">
              <v:shape style="position:absolute;left:6853;top:135;width:106;height:106" coordorigin="6853,135" coordsize="106,106" path="m6853,240l6959,240,6959,135,6853,135,6853,240xe" filled="false" stroked="true" strokeweight="3.96pt" strokecolor="#009d4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6.119995pt;margin-top:4.759877pt;width:9.4pt;height:9.25pt;mso-position-horizontal-relative:page;mso-position-vertical-relative:paragraph;z-index:-860560" coordorigin="7922,95" coordsize="188,185">
            <v:group style="position:absolute;left:7962;top:135;width:108;height:106" coordorigin="7962,135" coordsize="108,106">
              <v:shape style="position:absolute;left:7962;top:135;width:108;height:106" coordorigin="7962,135" coordsize="108,106" path="m7962,240l8070,240,8070,135,7962,135,7962,240xe" filled="true" fillcolor="#5d6770" stroked="false">
                <v:path arrowok="t"/>
                <v:fill type="solid"/>
              </v:shape>
            </v:group>
            <v:group style="position:absolute;left:7962;top:135;width:108;height:106" coordorigin="7962,135" coordsize="108,106">
              <v:shape style="position:absolute;left:7962;top:135;width:108;height:106" coordorigin="7962,135" coordsize="108,106" path="m7962,240l8070,240,8070,135,7962,135,7962,240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3"/>
          <w:w w:val="95"/>
          <w:sz w:val="20"/>
        </w:rPr>
        <w:t>Mujeres</w:t>
        <w:tab/>
      </w:r>
      <w:r>
        <w:rPr>
          <w:rFonts w:ascii="Arial"/>
          <w:color w:val="5D6770"/>
          <w:spacing w:val="6"/>
          <w:sz w:val="20"/>
        </w:rPr>
        <w:t>Hombres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0"/>
        <w:ind w:left="3520" w:right="5176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B.C.S.,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Estadísticas.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503" w:right="5159" w:firstLine="3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</w:t>
      </w:r>
      <w:r>
        <w:rPr>
          <w:rFonts w:ascii="Arial" w:hAnsi="Arial"/>
          <w:color w:val="5D6770"/>
          <w:spacing w:val="-1"/>
        </w:rPr>
        <w:t>: El total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egresados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fue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2,618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2014-2015,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3,395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2015-2016. 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licenciaturas,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tecnológicos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formadoras</w:t>
      </w:r>
      <w:r>
        <w:rPr>
          <w:rFonts w:ascii="Arial" w:hAnsi="Arial"/>
          <w:color w:val="5D6770"/>
          <w:spacing w:val="7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docentes.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23"/>
          <w:headerReference w:type="even" r:id="rId424"/>
          <w:footerReference w:type="default" r:id="rId425"/>
          <w:footerReference w:type="even" r:id="rId426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66" w:lineRule="exact" w:before="7"/>
        <w:ind w:left="5109" w:right="2276" w:hanging="5000"/>
        <w:jc w:val="left"/>
        <w:rPr>
          <w:rFonts w:ascii="Arial" w:hAnsi="Arial" w:cs="Arial" w:eastAsia="Arial"/>
          <w:b w:val="0"/>
          <w:bCs w:val="0"/>
        </w:rPr>
      </w:pPr>
      <w:bookmarkStart w:name="4.1.3 Mujeres en la Fuerza Laboral" w:id="22"/>
      <w:bookmarkEnd w:id="22"/>
      <w:r>
        <w:rPr>
          <w:b w:val="0"/>
        </w:rPr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OCU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ADA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GÉNER</w:t>
      </w:r>
      <w:r>
        <w:rPr>
          <w:rFonts w:ascii="Arial" w:hAnsi="Arial"/>
          <w:color w:val="5D6770"/>
          <w:spacing w:val="-1"/>
          <w:w w:val="105"/>
        </w:rPr>
        <w:t>O,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SECTOR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Y/O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ACTIVIDAD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ECONÓMI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A,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4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44"/>
        <w:gridCol w:w="14"/>
        <w:gridCol w:w="972"/>
        <w:gridCol w:w="1062"/>
        <w:gridCol w:w="1068"/>
        <w:gridCol w:w="911"/>
        <w:gridCol w:w="1062"/>
        <w:gridCol w:w="1012"/>
      </w:tblGrid>
      <w:tr>
        <w:trPr>
          <w:trHeight w:val="312" w:hRule="exact"/>
        </w:trPr>
        <w:tc>
          <w:tcPr>
            <w:tcW w:w="425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SECTOR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2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281" w:hRule="exact"/>
        </w:trPr>
        <w:tc>
          <w:tcPr>
            <w:tcW w:w="425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13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0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9" w:hRule="exact"/>
        </w:trPr>
        <w:tc>
          <w:tcPr>
            <w:tcW w:w="425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Primario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43,370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30,762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12,608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40,549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29,671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10,878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Agricultura,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ganadería,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silvicultura, caza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pesca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12,608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10,878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Secundario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66,005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55,811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71,522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60,839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10,683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Industria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extractiva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 </w:t>
            </w:r>
            <w:r>
              <w:rPr>
                <w:rFonts w:ascii="Arial"/>
                <w:color w:val="5D6770"/>
                <w:spacing w:val="-1"/>
                <w:sz w:val="18"/>
              </w:rPr>
              <w:t>la electricidad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5,930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6,331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Industria</w:t>
            </w:r>
            <w:r>
              <w:rPr>
                <w:rFonts w:ascii="Arial"/>
                <w:color w:val="5D6770"/>
                <w:spacing w:val="-7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manufacturera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15,649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7,530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16,783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7,720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36,896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35,004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40,688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38,946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Terciario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250,118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131,829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118,289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248,554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130,745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117,809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Comercio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64,406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61,368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31,148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30,220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Restaurantes</w:t>
            </w:r>
            <w:r>
              <w:rPr>
                <w:rFonts w:ascii="Arial"/>
                <w:color w:val="5D6770"/>
                <w:sz w:val="18"/>
              </w:rPr>
              <w:t> y</w:t>
            </w:r>
            <w:r>
              <w:rPr>
                <w:rFonts w:ascii="Arial"/>
                <w:color w:val="5D6770"/>
                <w:spacing w:val="-1"/>
                <w:sz w:val="18"/>
              </w:rPr>
              <w:t> servicios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 alojamiento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1" w:type="dxa"/>
            <w:gridSpan w:val="3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48,313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23,919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24,394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51,356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25,459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0" w:hRule="exact"/>
        </w:trPr>
        <w:tc>
          <w:tcPr>
            <w:tcW w:w="10499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Transportes,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comunicaciones,</w:t>
            </w:r>
            <w:r>
              <w:rPr>
                <w:rFonts w:ascii="Arial"/>
                <w:color w:val="5D6770"/>
                <w:spacing w:val="-5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correo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411" w:val="left" w:leader="none"/>
                <w:tab w:pos="4762" w:val="left" w:leader="none"/>
                <w:tab w:pos="5825" w:val="left" w:leader="none"/>
                <w:tab w:pos="6934" w:val="left" w:leader="none"/>
                <w:tab w:pos="7805" w:val="left" w:leader="none"/>
                <w:tab w:pos="8867" w:val="left" w:leader="none"/>
                <w:tab w:pos="9975" w:val="left" w:leader="none"/>
                <w:tab w:pos="10499" w:val="left" w:leader="none"/>
              </w:tabs>
              <w:spacing w:line="255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position w:val="-9"/>
                <w:sz w:val="18"/>
              </w:rPr>
              <w:t>almacenamiento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17,522</w:t>
              <w:tab/>
              <w:t>14,514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3,008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16,434</w:t>
              <w:tab/>
              <w:t>13,817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2,617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profesionales, financieros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corporativos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10,597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14,985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10,391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sociales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18,294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27,662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17,606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diversos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18,075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21,409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40,498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18,558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Gobierno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organismos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internacionales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23,717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15,339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9,576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No</w:t>
            </w:r>
            <w:r>
              <w:rPr>
                <w:rFonts w:ascii="Arial"/>
                <w:b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especificado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1,020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425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9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360,104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218,576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141,528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361,645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221,668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139,977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495" w:right="326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INEGI.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Ocupación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Empleo. </w:t>
      </w:r>
      <w:r>
        <w:rPr>
          <w:rFonts w:ascii="Arial" w:hAnsi="Arial"/>
          <w:color w:val="5D6770"/>
          <w:spacing w:val="-2"/>
        </w:rPr>
        <w:t>Indicadores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Estratégicos. Cuarto</w:t>
      </w:r>
      <w:r>
        <w:rPr>
          <w:rFonts w:ascii="Arial" w:hAnsi="Arial"/>
          <w:color w:val="5D6770"/>
          <w:spacing w:val="-2"/>
        </w:rPr>
        <w:t> trimestre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Segundo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Trimestre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1"/>
        </w:rPr>
        <w:t>2016.</w:t>
      </w:r>
      <w:r>
        <w:rPr>
          <w:rFonts w:ascii="Arial" w:hAnsi="Arial"/>
          <w:color w:val="5D6770"/>
          <w:spacing w:val="8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 cuarto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trimestre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2015.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9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segundo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trimestre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179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0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45"/>
        <w:ind w:left="7309" w:right="2289" w:hanging="272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TASA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DESOCU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ACIÓN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GÉNER</w:t>
      </w:r>
      <w:r>
        <w:rPr>
          <w:rFonts w:ascii="Arial" w:hAnsi="Arial"/>
          <w:color w:val="5D6770"/>
          <w:spacing w:val="-1"/>
          <w:w w:val="105"/>
        </w:rPr>
        <w:t>O,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140" w:val="left" w:leader="none"/>
        </w:tabs>
        <w:spacing w:line="200" w:lineRule="atLeast"/>
        <w:ind w:left="390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3.85pt;height:30.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2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TASA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89.5pt;height:30.5pt;mso-position-horizontal-relative:char;mso-position-vertical-relative:line" coordorigin="0,0" coordsize="5790,610">
            <v:group style="position:absolute;left:0;top:0;width:2890;height:300" coordorigin="0,0" coordsize="2890,300">
              <v:shape style="position:absolute;left:0;top:0;width:2890;height:300" coordorigin="0,0" coordsize="2890,300" path="m0,300l2890,300,2890,0,0,0,0,300xe" filled="true" fillcolor="#5cbeb5" stroked="false">
                <v:path arrowok="t"/>
                <v:fill type="solid"/>
              </v:shape>
            </v:group>
            <v:group style="position:absolute;left:70;top:36;width:2761;height:231" coordorigin="70,36" coordsize="2761,231">
              <v:shape style="position:absolute;left:70;top:36;width:2761;height:231" coordorigin="70,36" coordsize="2761,231" path="m70,266l2830,266,2830,36,70,36,70,266xe" filled="true" fillcolor="#5cbeb5" stroked="false">
                <v:path arrowok="t"/>
                <v:fill type="solid"/>
              </v:shape>
            </v:group>
            <v:group style="position:absolute;left:2900;top:0;width:2890;height:300" coordorigin="2900,0" coordsize="2890,300">
              <v:shape style="position:absolute;left:2900;top:0;width:2890;height:300" coordorigin="2900,0" coordsize="2890,300" path="m2900,300l5790,300,5790,0,2900,0,2900,300xe" filled="true" fillcolor="#5cbeb5" stroked="false">
                <v:path arrowok="t"/>
                <v:fill type="solid"/>
              </v:shape>
            </v:group>
            <v:group style="position:absolute;left:2969;top:36;width:2761;height:231" coordorigin="2969,36" coordsize="2761,231">
              <v:shape style="position:absolute;left:2969;top:36;width:2761;height:231" coordorigin="2969,36" coordsize="2761,231" path="m2969,266l5730,266,5730,36,2969,36,2969,266xe" filled="true" fillcolor="#5cbeb5" stroked="false">
                <v:path arrowok="t"/>
                <v:fill type="solid"/>
              </v:shape>
            </v:group>
            <v:group style="position:absolute;left:0;top:322;width:740;height:288" coordorigin="0,322" coordsize="740,288">
              <v:shape style="position:absolute;left:0;top:322;width:740;height:288" coordorigin="0,322" coordsize="740,288" path="m0,610l739,610,739,322,0,322,0,610xe" filled="true" fillcolor="#5cbeb5" stroked="false">
                <v:path arrowok="t"/>
                <v:fill type="solid"/>
              </v:shape>
            </v:group>
            <v:group style="position:absolute;left:70;top:362;width:600;height:207" coordorigin="70,362" coordsize="600,207">
              <v:shape style="position:absolute;left:70;top:362;width:600;height:207" coordorigin="70,362" coordsize="600,207" path="m70,569l670,569,670,362,70,362,70,569xe" filled="true" fillcolor="#5cbeb5" stroked="false">
                <v:path arrowok="t"/>
                <v:fill type="solid"/>
              </v:shape>
            </v:group>
            <v:group style="position:absolute;left:739;top:322;width:1138;height:288" coordorigin="739,322" coordsize="1138,288">
              <v:shape style="position:absolute;left:739;top:322;width:1138;height:288" coordorigin="739,322" coordsize="1138,288" path="m739,610l1877,610,1877,322,739,322,739,610xe" filled="true" fillcolor="#5cbeb5" stroked="false">
                <v:path arrowok="t"/>
                <v:fill type="solid"/>
              </v:shape>
            </v:group>
            <v:group style="position:absolute;left:809;top:362;width:999;height:207" coordorigin="809,362" coordsize="999,207">
              <v:shape style="position:absolute;left:809;top:362;width:999;height:207" coordorigin="809,362" coordsize="999,207" path="m809,569l1807,569,1807,362,809,362,809,569xe" filled="true" fillcolor="#5cbeb5" stroked="false">
                <v:path arrowok="t"/>
                <v:fill type="solid"/>
              </v:shape>
            </v:group>
            <v:group style="position:absolute;left:1877;top:322;width:1014;height:288" coordorigin="1877,322" coordsize="1014,288">
              <v:shape style="position:absolute;left:1877;top:322;width:1014;height:288" coordorigin="1877,322" coordsize="1014,288" path="m1877,610l2890,610,2890,322,1877,322,1877,610xe" filled="true" fillcolor="#5cbeb5" stroked="false">
                <v:path arrowok="t"/>
                <v:fill type="solid"/>
              </v:shape>
            </v:group>
            <v:group style="position:absolute;left:1946;top:362;width:884;height:207" coordorigin="1946,362" coordsize="884,207">
              <v:shape style="position:absolute;left:1946;top:362;width:884;height:207" coordorigin="1946,362" coordsize="884,207" path="m1946,569l2830,569,2830,362,1946,362,1946,569xe" filled="true" fillcolor="#5cbeb5" stroked="false">
                <v:path arrowok="t"/>
                <v:fill type="solid"/>
              </v:shape>
            </v:group>
            <v:group style="position:absolute;left:2900;top:322;width:740;height:288" coordorigin="2900,322" coordsize="740,288">
              <v:shape style="position:absolute;left:2900;top:322;width:740;height:288" coordorigin="2900,322" coordsize="740,288" path="m2900,610l3639,610,3639,322,2900,322,2900,610xe" filled="true" fillcolor="#5cbeb5" stroked="false">
                <v:path arrowok="t"/>
                <v:fill type="solid"/>
              </v:shape>
            </v:group>
            <v:group style="position:absolute;left:2969;top:362;width:600;height:207" coordorigin="2969,362" coordsize="600,207">
              <v:shape style="position:absolute;left:2969;top:362;width:600;height:207" coordorigin="2969,362" coordsize="600,207" path="m2969,569l3569,569,3569,362,2969,362,2969,569xe" filled="true" fillcolor="#5cbeb5" stroked="false">
                <v:path arrowok="t"/>
                <v:fill type="solid"/>
              </v:shape>
            </v:group>
            <v:group style="position:absolute;left:3639;top:322;width:1138;height:288" coordorigin="3639,322" coordsize="1138,288">
              <v:shape style="position:absolute;left:3639;top:322;width:1138;height:288" coordorigin="3639,322" coordsize="1138,288" path="m3639,610l4776,610,4776,322,3639,322,3639,610xe" filled="true" fillcolor="#5cbeb5" stroked="false">
                <v:path arrowok="t"/>
                <v:fill type="solid"/>
              </v:shape>
            </v:group>
            <v:group style="position:absolute;left:3708;top:362;width:999;height:207" coordorigin="3708,362" coordsize="999,207">
              <v:shape style="position:absolute;left:3708;top:362;width:999;height:207" coordorigin="3708,362" coordsize="999,207" path="m3708,569l4707,569,4707,362,3708,362,3708,569xe" filled="true" fillcolor="#5cbeb5" stroked="false">
                <v:path arrowok="t"/>
                <v:fill type="solid"/>
              </v:shape>
            </v:group>
            <v:group style="position:absolute;left:4776;top:322;width:1014;height:288" coordorigin="4776,322" coordsize="1014,288">
              <v:shape style="position:absolute;left:4776;top:322;width:1014;height:288" coordorigin="4776,322" coordsize="1014,288" path="m4776,610l5790,610,5790,322,4776,322,4776,610xe" filled="true" fillcolor="#5cbeb5" stroked="false">
                <v:path arrowok="t"/>
                <v:fill type="solid"/>
              </v:shape>
            </v:group>
            <v:group style="position:absolute;left:4848;top:362;width:882;height:207" coordorigin="4848,362" coordsize="882,207">
              <v:shape style="position:absolute;left:4848;top:362;width:882;height:207" coordorigin="4848,362" coordsize="882,207" path="m4848,569l5730,569,5730,362,4848,362,4848,569xe" filled="true" fillcolor="#5cbeb5" stroked="false">
                <v:path arrowok="t"/>
                <v:fill type="solid"/>
              </v:shape>
              <v:shape style="position:absolute;left:1195;top:20;width:509;height:242" type="#_x0000_t20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position w:val="10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position w:val="9"/>
                          <w:sz w:val="12"/>
                        </w:rPr>
                        <w:t>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095;top:20;width:512;height:242" type="#_x0000_t20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0;top:387;width:5655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9"/>
        <w:tabs>
          <w:tab w:pos="6560" w:val="left" w:leader="none"/>
          <w:tab w:pos="7697" w:val="left" w:leader="none"/>
          <w:tab w:pos="8720" w:val="left" w:leader="none"/>
          <w:tab w:pos="9459" w:val="left" w:leader="none"/>
          <w:tab w:pos="10597" w:val="left" w:leader="none"/>
          <w:tab w:pos="11873" w:val="right" w:leader="none"/>
        </w:tabs>
        <w:spacing w:line="240" w:lineRule="auto" w:before="77"/>
        <w:ind w:left="3972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94.419998pt;margin-top:22.491901pt;width:104.55pt;height:.1pt;mso-position-horizontal-relative:page;mso-position-vertical-relative:paragraph;z-index:21280" coordorigin="3888,450" coordsize="2091,2">
            <v:shape style="position:absolute;left:3888;top:450;width:2091;height:2" coordorigin="3888,450" coordsize="2091,0" path="m3888,450l5979,450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306.290009pt;margin-top:22.491901pt;width:290.7pt;height:.1pt;mso-position-horizontal-relative:page;mso-position-vertical-relative:paragraph;z-index:21304" coordorigin="6126,450" coordsize="5814,2">
            <v:shape style="position:absolute;left:6126;top:450;width:5814;height:2" coordorigin="6126,450" coordsize="5814,0" path="m6126,450l11939,450e" filled="false" stroked="true" strokeweight=".579980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Tasa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spacing w:val="-1"/>
        </w:rPr>
        <w:t> desocupación</w:t>
        <w:tab/>
      </w:r>
      <w:r>
        <w:rPr>
          <w:rFonts w:ascii="Arial" w:hAnsi="Arial"/>
          <w:color w:val="5D6770"/>
          <w:w w:val="95"/>
        </w:rPr>
        <w:t>4.2</w:t>
        <w:tab/>
        <w:t>4.1</w:t>
        <w:tab/>
        <w:t>4.3</w:t>
        <w:tab/>
        <w:t>4.2</w:t>
        <w:tab/>
      </w:r>
      <w:r>
        <w:rPr>
          <w:rFonts w:ascii="Arial" w:hAnsi="Arial"/>
          <w:color w:val="5D6770"/>
        </w:rPr>
        <w:t>4.2</w:t>
        <w:tab/>
        <w:t>4.1</w:t>
      </w:r>
      <w:r>
        <w:rPr>
          <w:rFonts w:ascii="Arial" w:hAnsi="Arial"/>
        </w:rPr>
      </w:r>
    </w:p>
    <w:p>
      <w:pPr>
        <w:pStyle w:val="BodyText"/>
        <w:spacing w:line="244" w:lineRule="auto" w:before="234"/>
        <w:ind w:left="3970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INEGI.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Encuesta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Ocupación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Empleo.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Indicadores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estratégicos.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Cuarto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trimestre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Segundo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Trimestre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970" w:right="6069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cuarto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trimestre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2015.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30"/>
        </w:rPr>
        <w:t> </w:t>
      </w: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segundo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trimestre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5"/>
        <w:spacing w:line="264" w:lineRule="exact" w:before="302"/>
        <w:ind w:left="4941" w:right="2382" w:hanging="444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689.97998pt;margin-top:39.959999pt;width:81.25pt;height:25.85pt;mso-position-horizontal-relative:page;mso-position-vertical-relative:page;z-index:21400" coordorigin="13800,799" coordsize="1625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4522;top:1143;width:902;height:173" type="#_x0000_t75" stroked="false">
              <v:imagedata r:id="rId428" o:title=""/>
            </v:shape>
            <w10:wrap type="none"/>
          </v:group>
        </w:pict>
      </w:r>
      <w:r>
        <w:rPr/>
        <w:pict>
          <v:group style="position:absolute;margin-left:171.5pt;margin-top:46.66pt;width:92.8pt;height:30.5pt;mso-position-horizontal-relative:page;mso-position-vertical-relative:paragraph;z-index:-860248" coordorigin="3430,933" coordsize="1856,610">
            <v:group style="position:absolute;left:3430;top:933;width:1856;height:610" coordorigin="3430,933" coordsize="1856,610">
              <v:shape style="position:absolute;left:3430;top:933;width:1856;height:610" coordorigin="3430,933" coordsize="1856,610" path="m3430,1543l5286,1543,5286,933,3430,933,3430,1543xe" filled="true" fillcolor="#5d6770" stroked="false">
                <v:path arrowok="t"/>
                <v:fill type="solid"/>
              </v:shape>
            </v:group>
            <v:group style="position:absolute;left:3538;top:1135;width:1640;height:207" coordorigin="3538,1135" coordsize="1640,207">
              <v:shape style="position:absolute;left:3538;top:1135;width:1640;height:207" coordorigin="3538,1135" coordsize="1640,207" path="m3538,1341l5178,1341,5178,1135,3538,1135,3538,1341xe" filled="true" fillcolor="#5d6770" stroked="false">
                <v:path arrowok="t"/>
                <v:fill type="solid"/>
              </v:shape>
              <v:shape style="position:absolute;left:3430;top:933;width:1856;height:61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57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ÁMBITO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.2.1 Ingreso" w:id="23"/>
      <w:bookmarkEnd w:id="23"/>
      <w:r>
        <w:rPr>
          <w:b w:val="0"/>
        </w:rPr>
      </w:r>
      <w:r>
        <w:rPr>
          <w:rFonts w:ascii="Arial" w:hAnsi="Arial"/>
          <w:color w:val="5D6770"/>
          <w:w w:val="105"/>
        </w:rPr>
        <w:t>ÍNDICE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TENDENCIA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POBR</w:t>
      </w:r>
      <w:r>
        <w:rPr>
          <w:rFonts w:ascii="Arial" w:hAnsi="Arial"/>
          <w:color w:val="5D6770"/>
          <w:spacing w:val="-1"/>
          <w:w w:val="105"/>
        </w:rPr>
        <w:t>EZA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(ITL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)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B.C.SUR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NACIONAL,</w:t>
      </w:r>
      <w:r>
        <w:rPr>
          <w:rFonts w:ascii="Arial" w:hAnsi="Arial"/>
          <w:color w:val="5D6770"/>
          <w:spacing w:val="59"/>
          <w:w w:val="107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16"/>
          <w:w w:val="105"/>
        </w:rPr>
        <w:t> </w:t>
      </w:r>
      <w:r>
        <w:rPr>
          <w:rFonts w:ascii="Arial" w:hAnsi="Arial"/>
          <w:color w:val="5D6770"/>
          <w:w w:val="105"/>
        </w:rPr>
        <w:t>- </w:t>
      </w:r>
      <w:r>
        <w:rPr>
          <w:rFonts w:ascii="Arial" w:hAnsi="Arial"/>
          <w:color w:val="5D6770"/>
          <w:spacing w:val="3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32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4.45pt;height:15pt;mso-position-horizontal-relative:char;mso-position-vertical-relative:line" coordorigin="0,0" coordsize="6889,300">
            <v:group style="position:absolute;left:0;top:0;width:4594;height:300" coordorigin="0,0" coordsize="4594,300">
              <v:shape style="position:absolute;left:0;top:0;width:4594;height:300" coordorigin="0,0" coordsize="4594,300" path="m0,300l4594,300,4594,0,0,0,0,300xe" filled="true" fillcolor="#5cbeb5" stroked="false">
                <v:path arrowok="t"/>
                <v:fill type="solid"/>
              </v:shape>
            </v:group>
            <v:group style="position:absolute;left:108;top:46;width:4378;height:207" coordorigin="108,46" coordsize="4378,207">
              <v:shape style="position:absolute;left:108;top:46;width:4378;height:207" coordorigin="108,46" coordsize="4378,207" path="m108,252l4486,252,4486,46,108,46,108,252xe" filled="true" fillcolor="#5cbeb5" stroked="false">
                <v:path arrowok="t"/>
                <v:fill type="solid"/>
              </v:shape>
            </v:group>
            <v:group style="position:absolute;left:4594;top:0;width:2295;height:300" coordorigin="4594,0" coordsize="2295,300">
              <v:shape style="position:absolute;left:4594;top:0;width:2295;height:300" coordorigin="4594,0" coordsize="2295,300" path="m4594,300l6889,300,6889,0,4594,0,4594,300xe" filled="true" fillcolor="#5cbeb5" stroked="false">
                <v:path arrowok="t"/>
                <v:fill type="solid"/>
              </v:shape>
            </v:group>
            <v:group style="position:absolute;left:4702;top:46;width:2079;height:207" coordorigin="4702,46" coordsize="2079,207">
              <v:shape style="position:absolute;left:4702;top:46;width:2079;height:207" coordorigin="4702,46" coordsize="2079,207" path="m4702,252l6781,252,6781,46,4702,46,4702,252xe" filled="true" fillcolor="#5cbeb5" stroked="false">
                <v:path arrowok="t"/>
                <v:fill type="solid"/>
              </v:shape>
              <v:shape style="position:absolute;left:2095;top:70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42;top:70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1575"/>
        <w:gridCol w:w="1149"/>
        <w:gridCol w:w="1146"/>
        <w:gridCol w:w="1150"/>
        <w:gridCol w:w="1149"/>
        <w:gridCol w:w="956"/>
      </w:tblGrid>
      <w:tr>
        <w:trPr>
          <w:trHeight w:val="190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3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IV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right="18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II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85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1.1827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1.0038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1.1418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85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1.0628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1.0658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1.0578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1.0742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1.0552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before="51"/>
        <w:ind w:left="114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pStyle w:val="Heading9"/>
        <w:spacing w:line="207" w:lineRule="exact" w:before="6"/>
        <w:ind w:left="1143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spacing w:before="0"/>
        <w:ind w:left="1143" w:right="336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z w:val="18"/>
        </w:rPr>
        <w:t>El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ITLP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z w:val="18"/>
        </w:rPr>
        <w:t>muestra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trimestralmente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z w:val="18"/>
        </w:rPr>
        <w:t>la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tendencia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del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porcentaje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personas</w:t>
      </w:r>
      <w:r>
        <w:rPr>
          <w:rFonts w:ascii="Arial" w:hAnsi="Arial"/>
          <w:color w:val="5D6770"/>
          <w:spacing w:val="29"/>
          <w:sz w:val="18"/>
        </w:rPr>
        <w:t> </w:t>
      </w:r>
      <w:r>
        <w:rPr>
          <w:rFonts w:ascii="Arial" w:hAnsi="Arial"/>
          <w:color w:val="5D6770"/>
          <w:sz w:val="18"/>
        </w:rPr>
        <w:t>que</w:t>
      </w:r>
      <w:r>
        <w:rPr>
          <w:rFonts w:ascii="Arial" w:hAnsi="Arial"/>
          <w:color w:val="5D6770"/>
          <w:spacing w:val="3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no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pueden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adquirir</w:t>
      </w:r>
      <w:r>
        <w:rPr>
          <w:rFonts w:ascii="Arial" w:hAnsi="Arial"/>
          <w:color w:val="5D6770"/>
          <w:spacing w:val="28"/>
          <w:sz w:val="18"/>
        </w:rPr>
        <w:t> </w:t>
      </w:r>
      <w:r>
        <w:rPr>
          <w:rFonts w:ascii="Arial" w:hAnsi="Arial"/>
          <w:color w:val="5D6770"/>
          <w:sz w:val="18"/>
        </w:rPr>
        <w:t>la</w:t>
      </w:r>
      <w:r>
        <w:rPr>
          <w:rFonts w:ascii="Arial" w:hAnsi="Arial"/>
          <w:color w:val="5D6770"/>
          <w:spacing w:val="3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canasta</w:t>
      </w:r>
      <w:r>
        <w:rPr>
          <w:rFonts w:ascii="Arial" w:hAnsi="Arial"/>
          <w:color w:val="5D6770"/>
          <w:spacing w:val="75"/>
          <w:w w:val="99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alimentaria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con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z w:val="18"/>
        </w:rPr>
        <w:t>el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ingreso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9"/>
          <w:sz w:val="18"/>
        </w:rPr>
        <w:t> </w:t>
      </w:r>
      <w:r>
        <w:rPr>
          <w:rFonts w:ascii="Arial" w:hAnsi="Arial"/>
          <w:color w:val="5D6770"/>
          <w:sz w:val="18"/>
        </w:rPr>
        <w:t>su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trabajo.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z w:val="18"/>
        </w:rPr>
        <w:t>Si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el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índice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sube</w:t>
      </w:r>
      <w:r>
        <w:rPr>
          <w:rFonts w:ascii="Arial" w:hAnsi="Arial"/>
          <w:color w:val="5D6770"/>
          <w:spacing w:val="19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significa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z w:val="18"/>
        </w:rPr>
        <w:t>que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aumenta</w:t>
      </w:r>
      <w:r>
        <w:rPr>
          <w:rFonts w:ascii="Arial" w:hAnsi="Arial"/>
          <w:color w:val="5D6770"/>
          <w:spacing w:val="13"/>
          <w:sz w:val="18"/>
        </w:rPr>
        <w:t> </w:t>
      </w:r>
      <w:r>
        <w:rPr>
          <w:rFonts w:ascii="Arial" w:hAnsi="Arial"/>
          <w:color w:val="5D6770"/>
          <w:sz w:val="18"/>
        </w:rPr>
        <w:t>el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porcentaje</w:t>
      </w:r>
      <w:r>
        <w:rPr>
          <w:rFonts w:ascii="Arial" w:hAnsi="Arial"/>
          <w:color w:val="5D6770"/>
          <w:spacing w:val="1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de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personas</w:t>
      </w:r>
      <w:r>
        <w:rPr>
          <w:rFonts w:ascii="Arial" w:hAnsi="Arial"/>
          <w:color w:val="5D6770"/>
          <w:spacing w:val="1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que</w:t>
      </w:r>
      <w:r>
        <w:rPr>
          <w:rFonts w:ascii="Arial" w:hAnsi="Arial"/>
          <w:color w:val="5D6770"/>
          <w:spacing w:val="89"/>
          <w:sz w:val="18"/>
        </w:rPr>
        <w:t> </w:t>
      </w:r>
      <w:r>
        <w:rPr>
          <w:rFonts w:ascii="Arial" w:hAnsi="Arial"/>
          <w:color w:val="5D6770"/>
          <w:sz w:val="18"/>
        </w:rPr>
        <w:t>no</w:t>
      </w:r>
      <w:r>
        <w:rPr>
          <w:rFonts w:ascii="Arial" w:hAnsi="Arial"/>
          <w:color w:val="5D6770"/>
          <w:spacing w:val="-1"/>
          <w:sz w:val="18"/>
        </w:rPr>
        <w:t> pueden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comprar una canasta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alimentaria con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el ingreso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de </w:t>
      </w:r>
      <w:r>
        <w:rPr>
          <w:rFonts w:ascii="Arial" w:hAnsi="Arial"/>
          <w:color w:val="5D6770"/>
          <w:sz w:val="18"/>
        </w:rPr>
        <w:t>su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trabajo.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66" w:lineRule="exact" w:before="0"/>
        <w:ind w:left="3565" w:right="3417" w:hanging="145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w w:val="105"/>
          <w:sz w:val="24"/>
        </w:rPr>
        <w:t>ÍNDICE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TENDENCIA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LABORAL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POBR</w:t>
      </w:r>
      <w:r>
        <w:rPr>
          <w:rFonts w:ascii="Arial" w:hAnsi="Arial"/>
          <w:b/>
          <w:color w:val="5D6770"/>
          <w:spacing w:val="-1"/>
          <w:w w:val="105"/>
          <w:sz w:val="24"/>
        </w:rPr>
        <w:t>EZA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3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NACIONAL,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-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3.440002pt;margin-top:5.759877pt;width:318.5pt;height:166.6pt;mso-position-horizontal-relative:page;mso-position-vertical-relative:paragraph;z-index:21664" coordorigin="5069,115" coordsize="6370,3332">
            <v:group style="position:absolute;left:5138;top:122;width:2;height:3317" coordorigin="5138,122" coordsize="2,3317">
              <v:shape style="position:absolute;left:5138;top:122;width:2;height:3317" coordorigin="5138,122" coordsize="0,3317" path="m5138,122l5138,3439e" filled="false" stroked="true" strokeweight=".72pt" strokecolor="#5d6770">
                <v:path arrowok="t"/>
              </v:shape>
            </v:group>
            <v:group style="position:absolute;left:5076;top:2666;width:6356;height:2" coordorigin="5076,2666" coordsize="6356,2">
              <v:shape style="position:absolute;left:5076;top:2666;width:6356;height:2" coordorigin="5076,2666" coordsize="6356,0" path="m5076,2666l11431,2666e" filled="false" stroked="true" strokeweight=".72pt" strokecolor="#5d6770">
                <v:path arrowok="t"/>
              </v:shape>
            </v:group>
            <v:group style="position:absolute;left:5076;top:2244;width:63;height:2" coordorigin="5076,2244" coordsize="63,2">
              <v:shape style="position:absolute;left:5076;top:2244;width:63;height:2" coordorigin="5076,2244" coordsize="63,0" path="m5076,2244l5138,2244e" filled="false" stroked="true" strokeweight=".72pt" strokecolor="#5d6770">
                <v:path arrowok="t"/>
              </v:shape>
            </v:group>
            <v:group style="position:absolute;left:5076;top:1819;width:63;height:2" coordorigin="5076,1819" coordsize="63,2">
              <v:shape style="position:absolute;left:5076;top:1819;width:63;height:2" coordorigin="5076,1819" coordsize="63,0" path="m5076,1819l5138,1819e" filled="false" stroked="true" strokeweight=".72pt" strokecolor="#5d6770">
                <v:path arrowok="t"/>
              </v:shape>
            </v:group>
            <v:group style="position:absolute;left:5076;top:1394;width:63;height:2" coordorigin="5076,1394" coordsize="63,2">
              <v:shape style="position:absolute;left:5076;top:1394;width:63;height:2" coordorigin="5076,1394" coordsize="63,0" path="m5076,1394l5138,1394e" filled="false" stroked="true" strokeweight=".72pt" strokecolor="#5d6770">
                <v:path arrowok="t"/>
              </v:shape>
            </v:group>
            <v:group style="position:absolute;left:5076;top:970;width:63;height:2" coordorigin="5076,970" coordsize="63,2">
              <v:shape style="position:absolute;left:5076;top:970;width:63;height:2" coordorigin="5076,970" coordsize="63,0" path="m5076,970l5138,970e" filled="false" stroked="true" strokeweight=".72pt" strokecolor="#5d6770">
                <v:path arrowok="t"/>
              </v:shape>
            </v:group>
            <v:group style="position:absolute;left:5076;top:547;width:63;height:2" coordorigin="5076,547" coordsize="63,2">
              <v:shape style="position:absolute;left:5076;top:547;width:63;height:2" coordorigin="5076,547" coordsize="63,0" path="m5076,547l5138,547e" filled="false" stroked="true" strokeweight=".72pt" strokecolor="#5d6770">
                <v:path arrowok="t"/>
              </v:shape>
            </v:group>
            <v:group style="position:absolute;left:5076;top:122;width:63;height:2" coordorigin="5076,122" coordsize="63,2">
              <v:shape style="position:absolute;left:5076;top:122;width:63;height:2" coordorigin="5076,122" coordsize="63,0" path="m5076,122l5138,122e" filled="false" stroked="true" strokeweight=".72pt" strokecolor="#5d6770">
                <v:path arrowok="t"/>
              </v:shape>
            </v:group>
            <v:group style="position:absolute;left:6187;top:2666;width:2;height:387" coordorigin="6187,2666" coordsize="2,387">
              <v:shape style="position:absolute;left:6187;top:2666;width:2;height:387" coordorigin="6187,2666" coordsize="0,387" path="m6187,2666l6187,3053e" filled="false" stroked="true" strokeweight=".72pt" strokecolor="#5d6770">
                <v:path arrowok="t"/>
              </v:shape>
            </v:group>
            <v:group style="position:absolute;left:7236;top:2666;width:2;height:387" coordorigin="7236,2666" coordsize="2,387">
              <v:shape style="position:absolute;left:7236;top:2666;width:2;height:387" coordorigin="7236,2666" coordsize="0,387" path="m7236,2666l7236,3053e" filled="false" stroked="true" strokeweight=".72pt" strokecolor="#5d6770">
                <v:path arrowok="t"/>
              </v:shape>
            </v:group>
            <v:group style="position:absolute;left:8285;top:2666;width:2;height:387" coordorigin="8285,2666" coordsize="2,387">
              <v:shape style="position:absolute;left:8285;top:2666;width:2;height:387" coordorigin="8285,2666" coordsize="0,387" path="m8285,2666l8285,3053e" filled="false" stroked="true" strokeweight=".72pt" strokecolor="#5d6770">
                <v:path arrowok="t"/>
              </v:shape>
            </v:group>
            <v:group style="position:absolute;left:9334;top:2666;width:2;height:773" coordorigin="9334,2666" coordsize="2,773">
              <v:shape style="position:absolute;left:9334;top:2666;width:2;height:773" coordorigin="9334,2666" coordsize="0,773" path="m9334,2666l9334,3439e" filled="false" stroked="true" strokeweight=".72pt" strokecolor="#5d6770">
                <v:path arrowok="t"/>
              </v:shape>
            </v:group>
            <v:group style="position:absolute;left:10382;top:2666;width:2;height:387" coordorigin="10382,2666" coordsize="2,387">
              <v:shape style="position:absolute;left:10382;top:2666;width:2;height:387" coordorigin="10382,2666" coordsize="0,387" path="m10382,2666l10382,3053e" filled="false" stroked="true" strokeweight=".72pt" strokecolor="#5d6770">
                <v:path arrowok="t"/>
              </v:shape>
            </v:group>
            <v:group style="position:absolute;left:11431;top:2666;width:2;height:773" coordorigin="11431,2666" coordsize="2,773">
              <v:shape style="position:absolute;left:11431;top:2666;width:2;height:773" coordorigin="11431,2666" coordsize="0,773" path="m11431,2666l11431,3439e" filled="false" stroked="true" strokeweight=".72pt" strokecolor="#5d6770">
                <v:path arrowok="t"/>
              </v:shape>
            </v:group>
            <v:group style="position:absolute;left:5664;top:269;width:5242;height:1517" coordorigin="5664,269" coordsize="5242,1517">
              <v:shape style="position:absolute;left:5664;top:269;width:5242;height:1517" coordorigin="5664,269" coordsize="5242,1517" path="m5664,269l6713,1126,7762,1058,8808,1786,9857,1133,10906,617e" filled="false" stroked="true" strokeweight="2.16pt" strokecolor="#009d4e">
                <v:path arrowok="t"/>
              </v:shape>
            </v:group>
            <v:group style="position:absolute;left:5622;top:227;width:78;height:75" coordorigin="5622,227" coordsize="78,75">
              <v:shape style="position:absolute;left:5622;top:227;width:78;height:75" coordorigin="5622,227" coordsize="78,75" path="m5656,227l5638,234,5626,251,5622,277,5632,291,5650,301,5678,302,5694,288,5700,266,5695,247,5679,232,5656,227xe" filled="true" fillcolor="#009d4e" stroked="false">
                <v:path arrowok="t"/>
                <v:fill type="solid"/>
              </v:shape>
            </v:group>
            <v:group style="position:absolute;left:5622;top:227;width:78;height:75" coordorigin="5622,227" coordsize="78,75">
              <v:shape style="position:absolute;left:5622;top:227;width:78;height:75" coordorigin="5622,227" coordsize="78,75" path="m5700,266l5694,288,5678,302,5650,301,5632,291,5622,277,5626,251,5638,234,5656,227,5679,232,5695,247,5700,266xe" filled="false" stroked="true" strokeweight=".74992pt" strokecolor="#009d4e">
                <v:path arrowok="t"/>
              </v:shape>
            </v:group>
            <v:group style="position:absolute;left:6671;top:1086;width:78;height:75" coordorigin="6671,1086" coordsize="78,75">
              <v:shape style="position:absolute;left:6671;top:1086;width:78;height:75" coordorigin="6671,1086" coordsize="78,75" path="m6705,1086l6687,1094,6675,1110,6671,1136,6680,1151,6699,1160,6727,1161,6743,1147,6749,1126,6743,1106,6728,1092,6705,1086xe" filled="true" fillcolor="#009d4e" stroked="false">
                <v:path arrowok="t"/>
                <v:fill type="solid"/>
              </v:shape>
            </v:group>
            <v:group style="position:absolute;left:6671;top:1086;width:78;height:75" coordorigin="6671,1086" coordsize="78,75">
              <v:shape style="position:absolute;left:6671;top:1086;width:78;height:75" coordorigin="6671,1086" coordsize="78,75" path="m6749,1126l6743,1147,6727,1161,6699,1160,6680,1151,6671,1136,6675,1110,6687,1094,6705,1086,6728,1092,6743,1106,6749,1126xe" filled="false" stroked="true" strokeweight=".74992pt" strokecolor="#009d4e">
                <v:path arrowok="t"/>
              </v:shape>
            </v:group>
            <v:group style="position:absolute;left:7720;top:1017;width:78;height:75" coordorigin="7720,1017" coordsize="78,75">
              <v:shape style="position:absolute;left:7720;top:1017;width:78;height:75" coordorigin="7720,1017" coordsize="78,75" path="m7753,1017l7736,1024,7724,1041,7720,1066,7729,1081,7748,1090,7775,1092,7791,1077,7798,1056,7792,1036,7777,1022,7753,1017xe" filled="true" fillcolor="#009d4e" stroked="false">
                <v:path arrowok="t"/>
                <v:fill type="solid"/>
              </v:shape>
            </v:group>
            <v:group style="position:absolute;left:7720;top:1017;width:78;height:75" coordorigin="7720,1017" coordsize="78,75">
              <v:shape style="position:absolute;left:7720;top:1017;width:78;height:75" coordorigin="7720,1017" coordsize="78,75" path="m7798,1056l7791,1077,7775,1092,7748,1090,7729,1081,7720,1066,7724,1041,7736,1024,7753,1017,7777,1022,7792,1036,7798,1056xe" filled="false" stroked="true" strokeweight=".74992pt" strokecolor="#009d4e">
                <v:path arrowok="t"/>
              </v:shape>
            </v:group>
            <v:group style="position:absolute;left:8769;top:1746;width:78;height:75" coordorigin="8769,1746" coordsize="78,75">
              <v:shape style="position:absolute;left:8769;top:1746;width:78;height:75" coordorigin="8769,1746" coordsize="78,75" path="m8802,1746l8784,1754,8772,1770,8769,1796,8778,1811,8796,1820,8824,1821,8840,1807,8846,1786,8841,1766,8826,1752,8802,1746xe" filled="true" fillcolor="#009d4e" stroked="false">
                <v:path arrowok="t"/>
                <v:fill type="solid"/>
              </v:shape>
            </v:group>
            <v:group style="position:absolute;left:8769;top:1746;width:78;height:75" coordorigin="8769,1746" coordsize="78,75">
              <v:shape style="position:absolute;left:8769;top:1746;width:78;height:75" coordorigin="8769,1746" coordsize="78,75" path="m8846,1786l8840,1807,8824,1821,8796,1820,8778,1811,8769,1796,8772,1770,8784,1754,8802,1746,8826,1752,8841,1766,8846,1786xe" filled="false" stroked="true" strokeweight=".74992pt" strokecolor="#009d4e">
                <v:path arrowok="t"/>
              </v:shape>
            </v:group>
            <v:group style="position:absolute;left:9817;top:1091;width:78;height:75" coordorigin="9817,1091" coordsize="78,75">
              <v:shape style="position:absolute;left:9817;top:1091;width:78;height:75" coordorigin="9817,1091" coordsize="78,75" path="m9851,1091l9833,1098,9821,1115,9817,1141,9827,1155,9845,1165,9873,1166,9889,1152,9895,1130,9890,1111,9874,1096,9851,1091xe" filled="true" fillcolor="#009d4e" stroked="false">
                <v:path arrowok="t"/>
                <v:fill type="solid"/>
              </v:shape>
            </v:group>
            <v:group style="position:absolute;left:9817;top:1091;width:78;height:75" coordorigin="9817,1091" coordsize="78,75">
              <v:shape style="position:absolute;left:9817;top:1091;width:78;height:75" coordorigin="9817,1091" coordsize="78,75" path="m9895,1130l9889,1152,9873,1166,9845,1165,9827,1155,9817,1141,9821,1115,9833,1098,9851,1091,9874,1096,9890,1111,9895,1130xe" filled="false" stroked="true" strokeweight=".74992pt" strokecolor="#009d4e">
                <v:path arrowok="t"/>
              </v:shape>
            </v:group>
            <v:group style="position:absolute;left:10866;top:575;width:78;height:75" coordorigin="10866,575" coordsize="78,75">
              <v:shape style="position:absolute;left:10866;top:575;width:78;height:75" coordorigin="10866,575" coordsize="78,75" path="m10900,575l10882,582,10870,599,10866,625,10876,639,10894,649,10922,650,10938,636,10944,614,10939,595,10923,580,10900,575xe" filled="true" fillcolor="#009d4e" stroked="false">
                <v:path arrowok="t"/>
                <v:fill type="solid"/>
              </v:shape>
            </v:group>
            <v:group style="position:absolute;left:10866;top:575;width:78;height:75" coordorigin="10866,575" coordsize="78,75">
              <v:shape style="position:absolute;left:10866;top:575;width:78;height:75" coordorigin="10866,575" coordsize="78,75" path="m10944,614l10938,636,10922,650,10894,649,10876,639,10866,625,10870,599,10882,582,10900,575,10923,580,10939,595,10944,614xe" filled="false" stroked="true" strokeweight=".74992pt" strokecolor="#009d4e">
                <v:path arrowok="t"/>
              </v:shape>
            </v:group>
            <v:group style="position:absolute;left:5664;top:1126;width:5242;height:226" coordorigin="5664,1126" coordsize="5242,226">
              <v:shape style="position:absolute;left:5664;top:1126;width:5242;height:226" coordorigin="5664,1126" coordsize="5242,226" path="m5664,1286l6713,1260,7762,1327,8808,1126,9857,1190,10906,1351e" filled="false" stroked="true" strokeweight="2.16pt" strokecolor="#eb5a5e">
                <v:path arrowok="t"/>
              </v:shape>
            </v:group>
            <v:group style="position:absolute;left:5622;top:1245;width:78;height:75" coordorigin="5622,1245" coordsize="78,75">
              <v:shape style="position:absolute;left:5622;top:1245;width:78;height:75" coordorigin="5622,1245" coordsize="78,75" path="m5656,1245l5638,1252,5626,1269,5622,1294,5632,1309,5650,1318,5678,1320,5694,1305,5700,1284,5695,1264,5679,1250,5656,1245xe" filled="true" fillcolor="#eb5a5e" stroked="false">
                <v:path arrowok="t"/>
                <v:fill type="solid"/>
              </v:shape>
            </v:group>
            <v:group style="position:absolute;left:5622;top:1245;width:78;height:75" coordorigin="5622,1245" coordsize="78,75">
              <v:shape style="position:absolute;left:5622;top:1245;width:78;height:75" coordorigin="5622,1245" coordsize="78,75" path="m5700,1284l5694,1305,5678,1320,5650,1318,5632,1309,5622,1294,5626,1269,5638,1252,5656,1245,5679,1250,5695,1264,5700,1284xe" filled="false" stroked="true" strokeweight=".74992pt" strokecolor="#eb5a5e">
                <v:path arrowok="t"/>
              </v:shape>
            </v:group>
            <v:group style="position:absolute;left:6671;top:1221;width:78;height:75" coordorigin="6671,1221" coordsize="78,75">
              <v:shape style="position:absolute;left:6671;top:1221;width:78;height:75" coordorigin="6671,1221" coordsize="78,75" path="m6705,1221l6687,1228,6675,1245,6671,1270,6680,1285,6699,1294,6727,1296,6743,1281,6749,1260,6743,1240,6728,1226,6705,1221xe" filled="true" fillcolor="#eb5a5e" stroked="false">
                <v:path arrowok="t"/>
                <v:fill type="solid"/>
              </v:shape>
            </v:group>
            <v:group style="position:absolute;left:6671;top:1221;width:78;height:75" coordorigin="6671,1221" coordsize="78,75">
              <v:shape style="position:absolute;left:6671;top:1221;width:78;height:75" coordorigin="6671,1221" coordsize="78,75" path="m6749,1260l6743,1281,6727,1296,6699,1294,6680,1285,6671,1270,6675,1245,6687,1228,6705,1221,6728,1226,6743,1240,6749,1260xe" filled="false" stroked="true" strokeweight=".74992pt" strokecolor="#eb5a5e">
                <v:path arrowok="t"/>
              </v:shape>
            </v:group>
            <v:group style="position:absolute;left:7720;top:1288;width:78;height:75" coordorigin="7720,1288" coordsize="78,75">
              <v:shape style="position:absolute;left:7720;top:1288;width:78;height:75" coordorigin="7720,1288" coordsize="78,75" path="m7753,1288l7736,1295,7724,1312,7720,1338,7729,1352,7748,1361,7775,1363,7791,1348,7798,1327,7792,1307,7777,1293,7753,1288xe" filled="true" fillcolor="#eb5a5e" stroked="false">
                <v:path arrowok="t"/>
                <v:fill type="solid"/>
              </v:shape>
            </v:group>
            <v:group style="position:absolute;left:7720;top:1288;width:78;height:75" coordorigin="7720,1288" coordsize="78,75">
              <v:shape style="position:absolute;left:7720;top:1288;width:78;height:75" coordorigin="7720,1288" coordsize="78,75" path="m7798,1327l7791,1348,7775,1363,7748,1361,7729,1352,7720,1338,7724,1312,7736,1295,7753,1288,7777,1293,7792,1307,7798,1327xe" filled="false" stroked="true" strokeweight=".74992pt" strokecolor="#eb5a5e">
                <v:path arrowok="t"/>
              </v:shape>
            </v:group>
            <v:group style="position:absolute;left:8769;top:1086;width:78;height:75" coordorigin="8769,1086" coordsize="78,75">
              <v:shape style="position:absolute;left:8769;top:1086;width:78;height:75" coordorigin="8769,1086" coordsize="78,75" path="m8802,1086l8784,1094,8772,1110,8769,1136,8778,1151,8796,1160,8824,1161,8840,1147,8846,1126,8841,1106,8826,1092,8802,1086xe" filled="true" fillcolor="#eb5a5e" stroked="false">
                <v:path arrowok="t"/>
                <v:fill type="solid"/>
              </v:shape>
            </v:group>
            <v:group style="position:absolute;left:8769;top:1086;width:78;height:75" coordorigin="8769,1086" coordsize="78,75">
              <v:shape style="position:absolute;left:8769;top:1086;width:78;height:75" coordorigin="8769,1086" coordsize="78,75" path="m8846,1126l8840,1147,8824,1161,8796,1160,8778,1151,8769,1136,8772,1110,8784,1094,8802,1086,8826,1092,8841,1106,8846,1126xe" filled="false" stroked="true" strokeweight=".74992pt" strokecolor="#eb5a5e">
                <v:path arrowok="t"/>
              </v:shape>
            </v:group>
            <v:group style="position:absolute;left:9817;top:1149;width:78;height:75" coordorigin="9817,1149" coordsize="78,75">
              <v:shape style="position:absolute;left:9817;top:1149;width:78;height:75" coordorigin="9817,1149" coordsize="78,75" path="m9851,1149l9833,1156,9821,1173,9817,1198,9827,1213,9845,1222,9873,1224,9889,1209,9895,1188,9890,1168,9874,1154,9851,1149xe" filled="true" fillcolor="#eb5a5e" stroked="false">
                <v:path arrowok="t"/>
                <v:fill type="solid"/>
              </v:shape>
            </v:group>
            <v:group style="position:absolute;left:9817;top:1149;width:78;height:75" coordorigin="9817,1149" coordsize="78,75">
              <v:shape style="position:absolute;left:9817;top:1149;width:78;height:75" coordorigin="9817,1149" coordsize="78,75" path="m9895,1188l9889,1209,9873,1224,9845,1222,9827,1213,9817,1198,9821,1173,9833,1156,9851,1149,9874,1154,9890,1168,9895,1188xe" filled="false" stroked="true" strokeweight=".74992pt" strokecolor="#eb5a5e">
                <v:path arrowok="t"/>
              </v:shape>
            </v:group>
            <v:group style="position:absolute;left:10866;top:1309;width:78;height:75" coordorigin="10866,1309" coordsize="78,75">
              <v:shape style="position:absolute;left:10866;top:1309;width:78;height:75" coordorigin="10866,1309" coordsize="78,75" path="m10900,1309l10882,1317,10870,1333,10866,1359,10876,1374,10894,1383,10922,1384,10938,1370,10944,1349,10939,1329,10923,1315,10900,1309xe" filled="true" fillcolor="#eb5a5e" stroked="false">
                <v:path arrowok="t"/>
                <v:fill type="solid"/>
              </v:shape>
            </v:group>
            <v:group style="position:absolute;left:10866;top:1309;width:78;height:75" coordorigin="10866,1309" coordsize="78,75">
              <v:shape style="position:absolute;left:10866;top:1309;width:78;height:75" coordorigin="10866,1309" coordsize="78,75" path="m10944,1349l10938,1370,10922,1384,10894,1383,10876,1374,10866,1359,10870,1333,10882,1317,10900,1309,10923,1315,10939,1329,10944,1349xe" filled="false" stroked="true" strokeweight=".74992pt" strokecolor="#eb5a5e">
                <v:path arrowok="t"/>
              </v:shape>
              <v:shape style="position:absolute;left:5640;top:2837;width:5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6663;top:2837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II</w:t>
                      </w:r>
                    </w:p>
                  </w:txbxContent>
                </v:textbox>
                <w10:wrap type="none"/>
              </v:shape>
              <v:shape style="position:absolute;left:7686;top:2837;width:15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III</w:t>
                      </w:r>
                    </w:p>
                  </w:txbxContent>
                </v:textbox>
                <w10:wrap type="none"/>
              </v:shape>
              <v:shape style="position:absolute;left:8728;top:2837;width:16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IV</w:t>
                      </w:r>
                    </w:p>
                  </w:txbxContent>
                </v:textbox>
                <w10:wrap type="none"/>
              </v:shape>
              <v:shape style="position:absolute;left:9834;top:2837;width:5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I</w:t>
                      </w:r>
                    </w:p>
                  </w:txbxContent>
                </v:textbox>
                <w10:wrap type="none"/>
              </v:shape>
              <v:shape style="position:absolute;left:10857;top:2837;width:1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II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35;top:3224;width:40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2015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80;top:3224;width:40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2016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1.2000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1.1500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1.1000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1.0500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1.0000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0.9500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65"/>
        <w:ind w:left="20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0.9000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tabs>
          <w:tab w:pos="1470" w:val="left" w:leader="none"/>
        </w:tabs>
        <w:spacing w:before="0"/>
        <w:ind w:left="0" w:right="154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4.079987pt;margin-top:3.719485pt;width:21.4pt;height:4.45pt;mso-position-horizontal-relative:page;mso-position-vertical-relative:paragraph;z-index:21688" coordorigin="6682,74" coordsize="428,89">
            <v:group style="position:absolute;left:6703;top:122;width:384;height:2" coordorigin="6703,122" coordsize="384,2">
              <v:shape style="position:absolute;left:6703;top:122;width:384;height:2" coordorigin="6703,122" coordsize="384,0" path="m6703,122l7087,122e" filled="false" stroked="true" strokeweight="2.16pt" strokecolor="#009d4e">
                <v:path arrowok="t"/>
              </v:shape>
            </v:group>
            <v:group style="position:absolute;left:6856;top:82;width:80;height:75" coordorigin="6856,82" coordsize="80,75">
              <v:shape style="position:absolute;left:6856;top:82;width:80;height:75" coordorigin="6856,82" coordsize="80,75" path="m6888,82l6871,89,6860,107,6856,132,6866,146,6885,155,6914,156,6930,142,6936,121,6936,118,6929,99,6913,86,6888,82xe" filled="true" fillcolor="#009d4e" stroked="false">
                <v:path arrowok="t"/>
                <v:fill type="solid"/>
              </v:shape>
            </v:group>
            <v:group style="position:absolute;left:6856;top:82;width:80;height:75" coordorigin="6856,82" coordsize="80,75">
              <v:shape style="position:absolute;left:6856;top:82;width:80;height:75" coordorigin="6856,82" coordsize="80,75" path="m6936,121l6930,142,6914,156,6885,155,6866,146,6856,132,6860,107,6871,89,6888,82,6913,86,6929,99,6936,118,6936,121xe" filled="false" stroked="true" strokeweight=".72pt" strokecolor="#009d4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640015pt;margin-top:3.705574pt;width:21.4pt;height:4.5pt;mso-position-horizontal-relative:page;mso-position-vertical-relative:paragraph;z-index:-859984" coordorigin="8153,74" coordsize="428,90">
            <v:group style="position:absolute;left:8174;top:122;width:384;height:2" coordorigin="8174,122" coordsize="384,2">
              <v:shape style="position:absolute;left:8174;top:122;width:384;height:2" coordorigin="8174,122" coordsize="384,0" path="m8174,122l8558,122e" filled="false" stroked="true" strokeweight="2.16pt" strokecolor="#eb5a5e">
                <v:path arrowok="t"/>
              </v:shape>
            </v:group>
            <v:group style="position:absolute;left:8327;top:81;width:78;height:75" coordorigin="8327,81" coordsize="78,75">
              <v:shape style="position:absolute;left:8327;top:81;width:78;height:75" coordorigin="8327,81" coordsize="78,75" path="m8361,81l8343,89,8331,105,8327,131,8336,146,8355,155,8383,156,8399,142,8405,121,8399,101,8384,87,8361,81xe" filled="true" fillcolor="#eb5a5e" stroked="false">
                <v:path arrowok="t"/>
                <v:fill type="solid"/>
              </v:shape>
            </v:group>
            <v:group style="position:absolute;left:8327;top:81;width:78;height:75" coordorigin="8327,81" coordsize="78,75">
              <v:shape style="position:absolute;left:8327;top:81;width:78;height:75" coordorigin="8327,81" coordsize="78,75" path="m8405,121l8399,142,8383,156,8355,155,8336,146,8327,131,8331,105,8343,89,8361,81,8384,87,8399,101,8405,121xe" filled="false" stroked="true" strokeweight=".72pt" strokecolor="#eb5a5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3"/>
          <w:w w:val="95"/>
          <w:sz w:val="20"/>
        </w:rPr>
        <w:t>BCSur</w:t>
        <w:tab/>
      </w:r>
      <w:r>
        <w:rPr>
          <w:rFonts w:ascii="Arial"/>
          <w:color w:val="5D6770"/>
          <w:spacing w:val="5"/>
          <w:sz w:val="20"/>
        </w:rPr>
        <w:t>Nacional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2204" w:right="442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52"/>
        <w:ind w:left="4556" w:right="225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INFERIOR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LÍNEA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5"/>
          <w:w w:val="104"/>
        </w:rPr>
        <w:t> </w:t>
      </w:r>
      <w:r>
        <w:rPr>
          <w:rFonts w:ascii="Arial" w:hAnsi="Arial"/>
          <w:color w:val="5D6770"/>
          <w:w w:val="105"/>
        </w:rPr>
        <w:t>BIENESTAR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IENESTAR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MÍNIMO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  <w:w w:val="105"/>
        </w:rPr>
        <w:t>2012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2014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9"/>
        <w:spacing w:line="240" w:lineRule="auto" w:before="63"/>
        <w:ind w:left="0" w:right="0"/>
        <w:jc w:val="right"/>
        <w:rPr>
          <w:rFonts w:ascii="Calibri" w:hAnsi="Calibri" w:cs="Calibri" w:eastAsia="Calibri"/>
        </w:rPr>
      </w:pPr>
      <w:r>
        <w:rPr>
          <w:rFonts w:ascii="Calibri"/>
          <w:color w:val="585858"/>
          <w:w w:val="95"/>
        </w:rPr>
        <w:t>40.0</w:t>
      </w:r>
      <w:r>
        <w:rPr>
          <w:rFonts w:ascii="Calibri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35.0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30.0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25.0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20.0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15.0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w w:val="95"/>
          <w:sz w:val="18"/>
        </w:rPr>
        <w:t>10.0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sz w:val="18"/>
        </w:rPr>
        <w:t>5.0</w:t>
      </w:r>
      <w:r>
        <w:rPr>
          <w:rFonts w:ascii="Calibri"/>
          <w:sz w:val="18"/>
        </w:rPr>
      </w:r>
    </w:p>
    <w:p>
      <w:pPr>
        <w:spacing w:before="138"/>
        <w:ind w:left="0" w:right="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585858"/>
          <w:sz w:val="18"/>
        </w:rPr>
        <w:t>0.0</w:t>
      </w:r>
      <w:r>
        <w:rPr>
          <w:rFonts w:ascii="Calibri"/>
          <w:sz w:val="18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  <w:r>
        <w:rPr/>
        <w:br w:type="column"/>
      </w:r>
      <w:r>
        <w:rPr>
          <w:rFonts w:ascii="Calibri"/>
          <w:sz w:val="2"/>
        </w:rPr>
      </w:r>
    </w:p>
    <w:p>
      <w:pPr>
        <w:spacing w:line="200" w:lineRule="atLeast"/>
        <w:ind w:left="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22.7pt;height:153.950pt;mso-position-horizontal-relative:char;mso-position-vertical-relative:line" coordorigin="0,0" coordsize="6454,3079">
            <v:group style="position:absolute;left:847;top:2073;width:718;height:934" coordorigin="847,2073" coordsize="718,934">
              <v:shape style="position:absolute;left:847;top:2073;width:718;height:934" coordorigin="847,2073" coordsize="718,934" path="m847,3007l1565,3007,1565,2073,847,2073,847,3007xe" filled="true" fillcolor="#eb5a5e" stroked="false">
                <v:path arrowok="t"/>
                <v:fill type="solid"/>
              </v:shape>
            </v:group>
            <v:group style="position:absolute;left:847;top:2073;width:718;height:934" coordorigin="847,2073" coordsize="718,934">
              <v:shape style="position:absolute;left:847;top:2073;width:718;height:934" coordorigin="847,2073" coordsize="718,934" path="m847,3007l1565,3007,1565,2073,847,2073,847,3007xe" filled="false" stroked="true" strokeweight="6pt" strokecolor="#eb5a5e">
                <v:path arrowok="t"/>
              </v:shape>
            </v:group>
            <v:group style="position:absolute;left:4039;top:2251;width:716;height:756" coordorigin="4039,2251" coordsize="716,756">
              <v:shape style="position:absolute;left:4039;top:2251;width:716;height:756" coordorigin="4039,2251" coordsize="716,756" path="m4039,3007l4754,3007,4754,2251,4039,2251,4039,3007xe" filled="true" fillcolor="#eb5a5e" stroked="false">
                <v:path arrowok="t"/>
                <v:fill type="solid"/>
              </v:shape>
            </v:group>
            <v:group style="position:absolute;left:4039;top:2251;width:716;height:756" coordorigin="4039,2251" coordsize="716,756">
              <v:shape style="position:absolute;left:4039;top:2251;width:716;height:756" coordorigin="4039,2251" coordsize="716,756" path="m4039,3007l4754,3007,4754,2251,4039,2251,4039,3007xe" filled="false" stroked="true" strokeweight="6pt" strokecolor="#eb5a5e">
                <v:path arrowok="t"/>
              </v:shape>
            </v:group>
            <v:group style="position:absolute;left:1757;top:287;width:716;height:2720" coordorigin="1757,287" coordsize="716,2720">
              <v:shape style="position:absolute;left:1757;top:287;width:716;height:2720" coordorigin="1757,287" coordsize="716,2720" path="m1757,3007l2472,3007,2472,287,1757,287,1757,3007xe" filled="true" fillcolor="#009d4e" stroked="false">
                <v:path arrowok="t"/>
                <v:fill type="solid"/>
              </v:shape>
            </v:group>
            <v:group style="position:absolute;left:1757;top:287;width:716;height:2720" coordorigin="1757,287" coordsize="716,2720">
              <v:shape style="position:absolute;left:1757;top:287;width:716;height:2720" coordorigin="1757,287" coordsize="716,2720" path="m1757,3007l2472,3007,2472,287,1757,287,1757,3007xe" filled="false" stroked="true" strokeweight="6pt" strokecolor="#009d4e">
                <v:path arrowok="t"/>
              </v:shape>
            </v:group>
            <v:group style="position:absolute;left:4949;top:441;width:716;height:2566" coordorigin="4949,441" coordsize="716,2566">
              <v:shape style="position:absolute;left:4949;top:441;width:716;height:2566" coordorigin="4949,441" coordsize="716,2566" path="m4949,3007l5664,3007,5664,441,4949,441,4949,3007xe" filled="true" fillcolor="#009d4e" stroked="false">
                <v:path arrowok="t"/>
                <v:fill type="solid"/>
              </v:shape>
            </v:group>
            <v:group style="position:absolute;left:4949;top:441;width:716;height:2566" coordorigin="4949,441" coordsize="716,2566">
              <v:shape style="position:absolute;left:4949;top:441;width:716;height:2566" coordorigin="4949,441" coordsize="716,2566" path="m4949,3007l5664,3007,5664,441,4949,441,4949,3007xe" filled="false" stroked="true" strokeweight="6pt" strokecolor="#009d4e">
                <v:path arrowok="t"/>
              </v:shape>
            </v:group>
            <v:group style="position:absolute;left:65;top:146;width:2;height:2926" coordorigin="65,146" coordsize="2,2926">
              <v:shape style="position:absolute;left:65;top:146;width:2;height:2926" coordorigin="65,146" coordsize="0,2926" path="m65,146l65,3071e" filled="false" stroked="true" strokeweight=".72pt" strokecolor="#5d6770">
                <v:path arrowok="t"/>
              </v:shape>
            </v:group>
            <v:group style="position:absolute;left:7;top:3007;width:6440;height:2" coordorigin="7,3007" coordsize="6440,2">
              <v:shape style="position:absolute;left:7;top:3007;width:6440;height:2" coordorigin="7,3007" coordsize="6440,0" path="m7,3007l6446,3007e" filled="false" stroked="true" strokeweight=".72pt" strokecolor="#5d6770">
                <v:path arrowok="t"/>
              </v:shape>
            </v:group>
            <v:group style="position:absolute;left:7;top:2649;width:58;height:2" coordorigin="7,2649" coordsize="58,2">
              <v:shape style="position:absolute;left:7;top:2649;width:58;height:2" coordorigin="7,2649" coordsize="58,0" path="m7,2649l65,2649e" filled="false" stroked="true" strokeweight=".72pt" strokecolor="#5d6770">
                <v:path arrowok="t"/>
              </v:shape>
            </v:group>
            <v:group style="position:absolute;left:7;top:2291;width:58;height:2" coordorigin="7,2291" coordsize="58,2">
              <v:shape style="position:absolute;left:7;top:2291;width:58;height:2" coordorigin="7,2291" coordsize="58,0" path="m7,2291l65,2291e" filled="false" stroked="true" strokeweight=".72pt" strokecolor="#5d6770">
                <v:path arrowok="t"/>
              </v:shape>
            </v:group>
            <v:group style="position:absolute;left:7;top:1934;width:58;height:2" coordorigin="7,1934" coordsize="58,2">
              <v:shape style="position:absolute;left:7;top:1934;width:58;height:2" coordorigin="7,1934" coordsize="58,0" path="m7,1934l65,1934e" filled="false" stroked="true" strokeweight=".72pt" strokecolor="#5d6770">
                <v:path arrowok="t"/>
              </v:shape>
            </v:group>
            <v:group style="position:absolute;left:7;top:1576;width:58;height:2" coordorigin="7,1576" coordsize="58,2">
              <v:shape style="position:absolute;left:7;top:1576;width:58;height:2" coordorigin="7,1576" coordsize="58,0" path="m7,1576l65,1576e" filled="false" stroked="true" strokeweight=".72pt" strokecolor="#5d6770">
                <v:path arrowok="t"/>
              </v:shape>
            </v:group>
            <v:group style="position:absolute;left:7;top:1219;width:58;height:2" coordorigin="7,1219" coordsize="58,2">
              <v:shape style="position:absolute;left:7;top:1219;width:58;height:2" coordorigin="7,1219" coordsize="58,0" path="m7,1219l65,1219e" filled="false" stroked="true" strokeweight=".72pt" strokecolor="#5d6770">
                <v:path arrowok="t"/>
              </v:shape>
            </v:group>
            <v:group style="position:absolute;left:7;top:861;width:58;height:2" coordorigin="7,861" coordsize="58,2">
              <v:shape style="position:absolute;left:7;top:861;width:58;height:2" coordorigin="7,861" coordsize="58,0" path="m7,861l65,861e" filled="false" stroked="true" strokeweight=".72pt" strokecolor="#5d6770">
                <v:path arrowok="t"/>
              </v:shape>
            </v:group>
            <v:group style="position:absolute;left:7;top:503;width:58;height:2" coordorigin="7,503" coordsize="58,2">
              <v:shape style="position:absolute;left:7;top:503;width:58;height:2" coordorigin="7,503" coordsize="58,0" path="m7,503l65,503e" filled="false" stroked="true" strokeweight=".72pt" strokecolor="#5d6770">
                <v:path arrowok="t"/>
              </v:shape>
            </v:group>
            <v:group style="position:absolute;left:7;top:146;width:58;height:2" coordorigin="7,146" coordsize="58,2">
              <v:shape style="position:absolute;left:7;top:146;width:58;height:2" coordorigin="7,146" coordsize="58,0" path="m7,146l65,146e" filled="false" stroked="true" strokeweight=".72pt" strokecolor="#5d6770">
                <v:path arrowok="t"/>
              </v:shape>
            </v:group>
            <v:group style="position:absolute;left:3257;top:3007;width:2;height:65" coordorigin="3257,3007" coordsize="2,65">
              <v:shape style="position:absolute;left:3257;top:3007;width:2;height:65" coordorigin="3257,3007" coordsize="0,65" path="m3257,3007l3257,3071e" filled="false" stroked="true" strokeweight=".72pt" strokecolor="#5d6770">
                <v:path arrowok="t"/>
              </v:shape>
            </v:group>
            <v:group style="position:absolute;left:6446;top:3007;width:2;height:65" coordorigin="6446,3007" coordsize="2,65">
              <v:shape style="position:absolute;left:6446;top:3007;width:2;height:65" coordorigin="6446,3007" coordsize="0,65" path="m6446,3007l6446,3071e" filled="false" stroked="true" strokeweight=".72pt" strokecolor="#5d6770">
                <v:path arrowok="t"/>
              </v:shape>
              <v:shape style="position:absolute;left:1924;top:0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38.0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15;top:155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35.9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5;top:1786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04040"/>
                          <w:spacing w:val="-1"/>
                          <w:w w:val="95"/>
                          <w:sz w:val="20"/>
                        </w:rPr>
                        <w:t>13.1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07;top:1964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404040"/>
                          <w:spacing w:val="-1"/>
                          <w:w w:val="95"/>
                          <w:sz w:val="20"/>
                        </w:rPr>
                        <w:t>10.6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tabs>
          <w:tab w:pos="4711" w:val="left" w:leader="none"/>
        </w:tabs>
        <w:spacing w:before="56"/>
        <w:ind w:left="151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585858"/>
          <w:w w:val="95"/>
          <w:sz w:val="20"/>
        </w:rPr>
        <w:t>2012</w:t>
        <w:tab/>
      </w:r>
      <w:r>
        <w:rPr>
          <w:rFonts w:ascii="Calibri"/>
          <w:b/>
          <w:color w:val="585858"/>
          <w:sz w:val="20"/>
        </w:rPr>
        <w:t>2014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4805" w:space="40"/>
            <w:col w:w="8735"/>
          </w:cols>
        </w:sectPr>
      </w:pPr>
    </w:p>
    <w:p>
      <w:pPr>
        <w:spacing w:line="351" w:lineRule="auto" w:before="142"/>
        <w:ind w:left="5278" w:right="2609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5.669998pt;margin-top:8.343904pt;width:8.65pt;height:7.2pt;mso-position-horizontal-relative:page;mso-position-vertical-relative:paragraph;z-index:-859840" coordorigin="5113,167" coordsize="173,144">
            <v:group style="position:absolute;left:5156;top:239;width:87;height:2" coordorigin="5156,239" coordsize="87,2">
              <v:shape style="position:absolute;left:5156;top:239;width:87;height:2" coordorigin="5156,239" coordsize="87,0" path="m5156,239l5243,239e" filled="false" stroked="true" strokeweight="4.3pt" strokecolor="#eb5a5e">
                <v:path arrowok="t"/>
              </v:shape>
            </v:group>
            <v:group style="position:absolute;left:5156;top:197;width:87;height:84" coordorigin="5156,197" coordsize="87,84">
              <v:shape style="position:absolute;left:5156;top:197;width:87;height:84" coordorigin="5156,197" coordsize="87,84" path="m5156,281l5243,281,5243,197,5156,197,5156,281xe" filled="false" stroked="true" strokeweight="3.0pt" strokecolor="#eb5a5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5.610001pt;margin-top:21.783903pt;width:8.75pt;height:7.35pt;mso-position-horizontal-relative:page;mso-position-vertical-relative:paragraph;z-index:-859816" coordorigin="5112,436" coordsize="175,147">
            <v:group style="position:absolute;left:5156;top:509;width:87;height:2" coordorigin="5156,509" coordsize="87,2">
              <v:shape style="position:absolute;left:5156;top:509;width:87;height:2" coordorigin="5156,509" coordsize="87,0" path="m5156,509l5243,509e" filled="false" stroked="true" strokeweight="4.42pt" strokecolor="#009d4e">
                <v:path arrowok="t"/>
              </v:shape>
            </v:group>
            <v:group style="position:absolute;left:5156;top:466;width:87;height:87" coordorigin="5156,466" coordsize="87,87">
              <v:shape style="position:absolute;left:5156;top:466;width:87;height:87" coordorigin="5156,466" coordsize="87,87" path="m5156,552l5243,552,5243,466,5156,466,5156,552xe" filled="false" stroked="true" strokeweight="3pt" strokecolor="#009d4e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85858"/>
          <w:spacing w:val="-1"/>
          <w:sz w:val="16"/>
        </w:rPr>
        <w:t>Con ingreso</w:t>
      </w:r>
      <w:r>
        <w:rPr>
          <w:rFonts w:ascii="Arial" w:hAnsi="Arial"/>
          <w:b/>
          <w:color w:val="585858"/>
          <w:spacing w:val="1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inferior</w:t>
      </w:r>
      <w:r>
        <w:rPr>
          <w:rFonts w:ascii="Arial" w:hAnsi="Arial"/>
          <w:b/>
          <w:color w:val="585858"/>
          <w:sz w:val="16"/>
        </w:rPr>
        <w:t> a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z w:val="16"/>
        </w:rPr>
        <w:t>la </w:t>
      </w:r>
      <w:r>
        <w:rPr>
          <w:rFonts w:ascii="Arial" w:hAnsi="Arial"/>
          <w:b/>
          <w:color w:val="585858"/>
          <w:spacing w:val="-1"/>
          <w:sz w:val="16"/>
        </w:rPr>
        <w:t>línea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z w:val="16"/>
        </w:rPr>
        <w:t>de </w:t>
      </w:r>
      <w:r>
        <w:rPr>
          <w:rFonts w:ascii="Arial" w:hAnsi="Arial"/>
          <w:b/>
          <w:color w:val="585858"/>
          <w:spacing w:val="-1"/>
          <w:sz w:val="16"/>
        </w:rPr>
        <w:t>bienestar</w:t>
      </w:r>
      <w:r>
        <w:rPr>
          <w:rFonts w:ascii="Arial" w:hAnsi="Arial"/>
          <w:b/>
          <w:color w:val="585858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mínimo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(canasta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alimenticia)</w:t>
      </w:r>
      <w:r>
        <w:rPr>
          <w:rFonts w:ascii="Arial" w:hAnsi="Arial"/>
          <w:b/>
          <w:color w:val="585858"/>
          <w:spacing w:val="29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Con ingreso</w:t>
      </w:r>
      <w:r>
        <w:rPr>
          <w:rFonts w:ascii="Arial" w:hAnsi="Arial"/>
          <w:b/>
          <w:color w:val="585858"/>
          <w:spacing w:val="1"/>
          <w:sz w:val="16"/>
        </w:rPr>
        <w:t> </w:t>
      </w:r>
      <w:r>
        <w:rPr>
          <w:rFonts w:ascii="Arial" w:hAnsi="Arial"/>
          <w:b/>
          <w:color w:val="585858"/>
          <w:spacing w:val="-1"/>
          <w:sz w:val="16"/>
        </w:rPr>
        <w:t>inferior</w:t>
      </w:r>
      <w:r>
        <w:rPr>
          <w:rFonts w:ascii="Arial" w:hAnsi="Arial"/>
          <w:b/>
          <w:color w:val="585858"/>
          <w:sz w:val="16"/>
        </w:rPr>
        <w:t> a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z w:val="16"/>
        </w:rPr>
        <w:t>la </w:t>
      </w:r>
      <w:r>
        <w:rPr>
          <w:rFonts w:ascii="Arial" w:hAnsi="Arial"/>
          <w:b/>
          <w:color w:val="585858"/>
          <w:spacing w:val="-1"/>
          <w:sz w:val="16"/>
        </w:rPr>
        <w:t>línea</w:t>
      </w:r>
      <w:r>
        <w:rPr>
          <w:rFonts w:ascii="Arial" w:hAnsi="Arial"/>
          <w:b/>
          <w:color w:val="585858"/>
          <w:spacing w:val="-2"/>
          <w:sz w:val="16"/>
        </w:rPr>
        <w:t> </w:t>
      </w:r>
      <w:r>
        <w:rPr>
          <w:rFonts w:ascii="Arial" w:hAnsi="Arial"/>
          <w:b/>
          <w:color w:val="585858"/>
          <w:sz w:val="16"/>
        </w:rPr>
        <w:t>de </w:t>
      </w:r>
      <w:r>
        <w:rPr>
          <w:rFonts w:ascii="Arial" w:hAnsi="Arial"/>
          <w:b/>
          <w:color w:val="585858"/>
          <w:spacing w:val="-1"/>
          <w:sz w:val="16"/>
        </w:rPr>
        <w:t>bienestar</w:t>
      </w:r>
      <w:r>
        <w:rPr>
          <w:rFonts w:ascii="Arial" w:hAnsi="Arial"/>
          <w:sz w:val="16"/>
        </w:rPr>
      </w:r>
    </w:p>
    <w:p>
      <w:pPr>
        <w:spacing w:before="115"/>
        <w:ind w:left="226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30" w:lineRule="auto" w:before="3"/>
        <w:ind w:left="426" w:right="2651" w:firstLine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PER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CÁPITA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PES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CORRI</w:t>
      </w:r>
      <w:r>
        <w:rPr>
          <w:rFonts w:ascii="Arial" w:hAnsi="Arial"/>
          <w:color w:val="5D6770"/>
          <w:spacing w:val="-2"/>
          <w:w w:val="105"/>
        </w:rPr>
        <w:t>ENTES,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16"/>
          <w:w w:val="105"/>
        </w:rPr>
        <w:t> </w:t>
      </w:r>
      <w:r>
        <w:rPr>
          <w:rFonts w:ascii="Arial" w:hAnsi="Arial"/>
          <w:color w:val="5D6770"/>
          <w:w w:val="105"/>
        </w:rPr>
        <w:t>PESOS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ONSTANT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65"/>
          <w:w w:val="98"/>
        </w:rPr>
        <w:t> </w:t>
      </w:r>
      <w:r>
        <w:rPr>
          <w:rFonts w:ascii="Arial" w:hAnsi="Arial"/>
          <w:color w:val="5D6770"/>
          <w:spacing w:val="-1"/>
          <w:w w:val="105"/>
        </w:rPr>
        <w:t>(INPC)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DEFLACTADOS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CANASTA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ALIMENTARIA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B.C.SUR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NACIONAL,</w:t>
      </w:r>
      <w:r>
        <w:rPr>
          <w:rFonts w:ascii="Arial" w:hAnsi="Arial"/>
          <w:color w:val="5D6770"/>
          <w:spacing w:val="53"/>
          <w:w w:val="107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53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2113" w:val="left" w:leader="none"/>
        </w:tabs>
        <w:spacing w:line="200" w:lineRule="atLeast"/>
        <w:ind w:left="69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59.3pt;height:69.5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37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color w:val="FFFFFF"/>
                      <w:spacing w:val="2"/>
                      <w:sz w:val="20"/>
                    </w:rPr>
                    <w:t>Ñ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25.6pt;height:69.55pt;mso-position-horizontal-relative:char;mso-position-vertical-relative:line" coordorigin="0,0" coordsize="8512,1391">
            <v:group style="position:absolute;left:0;top:0;width:1287;height:1391" coordorigin="0,0" coordsize="1287,1391">
              <v:shape style="position:absolute;left:0;top:0;width:1287;height:1391" coordorigin="0,0" coordsize="1287,1391" path="m0,1390l1287,1390,1287,0,0,0,0,1390xe" filled="true" fillcolor="#5cbeb5" stroked="false">
                <v:path arrowok="t"/>
                <v:fill type="solid"/>
              </v:shape>
            </v:group>
            <v:group style="position:absolute;left:65;top:578;width:1158;height:231" coordorigin="65,578" coordsize="1158,231">
              <v:shape style="position:absolute;left:65;top:578;width:1158;height:231" coordorigin="65,578" coordsize="1158,231" path="m65,809l1222,809,1222,578,65,578,65,809xe" filled="true" fillcolor="#5cbeb5" stroked="false">
                <v:path arrowok="t"/>
                <v:fill type="solid"/>
              </v:shape>
            </v:group>
            <v:group style="position:absolute;left:1297;top:0;width:2391;height:689" coordorigin="1297,0" coordsize="2391,689">
              <v:shape style="position:absolute;left:1297;top:0;width:2391;height:689" coordorigin="1297,0" coordsize="2391,689" path="m1297,689l3687,689,3687,0,1297,0,1297,689xe" filled="true" fillcolor="#5cbeb5" stroked="false">
                <v:path arrowok="t"/>
                <v:fill type="solid"/>
              </v:shape>
            </v:group>
            <v:group style="position:absolute;left:1361;top:228;width:2261;height:231" coordorigin="1361,228" coordsize="2261,231">
              <v:shape style="position:absolute;left:1361;top:228;width:2261;height:231" coordorigin="1361,228" coordsize="2261,231" path="m1361,458l3622,458,3622,228,1361,228,1361,458xe" filled="true" fillcolor="#5cbeb5" stroked="false">
                <v:path arrowok="t"/>
                <v:fill type="solid"/>
              </v:shape>
            </v:group>
            <v:group style="position:absolute;left:3697;top:0;width:2415;height:689" coordorigin="3697,0" coordsize="2415,689">
              <v:shape style="position:absolute;left:3697;top:0;width:2415;height:689" coordorigin="3697,0" coordsize="2415,689" path="m3697,689l6111,689,6111,0,3697,0,3697,689xe" filled="true" fillcolor="#5cbeb5" stroked="false">
                <v:path arrowok="t"/>
                <v:fill type="solid"/>
              </v:shape>
            </v:group>
            <v:group style="position:absolute;left:3761;top:0;width:2281;height:228" coordorigin="3761,0" coordsize="2281,228">
              <v:shape style="position:absolute;left:3761;top:0;width:2281;height:228" coordorigin="3761,0" coordsize="2281,228" path="m3761,228l6042,228,6042,0,3761,0,3761,228xe" filled="true" fillcolor="#5cbeb5" stroked="false">
                <v:path arrowok="t"/>
                <v:fill type="solid"/>
              </v:shape>
            </v:group>
            <v:group style="position:absolute;left:3761;top:228;width:2281;height:231" coordorigin="3761,228" coordsize="2281,231">
              <v:shape style="position:absolute;left:3761;top:228;width:2281;height:231" coordorigin="3761,228" coordsize="2281,231" path="m3761,458l6042,458,6042,228,3761,228,3761,458xe" filled="true" fillcolor="#5cbeb5" stroked="false">
                <v:path arrowok="t"/>
                <v:fill type="solid"/>
              </v:shape>
            </v:group>
            <v:group style="position:absolute;left:3761;top:458;width:2281;height:231" coordorigin="3761,458" coordsize="2281,231">
              <v:shape style="position:absolute;left:3761;top:458;width:2281;height:231" coordorigin="3761,458" coordsize="2281,231" path="m3761,689l6042,689,6042,458,3761,458,3761,689xe" filled="true" fillcolor="#5cbeb5" stroked="false">
                <v:path arrowok="t"/>
                <v:fill type="solid"/>
              </v:shape>
            </v:group>
            <v:group style="position:absolute;left:6116;top:0;width:2396;height:689" coordorigin="6116,0" coordsize="2396,689">
              <v:shape style="position:absolute;left:6116;top:0;width:2396;height:689" coordorigin="6116,0" coordsize="2396,689" path="m6116,689l8512,689,8512,0,6116,0,6116,689xe" filled="true" fillcolor="#5cbeb5" stroked="false">
                <v:path arrowok="t"/>
                <v:fill type="solid"/>
              </v:shape>
            </v:group>
            <v:group style="position:absolute;left:6181;top:115;width:2262;height:228" coordorigin="6181,115" coordsize="2262,228">
              <v:shape style="position:absolute;left:6181;top:115;width:2262;height:228" coordorigin="6181,115" coordsize="2262,228" path="m6181,343l8442,343,8442,115,6181,115,6181,343xe" filled="true" fillcolor="#5cbeb5" stroked="false">
                <v:path arrowok="t"/>
                <v:fill type="solid"/>
              </v:shape>
            </v:group>
            <v:group style="position:absolute;left:6181;top:343;width:2262;height:231" coordorigin="6181,343" coordsize="2262,231">
              <v:shape style="position:absolute;left:6181;top:343;width:2262;height:231" coordorigin="6181,343" coordsize="2262,231" path="m6181,574l8442,574,8442,343,6181,343,6181,574xe" filled="true" fillcolor="#5cbeb5" stroked="false">
                <v:path arrowok="t"/>
                <v:fill type="solid"/>
              </v:shape>
            </v:group>
            <v:group style="position:absolute;left:1292;top:698;width:1196;height:692" coordorigin="1292,698" coordsize="1196,692">
              <v:shape style="position:absolute;left:1292;top:698;width:1196;height:692" coordorigin="1292,698" coordsize="1196,692" path="m1292,1390l2487,1390,2487,698,1292,698,1292,1390xe" filled="true" fillcolor="#5cbeb5" stroked="false">
                <v:path arrowok="t"/>
                <v:fill type="solid"/>
              </v:shape>
            </v:group>
            <v:group style="position:absolute;left:1361;top:929;width:1061;height:231" coordorigin="1361,929" coordsize="1061,231">
              <v:shape style="position:absolute;left:1361;top:929;width:1061;height:231" coordorigin="1361,929" coordsize="1061,231" path="m1361,1159l2422,1159,2422,929,1361,929,1361,1159xe" filled="true" fillcolor="#5cbeb5" stroked="false">
                <v:path arrowok="t"/>
                <v:fill type="solid"/>
              </v:shape>
            </v:group>
            <v:group style="position:absolute;left:2497;top:698;width:1196;height:692" coordorigin="2497,698" coordsize="1196,692">
              <v:shape style="position:absolute;left:2497;top:698;width:1196;height:692" coordorigin="2497,698" coordsize="1196,692" path="m2497,1390l3692,1390,3692,698,2497,698,2497,1390xe" filled="true" fillcolor="#5cbeb5" stroked="false">
                <v:path arrowok="t"/>
                <v:fill type="solid"/>
              </v:shape>
            </v:group>
            <v:group style="position:absolute;left:2561;top:929;width:1061;height:231" coordorigin="2561,929" coordsize="1061,231">
              <v:shape style="position:absolute;left:2561;top:929;width:1061;height:231" coordorigin="2561,929" coordsize="1061,231" path="m2561,1159l3622,1159,3622,929,2561,929,2561,1159xe" filled="true" fillcolor="#5cbeb5" stroked="false">
                <v:path arrowok="t"/>
                <v:fill type="solid"/>
              </v:shape>
            </v:group>
            <v:group style="position:absolute;left:3697;top:698;width:1211;height:692" coordorigin="3697,698" coordsize="1211,692">
              <v:shape style="position:absolute;left:3697;top:698;width:1211;height:692" coordorigin="3697,698" coordsize="1211,692" path="m3697,1390l4907,1390,4907,698,3697,698,3697,1390xe" filled="true" fillcolor="#5cbeb5" stroked="false">
                <v:path arrowok="t"/>
                <v:fill type="solid"/>
              </v:shape>
            </v:group>
            <v:group style="position:absolute;left:3761;top:929;width:1081;height:231" coordorigin="3761,929" coordsize="1081,231">
              <v:shape style="position:absolute;left:3761;top:929;width:1081;height:231" coordorigin="3761,929" coordsize="1081,231" path="m3761,1159l4842,1159,4842,929,3761,929,3761,1159xe" filled="true" fillcolor="#5cbeb5" stroked="false">
                <v:path arrowok="t"/>
                <v:fill type="solid"/>
              </v:shape>
            </v:group>
            <v:group style="position:absolute;left:4916;top:698;width:1196;height:692" coordorigin="4916,698" coordsize="1196,692">
              <v:shape style="position:absolute;left:4916;top:698;width:1196;height:692" coordorigin="4916,698" coordsize="1196,692" path="m4916,1390l6111,1390,6111,698,4916,698,4916,1390xe" filled="true" fillcolor="#5cbeb5" stroked="false">
                <v:path arrowok="t"/>
                <v:fill type="solid"/>
              </v:shape>
            </v:group>
            <v:group style="position:absolute;left:4981;top:929;width:1061;height:231" coordorigin="4981,929" coordsize="1061,231">
              <v:shape style="position:absolute;left:4981;top:929;width:1061;height:231" coordorigin="4981,929" coordsize="1061,231" path="m4981,1159l6042,1159,6042,929,4981,929,4981,1159xe" filled="true" fillcolor="#5cbeb5" stroked="false">
                <v:path arrowok="t"/>
                <v:fill type="solid"/>
              </v:shape>
            </v:group>
            <v:group style="position:absolute;left:6116;top:698;width:1191;height:692" coordorigin="6116,698" coordsize="1191,692">
              <v:shape style="position:absolute;left:6116;top:698;width:1191;height:692" coordorigin="6116,698" coordsize="1191,692" path="m6116,1390l7307,1390,7307,698,6116,698,6116,1390xe" filled="true" fillcolor="#5cbeb5" stroked="false">
                <v:path arrowok="t"/>
                <v:fill type="solid"/>
              </v:shape>
            </v:group>
            <v:group style="position:absolute;left:6181;top:929;width:1062;height:231" coordorigin="6181,929" coordsize="1062,231">
              <v:shape style="position:absolute;left:6181;top:929;width:1062;height:231" coordorigin="6181,929" coordsize="1062,231" path="m6181,1159l7242,1159,7242,929,6181,929,6181,1159xe" filled="true" fillcolor="#5cbeb5" stroked="false">
                <v:path arrowok="t"/>
                <v:fill type="solid"/>
              </v:shape>
            </v:group>
            <v:group style="position:absolute;left:7317;top:698;width:1196;height:692" coordorigin="7317,698" coordsize="1196,692">
              <v:shape style="position:absolute;left:7317;top:698;width:1196;height:692" coordorigin="7317,698" coordsize="1196,692" path="m7317,1390l8512,1390,8512,698,7317,698,7317,1390xe" filled="true" fillcolor="#5cbeb5" stroked="false">
                <v:path arrowok="t"/>
                <v:fill type="solid"/>
              </v:shape>
            </v:group>
            <v:group style="position:absolute;left:7382;top:929;width:1061;height:231" coordorigin="7382,929" coordsize="1061,231">
              <v:shape style="position:absolute;left:7382;top:929;width:1061;height:231" coordorigin="7382,929" coordsize="1061,231" path="m7382,1159l8442,1159,8442,929,7382,929,7382,1159xe" filled="true" fillcolor="#5cbeb5" stroked="false">
                <v:path arrowok="t"/>
                <v:fill type="solid"/>
              </v:shape>
              <v:shape style="position:absolute;left:1381;top:29;width:4647;height:428" type="#_x0000_t202" filled="false" stroked="false">
                <v:textbox inset="0,0,0,0">
                  <w:txbxContent>
                    <w:p>
                      <w:pPr>
                        <w:tabs>
                          <w:tab w:pos="2621" w:val="left" w:leader="none"/>
                        </w:tabs>
                        <w:spacing w:line="202" w:lineRule="auto" w:before="0"/>
                        <w:ind w:left="0" w:right="0" w:firstLine="239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PESOS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DEFLACTADOS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PESOS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CORRIENTES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CANASTA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;top:607;width:115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TRIMESTRE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487;width:1380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ALIMENTARIA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62;top:440;width:108;height:130" type="#_x0000_t202" filled="false" stroked="false">
                <v:textbox inset="0,0,0,0">
                  <w:txbxContent>
                    <w:p>
                      <w:pPr>
                        <w:spacing w:line="12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183;top:144;width:2254;height:428" type="#_x0000_t202" filled="false" stroked="false">
                <v:textbox inset="0,0,0,0">
                  <w:txbxContent>
                    <w:p>
                      <w:pPr>
                        <w:spacing w:line="202" w:lineRule="auto" w:before="0"/>
                        <w:ind w:left="400" w:right="0" w:hanging="401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PESOS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DEFLACTADOS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INPC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364;top:958;width:6956;height:200" type="#_x0000_t202" filled="false" stroked="false">
                <v:textbox inset="0,0,0,0">
                  <w:txbxContent>
                    <w:p>
                      <w:pPr>
                        <w:tabs>
                          <w:tab w:pos="1315" w:val="left" w:leader="none"/>
                          <w:tab w:pos="2409" w:val="left" w:leader="none"/>
                          <w:tab w:pos="3734" w:val="left" w:leader="none"/>
                          <w:tab w:pos="4819" w:val="left" w:leader="none"/>
                          <w:tab w:pos="6135" w:val="left" w:leader="none"/>
                        </w:tabs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NACIONAL</w:t>
                        <w:tab/>
                        <w:t>B.C.SUR</w:t>
                        <w:tab/>
                        <w:t>NACIONAL</w:t>
                        <w:tab/>
                        <w:t>B.C.SUR</w:t>
                        <w:tab/>
                        <w:t>NACIONAL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65"/>
        <w:ind w:left="10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18.419998pt;margin-top:-26.450111pt;width:426pt;height:98.65pt;mso-position-horizontal-relative:page;mso-position-vertical-relative:paragraph;z-index:22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5"/>
                    <w:gridCol w:w="1442"/>
                    <w:gridCol w:w="1210"/>
                    <w:gridCol w:w="1210"/>
                    <w:gridCol w:w="1200"/>
                    <w:gridCol w:w="1200"/>
                    <w:gridCol w:w="1062"/>
                  </w:tblGrid>
                  <w:tr>
                    <w:trPr>
                      <w:trHeight w:val="411" w:hRule="exact"/>
                    </w:trPr>
                    <w:tc>
                      <w:tcPr>
                        <w:tcW w:w="11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1,929.91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3,303.16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1,515.46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2,593.71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1,613.17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1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2,761.04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02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1,947.24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3,387.17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1,523.83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2,650.68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1,630.96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2,837.02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III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1,999.68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3,254.53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1,548.05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2,519.51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1,668.93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2,716.22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8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IV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2,017.76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3,391.26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1,537.45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2,584.03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1,661.74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2,792.89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99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2,046.43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3,440.51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1,515.59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2,548.97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1,665.70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2,800.41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19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02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45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2,068.72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3,390.17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1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1,544.12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2,530.73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1,689.49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20"/>
                          </w:rPr>
                          <w:t>2,768.69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5D6770"/>
          <w:spacing w:val="-1"/>
          <w:sz w:val="20"/>
        </w:rPr>
        <w:t>2015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" w:lineRule="atLeast"/>
        <w:ind w:left="6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.1pt;height:.6pt;mso-position-horizontal-relative:char;mso-position-vertical-relative:line" coordorigin="0,0" coordsize="1202,12">
            <v:group style="position:absolute;left:6;top:6;width:1191;height:2" coordorigin="6,6" coordsize="1191,2">
              <v:shape style="position:absolute;left:6;top:6;width:1191;height:2" coordorigin="6,6" coordsize="1191,0" path="m6,6l1196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65"/>
        <w:ind w:left="10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" w:lineRule="atLeast"/>
        <w:ind w:left="69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.1pt;height:.6pt;mso-position-horizontal-relative:char;mso-position-vertical-relative:line" coordorigin="0,0" coordsize="1202,12">
            <v:group style="position:absolute;left:6;top:6;width:1191;height:2" coordorigin="6,6" coordsize="1191,2">
              <v:shape style="position:absolute;left:6;top:6;width:1191;height:2" coordorigin="6,6" coordsize="1191,0" path="m6,6l1196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12"/>
        <w:ind w:left="71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pStyle w:val="BodyText"/>
        <w:spacing w:line="240" w:lineRule="auto" w:before="3"/>
        <w:ind w:left="718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Corriente</w:t>
      </w:r>
      <w:r>
        <w:rPr>
          <w:rFonts w:ascii="Arial"/>
          <w:color w:val="5D6770"/>
        </w:rPr>
        <w:t> 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nominal: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</w:rPr>
        <w:t>a </w:t>
      </w:r>
      <w:r>
        <w:rPr>
          <w:rFonts w:ascii="Arial"/>
          <w:color w:val="5D6770"/>
          <w:spacing w:val="-2"/>
        </w:rPr>
        <w:t>pesos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corrientes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cada</w:t>
      </w:r>
      <w:r>
        <w:rPr>
          <w:rFonts w:ascii="Arial"/>
          <w:color w:val="5D6770"/>
          <w:spacing w:val="-2"/>
        </w:rPr>
        <w:t> trimestre.</w:t>
      </w:r>
      <w:r>
        <w:rPr>
          <w:rFonts w:ascii="Arial"/>
        </w:rPr>
      </w:r>
    </w:p>
    <w:p>
      <w:pPr>
        <w:pStyle w:val="BodyText"/>
        <w:spacing w:line="240" w:lineRule="auto" w:before="1"/>
        <w:ind w:left="718" w:right="2932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Deflactado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índice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precios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bienestar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mínimo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2"/>
        </w:rPr>
        <w:t>(lbm):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muestra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evolución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poder</w:t>
      </w:r>
      <w:r>
        <w:rPr>
          <w:rFonts w:ascii="Arial" w:hAnsi="Arial"/>
          <w:color w:val="5D6770"/>
          <w:spacing w:val="79"/>
        </w:rPr>
        <w:t> </w:t>
      </w:r>
      <w:r>
        <w:rPr>
          <w:rFonts w:ascii="Arial" w:hAnsi="Arial"/>
          <w:color w:val="5D6770"/>
          <w:spacing w:val="-1"/>
        </w:rPr>
        <w:t>adquisitivo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laboral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per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cápita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respecto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evolución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precios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básica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medición</w:t>
      </w:r>
      <w:r>
        <w:rPr>
          <w:rFonts w:ascii="Arial" w:hAnsi="Arial"/>
          <w:color w:val="5D6770"/>
          <w:spacing w:val="76"/>
        </w:rPr>
        <w:t> </w:t>
      </w:r>
      <w:r>
        <w:rPr>
          <w:rFonts w:ascii="Arial" w:hAnsi="Arial"/>
          <w:color w:val="5D6770"/>
          <w:spacing w:val="-1"/>
        </w:rPr>
        <w:t>multidimensional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pobreza.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718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pesos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constantes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real: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muestra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poder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adquisitivo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laboral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cápita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acuerdo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evolución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inflación.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429"/>
          <w:headerReference w:type="default" r:id="rId430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31" w:lineRule="auto" w:before="3"/>
        <w:ind w:left="4395" w:right="209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PER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CÁPITA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PES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CORRI</w:t>
      </w:r>
      <w:r>
        <w:rPr>
          <w:rFonts w:ascii="Arial" w:hAnsi="Arial"/>
          <w:color w:val="5D6770"/>
          <w:spacing w:val="-2"/>
          <w:w w:val="105"/>
        </w:rPr>
        <w:t>ENTES</w:t>
      </w:r>
      <w:r>
        <w:rPr>
          <w:rFonts w:ascii="Arial" w:hAnsi="Arial"/>
          <w:color w:val="5D6770"/>
          <w:spacing w:val="47"/>
          <w:w w:val="102"/>
        </w:rPr>
        <w:t> </w:t>
      </w:r>
      <w:r>
        <w:rPr>
          <w:rFonts w:ascii="Arial" w:hAnsi="Arial"/>
          <w:color w:val="5D6770"/>
          <w:spacing w:val="-1"/>
          <w:w w:val="105"/>
        </w:rPr>
        <w:t>(NOMINAL)</w:t>
      </w:r>
      <w:r>
        <w:rPr>
          <w:rFonts w:ascii="Arial" w:hAnsi="Arial"/>
          <w:color w:val="5D6770"/>
          <w:spacing w:val="-2"/>
          <w:w w:val="105"/>
        </w:rPr>
        <w:t>,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PES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CONSTANTES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AL)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1"/>
          <w:w w:val="107"/>
        </w:rPr>
        <w:t> </w:t>
      </w:r>
      <w:r>
        <w:rPr>
          <w:rFonts w:ascii="Arial" w:hAnsi="Arial"/>
          <w:color w:val="5D6770"/>
          <w:w w:val="105"/>
        </w:rPr>
        <w:t>DEFLACTADO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VALOR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CANASTA</w:t>
      </w:r>
      <w:r>
        <w:rPr>
          <w:rFonts w:ascii="Arial" w:hAnsi="Arial"/>
          <w:color w:val="5D6770"/>
          <w:spacing w:val="21"/>
          <w:w w:val="106"/>
        </w:rPr>
        <w:t> </w:t>
      </w:r>
      <w:r>
        <w:rPr>
          <w:rFonts w:ascii="Arial" w:hAnsi="Arial"/>
          <w:color w:val="5D6770"/>
          <w:spacing w:val="-1"/>
          <w:w w:val="105"/>
        </w:rPr>
        <w:t>ALIMENTARIA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3"/>
          <w:w w:val="105"/>
        </w:rPr>
        <w:t>B.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-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42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710095" cy="2924175"/>
            <wp:effectExtent l="0" t="0" r="0" b="0"/>
            <wp:docPr id="93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61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0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56"/>
        <w:ind w:left="226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30" w:lineRule="auto" w:before="3"/>
        <w:ind w:left="2166" w:right="4389" w:firstLine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 </w:t>
      </w:r>
      <w:r>
        <w:rPr>
          <w:rFonts w:ascii="Arial" w:hAnsi="Arial"/>
          <w:color w:val="5D6770"/>
          <w:w w:val="105"/>
        </w:rPr>
        <w:t>PER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CÁPITA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PES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33"/>
          <w:w w:val="112"/>
        </w:rPr>
        <w:t> </w:t>
      </w:r>
      <w:r>
        <w:rPr>
          <w:rFonts w:ascii="Arial" w:hAnsi="Arial"/>
          <w:color w:val="5D6770"/>
          <w:w w:val="105"/>
        </w:rPr>
        <w:t>(REAL-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DEFLACTADO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CANASTA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ALIMENTARIA)</w:t>
      </w:r>
      <w:r>
        <w:rPr>
          <w:rFonts w:ascii="Arial" w:hAnsi="Arial"/>
          <w:color w:val="5D6770"/>
          <w:spacing w:val="33"/>
          <w:w w:val="133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SUR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NACIONAL,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7"/>
        <w:spacing w:line="240" w:lineRule="auto"/>
        <w:ind w:left="1628" w:right="0"/>
        <w:jc w:val="left"/>
      </w:pPr>
      <w:r>
        <w:rPr/>
        <w:pict>
          <v:group style="position:absolute;margin-left:247.199997pt;margin-top:5.829871pt;width:355pt;height:172.7pt;mso-position-horizontal-relative:page;mso-position-vertical-relative:paragraph;z-index:22624" coordorigin="4944,117" coordsize="7100,3454">
            <v:shape style="position:absolute;left:5302;top:369;width:6451;height:2443" type="#_x0000_t75" stroked="false">
              <v:imagedata r:id="rId432" o:title=""/>
            </v:shape>
            <v:group style="position:absolute;left:5016;top:124;width:2;height:3440" coordorigin="5016,124" coordsize="2,3440">
              <v:shape style="position:absolute;left:5016;top:124;width:2;height:3440" coordorigin="5016,124" coordsize="0,3440" path="m5016,124l5016,3563e" filled="false" stroked="true" strokeweight=".72pt" strokecolor="#858585">
                <v:path arrowok="t"/>
              </v:shape>
            </v:group>
            <v:group style="position:absolute;left:4951;top:2800;width:7085;height:2" coordorigin="4951,2800" coordsize="7085,2">
              <v:shape style="position:absolute;left:4951;top:2800;width:7085;height:2" coordorigin="4951,2800" coordsize="7085,0" path="m4951,2800l12036,2800e" filled="false" stroked="true" strokeweight=".72pt" strokecolor="#858585">
                <v:path arrowok="t"/>
              </v:shape>
            </v:group>
            <v:group style="position:absolute;left:4951;top:2353;width:65;height:2" coordorigin="4951,2353" coordsize="65,2">
              <v:shape style="position:absolute;left:4951;top:2353;width:65;height:2" coordorigin="4951,2353" coordsize="65,0" path="m4951,2353l5016,2353e" filled="false" stroked="true" strokeweight=".72pt" strokecolor="#858585">
                <v:path arrowok="t"/>
              </v:shape>
            </v:group>
            <v:group style="position:absolute;left:4951;top:1907;width:65;height:2" coordorigin="4951,1907" coordsize="65,2">
              <v:shape style="position:absolute;left:4951;top:1907;width:65;height:2" coordorigin="4951,1907" coordsize="65,0" path="m4951,1907l5016,1907e" filled="false" stroked="true" strokeweight=".72pt" strokecolor="#858585">
                <v:path arrowok="t"/>
              </v:shape>
            </v:group>
            <v:group style="position:absolute;left:4951;top:1461;width:65;height:2" coordorigin="4951,1461" coordsize="65,2">
              <v:shape style="position:absolute;left:4951;top:1461;width:65;height:2" coordorigin="4951,1461" coordsize="65,0" path="m4951,1461l5016,1461e" filled="false" stroked="true" strokeweight=".72pt" strokecolor="#858585">
                <v:path arrowok="t"/>
              </v:shape>
            </v:group>
            <v:group style="position:absolute;left:4951;top:1017;width:65;height:2" coordorigin="4951,1017" coordsize="65,2">
              <v:shape style="position:absolute;left:4951;top:1017;width:65;height:2" coordorigin="4951,1017" coordsize="65,0" path="m4951,1017l5016,1017e" filled="false" stroked="true" strokeweight=".72pt" strokecolor="#858585">
                <v:path arrowok="t"/>
              </v:shape>
            </v:group>
            <v:group style="position:absolute;left:4951;top:570;width:65;height:2" coordorigin="4951,570" coordsize="65,2">
              <v:shape style="position:absolute;left:4951;top:570;width:65;height:2" coordorigin="4951,570" coordsize="65,0" path="m4951,570l5016,570e" filled="false" stroked="true" strokeweight=".72pt" strokecolor="#858585">
                <v:path arrowok="t"/>
              </v:shape>
            </v:group>
            <v:group style="position:absolute;left:4951;top:124;width:65;height:2" coordorigin="4951,124" coordsize="65,2">
              <v:shape style="position:absolute;left:4951;top:124;width:65;height:2" coordorigin="4951,124" coordsize="65,0" path="m4951,124l5016,124e" filled="false" stroked="true" strokeweight=".72pt" strokecolor="#858585">
                <v:path arrowok="t"/>
              </v:shape>
            </v:group>
            <v:group style="position:absolute;left:6185;top:2800;width:2;height:382" coordorigin="6185,2800" coordsize="2,382">
              <v:shape style="position:absolute;left:6185;top:2800;width:2;height:382" coordorigin="6185,2800" coordsize="0,382" path="m6185,2800l6185,3181e" filled="false" stroked="true" strokeweight=".72pt" strokecolor="#858585">
                <v:path arrowok="t"/>
              </v:shape>
            </v:group>
            <v:group style="position:absolute;left:7356;top:2800;width:2;height:382" coordorigin="7356,2800" coordsize="2,382">
              <v:shape style="position:absolute;left:7356;top:2800;width:2;height:382" coordorigin="7356,2800" coordsize="0,382" path="m7356,2800l7356,3181e" filled="false" stroked="true" strokeweight=".72pt" strokecolor="#858585">
                <v:path arrowok="t"/>
              </v:shape>
            </v:group>
            <v:group style="position:absolute;left:8527;top:2800;width:2;height:382" coordorigin="8527,2800" coordsize="2,382">
              <v:shape style="position:absolute;left:8527;top:2800;width:2;height:382" coordorigin="8527,2800" coordsize="0,382" path="m8527,2800l8527,3181e" filled="false" stroked="true" strokeweight=".72pt" strokecolor="#858585">
                <v:path arrowok="t"/>
              </v:shape>
            </v:group>
            <v:group style="position:absolute;left:9696;top:2800;width:2;height:764" coordorigin="9696,2800" coordsize="2,764">
              <v:shape style="position:absolute;left:9696;top:2800;width:2;height:764" coordorigin="9696,2800" coordsize="0,764" path="m9696,2800l9696,3563e" filled="false" stroked="true" strokeweight=".72pt" strokecolor="#858585">
                <v:path arrowok="t"/>
              </v:shape>
            </v:group>
            <v:group style="position:absolute;left:10867;top:2800;width:2;height:382" coordorigin="10867,2800" coordsize="2,382">
              <v:shape style="position:absolute;left:10867;top:2800;width:2;height:382" coordorigin="10867,2800" coordsize="0,382" path="m10867,2800l10867,3181e" filled="false" stroked="true" strokeweight=".72pt" strokecolor="#858585">
                <v:path arrowok="t"/>
              </v:shape>
            </v:group>
            <v:group style="position:absolute;left:12032;top:2800;width:2;height:764" coordorigin="12032,2800" coordsize="2,764">
              <v:shape style="position:absolute;left:12032;top:2800;width:2;height:764" coordorigin="12032,2800" coordsize="0,764" path="m12032,2800l12032,3563e" filled="false" stroked="true" strokeweight=".36pt" strokecolor="#858585">
                <v:path arrowok="t"/>
              </v:shape>
            </v:group>
            <v:group style="position:absolute;left:5602;top:1434;width:5849;height:2" coordorigin="5602,1434" coordsize="5849,2">
              <v:shape style="position:absolute;left:5602;top:1434;width:5849;height:2" coordorigin="5602,1434" coordsize="5849,0" path="m5602,1434l11450,1434e" filled="false" stroked="true" strokeweight="1.44pt" strokecolor="#005aa7">
                <v:path arrowok="t"/>
              </v:shape>
            </v:group>
            <v:group style="position:absolute;left:5530;top:1375;width:140;height:140" coordorigin="5530,1375" coordsize="140,140">
              <v:shape style="position:absolute;left:5530;top:1375;width:140;height:140" coordorigin="5530,1375" coordsize="140,140" path="m5600,1375l5530,1445,5600,1514,5669,1445,5600,1375xe" filled="true" fillcolor="#005aa7" stroked="false">
                <v:path arrowok="t"/>
                <v:fill type="solid"/>
              </v:shape>
            </v:group>
            <v:group style="position:absolute;left:5530;top:1375;width:140;height:140" coordorigin="5530,1375" coordsize="140,140">
              <v:shape style="position:absolute;left:5530;top:1375;width:140;height:140" coordorigin="5530,1375" coordsize="140,140" path="m5600,1375l5669,1445,5600,1514,5530,1445,5600,1375xe" filled="false" stroked="true" strokeweight=".75pt" strokecolor="#005aa7">
                <v:path arrowok="t"/>
              </v:shape>
            </v:group>
            <v:group style="position:absolute;left:6701;top:1368;width:140;height:140" coordorigin="6701,1368" coordsize="140,140">
              <v:shape style="position:absolute;left:6701;top:1368;width:140;height:140" coordorigin="6701,1368" coordsize="140,140" path="m6771,1368l6701,1438,6771,1507,6841,1438,6771,1368xe" filled="true" fillcolor="#005aa7" stroked="false">
                <v:path arrowok="t"/>
                <v:fill type="solid"/>
              </v:shape>
            </v:group>
            <v:group style="position:absolute;left:6701;top:1368;width:140;height:140" coordorigin="6701,1368" coordsize="140,140">
              <v:shape style="position:absolute;left:6701;top:1368;width:140;height:140" coordorigin="6701,1368" coordsize="140,140" path="m6771,1368l6841,1438,6771,1507,6701,1438,6771,1368xe" filled="false" stroked="true" strokeweight=".75pt" strokecolor="#005aa7">
                <v:path arrowok="t"/>
              </v:shape>
            </v:group>
            <v:group style="position:absolute;left:7870;top:1346;width:140;height:140" coordorigin="7870,1346" coordsize="140,140">
              <v:shape style="position:absolute;left:7870;top:1346;width:140;height:140" coordorigin="7870,1346" coordsize="140,140" path="m7940,1346l7870,1416,7940,1486,8009,1416,7940,1346xe" filled="true" fillcolor="#005aa7" stroked="false">
                <v:path arrowok="t"/>
                <v:fill type="solid"/>
              </v:shape>
            </v:group>
            <v:group style="position:absolute;left:7870;top:1346;width:140;height:140" coordorigin="7870,1346" coordsize="140,140">
              <v:shape style="position:absolute;left:7870;top:1346;width:140;height:140" coordorigin="7870,1346" coordsize="140,140" path="m7940,1346l8009,1416,7940,1486,7870,1416,7940,1346xe" filled="false" stroked="true" strokeweight=".75pt" strokecolor="#005aa7">
                <v:path arrowok="t"/>
              </v:shape>
            </v:group>
            <v:group style="position:absolute;left:9041;top:1356;width:140;height:140" coordorigin="9041,1356" coordsize="140,140">
              <v:shape style="position:absolute;left:9041;top:1356;width:140;height:140" coordorigin="9041,1356" coordsize="140,140" path="m9111,1356l9041,1426,9111,1495,9181,1426,9111,1356xe" filled="true" fillcolor="#005aa7" stroked="false">
                <v:path arrowok="t"/>
                <v:fill type="solid"/>
              </v:shape>
            </v:group>
            <v:group style="position:absolute;left:9041;top:1356;width:140;height:140" coordorigin="9041,1356" coordsize="140,140">
              <v:shape style="position:absolute;left:9041;top:1356;width:140;height:140" coordorigin="9041,1356" coordsize="140,140" path="m9111,1356l9181,1426,9111,1495,9041,1426,9111,1356xe" filled="false" stroked="true" strokeweight=".75pt" strokecolor="#005aa7">
                <v:path arrowok="t"/>
              </v:shape>
            </v:group>
            <v:group style="position:absolute;left:10210;top:1375;width:140;height:140" coordorigin="10210,1375" coordsize="140,140">
              <v:shape style="position:absolute;left:10210;top:1375;width:140;height:140" coordorigin="10210,1375" coordsize="140,140" path="m10280,1375l10210,1445,10280,1514,10349,1445,10280,1375xe" filled="true" fillcolor="#005aa7" stroked="false">
                <v:path arrowok="t"/>
                <v:fill type="solid"/>
              </v:shape>
            </v:group>
            <v:group style="position:absolute;left:10210;top:1375;width:140;height:140" coordorigin="10210,1375" coordsize="140,140">
              <v:shape style="position:absolute;left:10210;top:1375;width:140;height:140" coordorigin="10210,1375" coordsize="140,140" path="m10280,1375l10349,1445,10280,1514,10210,1445,10280,1375xe" filled="false" stroked="true" strokeweight=".75pt" strokecolor="#005aa7">
                <v:path arrowok="t"/>
              </v:shape>
            </v:group>
            <v:group style="position:absolute;left:11381;top:1351;width:140;height:140" coordorigin="11381,1351" coordsize="140,140">
              <v:shape style="position:absolute;left:11381;top:1351;width:140;height:140" coordorigin="11381,1351" coordsize="140,140" path="m11451,1351l11381,1421,11451,1490,11521,1421,11451,1351xe" filled="true" fillcolor="#005aa7" stroked="false">
                <v:path arrowok="t"/>
                <v:fill type="solid"/>
              </v:shape>
            </v:group>
            <v:group style="position:absolute;left:11381;top:1351;width:140;height:140" coordorigin="11381,1351" coordsize="140,140">
              <v:shape style="position:absolute;left:11381;top:1351;width:140;height:140" coordorigin="11381,1351" coordsize="140,140" path="m11451,1351l11521,1421,11451,1490,11381,1421,11451,1351xe" filled="false" stroked="true" strokeweight=".75pt" strokecolor="#005aa7">
                <v:path arrowok="t"/>
              </v:shape>
              <v:shape style="position:absolute;left:7543;top:985;width:899;height:298" type="#_x0000_t202" filled="true" fillcolor="#8eb4e3" stroked="false">
                <v:textbox inset="0,0,0,0">
                  <w:txbxContent>
                    <w:p>
                      <w:pPr>
                        <w:spacing w:before="36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1,548.05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114;top:1034;width:899;height:298" type="#_x0000_t202" filled="true" fillcolor="#8eb4e3" stroked="false">
                <v:textbox inset="0,0,0,0">
                  <w:txbxContent>
                    <w:p>
                      <w:pPr>
                        <w:spacing w:before="35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1,515.46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725;top:1037;width:899;height:298" type="#_x0000_t202" filled="true" fillcolor="#8eb4e3" stroked="false">
                <v:textbox inset="0,0,0,0">
                  <w:txbxContent>
                    <w:p>
                      <w:pPr>
                        <w:spacing w:before="35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1,537.45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9889;top:1034;width:899;height:298" type="#_x0000_t202" filled="true" fillcolor="#8eb4e3" stroked="false">
                <v:textbox inset="0,0,0,0">
                  <w:txbxContent>
                    <w:p>
                      <w:pPr>
                        <w:spacing w:before="35"/>
                        <w:ind w:left="6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1,515.59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0919;top:1014;width:899;height:298" type="#_x0000_t202" filled="true" fillcolor="#8eb4e3" stroked="false">
                <v:textbox inset="0,0,0,0">
                  <w:txbxContent>
                    <w:p>
                      <w:pPr>
                        <w:spacing w:before="35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1,544.12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344;top:1084;width:899;height:298" type="#_x0000_t202" filled="true" fillcolor="#8eb4e3" stroked="false">
                <v:textbox inset="0,0,0,0">
                  <w:txbxContent>
                    <w:p>
                      <w:pPr>
                        <w:spacing w:before="35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1,523.83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216;top:197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2,593.71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86;top:146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2,650.68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56;top:263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2,519.51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26;top:206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2,584.03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97;top:237;width:1943;height:216" type="#_x0000_t202" filled="false" stroked="false">
                <v:textbox inset="0,0,0,0">
                  <w:txbxContent>
                    <w:p>
                      <w:pPr>
                        <w:tabs>
                          <w:tab w:pos="1170" w:val="left" w:leader="none"/>
                        </w:tabs>
                        <w:spacing w:line="2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position w:val="2"/>
                          <w:sz w:val="20"/>
                        </w:rPr>
                        <w:t>2,548.97</w:t>
                        <w:tab/>
                      </w: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2,530.73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75;top:2967;width: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17;top:2967;width:111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60;top:2967;width:16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19;top:2967;width:189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IV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56;top:2967;width: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99;top:2967;width:111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36;top:3348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2015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46;top:3348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D6770"/>
          <w:spacing w:val="-1"/>
        </w:rPr>
        <w:t>$3,000.00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6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$2,500.00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6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$2,000.00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6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$1,500.00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6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$1,000.00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7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$500.00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22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$-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tabs>
          <w:tab w:pos="1209" w:val="left" w:leader="none"/>
        </w:tabs>
        <w:spacing w:before="65"/>
        <w:ind w:left="0" w:right="151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40.320007pt;margin-top:4.349883pt;width:23.76pt;height:9.960pt;mso-position-horizontal-relative:page;mso-position-vertical-relative:paragraph;z-index:-859048" type="#_x0000_t75" stroked="false">
            <v:imagedata r:id="rId433" o:title=""/>
          </v:shape>
        </w:pict>
      </w:r>
      <w:r>
        <w:rPr/>
        <w:pict>
          <v:group style="position:absolute;margin-left:401.880005pt;margin-top:6.049883pt;width:21.4pt;height:6.75pt;mso-position-horizontal-relative:page;mso-position-vertical-relative:paragraph;z-index:-859024" coordorigin="8038,121" coordsize="428,135">
            <v:group style="position:absolute;left:8059;top:188;width:384;height:2" coordorigin="8059,188" coordsize="384,2">
              <v:shape style="position:absolute;left:8059;top:188;width:384;height:2" coordorigin="8059,188" coordsize="384,0" path="m8059,188l8443,188e" filled="false" stroked="true" strokeweight="2.16pt" strokecolor="#005aa7">
                <v:path arrowok="t"/>
              </v:shape>
            </v:group>
            <v:group style="position:absolute;left:8192;top:128;width:120;height:120" coordorigin="8192,128" coordsize="120,120">
              <v:shape style="position:absolute;left:8192;top:128;width:120;height:120" coordorigin="8192,128" coordsize="120,120" path="m8252,128l8192,188,8252,248,8312,188,8252,128xe" filled="true" fillcolor="#005aa7" stroked="false">
                <v:path arrowok="t"/>
                <v:fill type="solid"/>
              </v:shape>
            </v:group>
            <v:group style="position:absolute;left:8192;top:128;width:120;height:120" coordorigin="8192,128" coordsize="120,120">
              <v:shape style="position:absolute;left:8192;top:128;width:120;height:120" coordorigin="8192,128" coordsize="120,120" path="m8252,128l8312,188,8252,248,8192,188,8252,128e" filled="false" stroked="true" strokeweight=".72pt" strokecolor="#005aa7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3"/>
          <w:w w:val="95"/>
          <w:sz w:val="20"/>
        </w:rPr>
        <w:t>BCSur</w:t>
        <w:tab/>
      </w:r>
      <w:r>
        <w:rPr>
          <w:rFonts w:ascii="Arial"/>
          <w:color w:val="5D6770"/>
          <w:spacing w:val="5"/>
          <w:sz w:val="20"/>
        </w:rPr>
        <w:t>Nacional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before="80"/>
        <w:ind w:left="2204" w:right="445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</w:t>
      </w:r>
      <w:r>
        <w:rPr>
          <w:rFonts w:ascii="Arial"/>
          <w:spacing w:val="-1"/>
          <w:sz w:val="16"/>
        </w:rPr>
        <w:t>.</w:t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30" w:lineRule="auto" w:before="171"/>
        <w:ind w:left="4476" w:right="2183" w:firstLine="5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LABORAL </w:t>
      </w:r>
      <w:r>
        <w:rPr>
          <w:rFonts w:ascii="Arial" w:hAnsi="Arial"/>
          <w:color w:val="5D6770"/>
          <w:w w:val="105"/>
        </w:rPr>
        <w:t>PER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CÁPITA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PES</w:t>
      </w:r>
      <w:r>
        <w:rPr>
          <w:rFonts w:ascii="Arial" w:hAnsi="Arial"/>
          <w:color w:val="5D6770"/>
          <w:spacing w:val="-1"/>
          <w:w w:val="105"/>
        </w:rPr>
        <w:t>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33"/>
          <w:w w:val="112"/>
        </w:rPr>
        <w:t> </w:t>
      </w:r>
      <w:r>
        <w:rPr>
          <w:rFonts w:ascii="Arial" w:hAnsi="Arial"/>
          <w:color w:val="5D6770"/>
          <w:w w:val="105"/>
        </w:rPr>
        <w:t>(DEFLACTADO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INPC)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</w:t>
      </w:r>
      <w:r>
        <w:rPr>
          <w:rFonts w:ascii="Arial" w:hAnsi="Arial"/>
          <w:color w:val="5D6770"/>
          <w:spacing w:val="-2"/>
          <w:w w:val="105"/>
        </w:rPr>
        <w:t>,</w:t>
      </w:r>
      <w:r>
        <w:rPr>
          <w:rFonts w:ascii="Arial" w:hAnsi="Arial"/>
          <w:color w:val="5D6770"/>
          <w:spacing w:val="21"/>
          <w:w w:val="102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53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spacing w:line="240" w:lineRule="auto"/>
        <w:ind w:left="3895" w:right="0"/>
        <w:jc w:val="left"/>
      </w:pPr>
      <w:r>
        <w:rPr/>
        <w:pict>
          <v:group style="position:absolute;margin-left:247.679993pt;margin-top:-.719508pt;width:354.15pt;height:184.2pt;mso-position-horizontal-relative:page;mso-position-vertical-relative:paragraph;z-index:23104" coordorigin="4954,-14" coordsize="7083,3684">
            <v:shape style="position:absolute;left:5309;top:208;width:6437;height:2705" type="#_x0000_t75" stroked="false">
              <v:imagedata r:id="rId434" o:title=""/>
            </v:shape>
            <v:group style="position:absolute;left:5026;top:124;width:2;height:3538" coordorigin="5026,124" coordsize="2,3538">
              <v:shape style="position:absolute;left:5026;top:124;width:2;height:3538" coordorigin="5026,124" coordsize="0,3538" path="m5026,124l5026,3662e" filled="false" stroked="true" strokeweight=".72pt" strokecolor="#858585">
                <v:path arrowok="t"/>
              </v:shape>
            </v:group>
            <v:group style="position:absolute;left:4961;top:2901;width:7068;height:2" coordorigin="4961,2901" coordsize="7068,2">
              <v:shape style="position:absolute;left:4961;top:2901;width:7068;height:2" coordorigin="4961,2901" coordsize="7068,0" path="m4961,2901l12029,2901e" filled="false" stroked="true" strokeweight=".72pt" strokecolor="#858585">
                <v:path arrowok="t"/>
              </v:shape>
            </v:group>
            <v:group style="position:absolute;left:4961;top:2438;width:65;height:2" coordorigin="4961,2438" coordsize="65,2">
              <v:shape style="position:absolute;left:4961;top:2438;width:65;height:2" coordorigin="4961,2438" coordsize="65,0" path="m4961,2438l5026,2438e" filled="false" stroked="true" strokeweight=".72pt" strokecolor="#858585">
                <v:path arrowok="t"/>
              </v:shape>
            </v:group>
            <v:group style="position:absolute;left:4961;top:1975;width:65;height:2" coordorigin="4961,1975" coordsize="65,2">
              <v:shape style="position:absolute;left:4961;top:1975;width:65;height:2" coordorigin="4961,1975" coordsize="65,0" path="m4961,1975l5026,1975e" filled="false" stroked="true" strokeweight=".72pt" strokecolor="#858585">
                <v:path arrowok="t"/>
              </v:shape>
            </v:group>
            <v:group style="position:absolute;left:4961;top:1511;width:65;height:2" coordorigin="4961,1511" coordsize="65,2">
              <v:shape style="position:absolute;left:4961;top:1511;width:65;height:2" coordorigin="4961,1511" coordsize="65,0" path="m4961,1511l5026,1511e" filled="false" stroked="true" strokeweight=".72pt" strokecolor="#858585">
                <v:path arrowok="t"/>
              </v:shape>
            </v:group>
            <v:group style="position:absolute;left:4961;top:1048;width:65;height:2" coordorigin="4961,1048" coordsize="65,2">
              <v:shape style="position:absolute;left:4961;top:1048;width:65;height:2" coordorigin="4961,1048" coordsize="65,0" path="m4961,1048l5026,1048e" filled="false" stroked="true" strokeweight=".72pt" strokecolor="#858585">
                <v:path arrowok="t"/>
              </v:shape>
            </v:group>
            <v:group style="position:absolute;left:4961;top:587;width:65;height:2" coordorigin="4961,587" coordsize="65,2">
              <v:shape style="position:absolute;left:4961;top:587;width:65;height:2" coordorigin="4961,587" coordsize="65,0" path="m4961,587l5026,587e" filled="false" stroked="true" strokeweight=".72pt" strokecolor="#858585">
                <v:path arrowok="t"/>
              </v:shape>
            </v:group>
            <v:group style="position:absolute;left:4961;top:124;width:65;height:2" coordorigin="4961,124" coordsize="65,2">
              <v:shape style="position:absolute;left:4961;top:124;width:65;height:2" coordorigin="4961,124" coordsize="65,0" path="m4961,124l5026,124e" filled="false" stroked="true" strokeweight=".72pt" strokecolor="#858585">
                <v:path arrowok="t"/>
              </v:shape>
            </v:group>
            <v:group style="position:absolute;left:6192;top:2901;width:2;height:382" coordorigin="6192,2901" coordsize="2,382">
              <v:shape style="position:absolute;left:6192;top:2901;width:2;height:382" coordorigin="6192,2901" coordsize="0,382" path="m6192,2901l6192,3283e" filled="false" stroked="true" strokeweight=".72pt" strokecolor="#858585">
                <v:path arrowok="t"/>
              </v:shape>
            </v:group>
            <v:group style="position:absolute;left:7361;top:2901;width:2;height:382" coordorigin="7361,2901" coordsize="2,382">
              <v:shape style="position:absolute;left:7361;top:2901;width:2;height:382" coordorigin="7361,2901" coordsize="0,382" path="m7361,2901l7361,3283e" filled="false" stroked="true" strokeweight=".72pt" strokecolor="#858585">
                <v:path arrowok="t"/>
              </v:shape>
            </v:group>
            <v:group style="position:absolute;left:8527;top:2901;width:2;height:382" coordorigin="8527,2901" coordsize="2,382">
              <v:shape style="position:absolute;left:8527;top:2901;width:2;height:382" coordorigin="8527,2901" coordsize="0,382" path="m8527,2901l8527,3283e" filled="false" stroked="true" strokeweight=".72pt" strokecolor="#858585">
                <v:path arrowok="t"/>
              </v:shape>
            </v:group>
            <v:group style="position:absolute;left:9696;top:2901;width:2;height:761" coordorigin="9696,2901" coordsize="2,761">
              <v:shape style="position:absolute;left:9696;top:2901;width:2;height:761" coordorigin="9696,2901" coordsize="0,761" path="m9696,2901l9696,3662e" filled="false" stroked="true" strokeweight=".72pt" strokecolor="#858585">
                <v:path arrowok="t"/>
              </v:shape>
            </v:group>
            <v:group style="position:absolute;left:10862;top:2901;width:2;height:382" coordorigin="10862,2901" coordsize="2,382">
              <v:shape style="position:absolute;left:10862;top:2901;width:2;height:382" coordorigin="10862,2901" coordsize="0,382" path="m10862,2901l10862,3283e" filled="false" stroked="true" strokeweight=".72pt" strokecolor="#858585">
                <v:path arrowok="t"/>
              </v:shape>
            </v:group>
            <v:group style="position:absolute;left:12026;top:2901;width:2;height:761" coordorigin="12026,2901" coordsize="2,761">
              <v:shape style="position:absolute;left:12026;top:2901;width:2;height:761" coordorigin="12026,2901" coordsize="0,761" path="m12026,2901l12026,3662e" filled="false" stroked="true" strokeweight=".24pt" strokecolor="#858585">
                <v:path arrowok="t"/>
              </v:shape>
            </v:group>
            <v:group style="position:absolute;left:5609;top:1336;width:5840;height:72" coordorigin="5609,1336" coordsize="5840,72">
              <v:shape style="position:absolute;left:5609;top:1336;width:5840;height:72" coordorigin="5609,1336" coordsize="5840,72" path="m5609,1408l6778,1391,7944,1355,9113,1363,10279,1358,11448,1336e" filled="false" stroked="true" strokeweight="2.16pt" strokecolor="#009d4e">
                <v:path arrowok="t"/>
              </v:shape>
            </v:group>
            <v:group style="position:absolute;left:5538;top:1336;width:140;height:140" coordorigin="5538,1336" coordsize="140,140">
              <v:shape style="position:absolute;left:5538;top:1336;width:140;height:140" coordorigin="5538,1336" coordsize="140,140" path="m5608,1336l5538,1475,5677,1475,5608,1336xe" filled="true" fillcolor="#009d4e" stroked="false">
                <v:path arrowok="t"/>
                <v:fill type="solid"/>
              </v:shape>
            </v:group>
            <v:group style="position:absolute;left:5538;top:1336;width:140;height:140" coordorigin="5538,1336" coordsize="140,140">
              <v:shape style="position:absolute;left:5538;top:1336;width:140;height:140" coordorigin="5538,1336" coordsize="140,140" path="m5608,1336l5677,1475,5538,1475,5608,1336xe" filled="false" stroked="true" strokeweight=".75pt" strokecolor="#009d4e">
                <v:path arrowok="t"/>
              </v:shape>
            </v:group>
            <v:group style="position:absolute;left:6704;top:1319;width:140;height:140" coordorigin="6704,1319" coordsize="140,140">
              <v:shape style="position:absolute;left:6704;top:1319;width:140;height:140" coordorigin="6704,1319" coordsize="140,140" path="m6774,1319l6704,1458,6843,1458,6774,1319xe" filled="true" fillcolor="#009d4e" stroked="false">
                <v:path arrowok="t"/>
                <v:fill type="solid"/>
              </v:shape>
            </v:group>
            <v:group style="position:absolute;left:6704;top:1319;width:140;height:140" coordorigin="6704,1319" coordsize="140,140">
              <v:shape style="position:absolute;left:6704;top:1319;width:140;height:140" coordorigin="6704,1319" coordsize="140,140" path="m6774,1319l6843,1458,6704,1458,6774,1319xe" filled="false" stroked="true" strokeweight=".75pt" strokecolor="#009d4e">
                <v:path arrowok="t"/>
              </v:shape>
            </v:group>
            <v:group style="position:absolute;left:7873;top:1285;width:140;height:140" coordorigin="7873,1285" coordsize="140,140">
              <v:shape style="position:absolute;left:7873;top:1285;width:140;height:140" coordorigin="7873,1285" coordsize="140,140" path="m7943,1285l7873,1424,8012,1424,7943,1285xe" filled="true" fillcolor="#009d4e" stroked="false">
                <v:path arrowok="t"/>
                <v:fill type="solid"/>
              </v:shape>
            </v:group>
            <v:group style="position:absolute;left:7873;top:1285;width:140;height:140" coordorigin="7873,1285" coordsize="140,140">
              <v:shape style="position:absolute;left:7873;top:1285;width:140;height:140" coordorigin="7873,1285" coordsize="140,140" path="m7943,1285l8012,1424,7873,1424,7943,1285xe" filled="false" stroked="true" strokeweight=".75pt" strokecolor="#009d4e">
                <v:path arrowok="t"/>
              </v:shape>
            </v:group>
            <v:group style="position:absolute;left:9039;top:1290;width:140;height:140" coordorigin="9039,1290" coordsize="140,140">
              <v:shape style="position:absolute;left:9039;top:1290;width:140;height:140" coordorigin="9039,1290" coordsize="140,140" path="m9109,1290l9039,1429,9178,1429,9109,1290xe" filled="true" fillcolor="#009d4e" stroked="false">
                <v:path arrowok="t"/>
                <v:fill type="solid"/>
              </v:shape>
            </v:group>
            <v:group style="position:absolute;left:9039;top:1290;width:140;height:140" coordorigin="9039,1290" coordsize="140,140">
              <v:shape style="position:absolute;left:9039;top:1290;width:140;height:140" coordorigin="9039,1290" coordsize="140,140" path="m9109,1290l9178,1429,9039,1429,9109,1290xe" filled="false" stroked="true" strokeweight=".75pt" strokecolor="#009d4e">
                <v:path arrowok="t"/>
              </v:shape>
            </v:group>
            <v:group style="position:absolute;left:10208;top:1288;width:140;height:140" coordorigin="10208,1288" coordsize="140,140">
              <v:shape style="position:absolute;left:10208;top:1288;width:140;height:140" coordorigin="10208,1288" coordsize="140,140" path="m10278,1288l10208,1427,10347,1427,10278,1288xe" filled="true" fillcolor="#009d4e" stroked="false">
                <v:path arrowok="t"/>
                <v:fill type="solid"/>
              </v:shape>
            </v:group>
            <v:group style="position:absolute;left:10208;top:1288;width:140;height:140" coordorigin="10208,1288" coordsize="140,140">
              <v:shape style="position:absolute;left:10208;top:1288;width:140;height:140" coordorigin="10208,1288" coordsize="140,140" path="m10278,1288l10347,1427,10208,1427,10278,1288xe" filled="false" stroked="true" strokeweight=".75pt" strokecolor="#009d4e">
                <v:path arrowok="t"/>
              </v:shape>
            </v:group>
            <v:group style="position:absolute;left:11374;top:1266;width:140;height:140" coordorigin="11374,1266" coordsize="140,140">
              <v:shape style="position:absolute;left:11374;top:1266;width:140;height:140" coordorigin="11374,1266" coordsize="140,140" path="m11444,1266l11374,1405,11514,1405,11444,1266xe" filled="true" fillcolor="#009d4e" stroked="false">
                <v:path arrowok="t"/>
                <v:fill type="solid"/>
              </v:shape>
            </v:group>
            <v:group style="position:absolute;left:11374;top:1266;width:140;height:140" coordorigin="11374,1266" coordsize="140,140">
              <v:shape style="position:absolute;left:11374;top:1266;width:140;height:140" coordorigin="11374,1266" coordsize="140,140" path="m11444,1266l11514,1405,11374,1405,11444,1266xe" filled="false" stroked="true" strokeweight=".75pt" strokecolor="#009d4e">
                <v:path arrowok="t"/>
              </v:shape>
            </v:group>
            <v:group style="position:absolute;left:5164;top:1108;width:899;height:298" coordorigin="5164,1108" coordsize="899,298">
              <v:shape style="position:absolute;left:5164;top:1108;width:899;height:298" coordorigin="5164,1108" coordsize="899,298" path="m5164,1406l6062,1406,6062,1108,5164,1108,5164,1406xe" filled="true" fillcolor="#d7e4bd" stroked="false">
                <v:path arrowok="t"/>
                <v:fill type="solid"/>
              </v:shape>
            </v:group>
            <v:group style="position:absolute;left:6386;top:1031;width:899;height:298" coordorigin="6386,1031" coordsize="899,298">
              <v:shape style="position:absolute;left:6386;top:1031;width:899;height:298" coordorigin="6386,1031" coordsize="899,298" path="m6386,1329l7284,1329,7284,1031,6386,1031,6386,1329xe" filled="true" fillcolor="#d7e4bd" stroked="false">
                <v:path arrowok="t"/>
                <v:fill type="solid"/>
              </v:shape>
            </v:group>
            <v:group style="position:absolute;left:7570;top:1042;width:899;height:298" coordorigin="7570,1042" coordsize="899,298">
              <v:shape style="position:absolute;left:7570;top:1042;width:899;height:298" coordorigin="7570,1042" coordsize="899,298" path="m7570,1340l8469,1340,8469,1042,7570,1042,7570,1340xe" filled="true" fillcolor="#d7e4bd" stroked="false">
                <v:path arrowok="t"/>
                <v:fill type="solid"/>
              </v:shape>
            </v:group>
            <v:group style="position:absolute;left:8781;top:1008;width:899;height:298" coordorigin="8781,1008" coordsize="899,298">
              <v:shape style="position:absolute;left:8781;top:1008;width:899;height:298" coordorigin="8781,1008" coordsize="899,298" path="m8781,1306l9680,1306,9680,1008,8781,1008,8781,1306xe" filled="true" fillcolor="#d7e4bd" stroked="false">
                <v:path arrowok="t"/>
                <v:fill type="solid"/>
              </v:shape>
            </v:group>
            <v:group style="position:absolute;left:9883;top:1004;width:899;height:298" coordorigin="9883,1004" coordsize="899,298">
              <v:shape style="position:absolute;left:9883;top:1004;width:899;height:298" coordorigin="9883,1004" coordsize="899,298" path="m9883,1302l10782,1302,10782,1004,9883,1004,9883,1302xe" filled="true" fillcolor="#d7e4bd" stroked="false">
                <v:path arrowok="t"/>
                <v:fill type="solid"/>
              </v:shape>
            </v:group>
            <v:group style="position:absolute;left:11001;top:1010;width:899;height:298" coordorigin="11001,1010" coordsize="899,298">
              <v:shape style="position:absolute;left:11001;top:1010;width:899;height:298" coordorigin="11001,1010" coordsize="899,298" path="m11001,1308l11899,1308,11899,1010,11001,1010,11001,1308xe" filled="true" fillcolor="#d7e4bd" stroked="false">
                <v:path arrowok="t"/>
                <v:fill type="solid"/>
              </v:shape>
              <v:shape style="position:absolute;left:5221;top:56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2,761.04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89;top:-14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2,837.02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57;top:98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2,716.22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24;top:26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2,792.89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92;top:19;width:1941;height:229" type="#_x0000_t202" filled="false" stroked="false">
                <v:textbox inset="0,0,0,0">
                  <w:txbxContent>
                    <w:p>
                      <w:pPr>
                        <w:tabs>
                          <w:tab w:pos="1167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2,800.41</w:t>
                        <w:tab/>
                      </w: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position w:val="-2"/>
                          <w:sz w:val="20"/>
                        </w:rPr>
                        <w:t>2,768.69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26;top:1178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1,613.17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48;top:1101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1,630.96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33;top:1112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1,668.93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44;top:1074;width:2993;height:205" type="#_x0000_t202" filled="false" stroked="false">
                <v:textbox inset="0,0,0,0">
                  <w:txbxContent>
                    <w:p>
                      <w:pPr>
                        <w:tabs>
                          <w:tab w:pos="1101" w:val="left" w:leader="none"/>
                          <w:tab w:pos="2219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1,661.74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position w:val="1"/>
                          <w:sz w:val="20"/>
                        </w:rPr>
                        <w:t>1,665.70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1,689.49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81;top:3068;width: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21;top:3068;width:111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61;top:3068;width:16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18;top:3068;width:18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IV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52;top:3068;width: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92;top:3068;width:111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38;top:3450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2015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42;top:3450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D6770"/>
          <w:spacing w:val="-1"/>
        </w:rPr>
        <w:t>$3,000.00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3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$2,500.00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3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$2,000.00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3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$1,500.00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3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$1,000.00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40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$500.00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before="65"/>
        <w:ind w:left="44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$-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tabs>
          <w:tab w:pos="3495" w:val="left" w:leader="none"/>
        </w:tabs>
        <w:spacing w:before="65"/>
        <w:ind w:left="209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12.600006pt;margin-top:4.399882pt;width:23.76pt;height:9.960pt;mso-position-horizontal-relative:page;mso-position-vertical-relative:paragraph;z-index:-858568" type="#_x0000_t75" stroked="false">
            <v:imagedata r:id="rId435" o:title=""/>
          </v:shape>
        </w:pict>
      </w:r>
      <w:r>
        <w:rPr/>
        <w:pict>
          <v:group style="position:absolute;margin-left:384pt;margin-top:6.019882pt;width:21.4pt;height:6.75pt;mso-position-horizontal-relative:page;mso-position-vertical-relative:paragraph;z-index:-858544" coordorigin="7680,120" coordsize="428,135">
            <v:group style="position:absolute;left:7702;top:189;width:384;height:2" coordorigin="7702,189" coordsize="384,2">
              <v:shape style="position:absolute;left:7702;top:189;width:384;height:2" coordorigin="7702,189" coordsize="384,0" path="m7702,189l8086,189e" filled="false" stroked="true" strokeweight="2.16pt" strokecolor="#009d4e">
                <v:path arrowok="t"/>
              </v:shape>
            </v:group>
            <v:group style="position:absolute;left:7835;top:128;width:120;height:120" coordorigin="7835,128" coordsize="120,120">
              <v:shape style="position:absolute;left:7835;top:128;width:120;height:120" coordorigin="7835,128" coordsize="120,120" path="m7895,128l7835,248,7955,248,7895,128xe" filled="true" fillcolor="#009d4e" stroked="false">
                <v:path arrowok="t"/>
                <v:fill type="solid"/>
              </v:shape>
            </v:group>
            <v:group style="position:absolute;left:7835;top:128;width:120;height:120" coordorigin="7835,128" coordsize="120,120">
              <v:shape style="position:absolute;left:7835;top:128;width:120;height:120" coordorigin="7835,128" coordsize="120,120" path="m7895,128l7955,248,7835,248,7895,128e" filled="false" stroked="true" strokeweight=".72pt" strokecolor="#009d4e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3"/>
          <w:w w:val="95"/>
          <w:sz w:val="20"/>
        </w:rPr>
        <w:t>BCSur</w:t>
        <w:tab/>
      </w:r>
      <w:r>
        <w:rPr>
          <w:rFonts w:ascii="Arial"/>
          <w:color w:val="5D6770"/>
          <w:spacing w:val="5"/>
          <w:sz w:val="20"/>
        </w:rPr>
        <w:t>Nacional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226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7"/>
        <w:ind w:left="3868" w:right="3989" w:hanging="141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LÍNEAS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IENESTAR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MÍNIMO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</w:t>
      </w:r>
      <w:r>
        <w:rPr>
          <w:rFonts w:ascii="Arial" w:hAnsi="Arial"/>
          <w:color w:val="5D6770"/>
          <w:spacing w:val="-2"/>
          <w:w w:val="105"/>
        </w:rPr>
        <w:t>ENS</w:t>
      </w:r>
      <w:r>
        <w:rPr>
          <w:rFonts w:ascii="Arial" w:hAnsi="Arial"/>
          <w:color w:val="5D6770"/>
          <w:spacing w:val="-1"/>
          <w:w w:val="105"/>
        </w:rPr>
        <w:t>UAL,</w:t>
      </w:r>
      <w:r>
        <w:rPr>
          <w:rFonts w:ascii="Arial" w:hAnsi="Arial"/>
          <w:color w:val="5D6770"/>
          <w:spacing w:val="-2"/>
          <w:w w:val="105"/>
        </w:rPr>
        <w:t> R</w:t>
      </w:r>
      <w:r>
        <w:rPr>
          <w:rFonts w:ascii="Arial" w:hAnsi="Arial"/>
          <w:color w:val="5D6770"/>
          <w:spacing w:val="-1"/>
          <w:w w:val="105"/>
        </w:rPr>
        <w:t>URA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3"/>
          <w:w w:val="107"/>
        </w:rPr>
        <w:t> 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RB</w:t>
      </w:r>
      <w:r>
        <w:rPr>
          <w:rFonts w:ascii="Arial" w:hAnsi="Arial"/>
          <w:color w:val="5D6770"/>
          <w:spacing w:val="-1"/>
          <w:w w:val="105"/>
        </w:rPr>
        <w:t>ANA,</w:t>
      </w:r>
      <w:r>
        <w:rPr>
          <w:rFonts w:ascii="Arial" w:hAnsi="Arial"/>
          <w:color w:val="5D6770"/>
          <w:spacing w:val="3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28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after="0" w:line="266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112"/>
        <w:ind w:right="1"/>
        <w:jc w:val="right"/>
      </w:pPr>
      <w:r>
        <w:rPr>
          <w:color w:val="5D6770"/>
          <w:spacing w:val="-1"/>
          <w:w w:val="95"/>
        </w:rPr>
        <w:t>$1,600.00</w:t>
      </w:r>
      <w:r>
        <w:rPr/>
      </w:r>
    </w:p>
    <w:p>
      <w:pPr>
        <w:spacing w:before="153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$1,400.00</w:t>
      </w:r>
      <w:r>
        <w:rPr>
          <w:rFonts w:ascii="Arial"/>
          <w:sz w:val="20"/>
        </w:rPr>
      </w:r>
    </w:p>
    <w:p>
      <w:pPr>
        <w:spacing w:before="153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$1,200.00</w:t>
      </w:r>
      <w:r>
        <w:rPr>
          <w:rFonts w:ascii="Arial"/>
          <w:sz w:val="20"/>
        </w:rPr>
      </w:r>
    </w:p>
    <w:p>
      <w:pPr>
        <w:spacing w:before="153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$1,000.00</w:t>
      </w:r>
      <w:r>
        <w:rPr>
          <w:rFonts w:ascii="Arial"/>
          <w:sz w:val="20"/>
        </w:rPr>
      </w:r>
    </w:p>
    <w:p>
      <w:pPr>
        <w:spacing w:before="15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$800.00</w:t>
      </w:r>
      <w:r>
        <w:rPr>
          <w:rFonts w:ascii="Arial"/>
          <w:sz w:val="20"/>
        </w:rPr>
      </w:r>
    </w:p>
    <w:p>
      <w:pPr>
        <w:spacing w:before="15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$600.00</w:t>
      </w:r>
      <w:r>
        <w:rPr>
          <w:rFonts w:ascii="Arial"/>
          <w:sz w:val="20"/>
        </w:rPr>
      </w:r>
    </w:p>
    <w:p>
      <w:pPr>
        <w:spacing w:before="15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$400.00</w:t>
      </w:r>
      <w:r>
        <w:rPr>
          <w:rFonts w:ascii="Arial"/>
          <w:sz w:val="20"/>
        </w:rPr>
      </w:r>
    </w:p>
    <w:p>
      <w:pPr>
        <w:spacing w:before="15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$200.00</w:t>
      </w:r>
      <w:r>
        <w:rPr>
          <w:rFonts w:ascii="Arial"/>
          <w:sz w:val="20"/>
        </w:rPr>
      </w:r>
    </w:p>
    <w:p>
      <w:pPr>
        <w:spacing w:before="15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$0.00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tabs>
          <w:tab w:pos="1521" w:val="left" w:leader="none"/>
          <w:tab w:pos="2697" w:val="left" w:leader="none"/>
          <w:tab w:pos="3874" w:val="left" w:leader="none"/>
          <w:tab w:pos="5050" w:val="left" w:leader="none"/>
          <w:tab w:pos="6226" w:val="left" w:leader="none"/>
        </w:tabs>
        <w:spacing w:before="0"/>
        <w:ind w:left="3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3.600006pt;margin-top:-9.34013pt;width:356.8pt;height:204.6pt;mso-position-horizontal-relative:page;mso-position-vertical-relative:paragraph;z-index:-858376" coordorigin="4872,-187" coordsize="7136,4092">
            <v:shape style="position:absolute;left:5230;top:255;width:6482;height:2645" type="#_x0000_t75" stroked="false">
              <v:imagedata r:id="rId436" o:title=""/>
            </v:shape>
            <v:group style="position:absolute;left:4942;top:-180;width:2;height:3828" coordorigin="4942,-180" coordsize="2,3828">
              <v:shape style="position:absolute;left:4942;top:-180;width:2;height:3828" coordorigin="4942,-180" coordsize="0,3828" path="m4942,-180l4942,3648e" filled="false" stroked="true" strokeweight=".72pt" strokecolor="#5d6770">
                <v:path arrowok="t"/>
              </v:shape>
            </v:group>
            <v:group style="position:absolute;left:4879;top:2885;width:7121;height:2" coordorigin="4879,2885" coordsize="7121,2">
              <v:shape style="position:absolute;left:4879;top:2885;width:7121;height:2" coordorigin="4879,2885" coordsize="7121,0" path="m4879,2885l12000,2885e" filled="false" stroked="true" strokeweight=".72pt" strokecolor="#5d6770">
                <v:path arrowok="t"/>
              </v:shape>
            </v:group>
            <v:group style="position:absolute;left:4879;top:2501;width:63;height:2" coordorigin="4879,2501" coordsize="63,2">
              <v:shape style="position:absolute;left:4879;top:2501;width:63;height:2" coordorigin="4879,2501" coordsize="63,0" path="m4879,2501l4942,2501e" filled="false" stroked="true" strokeweight=".72pt" strokecolor="#5d6770">
                <v:path arrowok="t"/>
              </v:shape>
            </v:group>
            <v:group style="position:absolute;left:4879;top:2120;width:63;height:2" coordorigin="4879,2120" coordsize="63,2">
              <v:shape style="position:absolute;left:4879;top:2120;width:63;height:2" coordorigin="4879,2120" coordsize="63,0" path="m4879,2120l4942,2120e" filled="false" stroked="true" strokeweight=".72pt" strokecolor="#5d6770">
                <v:path arrowok="t"/>
              </v:shape>
            </v:group>
            <v:group style="position:absolute;left:4879;top:1736;width:63;height:2" coordorigin="4879,1736" coordsize="63,2">
              <v:shape style="position:absolute;left:4879;top:1736;width:63;height:2" coordorigin="4879,1736" coordsize="63,0" path="m4879,1736l4942,1736e" filled="false" stroked="true" strokeweight=".72pt" strokecolor="#5d6770">
                <v:path arrowok="t"/>
              </v:shape>
            </v:group>
            <v:group style="position:absolute;left:4879;top:1354;width:63;height:2" coordorigin="4879,1354" coordsize="63,2">
              <v:shape style="position:absolute;left:4879;top:1354;width:63;height:2" coordorigin="4879,1354" coordsize="63,0" path="m4879,1354l4942,1354e" filled="false" stroked="true" strokeweight=".72pt" strokecolor="#5d6770">
                <v:path arrowok="t"/>
              </v:shape>
            </v:group>
            <v:group style="position:absolute;left:4879;top:970;width:63;height:2" coordorigin="4879,970" coordsize="63,2">
              <v:shape style="position:absolute;left:4879;top:970;width:63;height:2" coordorigin="4879,970" coordsize="63,0" path="m4879,970l4942,970e" filled="false" stroked="true" strokeweight=".72pt" strokecolor="#5d6770">
                <v:path arrowok="t"/>
              </v:shape>
            </v:group>
            <v:group style="position:absolute;left:4879;top:586;width:63;height:2" coordorigin="4879,586" coordsize="63,2">
              <v:shape style="position:absolute;left:4879;top:586;width:63;height:2" coordorigin="4879,586" coordsize="63,0" path="m4879,586l4942,586e" filled="false" stroked="true" strokeweight=".72pt" strokecolor="#5d6770">
                <v:path arrowok="t"/>
              </v:shape>
            </v:group>
            <v:group style="position:absolute;left:4879;top:204;width:63;height:2" coordorigin="4879,204" coordsize="63,2">
              <v:shape style="position:absolute;left:4879;top:204;width:63;height:2" coordorigin="4879,204" coordsize="63,0" path="m4879,204l4942,204e" filled="false" stroked="true" strokeweight=".72pt" strokecolor="#5d6770">
                <v:path arrowok="t"/>
              </v:shape>
            </v:group>
            <v:group style="position:absolute;left:4879;top:-180;width:63;height:2" coordorigin="4879,-180" coordsize="63,2">
              <v:shape style="position:absolute;left:4879;top:-180;width:63;height:2" coordorigin="4879,-180" coordsize="63,0" path="m4879,-180l4942,-180e" filled="false" stroked="true" strokeweight=".72pt" strokecolor="#5d6770">
                <v:path arrowok="t"/>
              </v:shape>
            </v:group>
            <v:group style="position:absolute;left:6120;top:2885;width:2;height:382" coordorigin="6120,2885" coordsize="2,382">
              <v:shape style="position:absolute;left:6120;top:2885;width:2;height:382" coordorigin="6120,2885" coordsize="0,382" path="m6120,2885l6120,3267e" filled="false" stroked="true" strokeweight=".72pt" strokecolor="#5d6770">
                <v:path arrowok="t"/>
              </v:shape>
            </v:group>
            <v:group style="position:absolute;left:7296;top:2885;width:2;height:382" coordorigin="7296,2885" coordsize="2,382">
              <v:shape style="position:absolute;left:7296;top:2885;width:2;height:382" coordorigin="7296,2885" coordsize="0,382" path="m7296,2885l7296,3267e" filled="false" stroked="true" strokeweight=".72pt" strokecolor="#5d6770">
                <v:path arrowok="t"/>
              </v:shape>
            </v:group>
            <v:group style="position:absolute;left:8472;top:2885;width:2;height:382" coordorigin="8472,2885" coordsize="2,382">
              <v:shape style="position:absolute;left:8472;top:2885;width:2;height:382" coordorigin="8472,2885" coordsize="0,382" path="m8472,2885l8472,3267e" filled="false" stroked="true" strokeweight=".72pt" strokecolor="#5d6770">
                <v:path arrowok="t"/>
              </v:shape>
            </v:group>
            <v:group style="position:absolute;left:9648;top:2885;width:2;height:764" coordorigin="9648,2885" coordsize="2,764">
              <v:shape style="position:absolute;left:9648;top:2885;width:2;height:764" coordorigin="9648,2885" coordsize="0,764" path="m9648,2885l9648,3648e" filled="false" stroked="true" strokeweight=".72pt" strokecolor="#5d6770">
                <v:path arrowok="t"/>
              </v:shape>
            </v:group>
            <v:group style="position:absolute;left:10824;top:2885;width:2;height:382" coordorigin="10824,2885" coordsize="2,382">
              <v:shape style="position:absolute;left:10824;top:2885;width:2;height:382" coordorigin="10824,2885" coordsize="0,382" path="m10824,2885l10824,3267e" filled="false" stroked="true" strokeweight=".72pt" strokecolor="#5d6770">
                <v:path arrowok="t"/>
              </v:shape>
            </v:group>
            <v:group style="position:absolute;left:11996;top:2885;width:2;height:764" coordorigin="11996,2885" coordsize="2,764">
              <v:shape style="position:absolute;left:11996;top:2885;width:2;height:764" coordorigin="11996,2885" coordsize="0,764" path="m11996,2885l11996,3648e" filled="false" stroked="true" strokeweight=".36pt" strokecolor="#5d6770">
                <v:path arrowok="t"/>
              </v:shape>
            </v:group>
            <v:group style="position:absolute;left:5532;top:1047;width:5880;height:118" coordorigin="5532,1047" coordsize="5880,118">
              <v:shape style="position:absolute;left:5532;top:1047;width:5880;height:118" coordorigin="5532,1047" coordsize="5880,118" path="m5532,1155l6708,1164,7884,1128,9060,1088,10236,1047,11412,1088e" filled="false" stroked="true" strokeweight="2.16pt" strokecolor="#eb5a5e">
                <v:path arrowok="t"/>
              </v:shape>
            </v:group>
            <v:group style="position:absolute;left:5490;top:1113;width:78;height:75" coordorigin="5490,1113" coordsize="78,75">
              <v:shape style="position:absolute;left:5490;top:1113;width:78;height:75" coordorigin="5490,1113" coordsize="78,75" path="m5524,1113l5506,1120,5494,1137,5490,1163,5500,1177,5518,1186,5546,1188,5562,1173,5568,1152,5563,1132,5547,1118,5524,1113xe" filled="true" fillcolor="#ed6b06" stroked="false">
                <v:path arrowok="t"/>
                <v:fill type="solid"/>
              </v:shape>
            </v:group>
            <v:group style="position:absolute;left:5490;top:1113;width:78;height:75" coordorigin="5490,1113" coordsize="78,75">
              <v:shape style="position:absolute;left:5490;top:1113;width:78;height:75" coordorigin="5490,1113" coordsize="78,75" path="m5568,1152l5562,1173,5546,1188,5518,1186,5500,1177,5490,1163,5494,1137,5506,1120,5524,1113,5547,1118,5563,1132,5568,1152xe" filled="false" stroked="true" strokeweight=".72882pt" strokecolor="#eb5a5e">
                <v:path arrowok="t"/>
              </v:shape>
            </v:group>
            <v:group style="position:absolute;left:6666;top:1122;width:78;height:75" coordorigin="6666,1122" coordsize="78,75">
              <v:shape style="position:absolute;left:6666;top:1122;width:78;height:75" coordorigin="6666,1122" coordsize="78,75" path="m6700,1122l6682,1130,6670,1146,6666,1172,6676,1187,6694,1196,6722,1197,6738,1183,6744,1162,6739,1142,6723,1128,6700,1122xe" filled="true" fillcolor="#ed6b06" stroked="false">
                <v:path arrowok="t"/>
                <v:fill type="solid"/>
              </v:shape>
            </v:group>
            <v:group style="position:absolute;left:6666;top:1122;width:78;height:75" coordorigin="6666,1122" coordsize="78,75">
              <v:shape style="position:absolute;left:6666;top:1122;width:78;height:75" coordorigin="6666,1122" coordsize="78,75" path="m6744,1162l6738,1183,6722,1197,6694,1196,6676,1187,6666,1172,6670,1146,6682,1130,6700,1122,6723,1128,6739,1142,6744,1162xe" filled="false" stroked="true" strokeweight=".72882pt" strokecolor="#eb5a5e">
                <v:path arrowok="t"/>
              </v:shape>
            </v:group>
            <v:group style="position:absolute;left:7842;top:1086;width:78;height:75" coordorigin="7842,1086" coordsize="78,75">
              <v:shape style="position:absolute;left:7842;top:1086;width:78;height:75" coordorigin="7842,1086" coordsize="78,75" path="m7876,1086l7858,1094,7846,1110,7842,1136,7852,1151,7870,1160,7898,1161,7914,1147,7920,1126,7915,1106,7899,1092,7876,1086xe" filled="true" fillcolor="#ed6b06" stroked="false">
                <v:path arrowok="t"/>
                <v:fill type="solid"/>
              </v:shape>
            </v:group>
            <v:group style="position:absolute;left:7842;top:1086;width:78;height:75" coordorigin="7842,1086" coordsize="78,75">
              <v:shape style="position:absolute;left:7842;top:1086;width:78;height:75" coordorigin="7842,1086" coordsize="78,75" path="m7920,1126l7914,1147,7898,1161,7870,1160,7852,1151,7842,1136,7846,1110,7858,1094,7876,1086,7899,1092,7915,1106,7920,1126xe" filled="false" stroked="true" strokeweight=".72882pt" strokecolor="#eb5a5e">
                <v:path arrowok="t"/>
              </v:shape>
            </v:group>
            <v:group style="position:absolute;left:9018;top:1048;width:78;height:75" coordorigin="9018,1048" coordsize="78,75">
              <v:shape style="position:absolute;left:9018;top:1048;width:78;height:75" coordorigin="9018,1048" coordsize="78,75" path="m9052,1048l9034,1055,9022,1072,9018,1098,9028,1112,9046,1122,9074,1123,9090,1109,9096,1087,9091,1068,9075,1053,9052,1048xe" filled="true" fillcolor="#ed6b06" stroked="false">
                <v:path arrowok="t"/>
                <v:fill type="solid"/>
              </v:shape>
            </v:group>
            <v:group style="position:absolute;left:9018;top:1048;width:78;height:75" coordorigin="9018,1048" coordsize="78,75">
              <v:shape style="position:absolute;left:9018;top:1048;width:78;height:75" coordorigin="9018,1048" coordsize="78,75" path="m9096,1087l9090,1109,9074,1123,9046,1122,9028,1112,9018,1098,9022,1072,9034,1055,9052,1048,9075,1053,9091,1068,9096,1087xe" filled="false" stroked="true" strokeweight=".72882pt" strokecolor="#eb5a5e">
                <v:path arrowok="t"/>
              </v:shape>
            </v:group>
            <v:group style="position:absolute;left:10194;top:1007;width:78;height:75" coordorigin="10194,1007" coordsize="78,75">
              <v:shape style="position:absolute;left:10194;top:1007;width:78;height:75" coordorigin="10194,1007" coordsize="78,75" path="m10228,1007l10210,1015,10198,1031,10194,1057,10204,1072,10222,1081,10250,1082,10266,1068,10272,1047,10267,1027,10251,1013,10228,1007xe" filled="true" fillcolor="#ed6b06" stroked="false">
                <v:path arrowok="t"/>
                <v:fill type="solid"/>
              </v:shape>
            </v:group>
            <v:group style="position:absolute;left:10194;top:1007;width:78;height:75" coordorigin="10194,1007" coordsize="78,75">
              <v:shape style="position:absolute;left:10194;top:1007;width:78;height:75" coordorigin="10194,1007" coordsize="78,75" path="m10272,1047l10266,1068,10250,1082,10222,1081,10204,1072,10194,1057,10198,1031,10210,1015,10228,1007,10251,1013,10267,1027,10272,1047xe" filled="false" stroked="true" strokeweight=".72882pt" strokecolor="#eb5a5e">
                <v:path arrowok="t"/>
              </v:shape>
            </v:group>
            <v:group style="position:absolute;left:11370;top:1048;width:78;height:75" coordorigin="11370,1048" coordsize="78,75">
              <v:shape style="position:absolute;left:11370;top:1048;width:78;height:75" coordorigin="11370,1048" coordsize="78,75" path="m11404,1048l11386,1055,11374,1072,11370,1098,11380,1112,11398,1122,11426,1123,11442,1109,11448,1087,11443,1068,11427,1053,11404,1048xe" filled="true" fillcolor="#ed6b06" stroked="false">
                <v:path arrowok="t"/>
                <v:fill type="solid"/>
              </v:shape>
            </v:group>
            <v:group style="position:absolute;left:11370;top:1048;width:78;height:75" coordorigin="11370,1048" coordsize="78,75">
              <v:shape style="position:absolute;left:11370;top:1048;width:78;height:75" coordorigin="11370,1048" coordsize="78,75" path="m11448,1087l11442,1109,11426,1123,11398,1122,11380,1112,11370,1098,11374,1072,11386,1055,11404,1048,11427,1053,11443,1068,11448,1087xe" filled="false" stroked="true" strokeweight=".72882pt" strokecolor="#eb5a5e">
                <v:path arrowok="t"/>
              </v:shape>
              <v:shape style="position:absolute;left:5148;top:3706;width:475;height:199" type="#_x0000_t75" stroked="false">
                <v:imagedata r:id="rId437" o:title=""/>
              </v:shape>
            </v:group>
            <v:group style="position:absolute;left:8695;top:3804;width:384;height:2" coordorigin="8695,3804" coordsize="384,2">
              <v:shape style="position:absolute;left:8695;top:3804;width:384;height:2" coordorigin="8695,3804" coordsize="384,0" path="m8695,3804l9079,3804e" filled="false" stroked="true" strokeweight="2.16pt" strokecolor="#eb5a5e">
                <v:path arrowok="t"/>
              </v:shape>
            </v:group>
            <v:group style="position:absolute;left:8849;top:3765;width:80;height:76" coordorigin="8849,3765" coordsize="80,76">
              <v:shape style="position:absolute;left:8849;top:3765;width:80;height:76" coordorigin="8849,3765" coordsize="80,76" path="m8879,3765l8862,3773,8851,3791,8849,3817,8859,3831,8878,3840,8906,3840,8922,3826,8928,3804,8928,3800,8920,3781,8904,3769,8879,3765xe" filled="true" fillcolor="#ed6b06" stroked="false">
                <v:path arrowok="t"/>
                <v:fill type="solid"/>
              </v:shape>
            </v:group>
            <v:group style="position:absolute;left:8849;top:3765;width:80;height:76" coordorigin="8849,3765" coordsize="80,76">
              <v:shape style="position:absolute;left:8849;top:3765;width:80;height:76" coordorigin="8849,3765" coordsize="80,76" path="m8928,3804l8922,3826,8906,3840,8878,3840,8859,3831,8849,3817,8851,3791,8862,3773,8879,3765,8904,3769,8920,3781,8928,3800,8928,3804xe" filled="false" stroked="true" strokeweight=".72pt" strokecolor="#eb5a5e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70"/>
          <w:spacing w:val="-1"/>
          <w:w w:val="95"/>
          <w:position w:val="1"/>
          <w:sz w:val="20"/>
        </w:rPr>
        <w:t>1,283.98</w:t>
        <w:tab/>
      </w:r>
      <w:r>
        <w:rPr>
          <w:rFonts w:ascii="Arial"/>
          <w:b/>
          <w:color w:val="5D6770"/>
          <w:spacing w:val="-1"/>
          <w:w w:val="95"/>
          <w:sz w:val="20"/>
        </w:rPr>
        <w:t>1,281.05</w:t>
        <w:tab/>
      </w:r>
      <w:r>
        <w:rPr>
          <w:rFonts w:ascii="Arial"/>
          <w:b/>
          <w:color w:val="5D6770"/>
          <w:spacing w:val="-1"/>
          <w:w w:val="95"/>
          <w:position w:val="2"/>
          <w:sz w:val="20"/>
        </w:rPr>
        <w:t>1,290.21</w:t>
        <w:tab/>
      </w:r>
      <w:r>
        <w:rPr>
          <w:rFonts w:ascii="Arial"/>
          <w:b/>
          <w:color w:val="5D6770"/>
          <w:spacing w:val="-1"/>
          <w:w w:val="95"/>
          <w:position w:val="7"/>
          <w:sz w:val="20"/>
        </w:rPr>
        <w:t>1,315.06</w:t>
        <w:tab/>
      </w:r>
      <w:r>
        <w:rPr>
          <w:rFonts w:ascii="Arial"/>
          <w:b/>
          <w:color w:val="5D6770"/>
          <w:spacing w:val="-1"/>
          <w:w w:val="95"/>
          <w:position w:val="11"/>
          <w:sz w:val="20"/>
        </w:rPr>
        <w:t>1,338.86</w:t>
        <w:tab/>
      </w:r>
      <w:r>
        <w:rPr>
          <w:rFonts w:ascii="Arial"/>
          <w:b/>
          <w:color w:val="5D6770"/>
          <w:spacing w:val="-1"/>
          <w:position w:val="8"/>
          <w:sz w:val="20"/>
        </w:rPr>
        <w:t>1,322.61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1532" w:val="left" w:leader="none"/>
          <w:tab w:pos="2700" w:val="left" w:leader="none"/>
          <w:tab w:pos="3936" w:val="left" w:leader="none"/>
          <w:tab w:pos="5052" w:val="left" w:leader="none"/>
          <w:tab w:pos="6245" w:val="left" w:leader="none"/>
        </w:tabs>
        <w:spacing w:line="200" w:lineRule="atLeast"/>
        <w:ind w:left="3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0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903.70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0"/>
          <w:sz w:val="20"/>
        </w:rPr>
      </w:r>
      <w:r>
        <w:rPr>
          <w:rFonts w:ascii="Arial"/>
          <w:position w:val="10"/>
          <w:sz w:val="20"/>
        </w:rPr>
        <w:tab/>
      </w:r>
      <w:r>
        <w:rPr>
          <w:rFonts w:ascii="Arial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898.78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1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917.45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1"/>
          <w:sz w:val="20"/>
        </w:rPr>
      </w:r>
      <w:r>
        <w:rPr>
          <w:rFonts w:ascii="Arial"/>
          <w:position w:val="11"/>
          <w:sz w:val="20"/>
        </w:rPr>
        <w:tab/>
      </w:r>
      <w:r>
        <w:rPr>
          <w:rFonts w:ascii="Arial"/>
          <w:position w:val="14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938.01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4"/>
          <w:sz w:val="20"/>
        </w:rPr>
      </w:r>
      <w:r>
        <w:rPr>
          <w:rFonts w:ascii="Arial"/>
          <w:position w:val="14"/>
          <w:sz w:val="20"/>
        </w:rPr>
        <w:tab/>
      </w:r>
      <w:r>
        <w:rPr>
          <w:rFonts w:ascii="Arial"/>
          <w:position w:val="15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959.72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5"/>
          <w:sz w:val="20"/>
        </w:rPr>
      </w:r>
      <w:r>
        <w:rPr>
          <w:rFonts w:ascii="Arial"/>
          <w:position w:val="15"/>
          <w:sz w:val="20"/>
        </w:rPr>
        <w:tab/>
      </w:r>
      <w:r>
        <w:rPr>
          <w:rFonts w:ascii="Arial"/>
          <w:position w:val="14"/>
          <w:sz w:val="20"/>
        </w:rPr>
        <w:pict>
          <v:shape style="width:36.6pt;height:14.9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before="35"/>
                    <w:ind w:left="6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spacing w:val="-1"/>
                      <w:sz w:val="20"/>
                    </w:rPr>
                    <w:t>937.96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4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tabs>
          <w:tab w:pos="1641" w:val="left" w:leader="none"/>
          <w:tab w:pos="2901" w:val="left" w:leader="none"/>
          <w:tab w:pos="4104" w:val="left" w:leader="none"/>
          <w:tab w:pos="5259" w:val="left" w:leader="none"/>
          <w:tab w:pos="5802" w:val="left" w:leader="none"/>
          <w:tab w:pos="6346" w:val="left" w:leader="none"/>
        </w:tabs>
        <w:spacing w:line="380" w:lineRule="atLeast" w:before="0"/>
        <w:ind w:left="2273" w:right="4170" w:hanging="172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Mar</w:t>
        <w:tab/>
      </w:r>
      <w:r>
        <w:rPr>
          <w:rFonts w:ascii="Arial"/>
          <w:color w:val="5D6770"/>
          <w:spacing w:val="7"/>
          <w:w w:val="95"/>
          <w:sz w:val="20"/>
        </w:rPr>
        <w:t>Junio</w:t>
        <w:tab/>
        <w:tab/>
      </w:r>
      <w:r>
        <w:rPr>
          <w:rFonts w:ascii="Arial"/>
          <w:color w:val="5D6770"/>
          <w:w w:val="95"/>
          <w:sz w:val="20"/>
        </w:rPr>
        <w:t>Sep</w:t>
        <w:tab/>
      </w:r>
      <w:r>
        <w:rPr>
          <w:rFonts w:ascii="Arial"/>
          <w:color w:val="5D6770"/>
          <w:spacing w:val="2"/>
          <w:w w:val="95"/>
          <w:sz w:val="20"/>
        </w:rPr>
        <w:t>Dic</w:t>
        <w:tab/>
      </w:r>
      <w:r>
        <w:rPr>
          <w:rFonts w:ascii="Arial"/>
          <w:color w:val="5D6770"/>
          <w:w w:val="95"/>
          <w:sz w:val="20"/>
        </w:rPr>
        <w:t>Mar</w:t>
        <w:tab/>
        <w:tab/>
      </w:r>
      <w:r>
        <w:rPr>
          <w:rFonts w:ascii="Arial"/>
          <w:color w:val="5D6770"/>
          <w:spacing w:val="8"/>
          <w:sz w:val="20"/>
        </w:rPr>
        <w:t>Junio</w:t>
      </w:r>
      <w:r>
        <w:rPr>
          <w:rFonts w:ascii="Arial"/>
          <w:color w:val="5D6770"/>
          <w:spacing w:val="26"/>
          <w:w w:val="99"/>
          <w:sz w:val="20"/>
        </w:rPr>
        <w:t> </w:t>
      </w:r>
      <w:r>
        <w:rPr>
          <w:rFonts w:ascii="Arial"/>
          <w:color w:val="5D6770"/>
          <w:spacing w:val="-1"/>
          <w:w w:val="95"/>
          <w:sz w:val="20"/>
        </w:rPr>
        <w:t>2015</w:t>
        <w:tab/>
        <w:tab/>
        <w:tab/>
        <w:tab/>
      </w:r>
      <w:r>
        <w:rPr>
          <w:rFonts w:ascii="Arial"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after="0" w:line="380" w:lineRule="atLeas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500" w:space="40"/>
            <w:col w:w="11040"/>
          </w:cols>
        </w:sectPr>
      </w:pPr>
    </w:p>
    <w:p>
      <w:pPr>
        <w:spacing w:before="51"/>
        <w:ind w:left="33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5"/>
          <w:sz w:val="20"/>
        </w:rPr>
        <w:t>Bienestar</w:t>
      </w:r>
      <w:r>
        <w:rPr>
          <w:rFonts w:ascii="Arial" w:hAnsi="Arial"/>
          <w:color w:val="5D6770"/>
          <w:spacing w:val="-3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Mínimo</w:t>
      </w:r>
      <w:r>
        <w:rPr>
          <w:rFonts w:ascii="Arial" w:hAnsi="Arial"/>
          <w:sz w:val="20"/>
        </w:rPr>
      </w:r>
    </w:p>
    <w:p>
      <w:pPr>
        <w:spacing w:before="7"/>
        <w:ind w:left="33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3"/>
          <w:sz w:val="20"/>
        </w:rPr>
        <w:t>(Canasta</w:t>
      </w:r>
      <w:r>
        <w:rPr>
          <w:rFonts w:ascii="Arial"/>
          <w:color w:val="5D6770"/>
          <w:spacing w:val="-14"/>
          <w:sz w:val="20"/>
        </w:rPr>
        <w:t> </w:t>
      </w:r>
      <w:r>
        <w:rPr>
          <w:rFonts w:ascii="Arial"/>
          <w:color w:val="5D6770"/>
          <w:spacing w:val="6"/>
          <w:sz w:val="20"/>
        </w:rPr>
        <w:t>alimentaria)</w:t>
      </w:r>
      <w:r>
        <w:rPr>
          <w:rFonts w:ascii="Arial"/>
          <w:color w:val="5D6770"/>
          <w:spacing w:val="-14"/>
          <w:sz w:val="20"/>
        </w:rPr>
        <w:t> </w:t>
      </w:r>
      <w:r>
        <w:rPr>
          <w:rFonts w:ascii="Arial"/>
          <w:color w:val="5D6770"/>
          <w:spacing w:val="5"/>
          <w:sz w:val="20"/>
        </w:rPr>
        <w:t>Urbano</w:t>
      </w:r>
      <w:r>
        <w:rPr>
          <w:rFonts w:ascii="Arial"/>
          <w:sz w:val="20"/>
        </w:rPr>
      </w:r>
    </w:p>
    <w:p>
      <w:pPr>
        <w:spacing w:before="51"/>
        <w:ind w:left="6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color w:val="5D6770"/>
          <w:spacing w:val="5"/>
          <w:sz w:val="20"/>
        </w:rPr>
        <w:t>Bienestar</w:t>
      </w:r>
      <w:r>
        <w:rPr>
          <w:rFonts w:ascii="Arial" w:hAnsi="Arial"/>
          <w:color w:val="5D6770"/>
          <w:spacing w:val="-3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Mínimo</w:t>
      </w:r>
      <w:r>
        <w:rPr>
          <w:rFonts w:ascii="Arial" w:hAnsi="Arial"/>
          <w:sz w:val="20"/>
        </w:rPr>
      </w:r>
    </w:p>
    <w:p>
      <w:pPr>
        <w:spacing w:before="7"/>
        <w:ind w:left="6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3"/>
          <w:sz w:val="20"/>
        </w:rPr>
        <w:t>(Canasta</w:t>
      </w:r>
      <w:r>
        <w:rPr>
          <w:rFonts w:ascii="Arial"/>
          <w:color w:val="5D6770"/>
          <w:spacing w:val="-9"/>
          <w:sz w:val="20"/>
        </w:rPr>
        <w:t> </w:t>
      </w:r>
      <w:r>
        <w:rPr>
          <w:rFonts w:ascii="Arial"/>
          <w:color w:val="5D6770"/>
          <w:spacing w:val="6"/>
          <w:sz w:val="20"/>
        </w:rPr>
        <w:t>alimentaria)</w:t>
      </w:r>
      <w:r>
        <w:rPr>
          <w:rFonts w:ascii="Arial"/>
          <w:color w:val="5D6770"/>
          <w:spacing w:val="39"/>
          <w:sz w:val="20"/>
        </w:rPr>
        <w:t> </w:t>
      </w:r>
      <w:r>
        <w:rPr>
          <w:rFonts w:ascii="Arial"/>
          <w:color w:val="5D6770"/>
          <w:spacing w:val="4"/>
          <w:sz w:val="20"/>
        </w:rPr>
        <w:t>Rural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6124" w:space="40"/>
            <w:col w:w="7416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before="80"/>
        <w:ind w:left="2204" w:right="445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75"/>
        <w:ind w:left="6749" w:right="2319" w:hanging="213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LÍNEAS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IENESTAR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MENSUAL,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URA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RB</w:t>
      </w:r>
      <w:r>
        <w:rPr>
          <w:rFonts w:ascii="Arial" w:hAnsi="Arial"/>
          <w:color w:val="5D6770"/>
          <w:spacing w:val="-1"/>
          <w:w w:val="105"/>
        </w:rPr>
        <w:t>ANA,</w:t>
      </w:r>
      <w:r>
        <w:rPr>
          <w:rFonts w:ascii="Arial" w:hAnsi="Arial"/>
          <w:color w:val="5D6770"/>
          <w:spacing w:val="29"/>
          <w:w w:val="108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53"/>
          <w:w w:val="105"/>
        </w:rPr>
        <w:t> </w:t>
      </w:r>
      <w:r>
        <w:rPr>
          <w:rFonts w:ascii="Arial" w:hAnsi="Arial"/>
          <w:color w:val="5D6770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7"/>
        <w:spacing w:line="240" w:lineRule="auto" w:before="65"/>
        <w:ind w:left="3840" w:right="0"/>
        <w:jc w:val="left"/>
      </w:pPr>
      <w:r>
        <w:rPr/>
        <w:pict>
          <v:group style="position:absolute;margin-left:242.160004pt;margin-top:9.029881pt;width:359.65pt;height:187.35pt;mso-position-horizontal-relative:page;mso-position-vertical-relative:paragraph;z-index:23824" coordorigin="4843,181" coordsize="7193,3747">
            <v:shape style="position:absolute;left:5203;top:404;width:6538;height:2765" type="#_x0000_t75" stroked="false">
              <v:imagedata r:id="rId438" o:title=""/>
            </v:shape>
            <v:group style="position:absolute;left:4913;top:188;width:2;height:3732" coordorigin="4913,188" coordsize="2,3732">
              <v:shape style="position:absolute;left:4913;top:188;width:2;height:3732" coordorigin="4913,188" coordsize="0,3732" path="m4913,188l4913,3920e" filled="false" stroked="true" strokeweight=".72pt" strokecolor="#5d6770">
                <v:path arrowok="t"/>
              </v:shape>
            </v:group>
            <v:group style="position:absolute;left:4850;top:3157;width:7179;height:2" coordorigin="4850,3157" coordsize="7179,2">
              <v:shape style="position:absolute;left:4850;top:3157;width:7179;height:2" coordorigin="4850,3157" coordsize="7179,0" path="m4850,3157l12029,3157e" filled="false" stroked="true" strokeweight=".72pt" strokecolor="#5d6770">
                <v:path arrowok="t"/>
              </v:shape>
            </v:group>
            <v:group style="position:absolute;left:4850;top:2662;width:63;height:2" coordorigin="4850,2662" coordsize="63,2">
              <v:shape style="position:absolute;left:4850;top:2662;width:63;height:2" coordorigin="4850,2662" coordsize="63,0" path="m4850,2662l4913,2662e" filled="false" stroked="true" strokeweight=".72pt" strokecolor="#5d6770">
                <v:path arrowok="t"/>
              </v:shape>
            </v:group>
            <v:group style="position:absolute;left:4850;top:2168;width:63;height:2" coordorigin="4850,2168" coordsize="63,2">
              <v:shape style="position:absolute;left:4850;top:2168;width:63;height:2" coordorigin="4850,2168" coordsize="63,0" path="m4850,2168l4913,2168e" filled="false" stroked="true" strokeweight=".72pt" strokecolor="#5d6770">
                <v:path arrowok="t"/>
              </v:shape>
            </v:group>
            <v:group style="position:absolute;left:4850;top:1673;width:63;height:2" coordorigin="4850,1673" coordsize="63,2">
              <v:shape style="position:absolute;left:4850;top:1673;width:63;height:2" coordorigin="4850,1673" coordsize="63,0" path="m4850,1673l4913,1673e" filled="false" stroked="true" strokeweight=".72pt" strokecolor="#5d6770">
                <v:path arrowok="t"/>
              </v:shape>
            </v:group>
            <v:group style="position:absolute;left:4850;top:1179;width:63;height:2" coordorigin="4850,1179" coordsize="63,2">
              <v:shape style="position:absolute;left:4850;top:1179;width:63;height:2" coordorigin="4850,1179" coordsize="63,0" path="m4850,1179l4913,1179e" filled="false" stroked="true" strokeweight=".72pt" strokecolor="#5d6770">
                <v:path arrowok="t"/>
              </v:shape>
            </v:group>
            <v:group style="position:absolute;left:4850;top:682;width:63;height:2" coordorigin="4850,682" coordsize="63,2">
              <v:shape style="position:absolute;left:4850;top:682;width:63;height:2" coordorigin="4850,682" coordsize="63,0" path="m4850,682l4913,682e" filled="false" stroked="true" strokeweight=".72pt" strokecolor="#5d6770">
                <v:path arrowok="t"/>
              </v:shape>
            </v:group>
            <v:group style="position:absolute;left:4850;top:188;width:63;height:2" coordorigin="4850,188" coordsize="63,2">
              <v:shape style="position:absolute;left:4850;top:188;width:63;height:2" coordorigin="4850,188" coordsize="63,0" path="m4850,188l4913,188e" filled="false" stroked="true" strokeweight=".72pt" strokecolor="#5d6770">
                <v:path arrowok="t"/>
              </v:shape>
            </v:group>
            <v:group style="position:absolute;left:6101;top:3157;width:2;height:382" coordorigin="6101,3157" coordsize="2,382">
              <v:shape style="position:absolute;left:6101;top:3157;width:2;height:382" coordorigin="6101,3157" coordsize="0,382" path="m6101,3157l6101,3538e" filled="false" stroked="true" strokeweight=".72pt" strokecolor="#5d6770">
                <v:path arrowok="t"/>
              </v:shape>
            </v:group>
            <v:group style="position:absolute;left:7286;top:3157;width:2;height:382" coordorigin="7286,3157" coordsize="2,382">
              <v:shape style="position:absolute;left:7286;top:3157;width:2;height:382" coordorigin="7286,3157" coordsize="0,382" path="m7286,3157l7286,3538e" filled="false" stroked="true" strokeweight=".72pt" strokecolor="#5d6770">
                <v:path arrowok="t"/>
              </v:shape>
            </v:group>
            <v:group style="position:absolute;left:8472;top:3157;width:2;height:382" coordorigin="8472,3157" coordsize="2,382">
              <v:shape style="position:absolute;left:8472;top:3157;width:2;height:382" coordorigin="8472,3157" coordsize="0,382" path="m8472,3157l8472,3538e" filled="false" stroked="true" strokeweight=".72pt" strokecolor="#5d6770">
                <v:path arrowok="t"/>
              </v:shape>
            </v:group>
            <v:group style="position:absolute;left:9658;top:3157;width:2;height:764" coordorigin="9658,3157" coordsize="2,764">
              <v:shape style="position:absolute;left:9658;top:3157;width:2;height:764" coordorigin="9658,3157" coordsize="0,764" path="m9658,3157l9658,3920e" filled="false" stroked="true" strokeweight=".72pt" strokecolor="#5d6770">
                <v:path arrowok="t"/>
              </v:shape>
            </v:group>
            <v:group style="position:absolute;left:10846;top:3157;width:2;height:382" coordorigin="10846,3157" coordsize="2,382">
              <v:shape style="position:absolute;left:10846;top:3157;width:2;height:382" coordorigin="10846,3157" coordsize="0,382" path="m10846,3157l10846,3538e" filled="false" stroked="true" strokeweight=".72pt" strokecolor="#5d6770">
                <v:path arrowok="t"/>
              </v:shape>
            </v:group>
            <v:group style="position:absolute;left:12026;top:3157;width:2;height:764" coordorigin="12026,3157" coordsize="2,764">
              <v:shape style="position:absolute;left:12026;top:3157;width:2;height:764" coordorigin="12026,3157" coordsize="0,764" path="m12026,3157l12026,3920e" filled="false" stroked="true" strokeweight=".24pt" strokecolor="#5d6770">
                <v:path arrowok="t"/>
              </v:shape>
            </v:group>
            <v:group style="position:absolute;left:5508;top:1419;width:5931;height:96" coordorigin="5508,1419" coordsize="5931,96">
              <v:shape style="position:absolute;left:5508;top:1419;width:5931;height:96" coordorigin="5508,1419" coordsize="5931,96" path="m5508,1496l6694,1515,7879,1489,9065,1448,10253,1419,11438,1462e" filled="false" stroked="true" strokeweight="2.16pt" strokecolor="#009d4e">
                <v:path arrowok="t"/>
              </v:shape>
            </v:group>
            <v:group style="position:absolute;left:5465;top:1452;width:78;height:75" coordorigin="5465,1452" coordsize="78,75">
              <v:shape style="position:absolute;left:5465;top:1452;width:78;height:75" coordorigin="5465,1452" coordsize="78,75" path="m5499,1452l5481,1460,5469,1477,5465,1502,5474,1517,5493,1526,5521,1527,5537,1513,5543,1492,5537,1472,5522,1458,5499,1452xe" filled="true" fillcolor="#009d4e" stroked="false">
                <v:path arrowok="t"/>
                <v:fill type="solid"/>
              </v:shape>
            </v:group>
            <v:group style="position:absolute;left:5465;top:1452;width:78;height:75" coordorigin="5465,1452" coordsize="78,75">
              <v:shape style="position:absolute;left:5465;top:1452;width:78;height:75" coordorigin="5465,1452" coordsize="78,75" path="m5543,1492l5537,1513,5521,1527,5493,1526,5474,1517,5465,1502,5469,1477,5481,1460,5499,1452,5522,1458,5537,1472,5543,1492xe" filled="false" stroked="true" strokeweight=".74992pt" strokecolor="#009d4e">
                <v:path arrowok="t"/>
              </v:shape>
            </v:group>
            <v:group style="position:absolute;left:6651;top:1474;width:78;height:75" coordorigin="6651,1474" coordsize="78,75">
              <v:shape style="position:absolute;left:6651;top:1474;width:78;height:75" coordorigin="6651,1474" coordsize="78,75" path="m6684,1474l6666,1481,6654,1498,6651,1524,6660,1538,6678,1548,6706,1549,6722,1535,6728,1513,6723,1494,6708,1479,6684,1474xe" filled="true" fillcolor="#009d4e" stroked="false">
                <v:path arrowok="t"/>
                <v:fill type="solid"/>
              </v:shape>
            </v:group>
            <v:group style="position:absolute;left:6651;top:1474;width:78;height:75" coordorigin="6651,1474" coordsize="78,75">
              <v:shape style="position:absolute;left:6651;top:1474;width:78;height:75" coordorigin="6651,1474" coordsize="78,75" path="m6728,1513l6722,1535,6706,1549,6678,1548,6660,1538,6651,1524,6654,1498,6666,1481,6684,1474,6708,1479,6723,1494,6728,1513xe" filled="false" stroked="true" strokeweight=".74992pt" strokecolor="#009d4e">
                <v:path arrowok="t"/>
              </v:shape>
            </v:group>
            <v:group style="position:absolute;left:7839;top:1448;width:78;height:75" coordorigin="7839,1448" coordsize="78,75">
              <v:shape style="position:absolute;left:7839;top:1448;width:78;height:75" coordorigin="7839,1448" coordsize="78,75" path="m7872,1448l7854,1455,7842,1472,7839,1497,7848,1512,7866,1521,7894,1523,7910,1508,7916,1487,7911,1467,7896,1453,7872,1448xe" filled="true" fillcolor="#009d4e" stroked="false">
                <v:path arrowok="t"/>
                <v:fill type="solid"/>
              </v:shape>
            </v:group>
            <v:group style="position:absolute;left:7839;top:1448;width:78;height:75" coordorigin="7839,1448" coordsize="78,75">
              <v:shape style="position:absolute;left:7839;top:1448;width:78;height:75" coordorigin="7839,1448" coordsize="78,75" path="m7916,1487l7910,1508,7894,1523,7866,1521,7848,1512,7839,1497,7842,1472,7854,1455,7872,1448,7896,1453,7911,1467,7916,1487xe" filled="false" stroked="true" strokeweight=".74992pt" strokecolor="#009d4e">
                <v:path arrowok="t"/>
              </v:shape>
            </v:group>
            <v:group style="position:absolute;left:9024;top:1407;width:78;height:75" coordorigin="9024,1407" coordsize="78,75">
              <v:shape style="position:absolute;left:9024;top:1407;width:78;height:75" coordorigin="9024,1407" coordsize="78,75" path="m9058,1407l9040,1414,9028,1431,9024,1457,9034,1471,9052,1480,9080,1482,9096,1467,9102,1446,9097,1427,9081,1412,9058,1407xe" filled="true" fillcolor="#009d4e" stroked="false">
                <v:path arrowok="t"/>
                <v:fill type="solid"/>
              </v:shape>
            </v:group>
            <v:group style="position:absolute;left:9024;top:1407;width:78;height:75" coordorigin="9024,1407" coordsize="78,75">
              <v:shape style="position:absolute;left:9024;top:1407;width:78;height:75" coordorigin="9024,1407" coordsize="78,75" path="m9102,1446l9096,1467,9080,1482,9052,1480,9034,1471,9024,1457,9028,1431,9040,1414,9058,1407,9081,1412,9097,1427,9102,1446xe" filled="false" stroked="true" strokeweight=".74992pt" strokecolor="#009d4e">
                <v:path arrowok="t"/>
              </v:shape>
            </v:group>
            <v:group style="position:absolute;left:10210;top:1378;width:78;height:75" coordorigin="10210,1378" coordsize="78,75">
              <v:shape style="position:absolute;left:10210;top:1378;width:78;height:75" coordorigin="10210,1378" coordsize="78,75" path="m10243,1378l10226,1385,10214,1402,10210,1428,10219,1442,10238,1452,10265,1453,10281,1439,10288,1417,10282,1398,10267,1383,10243,1378xe" filled="true" fillcolor="#009d4e" stroked="false">
                <v:path arrowok="t"/>
                <v:fill type="solid"/>
              </v:shape>
            </v:group>
            <v:group style="position:absolute;left:10210;top:1378;width:78;height:75" coordorigin="10210,1378" coordsize="78,75">
              <v:shape style="position:absolute;left:10210;top:1378;width:78;height:75" coordorigin="10210,1378" coordsize="78,75" path="m10288,1417l10281,1439,10265,1453,10238,1452,10219,1442,10210,1428,10214,1402,10226,1385,10243,1378,10267,1383,10282,1398,10288,1417xe" filled="false" stroked="true" strokeweight=".74992pt" strokecolor="#009d4e">
                <v:path arrowok="t"/>
              </v:shape>
            </v:group>
            <v:group style="position:absolute;left:11395;top:1421;width:78;height:75" coordorigin="11395,1421" coordsize="78,75">
              <v:shape style="position:absolute;left:11395;top:1421;width:78;height:75" coordorigin="11395,1421" coordsize="78,75" path="m11429,1421l11411,1429,11399,1445,11395,1471,11405,1486,11423,1495,11451,1496,11467,1482,11473,1461,11468,1441,11452,1427,11429,1421xe" filled="true" fillcolor="#009d4e" stroked="false">
                <v:path arrowok="t"/>
                <v:fill type="solid"/>
              </v:shape>
            </v:group>
            <v:group style="position:absolute;left:11395;top:1421;width:78;height:75" coordorigin="11395,1421" coordsize="78,75">
              <v:shape style="position:absolute;left:11395;top:1421;width:78;height:75" coordorigin="11395,1421" coordsize="78,75" path="m11473,1461l11467,1482,11451,1496,11423,1495,11405,1486,11395,1471,11399,1445,11411,1429,11429,1421,11452,1427,11468,1441,11473,1461xe" filled="false" stroked="true" strokeweight=".74992pt" strokecolor="#009d4e">
                <v:path arrowok="t"/>
              </v:shape>
              <v:shape style="position:absolute;left:9799;top:979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4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1,755.57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453;top:1101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1,685.50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8739;top:1075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4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1,727.04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1005;top:1075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4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1,711.41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094;top:1134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1,679.32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367;top:1159;width:834;height:305" type="#_x0000_t202" filled="true" fillcolor="#ccff99" stroked="false">
                <v:textbox inset="0,0,0,0">
                  <w:txbxContent>
                    <w:p>
                      <w:pPr>
                        <w:spacing w:before="30"/>
                        <w:ind w:left="6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1,658.58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119;top:268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2,628.03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05;top:300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2,594.83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92;top:277;width:774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2,618.55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78;top:217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2,679.31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64;top:182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2,714.66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51;top:242;width:77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2,653.84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29;top:3324;width:3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w w:val="95"/>
                          <w:sz w:val="20"/>
                        </w:rPr>
                        <w:t>Mar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26;top:3324;width:53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Junio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6;top:3324;width:36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Sep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10;top:3324;width:310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Dic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74;top:3324;width:35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w w:val="95"/>
                          <w:sz w:val="20"/>
                        </w:rPr>
                        <w:t>Mar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172;top:3324;width:533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Junio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64;top:3705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2015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23;top:3705;width:445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D6770"/>
          <w:spacing w:val="-1"/>
        </w:rPr>
        <w:t>$3,000.00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3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$2,500.00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$2,000.00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$1,500.00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38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$1,000.00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0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$500.00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before="65"/>
        <w:ind w:left="42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$0.00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9"/>
        <w:spacing w:line="240" w:lineRule="auto" w:before="69"/>
        <w:ind w:left="4000" w:right="0"/>
        <w:jc w:val="left"/>
        <w:rPr>
          <w:rFonts w:ascii="Arial" w:hAnsi="Arial" w:cs="Arial" w:eastAsia="Arial"/>
        </w:rPr>
      </w:pPr>
      <w:r>
        <w:rPr>
          <w:position w:val="-2"/>
        </w:rPr>
        <w:drawing>
          <wp:inline distT="0" distB="0" distL="0" distR="0">
            <wp:extent cx="295656" cy="112775"/>
            <wp:effectExtent l="0" t="0" r="0" b="0"/>
            <wp:docPr id="95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69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Arial"/>
          <w:color w:val="5D6770"/>
          <w:spacing w:val="5"/>
        </w:rPr>
        <w:t>Bienestar</w:t>
      </w:r>
      <w:r>
        <w:rPr>
          <w:rFonts w:ascii="Arial"/>
        </w:rPr>
      </w:r>
    </w:p>
    <w:p>
      <w:pPr>
        <w:spacing w:before="6"/>
        <w:ind w:left="44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6"/>
          <w:sz w:val="18"/>
        </w:rPr>
        <w:t>(Alimentaria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3"/>
          <w:sz w:val="18"/>
        </w:rPr>
        <w:t>más</w:t>
      </w:r>
      <w:r>
        <w:rPr>
          <w:rFonts w:ascii="Arial" w:hAnsi="Arial"/>
          <w:color w:val="5D6770"/>
          <w:spacing w:val="8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no</w:t>
      </w:r>
      <w:r>
        <w:rPr>
          <w:rFonts w:ascii="Arial" w:hAnsi="Arial"/>
          <w:color w:val="5D6770"/>
          <w:spacing w:val="10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alimentaria)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4"/>
          <w:sz w:val="18"/>
        </w:rPr>
        <w:t>Urbano</w:t>
      </w:r>
      <w:r>
        <w:rPr>
          <w:rFonts w:ascii="Arial" w:hAnsi="Arial"/>
          <w:sz w:val="18"/>
        </w:rPr>
      </w:r>
    </w:p>
    <w:p>
      <w:pPr>
        <w:spacing w:before="69"/>
        <w:ind w:left="5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pacing w:val="4"/>
          <w:sz w:val="18"/>
        </w:rPr>
        <w:t>Bienestar</w:t>
      </w:r>
      <w:r>
        <w:rPr>
          <w:rFonts w:ascii="Arial"/>
          <w:sz w:val="18"/>
        </w:rPr>
      </w:r>
    </w:p>
    <w:p>
      <w:pPr>
        <w:spacing w:before="6"/>
        <w:ind w:left="5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03.320007pt;margin-top:-7.154418pt;width:21.4pt;height:4.5pt;mso-position-horizontal-relative:page;mso-position-vertical-relative:paragraph;z-index:23848" coordorigin="8066,-143" coordsize="428,90">
            <v:group style="position:absolute;left:8088;top:-98;width:384;height:2" coordorigin="8088,-98" coordsize="384,2">
              <v:shape style="position:absolute;left:8088;top:-98;width:384;height:2" coordorigin="8088,-98" coordsize="384,0" path="m8088,-98l8472,-98e" filled="false" stroked="true" strokeweight="2.16pt" strokecolor="#009d4e">
                <v:path arrowok="t"/>
              </v:shape>
            </v:group>
            <v:group style="position:absolute;left:8243;top:-136;width:78;height:75" coordorigin="8243,-136" coordsize="78,75">
              <v:shape style="position:absolute;left:8243;top:-136;width:78;height:75" coordorigin="8243,-136" coordsize="78,75" path="m8277,-136l8259,-129,8247,-112,8243,-86,8252,-72,8271,-62,8299,-61,8315,-75,8321,-97,8315,-116,8300,-131,8277,-136xe" filled="true" fillcolor="#009d4e" stroked="false">
                <v:path arrowok="t"/>
                <v:fill type="solid"/>
              </v:shape>
            </v:group>
            <v:group style="position:absolute;left:8243;top:-136;width:78;height:75" coordorigin="8243,-136" coordsize="78,75">
              <v:shape style="position:absolute;left:8243;top:-136;width:78;height:75" coordorigin="8243,-136" coordsize="78,75" path="m8321,-97l8315,-75,8299,-61,8271,-62,8252,-72,8243,-86,8247,-112,8259,-129,8277,-136,8300,-131,8315,-116,8321,-97xe" filled="false" stroked="true" strokeweight=".72pt" strokecolor="#009d4e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6"/>
          <w:sz w:val="18"/>
        </w:rPr>
        <w:t>(Alimentaria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3"/>
          <w:sz w:val="18"/>
        </w:rPr>
        <w:t>más</w:t>
      </w:r>
      <w:r>
        <w:rPr>
          <w:rFonts w:ascii="Arial" w:hAnsi="Arial"/>
          <w:color w:val="5D6770"/>
          <w:spacing w:val="8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no</w:t>
      </w:r>
      <w:r>
        <w:rPr>
          <w:rFonts w:ascii="Arial" w:hAnsi="Arial"/>
          <w:color w:val="5D6770"/>
          <w:spacing w:val="10"/>
          <w:sz w:val="18"/>
        </w:rPr>
        <w:t> </w:t>
      </w:r>
      <w:r>
        <w:rPr>
          <w:rFonts w:ascii="Arial" w:hAnsi="Arial"/>
          <w:color w:val="5D6770"/>
          <w:spacing w:val="5"/>
          <w:sz w:val="18"/>
        </w:rPr>
        <w:t>alimentaria)</w:t>
      </w:r>
      <w:r>
        <w:rPr>
          <w:rFonts w:ascii="Arial" w:hAnsi="Arial"/>
          <w:color w:val="5D6770"/>
          <w:spacing w:val="48"/>
          <w:sz w:val="18"/>
        </w:rPr>
        <w:t> </w:t>
      </w:r>
      <w:r>
        <w:rPr>
          <w:rFonts w:ascii="Arial" w:hAnsi="Arial"/>
          <w:color w:val="5D6770"/>
          <w:spacing w:val="3"/>
          <w:sz w:val="18"/>
        </w:rPr>
        <w:t>Rural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7913" w:space="40"/>
            <w:col w:w="5627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45" w:lineRule="auto" w:before="80"/>
        <w:ind w:left="6867" w:right="456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Fuente:</w:t>
      </w:r>
      <w:r>
        <w:rPr>
          <w:rFonts w:ascii="Arial"/>
          <w:b/>
          <w:color w:val="5D6770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CONEVAL.</w:t>
      </w:r>
      <w:r>
        <w:rPr>
          <w:rFonts w:ascii="Arial"/>
          <w:color w:val="5D6770"/>
          <w:spacing w:val="25"/>
          <w:sz w:val="16"/>
        </w:rPr>
        <w:t> </w:t>
      </w:r>
      <w:r>
        <w:rPr>
          <w:rFonts w:ascii="Arial"/>
          <w:color w:val="5D6770"/>
          <w:spacing w:val="-1"/>
          <w:sz w:val="16"/>
        </w:rPr>
        <w:t>Observaciones:</w:t>
      </w:r>
      <w:r>
        <w:rPr>
          <w:rFonts w:ascii="Arial"/>
          <w:sz w:val="16"/>
        </w:rPr>
      </w:r>
    </w:p>
    <w:p>
      <w:pPr>
        <w:pStyle w:val="BodyText"/>
        <w:spacing w:line="182" w:lineRule="exact" w:before="1"/>
        <w:ind w:left="3980" w:right="1683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bienestar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equivale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valor</w:t>
      </w:r>
      <w:r>
        <w:rPr>
          <w:rFonts w:ascii="Arial" w:hAnsi="Arial"/>
          <w:color w:val="5D6770"/>
          <w:spacing w:val="-1"/>
        </w:rPr>
        <w:t> total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persona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al mes, tanto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ámbito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rural como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urbano.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5163" w:right="2868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año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reporta</w:t>
      </w:r>
      <w:r>
        <w:rPr>
          <w:rFonts w:ascii="Arial" w:hAnsi="Arial"/>
          <w:color w:val="5D6770"/>
        </w:rPr>
        <w:t> 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50.73999pt;margin-top:39.959999pt;width:120.35pt;height:25.85pt;mso-position-horizontal-relative:page;mso-position-vertical-relative:page;z-index:23992" coordorigin="13015,799" coordsize="2407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3015;top:1143;width:2407;height:173" type="#_x0000_t75" stroked="false">
              <v:imagedata r:id="rId444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 w:before="7"/>
        <w:ind w:left="2425" w:right="1758" w:hanging="2031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bookmarkStart w:name="4.2.2 Seguridad Alimentaria" w:id="24"/>
      <w:bookmarkEnd w:id="24"/>
      <w:r>
        <w:rPr>
          <w:b w:val="0"/>
        </w:rPr>
      </w:r>
      <w:r>
        <w:rPr>
          <w:rFonts w:ascii="Arial" w:hAnsi="Arial"/>
          <w:color w:val="5D6770"/>
          <w:w w:val="105"/>
        </w:rPr>
        <w:t>PENSIONES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ALI</w:t>
      </w:r>
      <w:r>
        <w:rPr>
          <w:rFonts w:ascii="Arial" w:hAnsi="Arial"/>
          <w:color w:val="5D6770"/>
          <w:spacing w:val="-2"/>
          <w:w w:val="105"/>
        </w:rPr>
        <w:t>ME</w:t>
      </w:r>
      <w:r>
        <w:rPr>
          <w:rFonts w:ascii="Arial" w:hAnsi="Arial"/>
          <w:color w:val="5D6770"/>
          <w:spacing w:val="-1"/>
          <w:w w:val="105"/>
        </w:rPr>
        <w:t>NTICI</w:t>
      </w:r>
      <w:r>
        <w:rPr>
          <w:rFonts w:ascii="Arial" w:hAnsi="Arial"/>
          <w:color w:val="5D6770"/>
          <w:spacing w:val="-2"/>
          <w:w w:val="105"/>
        </w:rPr>
        <w:t>AS,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FAMILI</w:t>
      </w:r>
      <w:r>
        <w:rPr>
          <w:rFonts w:ascii="Arial" w:hAnsi="Arial"/>
          <w:color w:val="5D6770"/>
          <w:spacing w:val="-2"/>
          <w:w w:val="105"/>
        </w:rPr>
        <w:t>AS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BENEFICIADAS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MONTOS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INVERSIÓN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63"/>
          <w:w w:val="103"/>
        </w:rPr>
        <w:t> </w:t>
      </w:r>
      <w:r>
        <w:rPr>
          <w:rFonts w:ascii="Arial" w:hAnsi="Arial"/>
          <w:color w:val="5D6770"/>
          <w:spacing w:val="-2"/>
          <w:w w:val="105"/>
        </w:rPr>
        <w:t>PROG</w:t>
      </w:r>
      <w:r>
        <w:rPr>
          <w:rFonts w:ascii="Arial" w:hAnsi="Arial"/>
          <w:color w:val="5D6770"/>
          <w:spacing w:val="-1"/>
          <w:w w:val="105"/>
        </w:rPr>
        <w:t>RAMA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ALIMENTARIO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EMERG</w:t>
      </w:r>
      <w:r>
        <w:rPr>
          <w:rFonts w:ascii="Arial" w:hAnsi="Arial"/>
          <w:color w:val="5D6770"/>
          <w:spacing w:val="-1"/>
          <w:w w:val="105"/>
        </w:rPr>
        <w:t>ENTE,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203" w:val="left" w:leader="none"/>
        </w:tabs>
        <w:spacing w:line="200" w:lineRule="atLeast"/>
        <w:ind w:left="100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8.2pt;height:23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0"/>
                    <w:ind w:left="45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55.85pt;height:23.05pt;mso-position-horizontal-relative:char;mso-position-vertical-relative:line" coordorigin="0,0" coordsize="7117,461">
            <v:group style="position:absolute;left:0;top:0;width:2372;height:461" coordorigin="0,0" coordsize="2372,461">
              <v:shape style="position:absolute;left:0;top:0;width:2372;height:461" coordorigin="0,0" coordsize="2372,461" path="m0,461l2371,461,2371,0,0,0,0,461xe" filled="true" fillcolor="#5cbeb5" stroked="false">
                <v:path arrowok="t"/>
                <v:fill type="solid"/>
              </v:shape>
            </v:group>
            <v:group style="position:absolute;left:108;top:0;width:2156;height:231" coordorigin="108,0" coordsize="2156,231">
              <v:shape style="position:absolute;left:108;top:0;width:2156;height:231" coordorigin="108,0" coordsize="2156,231" path="m108,230l2263,230,2263,0,108,0,108,230xe" filled="true" fillcolor="#5cbeb5" stroked="false">
                <v:path arrowok="t"/>
                <v:fill type="solid"/>
              </v:shape>
            </v:group>
            <v:group style="position:absolute;left:108;top:230;width:2156;height:231" coordorigin="108,230" coordsize="2156,231">
              <v:shape style="position:absolute;left:108;top:230;width:2156;height:231" coordorigin="108,230" coordsize="2156,231" path="m108,461l2263,461,2263,230,108,230,108,461xe" filled="true" fillcolor="#5cbeb5" stroked="false">
                <v:path arrowok="t"/>
                <v:fill type="solid"/>
              </v:shape>
            </v:group>
            <v:group style="position:absolute;left:2371;top:0;width:2374;height:461" coordorigin="2371,0" coordsize="2374,461">
              <v:shape style="position:absolute;left:2371;top:0;width:2374;height:461" coordorigin="2371,0" coordsize="2374,461" path="m2371,461l4745,461,4745,0,2371,0,2371,461xe" filled="true" fillcolor="#5cbeb5" stroked="false">
                <v:path arrowok="t"/>
                <v:fill type="solid"/>
              </v:shape>
            </v:group>
            <v:group style="position:absolute;left:2479;top:0;width:2156;height:231" coordorigin="2479,0" coordsize="2156,231">
              <v:shape style="position:absolute;left:2479;top:0;width:2156;height:231" coordorigin="2479,0" coordsize="2156,231" path="m2479,230l4635,230,4635,0,2479,0,2479,230xe" filled="true" fillcolor="#5cbeb5" stroked="false">
                <v:path arrowok="t"/>
                <v:fill type="solid"/>
              </v:shape>
            </v:group>
            <v:group style="position:absolute;left:2479;top:230;width:2156;height:231" coordorigin="2479,230" coordsize="2156,231">
              <v:shape style="position:absolute;left:2479;top:230;width:2156;height:231" coordorigin="2479,230" coordsize="2156,231" path="m2479,461l4635,461,4635,230,2479,230,2479,461xe" filled="true" fillcolor="#5cbeb5" stroked="false">
                <v:path arrowok="t"/>
                <v:fill type="solid"/>
              </v:shape>
            </v:group>
            <v:group style="position:absolute;left:4745;top:0;width:2372;height:461" coordorigin="4745,0" coordsize="2372,461">
              <v:shape style="position:absolute;left:4745;top:0;width:2372;height:461" coordorigin="4745,0" coordsize="2372,461" path="m4745,461l7117,461,7117,0,4745,0,4745,461xe" filled="true" fillcolor="#5cbeb5" stroked="false">
                <v:path arrowok="t"/>
                <v:fill type="solid"/>
              </v:shape>
            </v:group>
            <v:group style="position:absolute;left:4851;top:0;width:2158;height:231" coordorigin="4851,0" coordsize="2158,231">
              <v:shape style="position:absolute;left:4851;top:0;width:2158;height:231" coordorigin="4851,0" coordsize="2158,231" path="m4851,230l7009,230,7009,0,4851,0,4851,230xe" filled="true" fillcolor="#5cbeb5" stroked="false">
                <v:path arrowok="t"/>
                <v:fill type="solid"/>
              </v:shape>
            </v:group>
            <v:group style="position:absolute;left:4851;top:230;width:2158;height:231" coordorigin="4851,230" coordsize="2158,231">
              <v:shape style="position:absolute;left:4851;top:230;width:2158;height:231" coordorigin="4851,230" coordsize="2158,231" path="m4851,461l7009,461,7009,230,4851,230,4851,461xe" filled="true" fillcolor="#5cbeb5" stroked="false">
                <v:path arrowok="t"/>
                <v:fill type="solid"/>
              </v:shape>
              <v:shape style="position:absolute;left:468;top:29;width:1419;height:43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PENSIONES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ALIMENTICIAS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75;top:29;width:1496;height:43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IL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BENEFICIADAS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40;top:29;width:1976;height:43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(PESOS)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9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5"/>
        <w:gridCol w:w="7298"/>
      </w:tblGrid>
      <w:tr>
        <w:trPr>
          <w:trHeight w:val="205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189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45" w:val="left" w:leader="none"/>
                <w:tab w:pos="4427" w:val="left" w:leader="none"/>
                <w:tab w:pos="6131" w:val="left" w:leader="none"/>
                <w:tab w:pos="7242" w:val="left" w:leader="none"/>
              </w:tabs>
              <w:spacing w:line="189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313</w:t>
              <w:tab/>
              <w:t>313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102,664.00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45" w:val="left" w:leader="none"/>
                <w:tab w:pos="4417" w:val="left" w:leader="none"/>
                <w:tab w:pos="6131" w:val="left" w:leader="none"/>
                <w:tab w:pos="7242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686</w:t>
              <w:tab/>
              <w:t>686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225,008.00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7" w:val="left" w:leader="none"/>
                <w:tab w:pos="4249" w:val="left" w:leader="none"/>
                <w:tab w:pos="5963" w:val="left" w:leader="none"/>
                <w:tab w:pos="7242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3,300</w:t>
              <w:tab/>
              <w:t>3,300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1,082,400.00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Los</w:t>
            </w:r>
            <w:r>
              <w:rPr>
                <w:rFonts w:asci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7" w:val="left" w:leader="none"/>
                <w:tab w:pos="4249" w:val="left" w:leader="none"/>
                <w:tab w:pos="6131" w:val="left" w:leader="none"/>
                <w:tab w:pos="7242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1,604</w:t>
              <w:tab/>
              <w:t>1,604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526,112.00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045" w:val="left" w:leader="none"/>
                <w:tab w:pos="4417" w:val="left" w:leader="none"/>
                <w:tab w:pos="6242" w:val="left" w:leader="none"/>
                <w:tab w:pos="7242" w:val="left" w:leader="none"/>
              </w:tabs>
              <w:spacing w:line="224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200</w:t>
              <w:tab/>
              <w:t>200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65,600.00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8" w:hRule="exact"/>
        </w:trPr>
        <w:tc>
          <w:tcPr>
            <w:tcW w:w="21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" w:val="left" w:leader="none"/>
                <w:tab w:pos="2033" w:val="left" w:leader="none"/>
              </w:tabs>
              <w:spacing w:line="218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7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77" w:val="left" w:leader="none"/>
                <w:tab w:pos="4249" w:val="left" w:leader="none"/>
                <w:tab w:pos="5963" w:val="left" w:leader="none"/>
                <w:tab w:pos="7242" w:val="left" w:leader="none"/>
              </w:tabs>
              <w:spacing w:line="218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5CBEB5"/>
              </w:rPr>
              <w:t>6,103</w:t>
              <w:tab/>
              <w:t>6,103</w:t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CBEB5"/>
              </w:rPr>
              <w:t>2,001,784.00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29" w:lineRule="exact" w:before="14"/>
        <w:ind w:left="1001" w:right="24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16"/>
        </w:rPr>
        <w:t>Fuente</w:t>
      </w:r>
      <w:r>
        <w:rPr>
          <w:rFonts w:ascii="Arial" w:hAnsi="Arial"/>
          <w:color w:val="5D6770"/>
          <w:spacing w:val="-1"/>
          <w:sz w:val="16"/>
        </w:rPr>
        <w:t>:</w:t>
      </w:r>
      <w:r>
        <w:rPr>
          <w:rFonts w:ascii="Arial" w:hAnsi="Arial"/>
          <w:color w:val="5D6770"/>
          <w:spacing w:val="-7"/>
          <w:sz w:val="16"/>
        </w:rPr>
        <w:t> </w:t>
      </w:r>
      <w:r>
        <w:rPr>
          <w:rFonts w:ascii="Arial" w:hAnsi="Arial"/>
          <w:color w:val="5D6770"/>
          <w:spacing w:val="-1"/>
          <w:sz w:val="16"/>
        </w:rPr>
        <w:t>S</w:t>
      </w:r>
      <w:r>
        <w:rPr>
          <w:rFonts w:ascii="Arial" w:hAnsi="Arial"/>
          <w:color w:val="5D6770"/>
          <w:spacing w:val="-1"/>
          <w:sz w:val="20"/>
        </w:rPr>
        <w:t>ecretaría</w:t>
      </w:r>
      <w:r>
        <w:rPr>
          <w:rFonts w:ascii="Arial" w:hAnsi="Arial"/>
          <w:color w:val="5D6770"/>
          <w:spacing w:val="-9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de</w:t>
      </w:r>
      <w:r>
        <w:rPr>
          <w:rFonts w:ascii="Arial" w:hAnsi="Arial"/>
          <w:color w:val="5D6770"/>
          <w:spacing w:val="-10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Desarrollo</w:t>
      </w:r>
      <w:r>
        <w:rPr>
          <w:rFonts w:ascii="Arial" w:hAnsi="Arial"/>
          <w:color w:val="5D6770"/>
          <w:spacing w:val="-8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Social</w:t>
      </w:r>
      <w:r>
        <w:rPr>
          <w:rFonts w:ascii="Arial" w:hAnsi="Arial"/>
          <w:color w:val="5D6770"/>
          <w:spacing w:val="-6"/>
          <w:sz w:val="20"/>
        </w:rPr>
        <w:t> </w:t>
      </w:r>
      <w:r>
        <w:rPr>
          <w:rFonts w:ascii="Arial" w:hAnsi="Arial"/>
          <w:color w:val="5D6770"/>
          <w:sz w:val="20"/>
        </w:rPr>
        <w:t>(SEDESO).</w:t>
      </w:r>
      <w:r>
        <w:rPr>
          <w:rFonts w:ascii="Arial" w:hAnsi="Arial"/>
          <w:sz w:val="20"/>
        </w:rPr>
      </w:r>
    </w:p>
    <w:p>
      <w:pPr>
        <w:spacing w:line="229" w:lineRule="exact" w:before="0"/>
        <w:ind w:left="1001" w:right="24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1/</w:t>
      </w:r>
      <w:r>
        <w:rPr>
          <w:rFonts w:ascii="Arial"/>
          <w:color w:val="5D6770"/>
          <w:spacing w:val="-7"/>
          <w:sz w:val="20"/>
        </w:rPr>
        <w:t> </w:t>
      </w:r>
      <w:r>
        <w:rPr>
          <w:rFonts w:ascii="Arial"/>
          <w:color w:val="5D6770"/>
          <w:spacing w:val="-1"/>
          <w:sz w:val="20"/>
        </w:rPr>
        <w:t>Cifras</w:t>
      </w:r>
      <w:r>
        <w:rPr>
          <w:rFonts w:ascii="Arial"/>
          <w:color w:val="5D6770"/>
          <w:spacing w:val="-5"/>
          <w:sz w:val="20"/>
        </w:rPr>
        <w:t> </w:t>
      </w:r>
      <w:r>
        <w:rPr>
          <w:rFonts w:ascii="Arial"/>
          <w:color w:val="5D6770"/>
          <w:spacing w:val="-1"/>
          <w:sz w:val="20"/>
        </w:rPr>
        <w:t>preliminares</w:t>
      </w:r>
      <w:r>
        <w:rPr>
          <w:rFonts w:ascii="Arial"/>
          <w:color w:val="5D6770"/>
          <w:spacing w:val="-5"/>
          <w:sz w:val="20"/>
        </w:rPr>
        <w:t> </w:t>
      </w:r>
      <w:r>
        <w:rPr>
          <w:rFonts w:ascii="Arial"/>
          <w:color w:val="5D6770"/>
          <w:spacing w:val="-1"/>
          <w:sz w:val="20"/>
        </w:rPr>
        <w:t>de</w:t>
      </w:r>
      <w:r>
        <w:rPr>
          <w:rFonts w:ascii="Arial"/>
          <w:color w:val="5D6770"/>
          <w:spacing w:val="-7"/>
          <w:sz w:val="20"/>
        </w:rPr>
        <w:t> </w:t>
      </w:r>
      <w:r>
        <w:rPr>
          <w:rFonts w:ascii="Arial"/>
          <w:color w:val="5D6770"/>
          <w:spacing w:val="-1"/>
          <w:sz w:val="20"/>
        </w:rPr>
        <w:t>septiembre</w:t>
      </w:r>
      <w:r>
        <w:rPr>
          <w:rFonts w:ascii="Arial"/>
          <w:color w:val="5D6770"/>
          <w:spacing w:val="-6"/>
          <w:sz w:val="20"/>
        </w:rPr>
        <w:t> </w:t>
      </w:r>
      <w:r>
        <w:rPr>
          <w:rFonts w:ascii="Arial"/>
          <w:color w:val="5D6770"/>
          <w:spacing w:val="-1"/>
          <w:sz w:val="20"/>
        </w:rPr>
        <w:t>de</w:t>
      </w:r>
      <w:r>
        <w:rPr>
          <w:rFonts w:ascii="Arial"/>
          <w:color w:val="5D6770"/>
          <w:spacing w:val="-5"/>
          <w:sz w:val="20"/>
        </w:rPr>
        <w:t> </w:t>
      </w:r>
      <w:r>
        <w:rPr>
          <w:rFonts w:ascii="Arial"/>
          <w:color w:val="5D6770"/>
          <w:spacing w:val="-1"/>
          <w:sz w:val="20"/>
        </w:rPr>
        <w:t>2015</w:t>
      </w:r>
      <w:r>
        <w:rPr>
          <w:rFonts w:ascii="Arial"/>
          <w:color w:val="5D6770"/>
          <w:spacing w:val="-6"/>
          <w:sz w:val="20"/>
        </w:rPr>
        <w:t> </w:t>
      </w:r>
      <w:r>
        <w:rPr>
          <w:rFonts w:ascii="Arial"/>
          <w:color w:val="5D6770"/>
          <w:sz w:val="20"/>
        </w:rPr>
        <w:t>a</w:t>
      </w:r>
      <w:r>
        <w:rPr>
          <w:rFonts w:ascii="Arial"/>
          <w:color w:val="5D6770"/>
          <w:spacing w:val="-5"/>
          <w:sz w:val="20"/>
        </w:rPr>
        <w:t> </w:t>
      </w:r>
      <w:r>
        <w:rPr>
          <w:rFonts w:ascii="Arial"/>
          <w:color w:val="5D6770"/>
          <w:spacing w:val="-1"/>
          <w:sz w:val="20"/>
        </w:rPr>
        <w:t>agosto</w:t>
      </w:r>
      <w:r>
        <w:rPr>
          <w:rFonts w:ascii="Arial"/>
          <w:color w:val="5D6770"/>
          <w:spacing w:val="-4"/>
          <w:sz w:val="20"/>
        </w:rPr>
        <w:t> </w:t>
      </w:r>
      <w:r>
        <w:rPr>
          <w:rFonts w:ascii="Arial"/>
          <w:color w:val="5D6770"/>
          <w:spacing w:val="-1"/>
          <w:sz w:val="20"/>
        </w:rPr>
        <w:t>de</w:t>
      </w:r>
      <w:r>
        <w:rPr>
          <w:rFonts w:ascii="Arial"/>
          <w:color w:val="5D6770"/>
          <w:spacing w:val="-7"/>
          <w:sz w:val="20"/>
        </w:rPr>
        <w:t> </w:t>
      </w:r>
      <w:r>
        <w:rPr>
          <w:rFonts w:ascii="Arial"/>
          <w:color w:val="5D6770"/>
          <w:spacing w:val="-1"/>
          <w:sz w:val="20"/>
        </w:rPr>
        <w:t>2016.</w:t>
      </w:r>
      <w:r>
        <w:rPr>
          <w:rFonts w:ascii="Arial"/>
          <w:sz w:val="20"/>
        </w:rPr>
      </w:r>
    </w:p>
    <w:p>
      <w:pPr>
        <w:spacing w:after="0" w:line="229" w:lineRule="exact"/>
        <w:jc w:val="left"/>
        <w:rPr>
          <w:rFonts w:ascii="Arial" w:hAnsi="Arial" w:cs="Arial" w:eastAsia="Arial"/>
          <w:sz w:val="20"/>
          <w:szCs w:val="20"/>
        </w:rPr>
        <w:sectPr>
          <w:headerReference w:type="even" r:id="rId440"/>
          <w:headerReference w:type="default" r:id="rId441"/>
          <w:footerReference w:type="even" r:id="rId442"/>
          <w:footerReference w:type="default" r:id="rId443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66" w:lineRule="exact" w:before="7"/>
        <w:ind w:left="5701" w:right="1758" w:hanging="617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45.470001pt;margin-top:67.759987pt;width:62.7pt;height:50.6pt;mso-position-horizontal-relative:page;mso-position-vertical-relative:paragraph;z-index:24088" type="#_x0000_t202" filled="true" fillcolor="#ed6b06" stroked="false">
            <v:textbox inset="0,0,0,0">
              <w:txbxContent>
                <w:p>
                  <w:pPr>
                    <w:spacing w:line="248" w:lineRule="auto" w:before="35"/>
                    <w:ind w:left="61" w:right="6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Inseguridad</w:t>
                  </w:r>
                  <w:r>
                    <w:rPr>
                      <w:rFonts w:ascii="Arial"/>
                      <w:b/>
                      <w:color w:val="FFFFFF"/>
                      <w:spacing w:val="20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alimentaria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severa</w:t>
                  </w:r>
                  <w:r>
                    <w:rPr>
                      <w:rFonts w:ascii="Arial"/>
                      <w:b/>
                      <w:color w:val="FFFFFF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11.5%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43.550003pt;margin-top:129.36998pt;width:62.7pt;height:50.6pt;mso-position-horizontal-relative:page;mso-position-vertical-relative:paragraph;z-index:24112" type="#_x0000_t202" filled="true" fillcolor="#009d4e" stroked="false">
            <v:textbox inset="0,0,0,0">
              <w:txbxContent>
                <w:p>
                  <w:pPr>
                    <w:spacing w:line="248" w:lineRule="auto" w:before="36"/>
                    <w:ind w:left="61" w:right="6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Inseguridad</w:t>
                  </w:r>
                  <w:r>
                    <w:rPr>
                      <w:rFonts w:ascii="Arial"/>
                      <w:b/>
                      <w:color w:val="FFFFFF"/>
                      <w:spacing w:val="20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alimentaria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moderada</w:t>
                  </w:r>
                  <w:r>
                    <w:rPr>
                      <w:rFonts w:ascii="Arial"/>
                      <w:b/>
                      <w:color w:val="FFFFFF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13.1%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POBLACIÓN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CON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C</w:t>
      </w:r>
      <w:r>
        <w:rPr>
          <w:rFonts w:ascii="Arial" w:hAnsi="Arial"/>
          <w:b/>
          <w:color w:val="5D6770"/>
          <w:spacing w:val="-1"/>
          <w:w w:val="105"/>
          <w:sz w:val="24"/>
        </w:rPr>
        <w:t>ARENCIA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ACC</w:t>
      </w:r>
      <w:r>
        <w:rPr>
          <w:rFonts w:ascii="Arial" w:hAnsi="Arial"/>
          <w:b/>
          <w:color w:val="5D6770"/>
          <w:spacing w:val="-2"/>
          <w:w w:val="105"/>
          <w:sz w:val="24"/>
        </w:rPr>
        <w:t>ESO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A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2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ALIMENTACIÓN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</w:t>
      </w:r>
      <w:r>
        <w:rPr>
          <w:rFonts w:ascii="Arial" w:hAnsi="Arial"/>
          <w:b/>
          <w:color w:val="5D6770"/>
          <w:spacing w:val="1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2014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(</w:t>
      </w:r>
      <w:r>
        <w:rPr>
          <w:rFonts w:ascii="Arial" w:hAnsi="Arial"/>
          <w:b/>
          <w:color w:val="5D6770"/>
          <w:spacing w:val="-2"/>
          <w:w w:val="105"/>
          <w:sz w:val="24"/>
        </w:rPr>
        <w:t>%</w:t>
      </w:r>
      <w:r>
        <w:rPr>
          <w:rFonts w:ascii="Arial" w:hAnsi="Arial"/>
          <w:b/>
          <w:color w:val="5D6770"/>
          <w:spacing w:val="-1"/>
          <w:w w:val="105"/>
          <w:sz w:val="24"/>
        </w:rPr>
        <w:t>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tabs>
          <w:tab w:pos="6669" w:val="left" w:leader="none"/>
          <w:tab w:pos="9979" w:val="left" w:leader="none"/>
        </w:tabs>
        <w:spacing w:line="200" w:lineRule="atLeast"/>
        <w:ind w:left="4908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11"/>
          <w:sz w:val="20"/>
        </w:rPr>
        <w:pict>
          <v:group style="width:152.8pt;height:152.8pt;mso-position-horizontal-relative:char;mso-position-vertical-relative:line" coordorigin="0,0" coordsize="3056,3056">
            <v:shape style="position:absolute;left:708;top:0;width:2347;height:3055" type="#_x0000_t75" stroked="false">
              <v:imagedata r:id="rId445" o:title=""/>
            </v:shape>
            <v:shape style="position:absolute;left:0;top:1481;width:1248;height:1339" type="#_x0000_t75" stroked="false">
              <v:imagedata r:id="rId446" o:title=""/>
            </v:shape>
            <v:shape style="position:absolute;left:0;top:379;width:1183;height:1140" type="#_x0000_t75" stroked="false">
              <v:imagedata r:id="rId447" o:title=""/>
            </v:shape>
            <v:shape style="position:absolute;left:518;top:0;width:1015;height:1133" type="#_x0000_t75" stroked="false">
              <v:imagedata r:id="rId448" o:title=""/>
            </v:shape>
          </v:group>
        </w:pict>
      </w:r>
      <w:r>
        <w:rPr>
          <w:rFonts w:ascii="Arial"/>
          <w:position w:val="11"/>
          <w:sz w:val="20"/>
        </w:rPr>
      </w:r>
      <w:r>
        <w:rPr>
          <w:rFonts w:ascii="Arial"/>
          <w:position w:val="11"/>
          <w:sz w:val="20"/>
        </w:rPr>
        <w:tab/>
      </w:r>
      <w:r>
        <w:rPr>
          <w:rFonts w:ascii="Arial"/>
          <w:position w:val="134"/>
          <w:sz w:val="20"/>
        </w:rPr>
        <w:pict>
          <v:shape style="width:58.8pt;height:38.7pt;mso-position-horizontal-relative:char;mso-position-vertical-relative:line" type="#_x0000_t202" filled="true" fillcolor="#005aa7" stroked="false">
            <v:textbox inset="0,0,0,0">
              <w:txbxContent>
                <w:p>
                  <w:pPr>
                    <w:spacing w:line="249" w:lineRule="auto" w:before="35"/>
                    <w:ind w:left="62" w:right="60" w:hanging="1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Seguridad</w:t>
                  </w:r>
                  <w:r>
                    <w:rPr>
                      <w:rFonts w:ascii="Arial"/>
                      <w:b/>
                      <w:color w:val="FFFFFF"/>
                      <w:spacing w:val="25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alimentaria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59.0%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position w:val="134"/>
          <w:sz w:val="20"/>
        </w:rPr>
      </w:r>
      <w:r>
        <w:rPr>
          <w:rFonts w:ascii="Arial"/>
          <w:sz w:val="20"/>
        </w:rPr>
        <w:pict>
          <v:shape style="width:62.7pt;height:50.6pt;mso-position-horizontal-relative:char;mso-position-vertical-relative:line" type="#_x0000_t202" filled="true" fillcolor="#eb5a5e" stroked="false">
            <v:textbox inset="0,0,0,0">
              <w:txbxContent>
                <w:p>
                  <w:pPr>
                    <w:spacing w:line="249" w:lineRule="auto" w:before="36"/>
                    <w:ind w:left="61" w:right="6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5"/>
                      <w:sz w:val="20"/>
                    </w:rPr>
                    <w:t>Inseguridad</w:t>
                  </w:r>
                  <w:r>
                    <w:rPr>
                      <w:rFonts w:ascii="Arial"/>
                      <w:b/>
                      <w:color w:val="FFFFFF"/>
                      <w:spacing w:val="20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alimentaria</w:t>
                  </w:r>
                  <w:r>
                    <w:rPr>
                      <w:rFonts w:ascii="Arial"/>
                      <w:b/>
                      <w:color w:val="FFFFFF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leve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229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16.4%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297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8" w:lineRule="exact" w:before="5"/>
        <w:ind w:left="2836" w:right="3417" w:hanging="1631"/>
        <w:jc w:val="left"/>
        <w:rPr>
          <w:rFonts w:ascii="Arial" w:hAnsi="Arial" w:cs="Arial" w:eastAsia="Arial"/>
          <w:b w:val="0"/>
          <w:bCs w:val="0"/>
        </w:rPr>
      </w:pPr>
      <w:bookmarkStart w:name="4.2.3 Servicios Básicos" w:id="25"/>
      <w:bookmarkEnd w:id="25"/>
      <w:r>
        <w:rPr>
          <w:b w:val="0"/>
        </w:rPr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ARENCIA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ACC</w:t>
      </w:r>
      <w:r>
        <w:rPr>
          <w:rFonts w:ascii="Arial" w:hAnsi="Arial"/>
          <w:color w:val="5D6770"/>
          <w:spacing w:val="-2"/>
          <w:w w:val="105"/>
        </w:rPr>
        <w:t>ESO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LOS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SERVICIOS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BÁSICOS</w:t>
      </w:r>
      <w:r>
        <w:rPr>
          <w:rFonts w:ascii="Arial" w:hAnsi="Arial"/>
          <w:color w:val="5D6770"/>
          <w:spacing w:val="35"/>
          <w:w w:val="103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VIVIENDA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2012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2014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7"/>
        <w:spacing w:line="240" w:lineRule="auto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9.0</w:t>
      </w:r>
      <w:r>
        <w:rPr>
          <w:rFonts w:ascii="Arial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8.0</w:t>
      </w:r>
      <w:r>
        <w:rPr>
          <w:rFonts w:ascii="Arial"/>
          <w:sz w:val="20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7.0</w:t>
      </w:r>
      <w:r>
        <w:rPr>
          <w:rFonts w:ascii="Arial"/>
          <w:sz w:val="20"/>
        </w:rPr>
      </w:r>
    </w:p>
    <w:p>
      <w:pPr>
        <w:spacing w:before="7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6.0</w:t>
      </w:r>
      <w:r>
        <w:rPr>
          <w:rFonts w:ascii="Arial"/>
          <w:sz w:val="20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5.0</w:t>
      </w:r>
      <w:r>
        <w:rPr>
          <w:rFonts w:ascii="Arial"/>
          <w:sz w:val="20"/>
        </w:rPr>
      </w:r>
    </w:p>
    <w:p>
      <w:pPr>
        <w:spacing w:before="7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4.0</w:t>
      </w:r>
      <w:r>
        <w:rPr>
          <w:rFonts w:ascii="Arial"/>
          <w:sz w:val="20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3.0</w:t>
      </w:r>
      <w:r>
        <w:rPr>
          <w:rFonts w:ascii="Arial"/>
          <w:sz w:val="20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2.0</w:t>
      </w:r>
      <w:r>
        <w:rPr>
          <w:rFonts w:ascii="Arial"/>
          <w:sz w:val="20"/>
        </w:rPr>
      </w:r>
    </w:p>
    <w:p>
      <w:pPr>
        <w:spacing w:before="72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1.0</w:t>
      </w:r>
      <w:r>
        <w:rPr>
          <w:rFonts w:ascii="Arial"/>
          <w:sz w:val="20"/>
        </w:rPr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0.0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247" w:lineRule="auto" w:before="0"/>
        <w:ind w:left="723" w:right="0" w:hanging="40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1.919998pt;margin-top:-143.330109pt;width:329.4pt;height:140.2pt;mso-position-horizontal-relative:page;mso-position-vertical-relative:paragraph;z-index:24328" coordorigin="4838,-2867" coordsize="6588,2804">
            <v:shape style="position:absolute;left:5206;top:-1379;width:5347;height:1258" type="#_x0000_t75" stroked="false">
              <v:imagedata r:id="rId449" o:title=""/>
            </v:shape>
            <v:shape style="position:absolute;left:5772;top:-2576;width:5347;height:2455" type="#_x0000_t75" stroked="false">
              <v:imagedata r:id="rId450" o:title=""/>
            </v:shape>
            <v:group style="position:absolute;left:4910;top:-2859;width:2;height:2789" coordorigin="4910,-2859" coordsize="2,2789">
              <v:shape style="position:absolute;left:4910;top:-2859;width:2;height:2789" coordorigin="4910,-2859" coordsize="0,2789" path="m4910,-2859l4910,-71e" filled="false" stroked="true" strokeweight=".72pt" strokecolor="#5d6770">
                <v:path arrowok="t"/>
              </v:shape>
            </v:group>
            <v:group style="position:absolute;left:4846;top:-135;width:6574;height:2" coordorigin="4846,-135" coordsize="6574,2">
              <v:shape style="position:absolute;left:4846;top:-135;width:6574;height:2" coordorigin="4846,-135" coordsize="6574,0" path="m4846,-135l11419,-135e" filled="false" stroked="true" strokeweight=".72pt" strokecolor="#5d6770">
                <v:path arrowok="t"/>
              </v:shape>
            </v:group>
            <v:group style="position:absolute;left:4846;top:-438;width:65;height:2" coordorigin="4846,-438" coordsize="65,2">
              <v:shape style="position:absolute;left:4846;top:-438;width:65;height:2" coordorigin="4846,-438" coordsize="65,0" path="m4846,-438l4910,-438e" filled="false" stroked="true" strokeweight=".72pt" strokecolor="#5d6770">
                <v:path arrowok="t"/>
              </v:shape>
            </v:group>
            <v:group style="position:absolute;left:4846;top:-740;width:65;height:2" coordorigin="4846,-740" coordsize="65,2">
              <v:shape style="position:absolute;left:4846;top:-740;width:65;height:2" coordorigin="4846,-740" coordsize="65,0" path="m4846,-740l4910,-740e" filled="false" stroked="true" strokeweight=".72pt" strokecolor="#5d6770">
                <v:path arrowok="t"/>
              </v:shape>
            </v:group>
            <v:group style="position:absolute;left:4846;top:-1043;width:65;height:2" coordorigin="4846,-1043" coordsize="65,2">
              <v:shape style="position:absolute;left:4846;top:-1043;width:65;height:2" coordorigin="4846,-1043" coordsize="65,0" path="m4846,-1043l4910,-1043e" filled="false" stroked="true" strokeweight=".72pt" strokecolor="#5d6770">
                <v:path arrowok="t"/>
              </v:shape>
            </v:group>
            <v:group style="position:absolute;left:4846;top:-1345;width:65;height:2" coordorigin="4846,-1345" coordsize="65,2">
              <v:shape style="position:absolute;left:4846;top:-1345;width:65;height:2" coordorigin="4846,-1345" coordsize="65,0" path="m4846,-1345l4910,-1345e" filled="false" stroked="true" strokeweight=".72pt" strokecolor="#5d6770">
                <v:path arrowok="t"/>
              </v:shape>
            </v:group>
            <v:group style="position:absolute;left:4846;top:-1647;width:65;height:2" coordorigin="4846,-1647" coordsize="65,2">
              <v:shape style="position:absolute;left:4846;top:-1647;width:65;height:2" coordorigin="4846,-1647" coordsize="65,0" path="m4846,-1647l4910,-1647e" filled="false" stroked="true" strokeweight=".72pt" strokecolor="#5d6770">
                <v:path arrowok="t"/>
              </v:shape>
            </v:group>
            <v:group style="position:absolute;left:4846;top:-1952;width:65;height:2" coordorigin="4846,-1952" coordsize="65,2">
              <v:shape style="position:absolute;left:4846;top:-1952;width:65;height:2" coordorigin="4846,-1952" coordsize="65,0" path="m4846,-1952l4910,-1952e" filled="false" stroked="true" strokeweight=".72pt" strokecolor="#5d6770">
                <v:path arrowok="t"/>
              </v:shape>
            </v:group>
            <v:group style="position:absolute;left:4846;top:-2255;width:65;height:2" coordorigin="4846,-2255" coordsize="65,2">
              <v:shape style="position:absolute;left:4846;top:-2255;width:65;height:2" coordorigin="4846,-2255" coordsize="65,0" path="m4846,-2255l4910,-2255e" filled="false" stroked="true" strokeweight=".72pt" strokecolor="#5d6770">
                <v:path arrowok="t"/>
              </v:shape>
            </v:group>
            <v:group style="position:absolute;left:4846;top:-2557;width:65;height:2" coordorigin="4846,-2557" coordsize="65,2">
              <v:shape style="position:absolute;left:4846;top:-2557;width:65;height:2" coordorigin="4846,-2557" coordsize="65,0" path="m4846,-2557l4910,-2557e" filled="false" stroked="true" strokeweight=".72pt" strokecolor="#5d6770">
                <v:path arrowok="t"/>
              </v:shape>
            </v:group>
            <v:group style="position:absolute;left:4846;top:-2859;width:65;height:2" coordorigin="4846,-2859" coordsize="65,2">
              <v:shape style="position:absolute;left:4846;top:-2859;width:65;height:2" coordorigin="4846,-2859" coordsize="65,0" path="m4846,-2859l4910,-2859e" filled="false" stroked="true" strokeweight=".72pt" strokecolor="#5d6770">
                <v:path arrowok="t"/>
              </v:shape>
            </v:group>
            <v:group style="position:absolute;left:6538;top:-135;width:2;height:65" coordorigin="6538,-135" coordsize="2,65">
              <v:shape style="position:absolute;left:6538;top:-135;width:2;height:65" coordorigin="6538,-135" coordsize="0,65" path="m6538,-135l6538,-71e" filled="false" stroked="true" strokeweight=".72pt" strokecolor="#5d6770">
                <v:path arrowok="t"/>
              </v:shape>
            </v:group>
            <v:group style="position:absolute;left:8165;top:-135;width:2;height:65" coordorigin="8165,-135" coordsize="2,65">
              <v:shape style="position:absolute;left:8165;top:-135;width:2;height:65" coordorigin="8165,-135" coordsize="0,65" path="m8165,-135l8165,-71e" filled="false" stroked="true" strokeweight=".72pt" strokecolor="#5d6770">
                <v:path arrowok="t"/>
              </v:shape>
            </v:group>
            <v:group style="position:absolute;left:9792;top:-135;width:2;height:65" coordorigin="9792,-135" coordsize="2,65">
              <v:shape style="position:absolute;left:9792;top:-135;width:2;height:65" coordorigin="9792,-135" coordsize="0,65" path="m9792,-135l9792,-71e" filled="false" stroked="true" strokeweight=".72pt" strokecolor="#5d6770">
                <v:path arrowok="t"/>
              </v:shape>
            </v:group>
            <v:group style="position:absolute;left:11419;top:-135;width:2;height:65" coordorigin="11419,-135" coordsize="2,65">
              <v:shape style="position:absolute;left:11419;top:-135;width:2;height:65" coordorigin="11419,-135" coordsize="0,65" path="m11419,-135l11419,-71e" filled="false" stroked="true" strokeweight=".72pt" strokecolor="#5d6770">
                <v:path arrowok="t"/>
              </v:shape>
              <v:shape style="position:absolute;left:7495;top:-2799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67;top:-1559;width:27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29;top:-1601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1;top:-1193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84;top:-1282;width:842;height:228" type="#_x0000_t202" filled="false" stroked="false">
                <v:textbox inset="0,0,0,0">
                  <w:txbxContent>
                    <w:p>
                      <w:pPr>
                        <w:tabs>
                          <w:tab w:pos="565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2.8</w:t>
                        <w:tab/>
                      </w: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position w:val="-2"/>
                          <w:sz w:val="20"/>
                        </w:rPr>
                        <w:t>2.7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56;top:-619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22;top:-522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5D6770"/>
          <w:sz w:val="20"/>
        </w:rPr>
        <w:t>Sin</w:t>
      </w:r>
      <w:r>
        <w:rPr>
          <w:rFonts w:ascii="Arial"/>
          <w:b/>
          <w:color w:val="5D6770"/>
          <w:spacing w:val="-7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acceso</w:t>
      </w:r>
      <w:r>
        <w:rPr>
          <w:rFonts w:ascii="Arial"/>
          <w:b/>
          <w:color w:val="5D6770"/>
          <w:spacing w:val="-6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al</w:t>
      </w:r>
      <w:r>
        <w:rPr>
          <w:rFonts w:ascii="Arial"/>
          <w:b/>
          <w:color w:val="5D6770"/>
          <w:spacing w:val="25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agua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1843" w:val="left" w:leader="none"/>
          <w:tab w:pos="3564" w:val="left" w:leader="none"/>
        </w:tabs>
        <w:spacing w:before="0"/>
        <w:ind w:left="4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z w:val="20"/>
        </w:rPr>
        <w:t>Sin</w:t>
      </w:r>
      <w:r>
        <w:rPr>
          <w:rFonts w:ascii="Arial"/>
          <w:b/>
          <w:color w:val="5D6770"/>
          <w:spacing w:val="-12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drenaje</w:t>
        <w:tab/>
      </w:r>
      <w:r>
        <w:rPr>
          <w:rFonts w:ascii="Arial"/>
          <w:b/>
          <w:color w:val="5D6770"/>
          <w:sz w:val="20"/>
        </w:rPr>
        <w:t>Sin</w:t>
      </w:r>
      <w:r>
        <w:rPr>
          <w:rFonts w:ascii="Arial"/>
          <w:b/>
          <w:color w:val="5D6770"/>
          <w:spacing w:val="-15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electricidad</w:t>
        <w:tab/>
      </w:r>
      <w:r>
        <w:rPr>
          <w:rFonts w:ascii="Arial"/>
          <w:b/>
          <w:color w:val="5D6770"/>
          <w:sz w:val="20"/>
        </w:rPr>
        <w:t>Sin</w:t>
      </w:r>
      <w:r>
        <w:rPr>
          <w:rFonts w:ascii="Arial"/>
          <w:b/>
          <w:color w:val="5D6770"/>
          <w:spacing w:val="-13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chimenea</w:t>
      </w:r>
      <w:r>
        <w:rPr>
          <w:rFonts w:ascii="Arial"/>
          <w:sz w:val="20"/>
        </w:rPr>
      </w:r>
    </w:p>
    <w:p>
      <w:pPr>
        <w:spacing w:line="247" w:lineRule="auto" w:before="7"/>
        <w:ind w:left="3559" w:right="458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20"/>
        </w:rPr>
        <w:t>cuando</w:t>
      </w:r>
      <w:r>
        <w:rPr>
          <w:rFonts w:ascii="Arial" w:hAnsi="Arial"/>
          <w:b/>
          <w:color w:val="5D6770"/>
          <w:spacing w:val="-10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usan</w:t>
      </w:r>
      <w:r>
        <w:rPr>
          <w:rFonts w:ascii="Arial" w:hAnsi="Arial"/>
          <w:b/>
          <w:color w:val="5D6770"/>
          <w:spacing w:val="25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leña</w:t>
      </w:r>
      <w:r>
        <w:rPr>
          <w:rFonts w:ascii="Arial" w:hAnsi="Arial"/>
          <w:b/>
          <w:color w:val="5D6770"/>
          <w:spacing w:val="-6"/>
          <w:sz w:val="20"/>
        </w:rPr>
        <w:t> </w:t>
      </w:r>
      <w:r>
        <w:rPr>
          <w:rFonts w:ascii="Arial" w:hAnsi="Arial"/>
          <w:b/>
          <w:color w:val="5D6770"/>
          <w:sz w:val="20"/>
        </w:rPr>
        <w:t>o</w:t>
      </w:r>
      <w:r>
        <w:rPr>
          <w:rFonts w:ascii="Arial" w:hAnsi="Arial"/>
          <w:b/>
          <w:color w:val="5D6770"/>
          <w:spacing w:val="-6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carbón</w:t>
      </w:r>
      <w:r>
        <w:rPr>
          <w:rFonts w:ascii="Arial" w:hAnsi="Arial"/>
          <w:sz w:val="20"/>
        </w:rPr>
      </w:r>
    </w:p>
    <w:p>
      <w:pPr>
        <w:spacing w:after="0" w:line="247" w:lineRule="auto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2467" w:space="40"/>
            <w:col w:w="1590" w:space="40"/>
            <w:col w:w="9443"/>
          </w:cols>
        </w:sectPr>
      </w:pPr>
    </w:p>
    <w:p>
      <w:pPr>
        <w:tabs>
          <w:tab w:pos="995" w:val="left" w:leader="none"/>
        </w:tabs>
        <w:spacing w:before="10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126491" cy="126492"/>
            <wp:effectExtent l="0" t="0" r="0" b="0"/>
            <wp:docPr id="97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7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Arial"/>
          <w:b/>
          <w:color w:val="5D6770"/>
          <w:spacing w:val="-1"/>
          <w:w w:val="95"/>
          <w:sz w:val="20"/>
        </w:rPr>
        <w:t>2012</w:t>
        <w:tab/>
      </w:r>
      <w:r>
        <w:rPr>
          <w:rFonts w:ascii="Arial"/>
          <w:b/>
          <w:color w:val="5D6770"/>
          <w:position w:val="-2"/>
          <w:sz w:val="20"/>
        </w:rPr>
        <w:drawing>
          <wp:inline distT="0" distB="0" distL="0" distR="0">
            <wp:extent cx="126491" cy="126492"/>
            <wp:effectExtent l="0" t="0" r="0" b="0"/>
            <wp:docPr id="99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8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5D6770"/>
          <w:position w:val="-2"/>
          <w:sz w:val="20"/>
        </w:rPr>
      </w:r>
      <w:r>
        <w:rPr>
          <w:rFonts w:ascii="Arial"/>
          <w:b/>
          <w:color w:val="5D6770"/>
          <w:spacing w:val="-1"/>
          <w:w w:val="95"/>
          <w:sz w:val="20"/>
        </w:rPr>
        <w:t>2014</w:t>
      </w:r>
      <w:r>
        <w:rPr>
          <w:rFonts w:ascii="Arial"/>
          <w:sz w:val="20"/>
        </w:rPr>
      </w:r>
    </w:p>
    <w:p>
      <w:pPr>
        <w:spacing w:before="2"/>
        <w:ind w:left="11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5D6770"/>
          <w:sz w:val="20"/>
        </w:rPr>
        <w:t>para</w:t>
      </w:r>
      <w:r>
        <w:rPr>
          <w:rFonts w:ascii="Arial"/>
          <w:b/>
          <w:color w:val="5D6770"/>
          <w:spacing w:val="-13"/>
          <w:sz w:val="20"/>
        </w:rPr>
        <w:t> </w:t>
      </w:r>
      <w:r>
        <w:rPr>
          <w:rFonts w:ascii="Arial"/>
          <w:b/>
          <w:color w:val="5D6770"/>
          <w:sz w:val="20"/>
        </w:rPr>
        <w:t>cocinar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6525" w:space="40"/>
            <w:col w:w="7015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  <w:r>
        <w:rPr/>
        <w:pict>
          <v:group style="position:absolute;margin-left:677.380005pt;margin-top:39.959999pt;width:93.5pt;height:25.85pt;mso-position-horizontal-relative:page;mso-position-vertical-relative:page;z-index:24136" coordorigin="13548,799" coordsize="1870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3548;top:1143;width:1868;height:173" type="#_x0000_t75" stroked="false">
              <v:imagedata r:id="rId453" o:title=""/>
            </v:shape>
            <w10:wrap type="none"/>
          </v:group>
        </w:pict>
      </w:r>
    </w:p>
    <w:p>
      <w:pPr>
        <w:spacing w:before="80"/>
        <w:ind w:left="2204" w:right="375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54"/>
          <w:headerReference w:type="even" r:id="rId455"/>
          <w:footerReference w:type="default" r:id="rId456"/>
          <w:footerReference w:type="even" r:id="rId457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55.669983pt;margin-top:39.959999pt;width:215.3pt;height:25.85pt;mso-position-horizontal-relative:page;mso-position-vertical-relative:page;z-index:24352" coordorigin="11113,799" coordsize="4306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1113;top:1143;width:4306;height:173" type="#_x0000_t75" stroked="false">
              <v:imagedata r:id="rId458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66" w:lineRule="exact" w:before="7"/>
        <w:ind w:left="3869" w:right="3854" w:hanging="188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96.143997pt;margin-top:31.996004pt;width:297.05pt;height:36.3pt;mso-position-horizontal-relative:page;mso-position-vertical-relative:paragraph;z-index:-857320" type="#_x0000_t202" filled="true" fillcolor="#5d6770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INDI</w:t>
                  </w:r>
                  <w:r>
                    <w:rPr>
                      <w:rFonts w:ascii="Arial"/>
                      <w:b/>
                      <w:color w:val="FFFFFF"/>
                      <w:spacing w:val="4"/>
                      <w:sz w:val="20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20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D</w:t>
                  </w:r>
                  <w:r>
                    <w:rPr>
                      <w:rFonts w:ascii="Arial"/>
                      <w:b/>
                      <w:color w:val="FFFFFF"/>
                      <w:spacing w:val="1"/>
                      <w:sz w:val="20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  <w:spacing w:val="2"/>
                      <w:sz w:val="20"/>
                    </w:rPr>
                    <w:t>R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E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04.329987pt;margin-top:31.996004pt;width:291.650pt;height:36.3pt;mso-position-horizontal-relative:page;mso-position-vertical-relative:paragraph;z-index:24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1"/>
                    <w:gridCol w:w="1013"/>
                    <w:gridCol w:w="1998"/>
                    <w:gridCol w:w="1811"/>
                  </w:tblGrid>
                  <w:tr>
                    <w:trPr>
                      <w:trHeight w:val="244" w:hRule="exact"/>
                    </w:trPr>
                    <w:tc>
                      <w:tcPr>
                        <w:tcW w:w="202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PORCENTAJE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25" w:lineRule="exact"/>
                          <w:ind w:left="5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4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2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25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CARENCIAS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2024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/>
                      </w:p>
                    </w:tc>
                    <w:tc>
                      <w:tcPr>
                        <w:tcW w:w="1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11" w:lineRule="exact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PERSONAS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11" w:lineRule="exact"/>
                          <w:ind w:left="3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PROMEDIO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10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1298" w:val="left" w:leader="none"/>
                          </w:tabs>
                          <w:spacing w:line="240" w:lineRule="auto" w:before="26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2012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1148" w:val="left" w:leader="none"/>
                          </w:tabs>
                          <w:spacing w:line="240" w:lineRule="auto" w:before="26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2012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2014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4.2.4 Pobreza" w:id="26"/>
      <w:bookmarkEnd w:id="26"/>
      <w:r>
        <w:rPr/>
      </w:r>
      <w:r>
        <w:rPr>
          <w:rFonts w:ascii="Arial" w:hAnsi="Arial"/>
          <w:b/>
          <w:color w:val="5D6770"/>
          <w:w w:val="105"/>
          <w:sz w:val="24"/>
        </w:rPr>
        <w:t>POBLACIÓN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SITUACIÓN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POBR</w:t>
      </w:r>
      <w:r>
        <w:rPr>
          <w:rFonts w:ascii="Arial" w:hAnsi="Arial"/>
          <w:b/>
          <w:color w:val="5D6770"/>
          <w:spacing w:val="-1"/>
          <w:w w:val="105"/>
          <w:sz w:val="24"/>
        </w:rPr>
        <w:t>EZA,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VULNERABILIDAD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9"/>
          <w:w w:val="104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BIENESTAR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2012</w:t>
      </w:r>
      <w:r>
        <w:rPr>
          <w:rFonts w:ascii="Arial" w:hAnsi="Arial"/>
          <w:b/>
          <w:color w:val="5D6770"/>
          <w:spacing w:val="-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-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2014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5"/>
        <w:gridCol w:w="141"/>
        <w:gridCol w:w="5928"/>
      </w:tblGrid>
      <w:tr>
        <w:trPr>
          <w:trHeight w:val="329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65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Pobreza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3" w:val="left" w:leader="none"/>
                <w:tab w:pos="1456" w:val="left" w:leader="none"/>
                <w:tab w:pos="2469" w:val="left" w:leader="none"/>
                <w:tab w:pos="3482" w:val="left" w:leader="none"/>
                <w:tab w:pos="5872" w:val="left" w:leader="none"/>
              </w:tabs>
              <w:spacing w:line="240" w:lineRule="auto" w:before="65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5CBEB5"/>
              </w:rPr>
              <w:t>100.0</w:t>
              <w:tab/>
              <w:t>100.0</w:t>
              <w:tab/>
              <w:t>701.8</w:t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CBEB5"/>
              </w:rPr>
              <w:t>747.6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3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situación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pobreza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3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30.1</w:t>
              <w:tab/>
              <w:t>30.3</w:t>
              <w:tab/>
              <w:t>211.3</w:t>
              <w:tab/>
              <w:t>226.2</w:t>
              <w:tab/>
              <w:t>2.1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2.1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0" w:val="left" w:leader="none"/>
                <w:tab w:pos="6004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situación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pobreza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moderada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7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26.4</w:t>
              <w:tab/>
              <w:t>26.3</w:t>
              <w:tab/>
              <w:t>185.5</w:t>
              <w:tab/>
              <w:t>196.7</w:t>
              <w:tab/>
              <w:t>1.9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1.9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90" w:val="left" w:leader="none"/>
                <w:tab w:pos="6004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situación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pobreza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extrema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6" w:val="left" w:leader="none"/>
                <w:tab w:pos="1679" w:val="left" w:leader="none"/>
                <w:tab w:pos="2581" w:val="left" w:leader="none"/>
                <w:tab w:pos="3595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6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3.7</w:t>
              <w:tab/>
              <w:t>3.9</w:t>
              <w:tab/>
              <w:t>25.8</w:t>
              <w:tab/>
              <w:t>29.5</w:t>
              <w:tab/>
              <w:t>3.5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3.6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vulnerable</w:t>
            </w:r>
            <w:r>
              <w:rPr>
                <w:rFonts w:ascii="Arial" w:hAns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por</w:t>
            </w:r>
            <w:r>
              <w:rPr>
                <w:rFonts w:ascii="Arial" w:hAns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carencias</w:t>
            </w:r>
            <w:r>
              <w:rPr>
                <w:rFonts w:ascii="Arial" w:hAns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sociales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6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30.0</w:t>
              <w:tab/>
              <w:t>34.4</w:t>
              <w:tab/>
              <w:t>210.3</w:t>
              <w:tab/>
              <w:t>256.9</w:t>
              <w:tab/>
              <w:t>1.7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1.9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vulnerable</w:t>
            </w:r>
            <w:r>
              <w:rPr>
                <w:rFonts w:ascii="Arial" w:hAns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por</w:t>
            </w:r>
            <w:r>
              <w:rPr>
                <w:rFonts w:ascii="Arial" w:hAnsi="Arial"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ingresos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6" w:val="left" w:leader="none"/>
                <w:tab w:pos="1679" w:val="left" w:leader="none"/>
                <w:tab w:pos="2581" w:val="left" w:leader="none"/>
                <w:tab w:pos="3595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7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7.9</w:t>
              <w:tab/>
              <w:t>5.6</w:t>
              <w:tab/>
              <w:t>55.5</w:t>
              <w:tab/>
              <w:t>41.9</w:t>
              <w:tab/>
              <w:t>0.0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0.0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6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no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pobre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no</w:t>
            </w:r>
            <w:r>
              <w:rPr>
                <w:rFonts w:ascii="Arial" w:hAnsi="Arial"/>
                <w:color w:val="5D6770"/>
                <w:spacing w:val="-5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vulnerable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6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32.0</w:t>
              <w:tab/>
              <w:t>29.8</w:t>
              <w:tab/>
              <w:t>224.7</w:t>
              <w:tab/>
              <w:t>222.6</w:t>
              <w:tab/>
              <w:t>0.0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0.0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2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5D6770"/>
                <w:w w:val="99"/>
                <w:sz w:val="20"/>
              </w:rPr>
            </w:r>
            <w:r>
              <w:rPr>
                <w:rFonts w:ascii="Arial" w:hAns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20"/>
                <w:u w:val="single" w:color="5D6770"/>
              </w:rPr>
              <w:t>Privación</w:t>
            </w:r>
            <w:r>
              <w:rPr>
                <w:rFonts w:ascii="Arial" w:hAnsi="Arial"/>
                <w:b/>
                <w:color w:val="5D6770"/>
                <w:spacing w:val="-1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20"/>
                <w:u w:val="single" w:color="5D6770"/>
              </w:rPr>
              <w:t>social</w:t>
            </w:r>
            <w:r>
              <w:rPr>
                <w:rFonts w:ascii="Arial" w:hAns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b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20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con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al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menos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una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carencia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social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20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60.1</w:t>
              <w:tab/>
              <w:t>64.6</w:t>
              <w:tab/>
              <w:t>421.6</w:t>
              <w:tab/>
              <w:t>483.1</w:t>
              <w:tab/>
              <w:t>1.9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2.0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7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con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al</w:t>
            </w:r>
            <w:r>
              <w:rPr>
                <w:rFonts w:ascii="Arial" w:hAns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menos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>tres</w:t>
            </w:r>
            <w:r>
              <w:rPr>
                <w:rFonts w:ascii="Arial" w:hAnsi="Arial"/>
                <w:color w:val="5D6770"/>
                <w:spacing w:val="-6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carencias</w:t>
            </w:r>
            <w:r>
              <w:rPr>
                <w:rFonts w:ascii="Arial" w:hAnsi="Arial"/>
                <w:color w:val="5D6770"/>
                <w:spacing w:val="-7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sociales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581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7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13.4</w:t>
              <w:tab/>
              <w:t>17.6</w:t>
              <w:tab/>
              <w:t>93.9</w:t>
              <w:tab/>
              <w:t>131.2</w:t>
              <w:tab/>
              <w:t>3.6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3.6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7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1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>Indicadores</w:t>
            </w:r>
            <w:r>
              <w:rPr>
                <w:rFonts w:ascii="Arial"/>
                <w:b/>
                <w:color w:val="5D6770"/>
                <w:spacing w:val="-10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>de</w:t>
            </w:r>
            <w:r>
              <w:rPr>
                <w:rFonts w:ascii="Arial"/>
                <w:b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carencia</w:t>
            </w:r>
            <w:r>
              <w:rPr>
                <w:rFonts w:ascii="Arial"/>
                <w:b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social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73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04" w:val="left" w:leader="none"/>
              </w:tabs>
              <w:spacing w:line="240" w:lineRule="auto" w:before="20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Rezago</w:t>
            </w:r>
            <w:r>
              <w:rPr>
                <w:rFonts w:ascii="Arial"/>
                <w:color w:val="5D6770"/>
                <w:spacing w:val="-15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educativo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56" w:val="left" w:leader="none"/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  <w:tab w:pos="5872" w:val="left" w:leader="none"/>
              </w:tabs>
              <w:spacing w:line="240" w:lineRule="auto" w:before="20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15.7</w:t>
              <w:tab/>
              <w:t>14.9</w:t>
              <w:tab/>
              <w:t>110.1</w:t>
              <w:tab/>
              <w:t>111.2</w:t>
              <w:tab/>
              <w:t>2.6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2.7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" w:hRule="exact"/>
        </w:trPr>
        <w:tc>
          <w:tcPr>
            <w:tcW w:w="604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Carencia</w:t>
            </w:r>
            <w:r>
              <w:rPr>
                <w:rFonts w:ascii="Arial"/>
                <w:color w:val="5D6770"/>
                <w:spacing w:val="-7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por</w:t>
            </w:r>
            <w:r>
              <w:rPr>
                <w:rFonts w:ascii="Arial"/>
                <w:color w:val="5D6770"/>
                <w:spacing w:val="-6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calidad</w:t>
            </w:r>
            <w:r>
              <w:rPr>
                <w:rFonts w:ascii="Arial"/>
                <w:color w:val="5D6770"/>
                <w:spacing w:val="-2"/>
                <w:sz w:val="20"/>
              </w:rPr>
              <w:t> </w:t>
            </w:r>
            <w:r>
              <w:rPr>
                <w:rFonts w:ascii="Arial"/>
                <w:color w:val="5D6770"/>
                <w:sz w:val="20"/>
              </w:rPr>
              <w:t>y</w:t>
            </w:r>
            <w:r>
              <w:rPr>
                <w:rFonts w:ascii="Arial"/>
                <w:color w:val="5D6770"/>
                <w:spacing w:val="-7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espacios</w:t>
            </w:r>
            <w:r>
              <w:rPr>
                <w:rFonts w:ascii="Arial"/>
                <w:color w:val="5D6770"/>
                <w:spacing w:val="-3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de</w:t>
            </w:r>
            <w:r>
              <w:rPr>
                <w:rFonts w:ascii="Arial"/>
                <w:color w:val="5D6770"/>
                <w:spacing w:val="-4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la</w:t>
            </w:r>
            <w:r>
              <w:rPr>
                <w:rFonts w:ascii="Arial"/>
                <w:color w:val="5D6770"/>
                <w:spacing w:val="-5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vivienda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581" w:val="left" w:leader="none"/>
                <w:tab w:pos="3482" w:val="left" w:leader="none"/>
                <w:tab w:pos="4608" w:val="left" w:leader="none"/>
                <w:tab w:pos="5486" w:val="left" w:leader="none"/>
              </w:tabs>
              <w:spacing w:line="240" w:lineRule="auto" w:before="1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10.9</w:t>
              <w:tab/>
              <w:t>16.5</w:t>
              <w:tab/>
              <w:t>76.6</w:t>
              <w:tab/>
              <w:t>123.1</w:t>
              <w:tab/>
              <w:t>3.1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3.0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Carencia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por</w:t>
            </w:r>
            <w:r>
              <w:rPr>
                <w:rFonts w:ascii="Arial" w:hAnsi="Arial"/>
                <w:color w:val="5D6770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acceso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</w:t>
            </w:r>
            <w:r>
              <w:rPr>
                <w:rFonts w:ascii="Arial" w:hAnsi="Arial"/>
                <w:color w:val="5D67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los</w:t>
            </w:r>
            <w:r>
              <w:rPr>
                <w:rFonts w:ascii="Arial" w:hAnsi="Arial"/>
                <w:color w:val="5D6770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servicios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básicos</w:t>
            </w:r>
            <w:r>
              <w:rPr>
                <w:rFonts w:ascii="Arial" w:hAnsi="Arial"/>
                <w:color w:val="5D67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en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la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vivienda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581" w:val="left" w:leader="none"/>
                <w:tab w:pos="3595" w:val="left" w:leader="none"/>
                <w:tab w:pos="4608" w:val="left" w:leader="none"/>
                <w:tab w:pos="5486" w:val="left" w:leader="none"/>
              </w:tabs>
              <w:spacing w:line="240" w:lineRule="auto" w:before="20"/>
              <w:ind w:left="6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6.8</w:t>
              <w:tab/>
              <w:t>12.4</w:t>
              <w:tab/>
              <w:t>47.5</w:t>
              <w:tab/>
              <w:t>92.6</w:t>
              <w:tab/>
              <w:t>3.5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3.4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Carencia</w:t>
            </w:r>
            <w:r>
              <w:rPr>
                <w:rFonts w:ascii="Arial" w:hAnsi="Arial"/>
                <w:color w:val="5D6770"/>
                <w:spacing w:val="-8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por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acceso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la</w:t>
            </w:r>
            <w:r>
              <w:rPr>
                <w:rFonts w:ascii="Arial" w:hAnsi="Arial"/>
                <w:color w:val="5D6770"/>
                <w:spacing w:val="-8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alimentación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</w:tabs>
              <w:spacing w:line="240" w:lineRule="auto" w:before="22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21.9</w:t>
              <w:tab/>
              <w:t>24.6</w:t>
              <w:tab/>
              <w:t>153.6</w:t>
              <w:tab/>
              <w:t>183.7</w:t>
              <w:tab/>
              <w:t>2.5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2.6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6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Carencia</w:t>
            </w:r>
            <w:r>
              <w:rPr>
                <w:rFonts w:ascii="Arial"/>
                <w:color w:val="5D6770"/>
                <w:spacing w:val="-6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por</w:t>
            </w:r>
            <w:r>
              <w:rPr>
                <w:rFonts w:ascii="Arial"/>
                <w:color w:val="5D6770"/>
                <w:spacing w:val="-4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acceso</w:t>
            </w:r>
            <w:r>
              <w:rPr>
                <w:rFonts w:ascii="Arial"/>
                <w:color w:val="5D6770"/>
                <w:spacing w:val="-6"/>
                <w:sz w:val="20"/>
              </w:rPr>
              <w:t> </w:t>
            </w:r>
            <w:r>
              <w:rPr>
                <w:rFonts w:ascii="Arial"/>
                <w:color w:val="5D6770"/>
                <w:sz w:val="20"/>
              </w:rPr>
              <w:t>a</w:t>
            </w:r>
            <w:r>
              <w:rPr>
                <w:rFonts w:ascii="Arial"/>
                <w:color w:val="5D6770"/>
                <w:spacing w:val="-5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los</w:t>
            </w:r>
            <w:r>
              <w:rPr>
                <w:rFonts w:ascii="Arial"/>
                <w:color w:val="5D6770"/>
                <w:spacing w:val="-3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servicios</w:t>
            </w:r>
            <w:r>
              <w:rPr>
                <w:rFonts w:ascii="Arial"/>
                <w:color w:val="5D6770"/>
                <w:spacing w:val="-3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de</w:t>
            </w:r>
            <w:r>
              <w:rPr>
                <w:rFonts w:ascii="Arial"/>
                <w:color w:val="5D6770"/>
                <w:spacing w:val="-7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salud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</w:tabs>
              <w:spacing w:line="240" w:lineRule="auto" w:before="10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15.1</w:t>
              <w:tab/>
              <w:t>14.2</w:t>
              <w:tab/>
              <w:t>106.2</w:t>
              <w:tab/>
              <w:t>106.3</w:t>
              <w:tab/>
              <w:t>2.8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2.8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Carencia</w:t>
            </w:r>
            <w:r>
              <w:rPr>
                <w:rFonts w:ascii="Arial"/>
                <w:color w:val="5D6770"/>
                <w:spacing w:val="-7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por</w:t>
            </w:r>
            <w:r>
              <w:rPr>
                <w:rFonts w:ascii="Arial"/>
                <w:color w:val="5D6770"/>
                <w:spacing w:val="-4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acceso</w:t>
            </w:r>
            <w:r>
              <w:rPr>
                <w:rFonts w:ascii="Arial"/>
                <w:color w:val="5D6770"/>
                <w:spacing w:val="-6"/>
                <w:sz w:val="20"/>
              </w:rPr>
              <w:t> </w:t>
            </w:r>
            <w:r>
              <w:rPr>
                <w:rFonts w:ascii="Arial"/>
                <w:color w:val="5D6770"/>
                <w:sz w:val="20"/>
              </w:rPr>
              <w:t>a</w:t>
            </w:r>
            <w:r>
              <w:rPr>
                <w:rFonts w:ascii="Arial"/>
                <w:color w:val="5D6770"/>
                <w:spacing w:val="-6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la</w:t>
            </w:r>
            <w:r>
              <w:rPr>
                <w:rFonts w:ascii="Arial"/>
                <w:color w:val="5D6770"/>
                <w:spacing w:val="-7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seguridad</w:t>
            </w:r>
            <w:r>
              <w:rPr>
                <w:rFonts w:ascii="Arial"/>
                <w:color w:val="5D6770"/>
                <w:spacing w:val="-4"/>
                <w:sz w:val="2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</w:rPr>
              <w:t>social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</w:tabs>
              <w:spacing w:line="240" w:lineRule="auto" w:before="21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43.5</w:t>
              <w:tab/>
              <w:t>46.6</w:t>
              <w:tab/>
              <w:t>305.4</w:t>
              <w:tab/>
              <w:t>348.6</w:t>
              <w:tab/>
              <w:t>2.1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2.2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6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spacing w:val="-1"/>
                <w:sz w:val="20"/>
              </w:rPr>
              <w:t>Bienestar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Población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con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un</w:t>
            </w:r>
            <w:r>
              <w:rPr>
                <w:rFonts w:ascii="Arial" w:hAnsi="Arial"/>
                <w:color w:val="5D67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ingreso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inferior</w:t>
            </w:r>
            <w:r>
              <w:rPr>
                <w:rFonts w:ascii="Arial" w:hAnsi="Arial"/>
                <w:color w:val="5D67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la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línea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de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bienestar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mínimo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581" w:val="left" w:leader="none"/>
                <w:tab w:pos="3595" w:val="left" w:leader="none"/>
                <w:tab w:pos="4608" w:val="left" w:leader="none"/>
                <w:tab w:pos="5486" w:val="left" w:leader="none"/>
              </w:tabs>
              <w:spacing w:line="240" w:lineRule="auto" w:before="20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13.1</w:t>
              <w:tab/>
              <w:t>10.6</w:t>
              <w:tab/>
              <w:t>91.6</w:t>
              <w:tab/>
              <w:t>79.0</w:t>
              <w:tab/>
              <w:t>1.9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2.1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6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Población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con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un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ingreso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inferior</w:t>
            </w:r>
            <w:r>
              <w:rPr>
                <w:rFonts w:ascii="Arial" w:hAnsi="Arial"/>
                <w:color w:val="5D67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</w:t>
            </w:r>
            <w:r>
              <w:rPr>
                <w:rFonts w:ascii="Arial" w:hAnsi="Arial"/>
                <w:color w:val="5D6770"/>
                <w:spacing w:val="-7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la</w:t>
            </w:r>
            <w:r>
              <w:rPr>
                <w:rFonts w:ascii="Arial" w:hAnsi="Arial"/>
                <w:color w:val="5D6770"/>
                <w:spacing w:val="-3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línea</w:t>
            </w:r>
            <w:r>
              <w:rPr>
                <w:rFonts w:ascii="Arial" w:hAnsi="Arial"/>
                <w:color w:val="5D6770"/>
                <w:spacing w:val="-6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de</w:t>
            </w:r>
            <w:r>
              <w:rPr>
                <w:rFonts w:ascii="Arial" w:hAnsi="Arial"/>
                <w:color w:val="5D6770"/>
                <w:spacing w:val="-4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bienestar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1569" w:val="left" w:leader="none"/>
                <w:tab w:pos="2469" w:val="left" w:leader="none"/>
                <w:tab w:pos="3482" w:val="left" w:leader="none"/>
                <w:tab w:pos="4608" w:val="left" w:leader="none"/>
                <w:tab w:pos="5486" w:val="left" w:leader="none"/>
              </w:tabs>
              <w:spacing w:line="240" w:lineRule="auto" w:before="22"/>
              <w:ind w:left="5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38.0</w:t>
              <w:tab/>
              <w:t>35.9</w:t>
              <w:tab/>
              <w:t>266.9</w:t>
              <w:tab/>
              <w:t>268.1</w:t>
              <w:tab/>
              <w:t>1.7</w:t>
              <w:tab/>
            </w:r>
            <w:r>
              <w:rPr>
                <w:rFonts w:ascii="Arial"/>
                <w:color w:val="5D6770"/>
                <w:spacing w:val="-1"/>
                <w:sz w:val="20"/>
              </w:rPr>
              <w:t>1.8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7" w:hRule="exact"/>
        </w:trPr>
        <w:tc>
          <w:tcPr>
            <w:tcW w:w="6045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1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/>
                <w:color w:val="5D6770"/>
                <w:spacing w:val="-1"/>
                <w:sz w:val="16"/>
              </w:rPr>
              <w:t>: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CONEVAL.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28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0" w:footer="403" w:top="1700" w:bottom="600" w:left="17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71" w:lineRule="exact" w:before="0"/>
        <w:ind w:left="474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w w:val="105"/>
          <w:sz w:val="24"/>
        </w:rPr>
        <w:t>POBLACIÓN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</w:t>
      </w:r>
      <w:r>
        <w:rPr>
          <w:rFonts w:ascii="Arial" w:hAnsi="Arial"/>
          <w:b/>
          <w:color w:val="5D6770"/>
          <w:spacing w:val="-1"/>
          <w:w w:val="105"/>
          <w:sz w:val="24"/>
        </w:rPr>
        <w:t>ITUACIÓN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B.C.S</w:t>
      </w:r>
      <w:r>
        <w:rPr>
          <w:rFonts w:ascii="Arial" w:hAnsi="Arial"/>
          <w:b/>
          <w:color w:val="5D6770"/>
          <w:spacing w:val="-1"/>
          <w:w w:val="105"/>
          <w:sz w:val="24"/>
        </w:rPr>
        <w:t>U</w:t>
      </w:r>
      <w:r>
        <w:rPr>
          <w:rFonts w:ascii="Arial" w:hAnsi="Arial"/>
          <w:b/>
          <w:color w:val="5D6770"/>
          <w:spacing w:val="-2"/>
          <w:w w:val="105"/>
          <w:sz w:val="24"/>
        </w:rPr>
        <w:t>R,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2014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(%)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48" w:lineRule="auto" w:before="0"/>
        <w:ind w:left="48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91.600006pt;margin-top:-3.100112pt;width:220.1pt;height:201.6pt;mso-position-horizontal-relative:page;mso-position-vertical-relative:paragraph;z-index:-857272" coordorigin="5832,-62" coordsize="4402,4032">
            <v:shape style="position:absolute;left:8225;top:-60;width:1901;height:2520" type="#_x0000_t75" stroked="false">
              <v:imagedata r:id="rId459" o:title=""/>
            </v:shape>
            <v:shape style="position:absolute;left:6622;top:2067;width:3302;height:1903" type="#_x0000_t75" stroked="false">
              <v:imagedata r:id="rId460" o:title=""/>
            </v:shape>
            <v:shape style="position:absolute;left:6161;top:1985;width:1817;height:1157" type="#_x0000_t75" stroked="false">
              <v:imagedata r:id="rId461" o:title=""/>
            </v:shape>
            <v:shape style="position:absolute;left:6089;top:-62;width:1903;height:2458" type="#_x0000_t75" stroked="false">
              <v:imagedata r:id="rId462" o:title=""/>
            </v:shape>
            <v:group style="position:absolute;left:9770;top:389;width:456;height:351" coordorigin="9770,389" coordsize="456,351">
              <v:shape style="position:absolute;left:9770;top:389;width:456;height:351" coordorigin="9770,389" coordsize="456,351" path="m9770,740l10135,389,10226,389e" filled="false" stroked="true" strokeweight=".72pt" strokecolor="#a6a6a6">
                <v:path arrowok="t"/>
              </v:shape>
            </v:group>
            <v:group style="position:absolute;left:5839;top:2856;width:454;height:65" coordorigin="5839,2856" coordsize="454,65">
              <v:shape style="position:absolute;left:5839;top:2856;width:454;height:65" coordorigin="5839,2856" coordsize="454,65" path="m6293,2856l5930,2921,5839,2921e" filled="false" stroked="true" strokeweight=".72pt" strokecolor="#a6a6a6">
                <v:path arrowok="t"/>
              </v:shape>
            </v:group>
            <v:group style="position:absolute;left:6055;top:663;width:411;height:48" coordorigin="6055,663" coordsize="411,48">
              <v:shape style="position:absolute;left:6055;top:663;width:411;height:48" coordorigin="6055,663" coordsize="411,48" path="m6466,711l6146,663,6055,663e" filled="false" stroked="true" strokeweight=".72pt" strokecolor="#a6a6a6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  <w:sz w:val="20"/>
        </w:rPr>
        <w:t>Población</w:t>
      </w:r>
      <w:r>
        <w:rPr>
          <w:rFonts w:ascii="Arial" w:hAnsi="Arial"/>
          <w:b/>
          <w:color w:val="5D6770"/>
          <w:spacing w:val="-10"/>
          <w:sz w:val="20"/>
        </w:rPr>
        <w:t> </w:t>
      </w:r>
      <w:r>
        <w:rPr>
          <w:rFonts w:ascii="Arial" w:hAnsi="Arial"/>
          <w:b/>
          <w:color w:val="5D6770"/>
          <w:sz w:val="20"/>
        </w:rPr>
        <w:t>no</w:t>
      </w:r>
      <w:r>
        <w:rPr>
          <w:rFonts w:ascii="Arial" w:hAnsi="Arial"/>
          <w:b/>
          <w:color w:val="5D6770"/>
          <w:spacing w:val="24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pobre</w:t>
      </w:r>
      <w:r>
        <w:rPr>
          <w:rFonts w:ascii="Arial" w:hAnsi="Arial"/>
          <w:b/>
          <w:color w:val="5D6770"/>
          <w:spacing w:val="-4"/>
          <w:sz w:val="20"/>
        </w:rPr>
        <w:t> </w:t>
      </w:r>
      <w:r>
        <w:rPr>
          <w:rFonts w:ascii="Arial" w:hAnsi="Arial"/>
          <w:b/>
          <w:color w:val="5D6770"/>
          <w:sz w:val="20"/>
        </w:rPr>
        <w:t>y</w:t>
      </w:r>
      <w:r>
        <w:rPr>
          <w:rFonts w:ascii="Arial" w:hAnsi="Arial"/>
          <w:b/>
          <w:color w:val="5D6770"/>
          <w:spacing w:val="-6"/>
          <w:sz w:val="20"/>
        </w:rPr>
        <w:t> </w:t>
      </w:r>
      <w:r>
        <w:rPr>
          <w:rFonts w:ascii="Arial" w:hAnsi="Arial"/>
          <w:b/>
          <w:color w:val="5D6770"/>
          <w:sz w:val="20"/>
        </w:rPr>
        <w:t>no</w:t>
      </w:r>
      <w:r>
        <w:rPr>
          <w:rFonts w:ascii="Arial" w:hAnsi="Arial"/>
          <w:b/>
          <w:color w:val="5D6770"/>
          <w:spacing w:val="24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vulnerable</w:t>
      </w:r>
      <w:r>
        <w:rPr>
          <w:rFonts w:ascii="Arial" w:hAnsi="Arial"/>
          <w:b/>
          <w:color w:val="5D6770"/>
          <w:spacing w:val="20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29.8%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8" w:lineRule="auto" w:before="171"/>
        <w:ind w:left="4726" w:right="215" w:hanging="1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20"/>
        </w:rPr>
        <w:t>Población</w:t>
      </w:r>
      <w:r>
        <w:rPr>
          <w:rFonts w:ascii="Arial" w:hAnsi="Arial"/>
          <w:b/>
          <w:color w:val="5D6770"/>
          <w:spacing w:val="27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vulnerable</w:t>
      </w:r>
      <w:r>
        <w:rPr>
          <w:rFonts w:ascii="Arial" w:hAnsi="Arial"/>
          <w:b/>
          <w:color w:val="5D6770"/>
          <w:spacing w:val="20"/>
          <w:w w:val="99"/>
          <w:sz w:val="20"/>
        </w:rPr>
        <w:t> </w:t>
      </w:r>
      <w:r>
        <w:rPr>
          <w:rFonts w:ascii="Arial" w:hAnsi="Arial"/>
          <w:b/>
          <w:color w:val="5D6770"/>
          <w:sz w:val="20"/>
        </w:rPr>
        <w:t>por</w:t>
      </w:r>
      <w:r>
        <w:rPr>
          <w:rFonts w:ascii="Arial" w:hAnsi="Arial"/>
          <w:b/>
          <w:color w:val="5D6770"/>
          <w:spacing w:val="-13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ingresos</w:t>
      </w:r>
      <w:r>
        <w:rPr>
          <w:rFonts w:ascii="Arial" w:hAnsi="Arial"/>
          <w:b/>
          <w:color w:val="5D6770"/>
          <w:spacing w:val="25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5.6%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8" w:lineRule="auto" w:before="0"/>
        <w:ind w:left="4028" w:right="21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20"/>
        </w:rPr>
        <w:t>Población</w:t>
      </w:r>
      <w:r>
        <w:rPr>
          <w:rFonts w:ascii="Arial" w:hAnsi="Arial"/>
          <w:b/>
          <w:color w:val="5D6770"/>
          <w:spacing w:val="-10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en</w:t>
      </w:r>
      <w:r>
        <w:rPr>
          <w:rFonts w:ascii="Arial" w:hAnsi="Arial"/>
          <w:b/>
          <w:color w:val="5D6770"/>
          <w:spacing w:val="26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situación</w:t>
      </w:r>
      <w:r>
        <w:rPr>
          <w:rFonts w:ascii="Arial" w:hAnsi="Arial"/>
          <w:b/>
          <w:color w:val="5D6770"/>
          <w:spacing w:val="-10"/>
          <w:sz w:val="20"/>
        </w:rPr>
        <w:t> </w:t>
      </w:r>
      <w:r>
        <w:rPr>
          <w:rFonts w:ascii="Arial" w:hAnsi="Arial"/>
          <w:b/>
          <w:color w:val="5D6770"/>
          <w:sz w:val="20"/>
        </w:rPr>
        <w:t>de</w:t>
      </w:r>
      <w:r>
        <w:rPr>
          <w:rFonts w:ascii="Arial" w:hAnsi="Arial"/>
          <w:b/>
          <w:color w:val="5D6770"/>
          <w:spacing w:val="24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pobreza</w:t>
      </w:r>
      <w:r>
        <w:rPr>
          <w:rFonts w:ascii="Arial" w:hAnsi="Arial"/>
          <w:b/>
          <w:color w:val="5D6770"/>
          <w:spacing w:val="25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30.3%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8" w:lineRule="auto" w:before="0"/>
        <w:ind w:left="3961" w:right="2430" w:hanging="2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20"/>
        </w:rPr>
        <w:t>Población</w:t>
      </w:r>
      <w:r>
        <w:rPr>
          <w:rFonts w:ascii="Arial" w:hAnsi="Arial"/>
          <w:b/>
          <w:color w:val="5D6770"/>
          <w:spacing w:val="27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w w:val="95"/>
          <w:sz w:val="20"/>
        </w:rPr>
        <w:t>vulnerable</w:t>
      </w:r>
      <w:r>
        <w:rPr>
          <w:rFonts w:ascii="Arial" w:hAnsi="Arial"/>
          <w:b/>
          <w:color w:val="5D6770"/>
          <w:spacing w:val="20"/>
          <w:w w:val="99"/>
          <w:sz w:val="20"/>
        </w:rPr>
        <w:t> </w:t>
      </w:r>
      <w:r>
        <w:rPr>
          <w:rFonts w:ascii="Arial" w:hAnsi="Arial"/>
          <w:b/>
          <w:color w:val="5D6770"/>
          <w:sz w:val="20"/>
        </w:rPr>
        <w:t>por</w:t>
      </w:r>
      <w:r>
        <w:rPr>
          <w:rFonts w:ascii="Arial" w:hAnsi="Arial"/>
          <w:b/>
          <w:color w:val="5D6770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carencias</w:t>
      </w:r>
      <w:r>
        <w:rPr>
          <w:rFonts w:ascii="Arial" w:hAnsi="Arial"/>
          <w:b/>
          <w:color w:val="5D6770"/>
          <w:spacing w:val="20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sociales</w:t>
      </w:r>
      <w:r>
        <w:rPr>
          <w:rFonts w:ascii="Arial" w:hAnsi="Arial"/>
          <w:b/>
          <w:color w:val="5D6770"/>
          <w:spacing w:val="20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34.4%</w:t>
      </w:r>
      <w:r>
        <w:rPr>
          <w:rFonts w:ascii="Arial" w:hAnsi="Arial"/>
          <w:sz w:val="20"/>
        </w:rPr>
      </w:r>
    </w:p>
    <w:p>
      <w:pPr>
        <w:spacing w:after="0" w:line="248" w:lineRule="auto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6150" w:space="40"/>
            <w:col w:w="7390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80"/>
        <w:ind w:left="229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71" w:lineRule="exact"/>
        <w:ind w:left="246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SU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ITUACIÓN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2012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2014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40.0</w:t>
      </w:r>
      <w:r>
        <w:rPr>
          <w:rFonts w:ascii="Arial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35.0</w:t>
      </w:r>
      <w:r>
        <w:rPr>
          <w:rFonts w:ascii="Arial"/>
          <w:sz w:val="20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30.0</w:t>
      </w:r>
      <w:r>
        <w:rPr>
          <w:rFonts w:ascii="Arial"/>
          <w:sz w:val="20"/>
        </w:rPr>
      </w:r>
    </w:p>
    <w:p>
      <w:pPr>
        <w:spacing w:before="15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25.0</w:t>
      </w:r>
      <w:r>
        <w:rPr>
          <w:rFonts w:ascii="Arial"/>
          <w:sz w:val="20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20.0</w:t>
      </w:r>
      <w:r>
        <w:rPr>
          <w:rFonts w:ascii="Arial"/>
          <w:sz w:val="20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15.0</w:t>
      </w:r>
      <w:r>
        <w:rPr>
          <w:rFonts w:ascii="Arial"/>
          <w:sz w:val="20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10.0</w:t>
      </w:r>
      <w:r>
        <w:rPr>
          <w:rFonts w:ascii="Arial"/>
          <w:sz w:val="20"/>
        </w:rPr>
      </w:r>
    </w:p>
    <w:p>
      <w:pPr>
        <w:spacing w:before="15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5.0</w:t>
      </w:r>
      <w:r>
        <w:rPr>
          <w:rFonts w:ascii="Arial"/>
          <w:sz w:val="20"/>
        </w:rPr>
      </w:r>
    </w:p>
    <w:p>
      <w:pPr>
        <w:spacing w:before="151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0.0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7" w:lineRule="auto" w:before="148"/>
        <w:ind w:left="591" w:right="0" w:hanging="356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6.880005pt;margin-top:-151.92012pt;width:336.85pt;height:156.15pt;mso-position-horizontal-relative:page;mso-position-vertical-relative:paragraph;z-index:24616" coordorigin="5338,-3038" coordsize="6737,3123">
            <v:shape style="position:absolute;left:5638;top:-2489;width:5520;height:2518" type="#_x0000_t75" stroked="false">
              <v:imagedata r:id="rId463" o:title=""/>
            </v:shape>
            <v:shape style="position:absolute;left:6314;top:-2666;width:5520;height:2695" type="#_x0000_t75" stroked="false">
              <v:imagedata r:id="rId464" o:title=""/>
            </v:shape>
            <v:group style="position:absolute;left:5407;top:-3031;width:2;height:3108" coordorigin="5407,-3031" coordsize="2,3108">
              <v:shape style="position:absolute;left:5407;top:-3031;width:2;height:3108" coordorigin="5407,-3031" coordsize="0,3108" path="m5407,-3031l5407,77e" filled="false" stroked="true" strokeweight=".72pt" strokecolor="#5d6770">
                <v:path arrowok="t"/>
              </v:shape>
            </v:group>
            <v:group style="position:absolute;left:5345;top:14;width:6723;height:2" coordorigin="5345,14" coordsize="6723,2">
              <v:shape style="position:absolute;left:5345;top:14;width:6723;height:2" coordorigin="5345,14" coordsize="6723,0" path="m5345,14l12067,14e" filled="false" stroked="true" strokeweight=".72pt" strokecolor="#5d6770">
                <v:path arrowok="t"/>
              </v:shape>
            </v:group>
            <v:group style="position:absolute;left:5345;top:-367;width:63;height:2" coordorigin="5345,-367" coordsize="63,2">
              <v:shape style="position:absolute;left:5345;top:-367;width:63;height:2" coordorigin="5345,-367" coordsize="63,0" path="m5345,-367l5407,-367e" filled="false" stroked="true" strokeweight=".72pt" strokecolor="#5d6770">
                <v:path arrowok="t"/>
              </v:shape>
            </v:group>
            <v:group style="position:absolute;left:5345;top:-746;width:63;height:2" coordorigin="5345,-746" coordsize="63,2">
              <v:shape style="position:absolute;left:5345;top:-746;width:63;height:2" coordorigin="5345,-746" coordsize="63,0" path="m5345,-746l5407,-746e" filled="false" stroked="true" strokeweight=".72pt" strokecolor="#5d6770">
                <v:path arrowok="t"/>
              </v:shape>
            </v:group>
            <v:group style="position:absolute;left:5345;top:-1128;width:63;height:2" coordorigin="5345,-1128" coordsize="63,2">
              <v:shape style="position:absolute;left:5345;top:-1128;width:63;height:2" coordorigin="5345,-1128" coordsize="63,0" path="m5345,-1128l5407,-1128e" filled="false" stroked="true" strokeweight=".72pt" strokecolor="#5d6770">
                <v:path arrowok="t"/>
              </v:shape>
            </v:group>
            <v:group style="position:absolute;left:5345;top:-1510;width:63;height:2" coordorigin="5345,-1510" coordsize="63,2">
              <v:shape style="position:absolute;left:5345;top:-1510;width:63;height:2" coordorigin="5345,-1510" coordsize="63,0" path="m5345,-1510l5407,-1510e" filled="false" stroked="true" strokeweight=".72pt" strokecolor="#5d6770">
                <v:path arrowok="t"/>
              </v:shape>
            </v:group>
            <v:group style="position:absolute;left:5345;top:-1889;width:63;height:2" coordorigin="5345,-1889" coordsize="63,2">
              <v:shape style="position:absolute;left:5345;top:-1889;width:63;height:2" coordorigin="5345,-1889" coordsize="63,0" path="m5345,-1889l5407,-1889e" filled="false" stroked="true" strokeweight=".72pt" strokecolor="#5d6770">
                <v:path arrowok="t"/>
              </v:shape>
            </v:group>
            <v:group style="position:absolute;left:5345;top:-2270;width:63;height:2" coordorigin="5345,-2270" coordsize="63,2">
              <v:shape style="position:absolute;left:5345;top:-2270;width:63;height:2" coordorigin="5345,-2270" coordsize="63,0" path="m5345,-2270l5407,-2270e" filled="false" stroked="true" strokeweight=".72pt" strokecolor="#5d6770">
                <v:path arrowok="t"/>
              </v:shape>
            </v:group>
            <v:group style="position:absolute;left:5345;top:-2650;width:63;height:2" coordorigin="5345,-2650" coordsize="63,2">
              <v:shape style="position:absolute;left:5345;top:-2650;width:63;height:2" coordorigin="5345,-2650" coordsize="63,0" path="m5345,-2650l5407,-2650e" filled="false" stroked="true" strokeweight=".72pt" strokecolor="#5d6770">
                <v:path arrowok="t"/>
              </v:shape>
            </v:group>
            <v:group style="position:absolute;left:5345;top:-3031;width:63;height:2" coordorigin="5345,-3031" coordsize="63,2">
              <v:shape style="position:absolute;left:5345;top:-3031;width:63;height:2" coordorigin="5345,-3031" coordsize="63,0" path="m5345,-3031l5407,-3031e" filled="false" stroked="true" strokeweight=".72pt" strokecolor="#5d6770">
                <v:path arrowok="t"/>
              </v:shape>
            </v:group>
            <v:group style="position:absolute;left:7073;top:14;width:2;height:63" coordorigin="7073,14" coordsize="2,63">
              <v:shape style="position:absolute;left:7073;top:14;width:2;height:63" coordorigin="7073,14" coordsize="0,63" path="m7073,14l7073,77e" filled="false" stroked="true" strokeweight=".72pt" strokecolor="#5d6770">
                <v:path arrowok="t"/>
              </v:shape>
            </v:group>
            <v:group style="position:absolute;left:8736;top:14;width:2;height:63" coordorigin="8736,14" coordsize="2,63">
              <v:shape style="position:absolute;left:8736;top:14;width:2;height:63" coordorigin="8736,14" coordsize="0,63" path="m8736,14l8736,77e" filled="false" stroked="true" strokeweight=".72pt" strokecolor="#5d6770">
                <v:path arrowok="t"/>
              </v:shape>
            </v:group>
            <v:group style="position:absolute;left:10402;top:14;width:2;height:63" coordorigin="10402,14" coordsize="2,63">
              <v:shape style="position:absolute;left:10402;top:14;width:2;height:63" coordorigin="10402,14" coordsize="0,63" path="m10402,14l10402,77e" filled="false" stroked="true" strokeweight=".72pt" strokecolor="#5d6770">
                <v:path arrowok="t"/>
              </v:shape>
            </v:group>
            <v:group style="position:absolute;left:12067;top:14;width:2;height:63" coordorigin="12067,14" coordsize="2,63">
              <v:shape style="position:absolute;left:12067;top:14;width:2;height:63" coordorigin="12067,14" coordsize="0,63" path="m12067,14l12067,77e" filled="false" stroked="true" strokeweight=".72pt" strokecolor="#5d6770">
                <v:path arrowok="t"/>
              </v:shape>
              <v:shape style="position:absolute;left:8048;top:-2891;width:38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34.4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07;top:-2578;width:1063;height:211" type="#_x0000_t202" filled="false" stroked="false">
                <v:textbox inset="0,0,0,0">
                  <w:txbxContent>
                    <w:p>
                      <w:pPr>
                        <w:tabs>
                          <w:tab w:pos="676" w:val="left" w:leader="none"/>
                        </w:tabs>
                        <w:spacing w:line="20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30.1</w:t>
                        <w:tab/>
                      </w: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position w:val="1"/>
                          <w:sz w:val="20"/>
                        </w:rPr>
                        <w:t>30.3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72;top:-2555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30.0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02;top:-2712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32.0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77;top:-2541;width:38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29.8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92;top:-877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68;top:-701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5.6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z w:val="20"/>
        </w:rPr>
        <w:t>En</w:t>
      </w:r>
      <w:r>
        <w:rPr>
          <w:rFonts w:ascii="Arial" w:hAnsi="Arial"/>
          <w:b/>
          <w:color w:val="5D6770"/>
          <w:spacing w:val="-7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situación</w:t>
      </w:r>
      <w:r>
        <w:rPr>
          <w:rFonts w:ascii="Arial" w:hAnsi="Arial"/>
          <w:b/>
          <w:color w:val="5D6770"/>
          <w:spacing w:val="-7"/>
          <w:sz w:val="20"/>
        </w:rPr>
        <w:t> </w:t>
      </w:r>
      <w:r>
        <w:rPr>
          <w:rFonts w:ascii="Arial" w:hAnsi="Arial"/>
          <w:b/>
          <w:color w:val="5D6770"/>
          <w:sz w:val="20"/>
        </w:rPr>
        <w:t>de</w:t>
      </w:r>
      <w:r>
        <w:rPr>
          <w:rFonts w:ascii="Arial" w:hAnsi="Arial"/>
          <w:b/>
          <w:color w:val="5D6770"/>
          <w:spacing w:val="28"/>
          <w:w w:val="99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pobreza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8" w:lineRule="auto" w:before="148"/>
        <w:ind w:left="18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z w:val="20"/>
        </w:rPr>
        <w:t>Vulnerable</w:t>
      </w:r>
      <w:r>
        <w:rPr>
          <w:rFonts w:ascii="Arial"/>
          <w:b/>
          <w:color w:val="5D6770"/>
          <w:spacing w:val="-16"/>
          <w:sz w:val="20"/>
        </w:rPr>
        <w:t> </w:t>
      </w:r>
      <w:r>
        <w:rPr>
          <w:rFonts w:ascii="Arial"/>
          <w:b/>
          <w:color w:val="5D6770"/>
          <w:sz w:val="20"/>
        </w:rPr>
        <w:t>por</w:t>
      </w:r>
      <w:r>
        <w:rPr>
          <w:rFonts w:ascii="Arial"/>
          <w:b/>
          <w:color w:val="5D6770"/>
          <w:spacing w:val="22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carencias</w:t>
      </w:r>
      <w:r>
        <w:rPr>
          <w:rFonts w:ascii="Arial"/>
          <w:b/>
          <w:color w:val="5D6770"/>
          <w:spacing w:val="28"/>
          <w:w w:val="99"/>
          <w:sz w:val="20"/>
        </w:rPr>
        <w:t> </w:t>
      </w:r>
      <w:r>
        <w:rPr>
          <w:rFonts w:ascii="Arial"/>
          <w:b/>
          <w:color w:val="5D6770"/>
          <w:sz w:val="20"/>
        </w:rPr>
        <w:t>sociales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7" w:lineRule="auto" w:before="148"/>
        <w:ind w:left="509" w:right="0" w:hanging="2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z w:val="20"/>
        </w:rPr>
        <w:t>Vulnerable</w:t>
      </w:r>
      <w:r>
        <w:rPr>
          <w:rFonts w:ascii="Arial"/>
          <w:b/>
          <w:color w:val="5D6770"/>
          <w:spacing w:val="-16"/>
          <w:sz w:val="20"/>
        </w:rPr>
        <w:t> </w:t>
      </w:r>
      <w:r>
        <w:rPr>
          <w:rFonts w:ascii="Arial"/>
          <w:b/>
          <w:color w:val="5D6770"/>
          <w:sz w:val="20"/>
        </w:rPr>
        <w:t>por</w:t>
      </w:r>
      <w:r>
        <w:rPr>
          <w:rFonts w:ascii="Arial"/>
          <w:b/>
          <w:color w:val="5D6770"/>
          <w:spacing w:val="22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ingresos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7" w:lineRule="auto" w:before="148"/>
        <w:ind w:left="426" w:right="3934" w:hanging="17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sz w:val="20"/>
        </w:rPr>
        <w:t>No</w:t>
      </w:r>
      <w:r>
        <w:rPr>
          <w:rFonts w:ascii="Arial"/>
          <w:b/>
          <w:color w:val="5D6770"/>
          <w:spacing w:val="-4"/>
          <w:sz w:val="20"/>
        </w:rPr>
        <w:t> </w:t>
      </w:r>
      <w:r>
        <w:rPr>
          <w:rFonts w:ascii="Arial"/>
          <w:b/>
          <w:color w:val="5D6770"/>
          <w:sz w:val="20"/>
        </w:rPr>
        <w:t>pobre</w:t>
      </w:r>
      <w:r>
        <w:rPr>
          <w:rFonts w:ascii="Arial"/>
          <w:b/>
          <w:color w:val="5D6770"/>
          <w:spacing w:val="-3"/>
          <w:sz w:val="20"/>
        </w:rPr>
        <w:t> </w:t>
      </w:r>
      <w:r>
        <w:rPr>
          <w:rFonts w:ascii="Arial"/>
          <w:b/>
          <w:color w:val="5D6770"/>
          <w:sz w:val="20"/>
        </w:rPr>
        <w:t>y</w:t>
      </w:r>
      <w:r>
        <w:rPr>
          <w:rFonts w:ascii="Arial"/>
          <w:b/>
          <w:color w:val="5D6770"/>
          <w:spacing w:val="-6"/>
          <w:sz w:val="20"/>
        </w:rPr>
        <w:t> </w:t>
      </w:r>
      <w:r>
        <w:rPr>
          <w:rFonts w:ascii="Arial"/>
          <w:b/>
          <w:color w:val="5D6770"/>
          <w:sz w:val="20"/>
        </w:rPr>
        <w:t>no</w:t>
      </w:r>
      <w:r>
        <w:rPr>
          <w:rFonts w:ascii="Arial"/>
          <w:b/>
          <w:color w:val="5D6770"/>
          <w:spacing w:val="21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vulnerable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5" w:equalWidth="0">
            <w:col w:w="2965" w:space="40"/>
            <w:col w:w="1713" w:space="40"/>
            <w:col w:w="1586" w:space="40"/>
            <w:col w:w="1626" w:space="40"/>
            <w:col w:w="5530"/>
          </w:cols>
        </w:sectPr>
      </w:pPr>
    </w:p>
    <w:p>
      <w:pPr>
        <w:tabs>
          <w:tab w:pos="1281" w:val="left" w:leader="none"/>
        </w:tabs>
        <w:spacing w:before="124"/>
        <w:ind w:left="0" w:right="73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position w:val="-2"/>
        </w:rPr>
        <w:drawing>
          <wp:inline distT="0" distB="0" distL="0" distR="0">
            <wp:extent cx="126491" cy="126492"/>
            <wp:effectExtent l="0" t="0" r="0" b="0"/>
            <wp:docPr id="101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8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Arial"/>
          <w:b/>
          <w:color w:val="5D6770"/>
          <w:spacing w:val="-1"/>
          <w:w w:val="95"/>
          <w:sz w:val="20"/>
        </w:rPr>
        <w:t>2012</w:t>
        <w:tab/>
      </w:r>
      <w:r>
        <w:rPr>
          <w:rFonts w:ascii="Arial"/>
          <w:b/>
          <w:color w:val="5D6770"/>
          <w:position w:val="-2"/>
          <w:sz w:val="20"/>
        </w:rPr>
        <w:drawing>
          <wp:inline distT="0" distB="0" distL="0" distR="0">
            <wp:extent cx="126491" cy="126492"/>
            <wp:effectExtent l="0" t="0" r="0" b="0"/>
            <wp:docPr id="103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7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5D6770"/>
          <w:position w:val="-2"/>
          <w:sz w:val="20"/>
        </w:rPr>
      </w:r>
      <w:r>
        <w:rPr>
          <w:rFonts w:ascii="Arial"/>
          <w:b/>
          <w:color w:val="5D6770"/>
          <w:spacing w:val="-1"/>
          <w:sz w:val="20"/>
        </w:rPr>
        <w:t>2014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80"/>
        <w:ind w:left="2204" w:right="342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CONEVAL.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71" w:lineRule="exact"/>
        <w:ind w:left="3991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3.419998pt;margin-top:18.68pt;width:356.25pt;height:23.55pt;mso-position-horizontal-relative:page;mso-position-vertical-relative:paragraph;z-index:-857056" coordorigin="2268,374" coordsize="7125,471">
            <v:shape style="position:absolute;left:2268;top:374;width:7125;height:471" coordorigin="2268,374" coordsize="7125,471" path="m2268,844l9393,844,9393,374,2268,374,2268,844xe" filled="true" fillcolor="#5d677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1.98999pt;margin-top:18.68pt;width:233.95pt;height:11.55pt;mso-position-horizontal-relative:page;mso-position-vertical-relative:paragraph;z-index:-857032" coordorigin="9640,374" coordsize="4679,231">
            <v:group style="position:absolute;left:11771;top:374;width:70;height:231" coordorigin="11771,374" coordsize="70,231">
              <v:shape style="position:absolute;left:11771;top:374;width:70;height:231" coordorigin="11771,374" coordsize="70,231" path="m11771,604l11841,604,11841,374,11771,374,11771,604xe" filled="true" fillcolor="#5cbeb5" stroked="false">
                <v:path arrowok="t"/>
                <v:fill type="solid"/>
              </v:shape>
            </v:group>
            <v:group style="position:absolute;left:9640;top:374;width:70;height:231" coordorigin="9640,374" coordsize="70,231">
              <v:shape style="position:absolute;left:9640;top:374;width:70;height:231" coordorigin="9640,374" coordsize="70,231" path="m9640,604l9709,604,9709,374,9640,374,9640,604xe" filled="true" fillcolor="#5cbeb5" stroked="false">
                <v:path arrowok="t"/>
                <v:fill type="solid"/>
              </v:shape>
            </v:group>
            <v:group style="position:absolute;left:9709;top:374;width:2062;height:231" coordorigin="9709,374" coordsize="2062,231">
              <v:shape style="position:absolute;left:9709;top:374;width:2062;height:231" coordorigin="9709,374" coordsize="2062,231" path="m9709,604l11771,604,11771,374,9709,374,9709,604xe" filled="true" fillcolor="#5cbeb5" stroked="false">
                <v:path arrowok="t"/>
                <v:fill type="solid"/>
              </v:shape>
            </v:group>
            <v:group style="position:absolute;left:11841;top:374;width:70;height:231" coordorigin="11841,374" coordsize="70,231">
              <v:shape style="position:absolute;left:11841;top:374;width:70;height:231" coordorigin="11841,374" coordsize="70,231" path="m11841,604l11911,604,11911,374,11841,374,11841,604xe" filled="true" fillcolor="#5cbeb5" stroked="false">
                <v:path arrowok="t"/>
                <v:fill type="solid"/>
              </v:shape>
            </v:group>
            <v:group style="position:absolute;left:14248;top:374;width:70;height:231" coordorigin="14248,374" coordsize="70,231">
              <v:shape style="position:absolute;left:14248;top:374;width:70;height:231" coordorigin="14248,374" coordsize="70,231" path="m14248,604l14318,604,14318,374,14248,374,14248,604xe" filled="true" fillcolor="#5cbeb5" stroked="false">
                <v:path arrowok="t"/>
                <v:fill type="solid"/>
              </v:shape>
            </v:group>
            <v:group style="position:absolute;left:11911;top:374;width:2338;height:231" coordorigin="11911,374" coordsize="2338,231">
              <v:shape style="position:absolute;left:11911;top:374;width:2338;height:231" coordorigin="11911,374" coordsize="2338,231" path="m11911,604l14248,604,14248,374,11911,374,11911,604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w w:val="105"/>
        </w:rPr>
        <w:t>INDICADOR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CARENCIA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w w:val="105"/>
        </w:rPr>
        <w:t>SOCIAL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3"/>
          <w:w w:val="105"/>
        </w:rPr>
        <w:t>E</w:t>
      </w:r>
      <w:r>
        <w:rPr>
          <w:rFonts w:ascii="Arial"/>
          <w:color w:val="5D6770"/>
          <w:spacing w:val="-2"/>
          <w:w w:val="105"/>
        </w:rPr>
        <w:t>N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2012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2014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4"/>
        <w:gridCol w:w="4943"/>
      </w:tblGrid>
      <w:tr>
        <w:trPr>
          <w:trHeight w:val="340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14" w:lineRule="exact"/>
              <w:ind w:left="2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INDI</w:t>
            </w:r>
            <w:r>
              <w:rPr>
                <w:rFonts w:ascii="Arial"/>
                <w:b/>
                <w:color w:val="FFFFFF"/>
                <w:spacing w:val="4"/>
                <w:sz w:val="20"/>
              </w:rPr>
              <w:t>C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A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D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O</w:t>
            </w:r>
            <w:r>
              <w:rPr>
                <w:rFonts w:ascii="Arial"/>
                <w:b/>
                <w:color w:val="FFFFFF"/>
                <w:spacing w:val="2"/>
                <w:sz w:val="20"/>
              </w:rPr>
              <w:t>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E</w:t>
            </w:r>
            <w:r>
              <w:rPr>
                <w:rFonts w:ascii="Arial"/>
                <w:b/>
                <w:color w:val="FFFFFF"/>
                <w:sz w:val="20"/>
              </w:rPr>
              <w:t>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2626" w:val="left" w:leader="none"/>
              </w:tabs>
              <w:spacing w:line="94" w:lineRule="exact"/>
              <w:ind w:left="832" w:right="0" w:hanging="1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20"/>
              </w:rPr>
              <w:t>PORCENTAJE</w:t>
              <w:tab/>
            </w:r>
            <w:r>
              <w:rPr>
                <w:rFonts w:ascii="Arial"/>
                <w:b/>
                <w:color w:val="FFFFFF"/>
                <w:sz w:val="20"/>
              </w:rPr>
              <w:t>MILES</w:t>
            </w:r>
            <w:r>
              <w:rPr>
                <w:rFonts w:ascii="Arial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1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PERSONAS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1934" w:val="left" w:leader="none"/>
                <w:tab w:pos="3278" w:val="left" w:leader="none"/>
                <w:tab w:pos="4411" w:val="left" w:leader="none"/>
              </w:tabs>
              <w:spacing w:line="240" w:lineRule="auto" w:before="10"/>
              <w:ind w:left="8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20"/>
              </w:rPr>
              <w:t>2012</w:t>
              <w:tab/>
              <w:t>2014</w:t>
              <w:tab/>
              <w:t>2012</w:t>
              <w:tab/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2014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rezago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educativo</w:t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3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15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años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1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10.2</w:t>
              <w:tab/>
              <w:t>6.7</w:t>
              <w:tab/>
              <w:t>16.0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11.9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16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años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más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nacida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hasta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1981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10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20.6</w:t>
              <w:tab/>
              <w:t>18.6</w:t>
              <w:tab/>
              <w:t>68.0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57.6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16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años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más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nacida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partir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1982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11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14.4</w:t>
              <w:tab/>
              <w:t>19.0</w:t>
              <w:tab/>
              <w:t>26.1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41.7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acceso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/>
                <w:b/>
                <w:i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los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salud</w:t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afiliada al Seguro Popular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231" w:val="left" w:leader="none"/>
                <w:tab w:pos="4364" w:val="left" w:leader="none"/>
                <w:tab w:pos="4887" w:val="left" w:leader="none"/>
              </w:tabs>
              <w:spacing w:line="240" w:lineRule="auto" w:before="1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30.5</w:t>
              <w:tab/>
              <w:t>30.3</w:t>
              <w:tab/>
              <w:t>214.3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226.8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afiliada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al IMSS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231" w:val="left" w:leader="none"/>
                <w:tab w:pos="4364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41.4</w:t>
              <w:tab/>
              <w:t>46.6</w:t>
              <w:tab/>
              <w:t>290.2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348.2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afiliada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al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231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17.6</w:t>
              <w:tab/>
              <w:t>12.1</w:t>
              <w:tab/>
              <w:t>123.7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90.8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afiliada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al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0.1</w:t>
              <w:tab/>
              <w:t>0.1</w:t>
              <w:tab/>
              <w:t>1.0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0.5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afiliada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Pemex,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Defensa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Marina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4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1.3</w:t>
              <w:tab/>
              <w:t>0.9</w:t>
              <w:tab/>
              <w:t>8.9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con seguro privado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gastos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médicos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1.3</w:t>
              <w:tab/>
              <w:t>1.2</w:t>
              <w:tab/>
              <w:t>9.3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con acceso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servicios médicos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seguridad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indirecta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2.4</w:t>
              <w:tab/>
              <w:t>2.5</w:t>
              <w:tab/>
              <w:t>17.2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18.7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9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afiliada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otra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institución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médica distinta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anteriores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0.4</w:t>
              <w:tab/>
              <w:t>0.4</w:t>
              <w:tab/>
              <w:t>2.7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acceso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seguridad</w:t>
            </w:r>
            <w:r>
              <w:rPr>
                <w:rFonts w:asci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ocupada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sin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acceso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seguridad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231" w:val="left" w:leader="none"/>
                <w:tab w:pos="4364" w:val="left" w:leader="none"/>
                <w:tab w:pos="4887" w:val="left" w:leader="none"/>
              </w:tabs>
              <w:spacing w:line="240" w:lineRule="auto" w:before="1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47.1</w:t>
              <w:tab/>
              <w:t>52.8</w:t>
              <w:tab/>
              <w:t>143.5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173.7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no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económicamente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activa sin acceso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la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seguridad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10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37.3</w:t>
              <w:tab/>
              <w:t>37.6</w:t>
              <w:tab/>
              <w:t>69.9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68.6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65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años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más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sin acceso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seguridad social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12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20.9</w:t>
              <w:tab/>
              <w:t>10.8</w:t>
              <w:tab/>
              <w:t>9.3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3.6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calidad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espacios en</w:t>
            </w:r>
            <w:r>
              <w:rPr>
                <w:rFonts w:asci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pacing w:val="-1"/>
                <w:sz w:val="18"/>
                <w:u w:val="single" w:color="5D6770"/>
              </w:rPr>
              <w:t>vivienda</w:t>
            </w:r>
            <w:r>
              <w:rPr>
                <w:rFonts w:asci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viviendas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 pisos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tierra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1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2.2</w:t>
              <w:tab/>
              <w:t>2.4</w:t>
              <w:tab/>
              <w:t>15.4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17.8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viviendas</w:t>
            </w:r>
            <w:r>
              <w:rPr>
                <w:rFonts w:ascii="Arial" w:hAns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 techos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material endeble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1.5</w:t>
              <w:tab/>
              <w:t>2.3</w:t>
              <w:tab/>
              <w:t>10.4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16.9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viviendas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muros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material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endeble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3.4</w:t>
              <w:tab/>
              <w:t>3.4</w:t>
              <w:tab/>
              <w:t>24.2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25.7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9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viviendas</w:t>
            </w:r>
            <w:r>
              <w:rPr>
                <w:rFonts w:ascii="Arial" w:hAnsi="Arial"/>
                <w:color w:val="5D6770"/>
                <w:spacing w:val="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con hacinamiento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4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8.0</w:t>
              <w:tab/>
              <w:t>12.5</w:t>
              <w:tab/>
              <w:t>56.5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93.7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acceso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>los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 w:hAns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básicos</w:t>
            </w:r>
            <w:r>
              <w:rPr>
                <w:rFonts w:ascii="Arial" w:hAnsi="Arial"/>
                <w:b/>
                <w:i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vivienda</w:t>
            </w:r>
            <w:r>
              <w:rPr>
                <w:rFonts w:ascii="Arial" w:hAns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i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2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viviendas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sin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acceso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al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agua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20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2.5</w:t>
              <w:tab/>
              <w:t>3.8</w:t>
              <w:tab/>
              <w:t>17.9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28.1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viviendas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sin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drenaje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3.9</w:t>
              <w:tab/>
              <w:t>7.9</w:t>
              <w:tab/>
              <w:t>27.3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58.7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viviendas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sin</w:t>
            </w:r>
            <w:r>
              <w:rPr>
                <w:rFonts w:ascii="Arial" w:hAnsi="Arial"/>
                <w:color w:val="5D6770"/>
                <w:spacing w:val="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electricidad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433" w:val="left" w:leader="none"/>
                <w:tab w:pos="4566" w:val="left" w:leader="none"/>
                <w:tab w:pos="4887" w:val="left" w:leader="none"/>
              </w:tabs>
              <w:spacing w:line="240" w:lineRule="auto" w:before="4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0.7</w:t>
              <w:tab/>
              <w:t>0.3</w:t>
              <w:tab/>
              <w:t>4.6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viviendas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chimenea cuando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usan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leña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carbón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para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cocinar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7" w:val="left" w:leader="none"/>
                <w:tab w:pos="2089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2.8</w:t>
              <w:tab/>
              <w:t>2.7</w:t>
              <w:tab/>
              <w:t>19.9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20.5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8" w:val="left" w:leader="none"/>
                <w:tab w:pos="7193" w:val="left" w:leader="none"/>
              </w:tabs>
              <w:spacing w:line="240" w:lineRule="auto" w:before="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Carencia</w:t>
            </w:r>
            <w:r>
              <w:rPr>
                <w:rFonts w:ascii="Arial" w:hAns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por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acceso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>a</w:t>
            </w:r>
            <w:r>
              <w:rPr>
                <w:rFonts w:ascii="Arial" w:hAnsi="Arial"/>
                <w:b/>
                <w:i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b/>
                <w:i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pacing w:val="-1"/>
                <w:sz w:val="18"/>
                <w:u w:val="single" w:color="5D6770"/>
              </w:rPr>
              <w:t>alimentación</w:t>
            </w:r>
            <w:r>
              <w:rPr>
                <w:rFonts w:ascii="Arial" w:hAnsi="Arial"/>
                <w:b/>
                <w:i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i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i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Seguridad alimentaria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231" w:val="left" w:leader="none"/>
                <w:tab w:pos="4364" w:val="left" w:leader="none"/>
                <w:tab w:pos="4887" w:val="left" w:leader="none"/>
              </w:tabs>
              <w:spacing w:line="240" w:lineRule="auto" w:before="1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65.7</w:t>
              <w:tab/>
              <w:t>59.0</w:t>
              <w:tab/>
              <w:t>460.9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441.0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Inseguridad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alimentaria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leve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364" w:val="left" w:leader="none"/>
                <w:tab w:pos="4887" w:val="left" w:leader="none"/>
              </w:tabs>
              <w:spacing w:line="240" w:lineRule="auto" w:before="4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12.4</w:t>
              <w:tab/>
              <w:t>16.4</w:t>
              <w:tab/>
              <w:t>87.3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122.9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Inseguridad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alimentaria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moderada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10.1</w:t>
              <w:tab/>
              <w:t>13.1</w:t>
              <w:tab/>
              <w:t>71.1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97.9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8" w:val="left" w:leader="none"/>
                <w:tab w:pos="7193" w:val="left" w:leader="none"/>
              </w:tabs>
              <w:spacing w:line="240" w:lineRule="auto" w:before="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Inseguridad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alimentaria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severa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6" w:val="left" w:leader="none"/>
                <w:tab w:pos="1987" w:val="left" w:leader="none"/>
                <w:tab w:pos="3332" w:val="left" w:leader="none"/>
                <w:tab w:pos="4465" w:val="left" w:leader="none"/>
                <w:tab w:pos="4887" w:val="left" w:leader="none"/>
              </w:tabs>
              <w:spacing w:line="240" w:lineRule="auto" w:before="5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11.8</w:t>
              <w:tab/>
              <w:t>11.5</w:t>
              <w:tab/>
              <w:t>82.5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85.8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6" w:hRule="exact"/>
        </w:trPr>
        <w:tc>
          <w:tcPr>
            <w:tcW w:w="72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/>
                <w:color w:val="5D6770"/>
                <w:spacing w:val="-1"/>
                <w:sz w:val="16"/>
              </w:rPr>
              <w:t>: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CONEVAL.</w:t>
            </w:r>
            <w:r>
              <w:rPr>
                <w:rFonts w:ascii="Arial"/>
                <w:sz w:val="16"/>
              </w:rPr>
            </w:r>
          </w:p>
        </w:tc>
        <w:tc>
          <w:tcPr>
            <w:tcW w:w="4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0" w:footer="403" w:top="1700" w:bottom="600" w:left="0" w:right="13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71" w:lineRule="exact" w:before="0"/>
        <w:ind w:left="171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w w:val="105"/>
          <w:sz w:val="24"/>
        </w:rPr>
        <w:t>INDICADOR</w:t>
      </w:r>
      <w:r>
        <w:rPr>
          <w:rFonts w:ascii="Arial"/>
          <w:b/>
          <w:color w:val="5D6770"/>
          <w:spacing w:val="-2"/>
          <w:w w:val="105"/>
          <w:sz w:val="24"/>
        </w:rPr>
        <w:t>ES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POBR</w:t>
      </w:r>
      <w:r>
        <w:rPr>
          <w:rFonts w:ascii="Arial"/>
          <w:b/>
          <w:color w:val="5D6770"/>
          <w:spacing w:val="-1"/>
          <w:w w:val="105"/>
          <w:sz w:val="24"/>
        </w:rPr>
        <w:t>EZA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POR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MUNICIPIO</w:t>
      </w:r>
      <w:r>
        <w:rPr>
          <w:rFonts w:ascii="Arial"/>
          <w:b/>
          <w:color w:val="5D6770"/>
          <w:spacing w:val="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4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B.C.SUR,</w:t>
      </w:r>
      <w:r>
        <w:rPr>
          <w:rFonts w:ascii="Arial"/>
          <w:b/>
          <w:color w:val="5D6770"/>
          <w:spacing w:val="3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2010</w:t>
      </w:r>
      <w:r>
        <w:rPr>
          <w:rFonts w:ascii="Arial"/>
          <w:sz w:val="24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7"/>
        <w:tabs>
          <w:tab w:pos="1832" w:val="left" w:leader="none"/>
        </w:tabs>
        <w:spacing w:line="200" w:lineRule="atLeast"/>
        <w:ind w:left="24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8.4pt;height:33.050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2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0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45"/>
        </w:rPr>
        <w:pict>
          <v:group style="width:462.35pt;height:10.35pt;mso-position-horizontal-relative:char;mso-position-vertical-relative:line" coordorigin="0,0" coordsize="9247,207">
            <v:group style="position:absolute;left:2974;top:0;width:108;height:207" coordorigin="2974,0" coordsize="108,207">
              <v:shape style="position:absolute;left:2974;top:0;width:108;height:207" coordorigin="2974,0" coordsize="108,207" path="m2974,206l3082,206,3082,0,2974,0,2974,206xe" filled="true" fillcolor="#5cbeb5" stroked="false">
                <v:path arrowok="t"/>
                <v:fill type="solid"/>
              </v:shape>
            </v:group>
            <v:group style="position:absolute;left:0;top:0;width:108;height:207" coordorigin="0,0" coordsize="108,207">
              <v:shape style="position:absolute;left:0;top:0;width:108;height:207" coordorigin="0,0" coordsize="108,207" path="m0,206l108,206,108,0,0,0,0,206xe" filled="true" fillcolor="#5cbeb5" stroked="false">
                <v:path arrowok="t"/>
                <v:fill type="solid"/>
              </v:shape>
            </v:group>
            <v:group style="position:absolute;left:108;top:0;width:2866;height:207" coordorigin="108,0" coordsize="2866,207">
              <v:shape style="position:absolute;left:108;top:0;width:2866;height:207" coordorigin="108,0" coordsize="2866,207" path="m108,206l2974,206,2974,0,108,0,108,206xe" filled="true" fillcolor="#5cbeb5" stroked="false">
                <v:path arrowok="t"/>
                <v:fill type="solid"/>
              </v:shape>
            </v:group>
            <v:group style="position:absolute;left:3082;top:0;width:108;height:207" coordorigin="3082,0" coordsize="108,207">
              <v:shape style="position:absolute;left:3082;top:0;width:108;height:207" coordorigin="3082,0" coordsize="108,207" path="m3082,206l3190,206,3190,0,3082,0,3082,206xe" filled="true" fillcolor="#5cbeb5" stroked="false">
                <v:path arrowok="t"/>
                <v:fill type="solid"/>
              </v:shape>
            </v:group>
            <v:group style="position:absolute;left:6056;top:0;width:108;height:207" coordorigin="6056,0" coordsize="108,207">
              <v:shape style="position:absolute;left:6056;top:0;width:108;height:207" coordorigin="6056,0" coordsize="108,207" path="m6056,206l6164,206,6164,0,6056,0,6056,206xe" filled="true" fillcolor="#5cbeb5" stroked="false">
                <v:path arrowok="t"/>
                <v:fill type="solid"/>
              </v:shape>
            </v:group>
            <v:group style="position:absolute;left:3190;top:0;width:2866;height:207" coordorigin="3190,0" coordsize="2866,207">
              <v:shape style="position:absolute;left:3190;top:0;width:2866;height:207" coordorigin="3190,0" coordsize="2866,207" path="m3190,206l6056,206,6056,0,3190,0,3190,206xe" filled="true" fillcolor="#5cbeb5" stroked="false">
                <v:path arrowok="t"/>
                <v:fill type="solid"/>
              </v:shape>
            </v:group>
            <v:group style="position:absolute;left:6164;top:0;width:108;height:207" coordorigin="6164,0" coordsize="108,207">
              <v:shape style="position:absolute;left:6164;top:0;width:108;height:207" coordorigin="6164,0" coordsize="108,207" path="m6164,206l6272,206,6272,0,6164,0,6164,206xe" filled="true" fillcolor="#5cbeb5" stroked="false">
                <v:path arrowok="t"/>
                <v:fill type="solid"/>
              </v:shape>
            </v:group>
            <v:group style="position:absolute;left:9138;top:0;width:108;height:207" coordorigin="9138,0" coordsize="108,207">
              <v:shape style="position:absolute;left:9138;top:0;width:108;height:207" coordorigin="9138,0" coordsize="108,207" path="m9138,206l9246,206,9246,0,9138,0,9138,206xe" filled="true" fillcolor="#5cbeb5" stroked="false">
                <v:path arrowok="t"/>
                <v:fill type="solid"/>
              </v:shape>
            </v:group>
            <v:group style="position:absolute;left:6272;top:0;width:2866;height:207" coordorigin="6272,0" coordsize="2866,207">
              <v:shape style="position:absolute;left:6272;top:0;width:2866;height:207" coordorigin="6272,0" coordsize="2866,207" path="m6272,206l9138,206,9138,0,6272,0,6272,206xe" filled="true" fillcolor="#5cbeb5" stroked="false">
                <v:path arrowok="t"/>
                <v:fill type="solid"/>
              </v:shape>
              <v:shape style="position:absolute;left:1100;top:25;width:88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18;top:25;width:181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EXTREMA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09;top:25;width:199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MODERADA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45"/>
        </w:rPr>
      </w:r>
    </w:p>
    <w:p>
      <w:pPr>
        <w:pStyle w:val="Heading9"/>
        <w:tabs>
          <w:tab w:pos="1611" w:val="left" w:leader="none"/>
        </w:tabs>
        <w:spacing w:line="240" w:lineRule="auto" w:before="8"/>
        <w:ind w:left="245" w:right="247"/>
        <w:jc w:val="left"/>
        <w:rPr>
          <w:rFonts w:ascii="Arial" w:hAnsi="Arial" w:cs="Arial" w:eastAsia="Arial"/>
        </w:rPr>
      </w:pPr>
      <w:r>
        <w:rPr/>
        <w:pict>
          <v:shape style="position:absolute;margin-left:204.619995pt;margin-top:-20.838285pt;width:462.35pt;height:87.1pt;mso-position-horizontal-relative:page;mso-position-vertical-relative:paragraph;z-index:2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8"/>
                    <w:gridCol w:w="1228"/>
                    <w:gridCol w:w="1285"/>
                    <w:gridCol w:w="568"/>
                    <w:gridCol w:w="1228"/>
                    <w:gridCol w:w="1286"/>
                    <w:gridCol w:w="568"/>
                    <w:gridCol w:w="1227"/>
                    <w:gridCol w:w="1288"/>
                  </w:tblGrid>
                  <w:tr>
                    <w:trPr>
                      <w:trHeight w:val="416" w:hRule="exact"/>
                    </w:trPr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right="2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%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PERSONAS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CARENCIAS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48.1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36,633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6.5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4,984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41.5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31,648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21,659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5.6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2,877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36.4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18,782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24.7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69,922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7,900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62,022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28.5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61,535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5.6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12,152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22.9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49,383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53.8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9,653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2.3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10.2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1,828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43.6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7,826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1.9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30.9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199,402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2.3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4.6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29,741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3.6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26.3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169,661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  <w:t>2.1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5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ab/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1611" w:val="left" w:leader="none"/>
        </w:tabs>
        <w:spacing w:before="11"/>
        <w:ind w:left="245" w:right="2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611" w:val="left" w:leader="none"/>
        </w:tabs>
        <w:spacing w:before="9"/>
        <w:ind w:left="245" w:right="2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611" w:val="left" w:leader="none"/>
        </w:tabs>
        <w:spacing w:before="11"/>
        <w:ind w:left="245" w:right="2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611" w:val="left" w:leader="none"/>
        </w:tabs>
        <w:spacing w:before="9"/>
        <w:ind w:left="245" w:right="24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Loreto</w:t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557" w:val="left" w:leader="none"/>
          <w:tab w:pos="1611" w:val="left" w:leader="none"/>
        </w:tabs>
        <w:spacing w:before="4"/>
        <w:ind w:left="2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78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3577" w:val="left" w:leader="none"/>
        </w:tabs>
        <w:spacing w:line="200" w:lineRule="atLeast"/>
        <w:ind w:left="19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7.150pt;height:32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6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19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289.4pt;height:33.2pt;mso-position-horizontal-relative:char;mso-position-vertical-relative:line" coordorigin="0,0" coordsize="5788,664">
            <v:group style="position:absolute;left:5677;top:20;width:111;height:209" coordorigin="5677,20" coordsize="111,209">
              <v:shape style="position:absolute;left:5677;top:20;width:111;height:209" coordorigin="5677,20" coordsize="111,209" path="m5677,229l5787,229,5787,20,5677,20,5677,229xe" filled="true" fillcolor="#5cbeb5" stroked="false">
                <v:path arrowok="t"/>
                <v:fill type="solid"/>
              </v:shape>
            </v:group>
            <v:group style="position:absolute;left:0;top:20;width:108;height:209" coordorigin="0,20" coordsize="108,209">
              <v:shape style="position:absolute;left:0;top:20;width:108;height:209" coordorigin="0,20" coordsize="108,209" path="m0,229l108,229,108,20,0,20,0,229xe" filled="true" fillcolor="#5cbeb5" stroked="false">
                <v:path arrowok="t"/>
                <v:fill type="solid"/>
              </v:shape>
            </v:group>
            <v:group style="position:absolute;left:108;top:20;width:5569;height:209" coordorigin="108,20" coordsize="5569,209">
              <v:shape style="position:absolute;left:108;top:20;width:5569;height:209" coordorigin="108,20" coordsize="5569,209" path="m108,229l5677,229,5677,20,108,20,108,229xe" filled="true" fillcolor="#5cbeb5" stroked="false">
                <v:path arrowok="t"/>
                <v:fill type="solid"/>
              </v:shape>
            </v:group>
            <v:group style="position:absolute;left:2784;top:239;width:108;height:207" coordorigin="2784,239" coordsize="108,207">
              <v:shape style="position:absolute;left:2784;top:239;width:108;height:207" coordorigin="2784,239" coordsize="108,207" path="m2784,445l2892,445,2892,239,2784,239,2784,445xe" filled="true" fillcolor="#5cbeb5" stroked="false">
                <v:path arrowok="t"/>
                <v:fill type="solid"/>
              </v:shape>
            </v:group>
            <v:group style="position:absolute;left:0;top:239;width:108;height:207" coordorigin="0,239" coordsize="108,207">
              <v:shape style="position:absolute;left:0;top:239;width:108;height:207" coordorigin="0,239" coordsize="108,207" path="m0,445l108,445,108,239,0,239,0,445xe" filled="true" fillcolor="#5cbeb5" stroked="false">
                <v:path arrowok="t"/>
                <v:fill type="solid"/>
              </v:shape>
            </v:group>
            <v:group style="position:absolute;left:108;top:239;width:2677;height:207" coordorigin="108,239" coordsize="2677,207">
              <v:shape style="position:absolute;left:108;top:239;width:2677;height:207" coordorigin="108,239" coordsize="2677,207" path="m108,445l2784,445,2784,239,108,239,108,445xe" filled="true" fillcolor="#5cbeb5" stroked="false">
                <v:path arrowok="t"/>
                <v:fill type="solid"/>
              </v:shape>
            </v:group>
            <v:group style="position:absolute;left:5677;top:239;width:108;height:207" coordorigin="5677,239" coordsize="108,207">
              <v:shape style="position:absolute;left:5677;top:239;width:108;height:207" coordorigin="5677,239" coordsize="108,207" path="m5677,445l5785,445,5785,239,5677,239,5677,445xe" filled="true" fillcolor="#5cbeb5" stroked="false">
                <v:path arrowok="t"/>
                <v:fill type="solid"/>
              </v:shape>
            </v:group>
            <v:group style="position:absolute;left:2892;top:239;width:108;height:207" coordorigin="2892,239" coordsize="108,207">
              <v:shape style="position:absolute;left:2892;top:239;width:108;height:207" coordorigin="2892,239" coordsize="108,207" path="m2892,445l3000,445,3000,239,2892,239,2892,445xe" filled="true" fillcolor="#5cbeb5" stroked="false">
                <v:path arrowok="t"/>
                <v:fill type="solid"/>
              </v:shape>
            </v:group>
            <v:group style="position:absolute;left:3000;top:239;width:2677;height:207" coordorigin="3000,239" coordsize="2677,207">
              <v:shape style="position:absolute;left:3000;top:239;width:2677;height:207" coordorigin="3000,239" coordsize="2677,207" path="m3000,445l5677,445,5677,239,3000,239,3000,445xe" filled="true" fillcolor="#5cbeb5" stroked="false">
                <v:path arrowok="t"/>
                <v:fill type="solid"/>
              </v:shape>
            </v:group>
            <v:group style="position:absolute;left:271;top:455;width:108;height:209" coordorigin="271,455" coordsize="108,209">
              <v:shape style="position:absolute;left:271;top:455;width:108;height:209" coordorigin="271,455" coordsize="108,209" path="m271,664l379,664,379,455,271,455,271,664xe" filled="true" fillcolor="#5cbeb5" stroked="false">
                <v:path arrowok="t"/>
                <v:fill type="solid"/>
              </v:shape>
            </v:group>
            <v:group style="position:absolute;left:0;top:455;width:108;height:209" coordorigin="0,455" coordsize="108,209">
              <v:shape style="position:absolute;left:0;top:455;width:108;height:209" coordorigin="0,455" coordsize="108,209" path="m0,664l108,664,108,455,0,455,0,664xe" filled="true" fillcolor="#5cbeb5" stroked="false">
                <v:path arrowok="t"/>
                <v:fill type="solid"/>
              </v:shape>
            </v:group>
            <v:group style="position:absolute;left:108;top:455;width:164;height:209" coordorigin="108,455" coordsize="164,209">
              <v:shape style="position:absolute;left:108;top:455;width:164;height:209" coordorigin="108,455" coordsize="164,209" path="m108,664l271,664,271,455,108,455,108,664xe" filled="true" fillcolor="#5cbeb5" stroked="false">
                <v:path arrowok="t"/>
                <v:fill type="solid"/>
              </v:shape>
            </v:group>
            <v:group style="position:absolute;left:1498;top:455;width:108;height:209" coordorigin="1498,455" coordsize="108,209">
              <v:shape style="position:absolute;left:1498;top:455;width:108;height:209" coordorigin="1498,455" coordsize="108,209" path="m1498,664l1606,664,1606,455,1498,455,1498,664xe" filled="true" fillcolor="#5cbeb5" stroked="false">
                <v:path arrowok="t"/>
                <v:fill type="solid"/>
              </v:shape>
            </v:group>
            <v:group style="position:absolute;left:379;top:455;width:108;height:209" coordorigin="379,455" coordsize="108,209">
              <v:shape style="position:absolute;left:379;top:455;width:108;height:209" coordorigin="379,455" coordsize="108,209" path="m379,664l487,664,487,455,379,455,379,664xe" filled="true" fillcolor="#5cbeb5" stroked="false">
                <v:path arrowok="t"/>
                <v:fill type="solid"/>
              </v:shape>
            </v:group>
            <v:group style="position:absolute;left:487;top:455;width:1011;height:209" coordorigin="487,455" coordsize="1011,209">
              <v:shape style="position:absolute;left:487;top:455;width:1011;height:209" coordorigin="487,455" coordsize="1011,209" path="m487,664l1498,664,1498,455,487,455,487,664xe" filled="true" fillcolor="#5cbeb5" stroked="false">
                <v:path arrowok="t"/>
                <v:fill type="solid"/>
              </v:shape>
            </v:group>
            <v:group style="position:absolute;left:2784;top:455;width:108;height:209" coordorigin="2784,455" coordsize="108,209">
              <v:shape style="position:absolute;left:2784;top:455;width:108;height:209" coordorigin="2784,455" coordsize="108,209" path="m2784,664l2892,664,2892,455,2784,455,2784,664xe" filled="true" fillcolor="#5cbeb5" stroked="false">
                <v:path arrowok="t"/>
                <v:fill type="solid"/>
              </v:shape>
            </v:group>
            <v:group style="position:absolute;left:1606;top:455;width:108;height:209" coordorigin="1606,455" coordsize="108,209">
              <v:shape style="position:absolute;left:1606;top:455;width:108;height:209" coordorigin="1606,455" coordsize="108,209" path="m1606,664l1714,664,1714,455,1606,455,1606,664xe" filled="true" fillcolor="#5cbeb5" stroked="false">
                <v:path arrowok="t"/>
                <v:fill type="solid"/>
              </v:shape>
            </v:group>
            <v:group style="position:absolute;left:1714;top:455;width:1071;height:209" coordorigin="1714,455" coordsize="1071,209">
              <v:shape style="position:absolute;left:1714;top:455;width:1071;height:209" coordorigin="1714,455" coordsize="1071,209" path="m1714,664l2784,664,2784,455,1714,455,1714,664xe" filled="true" fillcolor="#5cbeb5" stroked="false">
                <v:path arrowok="t"/>
                <v:fill type="solid"/>
              </v:shape>
            </v:group>
            <v:group style="position:absolute;left:3164;top:455;width:108;height:209" coordorigin="3164,455" coordsize="108,209">
              <v:shape style="position:absolute;left:3164;top:455;width:108;height:209" coordorigin="3164,455" coordsize="108,209" path="m3164,664l3272,664,3272,455,3164,455,3164,664xe" filled="true" fillcolor="#5cbeb5" stroked="false">
                <v:path arrowok="t"/>
                <v:fill type="solid"/>
              </v:shape>
            </v:group>
            <v:group style="position:absolute;left:2892;top:455;width:108;height:209" coordorigin="2892,455" coordsize="108,209">
              <v:shape style="position:absolute;left:2892;top:455;width:108;height:209" coordorigin="2892,455" coordsize="108,209" path="m2892,664l3000,664,3000,455,2892,455,2892,664xe" filled="true" fillcolor="#5cbeb5" stroked="false">
                <v:path arrowok="t"/>
                <v:fill type="solid"/>
              </v:shape>
            </v:group>
            <v:group style="position:absolute;left:3000;top:455;width:164;height:209" coordorigin="3000,455" coordsize="164,209">
              <v:shape style="position:absolute;left:3000;top:455;width:164;height:209" coordorigin="3000,455" coordsize="164,209" path="m3000,664l3164,664,3164,455,3000,455,3000,664xe" filled="true" fillcolor="#5cbeb5" stroked="false">
                <v:path arrowok="t"/>
                <v:fill type="solid"/>
              </v:shape>
            </v:group>
            <v:group style="position:absolute;left:4390;top:455;width:108;height:209" coordorigin="4390,455" coordsize="108,209">
              <v:shape style="position:absolute;left:4390;top:455;width:108;height:209" coordorigin="4390,455" coordsize="108,209" path="m4390,664l4498,664,4498,455,4390,455,4390,664xe" filled="true" fillcolor="#5cbeb5" stroked="false">
                <v:path arrowok="t"/>
                <v:fill type="solid"/>
              </v:shape>
            </v:group>
            <v:group style="position:absolute;left:3272;top:455;width:108;height:209" coordorigin="3272,455" coordsize="108,209">
              <v:shape style="position:absolute;left:3272;top:455;width:108;height:209" coordorigin="3272,455" coordsize="108,209" path="m3272,664l3380,664,3380,455,3272,455,3272,664xe" filled="true" fillcolor="#5cbeb5" stroked="false">
                <v:path arrowok="t"/>
                <v:fill type="solid"/>
              </v:shape>
            </v:group>
            <v:group style="position:absolute;left:3380;top:455;width:1011;height:209" coordorigin="3380,455" coordsize="1011,209">
              <v:shape style="position:absolute;left:3380;top:455;width:1011;height:209" coordorigin="3380,455" coordsize="1011,209" path="m3380,664l4390,664,4390,455,3380,455,3380,664xe" filled="true" fillcolor="#5cbeb5" stroked="false">
                <v:path arrowok="t"/>
                <v:fill type="solid"/>
              </v:shape>
            </v:group>
            <v:group style="position:absolute;left:5677;top:455;width:108;height:209" coordorigin="5677,455" coordsize="108,209">
              <v:shape style="position:absolute;left:5677;top:455;width:108;height:209" coordorigin="5677,455" coordsize="108,209" path="m5677,664l5785,664,5785,455,5677,455,5677,664xe" filled="true" fillcolor="#5cbeb5" stroked="false">
                <v:path arrowok="t"/>
                <v:fill type="solid"/>
              </v:shape>
            </v:group>
            <v:group style="position:absolute;left:4498;top:455;width:108;height:209" coordorigin="4498,455" coordsize="108,209">
              <v:shape style="position:absolute;left:4498;top:455;width:108;height:209" coordorigin="4498,455" coordsize="108,209" path="m4498,664l4606,664,4606,455,4498,455,4498,664xe" filled="true" fillcolor="#5cbeb5" stroked="false">
                <v:path arrowok="t"/>
                <v:fill type="solid"/>
              </v:shape>
            </v:group>
            <v:group style="position:absolute;left:4606;top:455;width:1071;height:209" coordorigin="4606,455" coordsize="1071,209">
              <v:shape style="position:absolute;left:4606;top:455;width:1071;height:209" coordorigin="4606,455" coordsize="1071,209" path="m4606,664l5677,664,5677,455,4606,455,4606,664xe" filled="true" fillcolor="#5cbeb5" stroked="false">
                <v:path arrowok="t"/>
                <v:fill type="solid"/>
              </v:shape>
              <v:shape style="position:absolute;left:0;top:0;width:5788;height:664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ORDENAMIENTO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SEGÚN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POBREZA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  <w:p>
                      <w:pPr>
                        <w:tabs>
                          <w:tab w:pos="2983" w:val="left" w:leader="none"/>
                        </w:tabs>
                        <w:spacing w:before="11"/>
                        <w:ind w:left="0" w:right="9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MODERADA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EXTREMA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379" w:val="left" w:leader="none"/>
                          <w:tab w:pos="1605" w:val="left" w:leader="none"/>
                          <w:tab w:pos="2892" w:val="left" w:leader="none"/>
                          <w:tab w:pos="3271" w:val="left" w:leader="none"/>
                          <w:tab w:pos="4497" w:val="left" w:leader="none"/>
                        </w:tabs>
                        <w:spacing w:before="9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%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PERSONAS</w:t>
                        <w:tab/>
                        <w:t>CARENCIAS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%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PERSONAS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CARENCIAS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tabs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365" w:val="left" w:leader="none"/>
        </w:tabs>
        <w:spacing w:line="206" w:lineRule="exact" w:before="0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7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Comondú</w:t>
      </w:r>
      <w:r>
        <w:rPr>
          <w:rFonts w:ascii="Arial" w:hAnsi="Arial"/>
          <w:color w:val="5D6770"/>
          <w:sz w:val="18"/>
          <w:u w:val="single" w:color="5D6770"/>
        </w:rPr>
        <w:t>                </w:t>
      </w:r>
      <w:r>
        <w:rPr>
          <w:rFonts w:ascii="Arial" w:hAnsi="Arial"/>
          <w:color w:val="5D6770"/>
          <w:spacing w:val="17"/>
          <w:sz w:val="18"/>
          <w:u w:val="single" w:color="5D6770"/>
        </w:rPr>
        <w:t> </w:t>
      </w:r>
      <w:r>
        <w:rPr>
          <w:rFonts w:ascii="Arial" w:hAnsi="Arial"/>
          <w:color w:val="5D6770"/>
          <w:spacing w:val="17"/>
          <w:sz w:val="18"/>
        </w:rPr>
      </w:r>
      <w:r>
        <w:rPr>
          <w:rFonts w:ascii="Arial" w:hAnsi="Arial"/>
          <w:color w:val="5D6770"/>
          <w:spacing w:val="17"/>
          <w:sz w:val="18"/>
          <w:u w:val="single" w:color="5CBEB5"/>
        </w:rPr>
      </w:r>
      <w:r>
        <w:rPr>
          <w:rFonts w:ascii="Arial" w:hAnsi="Arial"/>
          <w:color w:val="5D6770"/>
          <w:sz w:val="18"/>
          <w:u w:val="single" w:color="5CBEB5"/>
        </w:rPr>
        <w:t>2</w:t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3</w:t>
        <w:tab/>
        <w:t>5</w:t>
        <w:tab/>
        <w:t>2</w:t>
        <w:tab/>
      </w:r>
      <w:r>
        <w:rPr>
          <w:rFonts w:ascii="Arial" w:hAnsi="Arial"/>
          <w:color w:val="5D6770"/>
          <w:sz w:val="18"/>
          <w:u w:val="single" w:color="5CBEB5"/>
        </w:rPr>
        <w:t>3</w:t>
        <w:tab/>
        <w:t>5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301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365" w:val="left" w:leader="none"/>
        </w:tabs>
        <w:spacing w:before="9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7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</w:r>
      <w:r>
        <w:rPr>
          <w:rFonts w:ascii="Arial" w:hAnsi="Arial"/>
          <w:color w:val="5D6770"/>
          <w:sz w:val="18"/>
          <w:u w:val="single" w:color="5CBEB5"/>
        </w:rPr>
        <w:t>3</w:t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4</w:t>
        <w:tab/>
        <w:t>4</w:t>
        <w:tab/>
        <w:t>4</w:t>
        <w:tab/>
      </w:r>
      <w:r>
        <w:rPr>
          <w:rFonts w:ascii="Arial" w:hAnsi="Arial"/>
          <w:color w:val="5D6770"/>
          <w:sz w:val="18"/>
          <w:u w:val="single" w:color="5CBEB5"/>
        </w:rPr>
        <w:t>4</w:t>
        <w:tab/>
        <w:t>2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301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365" w:val="left" w:leader="none"/>
        </w:tabs>
        <w:spacing w:before="9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CBEB5"/>
        </w:rPr>
      </w:r>
      <w:r>
        <w:rPr>
          <w:rFonts w:ascii="Arial"/>
          <w:color w:val="5D6770"/>
          <w:sz w:val="18"/>
          <w:u w:val="single" w:color="5CBEB5"/>
        </w:rPr>
        <w:t>5</w:t>
        <w:tab/>
      </w:r>
      <w:r>
        <w:rPr>
          <w:rFonts w:ascii="Arial"/>
          <w:color w:val="5D6770"/>
          <w:w w:val="95"/>
          <w:sz w:val="18"/>
          <w:u w:val="single" w:color="5CBEB5"/>
        </w:rPr>
        <w:t>1</w:t>
        <w:tab/>
        <w:t>3</w:t>
        <w:tab/>
        <w:t>5</w:t>
        <w:tab/>
      </w:r>
      <w:r>
        <w:rPr>
          <w:rFonts w:ascii="Arial"/>
          <w:color w:val="5D6770"/>
          <w:sz w:val="18"/>
          <w:u w:val="single" w:color="5CBEB5"/>
        </w:rPr>
        <w:t>2</w:t>
        <w:tab/>
        <w:t>3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365" w:val="left" w:leader="none"/>
        </w:tabs>
        <w:spacing w:before="11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</w:r>
      <w:r>
        <w:rPr>
          <w:rFonts w:ascii="Arial"/>
          <w:color w:val="5D6770"/>
          <w:sz w:val="18"/>
          <w:u w:val="single" w:color="5D6770"/>
        </w:rPr>
        <w:t>              </w:t>
      </w:r>
      <w:r>
        <w:rPr>
          <w:rFonts w:ascii="Arial"/>
          <w:color w:val="5D6770"/>
          <w:spacing w:val="37"/>
          <w:sz w:val="18"/>
          <w:u w:val="single" w:color="5D6770"/>
        </w:rPr>
        <w:t> </w:t>
      </w:r>
      <w:r>
        <w:rPr>
          <w:rFonts w:ascii="Arial"/>
          <w:color w:val="5D6770"/>
          <w:spacing w:val="37"/>
          <w:sz w:val="18"/>
        </w:rPr>
      </w:r>
      <w:r>
        <w:rPr>
          <w:rFonts w:ascii="Arial"/>
          <w:color w:val="5D6770"/>
          <w:spacing w:val="37"/>
          <w:sz w:val="18"/>
          <w:u w:val="single" w:color="5CBEB5"/>
        </w:rPr>
      </w:r>
      <w:r>
        <w:rPr>
          <w:rFonts w:ascii="Arial"/>
          <w:color w:val="5D6770"/>
          <w:sz w:val="18"/>
          <w:u w:val="single" w:color="5CBEB5"/>
        </w:rPr>
        <w:t>4</w:t>
        <w:tab/>
      </w:r>
      <w:r>
        <w:rPr>
          <w:rFonts w:ascii="Arial"/>
          <w:color w:val="5D6770"/>
          <w:w w:val="95"/>
          <w:sz w:val="18"/>
          <w:u w:val="single" w:color="5CBEB5"/>
        </w:rPr>
        <w:t>2</w:t>
        <w:tab/>
        <w:t>1</w:t>
        <w:tab/>
        <w:t>3</w:t>
        <w:tab/>
      </w:r>
      <w:r>
        <w:rPr>
          <w:rFonts w:ascii="Arial"/>
          <w:color w:val="5D6770"/>
          <w:sz w:val="18"/>
          <w:u w:val="single" w:color="5CBEB5"/>
        </w:rPr>
        <w:t>1</w:t>
        <w:tab/>
        <w:t>4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301" w:val="left" w:leader="none"/>
          <w:tab w:pos="4518" w:val="left" w:leader="none"/>
          <w:tab w:pos="5776" w:val="left" w:leader="none"/>
          <w:tab w:pos="6609" w:val="left" w:leader="none"/>
          <w:tab w:pos="7410" w:val="left" w:leader="none"/>
          <w:tab w:pos="8668" w:val="left" w:leader="none"/>
          <w:tab w:pos="9365" w:val="left" w:leader="none"/>
        </w:tabs>
        <w:spacing w:before="9"/>
        <w:ind w:left="195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Loreto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CBEB5"/>
        </w:rPr>
      </w:r>
      <w:r>
        <w:rPr>
          <w:rFonts w:ascii="Arial"/>
          <w:color w:val="5D6770"/>
          <w:sz w:val="18"/>
          <w:u w:val="single" w:color="5CBEB5"/>
        </w:rPr>
        <w:t>1</w:t>
        <w:tab/>
      </w:r>
      <w:r>
        <w:rPr>
          <w:rFonts w:ascii="Arial"/>
          <w:color w:val="5D6770"/>
          <w:w w:val="95"/>
          <w:sz w:val="18"/>
          <w:u w:val="single" w:color="5CBEB5"/>
        </w:rPr>
        <w:t>5</w:t>
        <w:tab/>
        <w:t>2</w:t>
        <w:tab/>
        <w:t>1</w:t>
        <w:tab/>
      </w:r>
      <w:r>
        <w:rPr>
          <w:rFonts w:ascii="Arial"/>
          <w:color w:val="5D6770"/>
          <w:sz w:val="18"/>
          <w:u w:val="single" w:color="5CBEB5"/>
        </w:rPr>
        <w:t>5</w:t>
        <w:tab/>
        <w:t>1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9364" w:val="left" w:leader="none"/>
        </w:tabs>
        <w:spacing w:before="6"/>
        <w:ind w:left="1993" w:right="0" w:hanging="51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 </w:t>
      </w:r>
      <w:r>
        <w:rPr>
          <w:rFonts w:ascii="Arial"/>
          <w:b/>
          <w:color w:val="5D6770"/>
          <w:spacing w:val="14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 </w:t>
      </w:r>
      <w:r>
        <w:rPr>
          <w:rFonts w:ascii="Arial"/>
          <w:b/>
          <w:color w:val="5D6770"/>
          <w:spacing w:val="4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4"/>
          <w:sz w:val="18"/>
        </w:rPr>
      </w:r>
      <w:r>
        <w:rPr>
          <w:rFonts w:ascii="Arial"/>
          <w:b/>
          <w:color w:val="5D6770"/>
          <w:sz w:val="18"/>
        </w:rPr>
        <w:t>    </w:t>
      </w:r>
      <w:r>
        <w:rPr>
          <w:rFonts w:ascii="Arial"/>
          <w:b/>
          <w:color w:val="5D6770"/>
          <w:spacing w:val="11"/>
          <w:sz w:val="18"/>
        </w:rPr>
        <w:t> </w:t>
      </w:r>
      <w:r>
        <w:rPr>
          <w:rFonts w:ascii="Arial"/>
          <w:b/>
          <w:color w:val="5D6770"/>
          <w:spacing w:val="11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z w:val="18"/>
          <w:u w:val="single" w:color="5CBEB5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1993" w:right="42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CONEVAL.</w:t>
      </w:r>
      <w:r>
        <w:rPr>
          <w:rFonts w:ascii="Arial" w:hAnsi="Arial" w:cs="Arial" w:eastAsia="Arial"/>
          <w:color w:val="5D6770"/>
          <w:spacing w:val="37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35"/>
        </w:rPr>
        <w:t> </w:t>
      </w:r>
      <w:r>
        <w:rPr>
          <w:rFonts w:ascii="Arial" w:hAnsi="Arial" w:cs="Arial" w:eastAsia="Arial"/>
          <w:color w:val="5D6770"/>
          <w:spacing w:val="-2"/>
        </w:rPr>
        <w:t>en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4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38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38"/>
        </w:rPr>
        <w:t>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42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36"/>
        </w:rPr>
        <w:t> </w:t>
      </w:r>
      <w:r>
        <w:rPr>
          <w:rFonts w:ascii="Arial" w:hAnsi="Arial" w:cs="Arial" w:eastAsia="Arial"/>
          <w:color w:val="5D6770"/>
          <w:spacing w:val="-2"/>
        </w:rPr>
        <w:t>Encuesta</w:t>
      </w:r>
      <w:r>
        <w:rPr>
          <w:rFonts w:ascii="Arial" w:hAnsi="Arial" w:cs="Arial" w:eastAsia="Arial"/>
          <w:color w:val="5D6770"/>
          <w:spacing w:val="61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</w:rPr>
        <w:t>-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2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"/>
        <w:ind w:left="1993" w:right="4214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1/Tradicionalmente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ha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definido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como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privación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material,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medida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mediante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ingreso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61"/>
        </w:rPr>
        <w:t> </w:t>
      </w:r>
      <w:r>
        <w:rPr>
          <w:rFonts w:ascii="Arial" w:hAnsi="Arial"/>
          <w:color w:val="5D6770"/>
          <w:spacing w:val="-1"/>
        </w:rPr>
        <w:t>consumo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individuo</w:t>
      </w:r>
      <w:r>
        <w:rPr>
          <w:rFonts w:ascii="Arial" w:hAnsi="Arial"/>
          <w:color w:val="5D6770"/>
        </w:rPr>
        <w:t> 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familia.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</w:rPr>
        <w:t>En </w:t>
      </w:r>
      <w:r>
        <w:rPr>
          <w:rFonts w:ascii="Arial" w:hAnsi="Arial"/>
          <w:color w:val="5D6770"/>
          <w:spacing w:val="-1"/>
        </w:rPr>
        <w:t>este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caso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-1"/>
        </w:rPr>
        <w:t>habla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extrema</w:t>
      </w:r>
      <w:r>
        <w:rPr>
          <w:rFonts w:ascii="Arial" w:hAnsi="Arial"/>
          <w:color w:val="5D6770"/>
        </w:rPr>
        <w:t> o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absoluta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como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falta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necesario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satisfacer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necesidades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alimentación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básicas.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993" w:right="4212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</w:rPr>
        <w:t>El</w:t>
      </w:r>
      <w:r>
        <w:rPr>
          <w:rFonts w:ascii="Arial"/>
          <w:color w:val="5D6770"/>
          <w:spacing w:val="22"/>
        </w:rPr>
        <w:t> </w:t>
      </w:r>
      <w:r>
        <w:rPr>
          <w:rFonts w:ascii="Arial"/>
          <w:color w:val="5D6770"/>
          <w:spacing w:val="-1"/>
        </w:rPr>
        <w:t>ordenamiento</w:t>
      </w:r>
      <w:r>
        <w:rPr>
          <w:rFonts w:ascii="Arial"/>
          <w:color w:val="5D6770"/>
          <w:spacing w:val="17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los</w:t>
      </w:r>
      <w:r>
        <w:rPr>
          <w:rFonts w:ascii="Arial"/>
          <w:color w:val="5D6770"/>
          <w:spacing w:val="20"/>
        </w:rPr>
        <w:t> </w:t>
      </w:r>
      <w:r>
        <w:rPr>
          <w:rFonts w:ascii="Arial"/>
          <w:color w:val="5D6770"/>
          <w:spacing w:val="-1"/>
        </w:rPr>
        <w:t>municipios</w:t>
      </w:r>
      <w:r>
        <w:rPr>
          <w:rFonts w:ascii="Arial"/>
          <w:color w:val="5D6770"/>
          <w:spacing w:val="20"/>
        </w:rPr>
        <w:t> </w:t>
      </w:r>
      <w:r>
        <w:rPr>
          <w:rFonts w:ascii="Arial"/>
          <w:color w:val="5D6770"/>
          <w:spacing w:val="-1"/>
        </w:rPr>
        <w:t>corresponde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</w:rPr>
        <w:t>a</w:t>
      </w:r>
      <w:r>
        <w:rPr>
          <w:rFonts w:ascii="Arial"/>
          <w:color w:val="5D6770"/>
          <w:spacing w:val="19"/>
        </w:rPr>
        <w:t> </w:t>
      </w:r>
      <w:r>
        <w:rPr>
          <w:rFonts w:ascii="Arial"/>
          <w:color w:val="5D6770"/>
        </w:rPr>
        <w:t>su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lugar</w:t>
      </w:r>
      <w:r>
        <w:rPr>
          <w:rFonts w:ascii="Arial"/>
          <w:color w:val="5D6770"/>
          <w:spacing w:val="27"/>
        </w:rPr>
        <w:t> </w:t>
      </w:r>
      <w:r>
        <w:rPr>
          <w:rFonts w:ascii="Arial"/>
          <w:color w:val="5D6770"/>
          <w:spacing w:val="-1"/>
        </w:rPr>
        <w:t>en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el</w:t>
      </w:r>
      <w:r>
        <w:rPr>
          <w:rFonts w:ascii="Arial"/>
          <w:color w:val="5D6770"/>
          <w:spacing w:val="20"/>
        </w:rPr>
        <w:t> </w:t>
      </w:r>
      <w:r>
        <w:rPr>
          <w:rFonts w:ascii="Arial"/>
          <w:color w:val="5D6770"/>
          <w:spacing w:val="-1"/>
        </w:rPr>
        <w:t>contexto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estatal.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El</w:t>
      </w:r>
      <w:r>
        <w:rPr>
          <w:rFonts w:ascii="Arial"/>
          <w:color w:val="5D6770"/>
          <w:spacing w:val="33"/>
        </w:rPr>
        <w:t> </w:t>
      </w:r>
      <w:r>
        <w:rPr>
          <w:rFonts w:ascii="Arial"/>
          <w:color w:val="5D6770"/>
          <w:spacing w:val="-1"/>
        </w:rPr>
        <w:t>ordenamiento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</w:rPr>
        <w:t>se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hizo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mayor</w:t>
      </w:r>
      <w:r>
        <w:rPr>
          <w:rFonts w:ascii="Arial"/>
          <w:color w:val="5D6770"/>
        </w:rPr>
        <w:t> 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menor.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29"/>
        <w:ind w:left="6109" w:right="1758" w:hanging="843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SITUACIÓN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POBR</w:t>
      </w:r>
      <w:r>
        <w:rPr>
          <w:rFonts w:ascii="Arial" w:hAnsi="Arial"/>
          <w:color w:val="5D6770"/>
          <w:spacing w:val="-1"/>
          <w:w w:val="105"/>
        </w:rPr>
        <w:t>EZA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7"/>
          <w:w w:val="104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9"/>
        <w:spacing w:line="240" w:lineRule="auto" w:before="69"/>
        <w:ind w:left="1054" w:right="4568"/>
        <w:jc w:val="center"/>
        <w:rPr>
          <w:rFonts w:ascii="Arial" w:hAnsi="Arial" w:cs="Arial" w:eastAsia="Arial"/>
        </w:rPr>
      </w:pPr>
      <w:r>
        <w:rPr/>
        <w:pict>
          <v:group style="position:absolute;margin-left:261.480011pt;margin-top:8.581884pt;width:313pt;height:178.6pt;mso-position-horizontal-relative:page;mso-position-vertical-relative:paragraph;z-index:24928" coordorigin="5230,172" coordsize="6260,3572">
            <v:shape style="position:absolute;left:5602;top:476;width:5575;height:3214" type="#_x0000_t75" stroked="false">
              <v:imagedata r:id="rId465" o:title=""/>
            </v:shape>
            <v:group style="position:absolute;left:5294;top:179;width:2;height:3557" coordorigin="5294,179" coordsize="2,3557">
              <v:shape style="position:absolute;left:5294;top:179;width:2;height:3557" coordorigin="5294,179" coordsize="0,3557" path="m5294,179l5294,3736e" filled="false" stroked="true" strokeweight=".72pt" strokecolor="#5d6770">
                <v:path arrowok="t"/>
              </v:shape>
            </v:group>
            <v:group style="position:absolute;left:5237;top:3678;width:6243;height:2" coordorigin="5237,3678" coordsize="6243,2">
              <v:shape style="position:absolute;left:5237;top:3678;width:6243;height:2" coordorigin="5237,3678" coordsize="6243,0" path="m5237,3678l11479,3678e" filled="false" stroked="true" strokeweight=".72pt" strokecolor="#5d6770">
                <v:path arrowok="t"/>
              </v:shape>
            </v:group>
            <v:group style="position:absolute;left:5237;top:3095;width:58;height:2" coordorigin="5237,3095" coordsize="58,2">
              <v:shape style="position:absolute;left:5237;top:3095;width:58;height:2" coordorigin="5237,3095" coordsize="58,0" path="m5237,3095l5294,3095e" filled="false" stroked="true" strokeweight=".72pt" strokecolor="#5d6770">
                <v:path arrowok="t"/>
              </v:shape>
            </v:group>
            <v:group style="position:absolute;left:5237;top:2512;width:58;height:2" coordorigin="5237,2512" coordsize="58,2">
              <v:shape style="position:absolute;left:5237;top:2512;width:58;height:2" coordorigin="5237,2512" coordsize="58,0" path="m5237,2512l5294,2512e" filled="false" stroked="true" strokeweight=".72pt" strokecolor="#5d6770">
                <v:path arrowok="t"/>
              </v:shape>
            </v:group>
            <v:group style="position:absolute;left:5237;top:1928;width:58;height:2" coordorigin="5237,1928" coordsize="58,2">
              <v:shape style="position:absolute;left:5237;top:1928;width:58;height:2" coordorigin="5237,1928" coordsize="58,0" path="m5237,1928l5294,1928e" filled="false" stroked="true" strokeweight=".72pt" strokecolor="#5d6770">
                <v:path arrowok="t"/>
              </v:shape>
            </v:group>
            <v:group style="position:absolute;left:5237;top:1345;width:58;height:2" coordorigin="5237,1345" coordsize="58,2">
              <v:shape style="position:absolute;left:5237;top:1345;width:58;height:2" coordorigin="5237,1345" coordsize="58,0" path="m5237,1345l5294,1345e" filled="false" stroked="true" strokeweight=".72pt" strokecolor="#5d6770">
                <v:path arrowok="t"/>
              </v:shape>
            </v:group>
            <v:group style="position:absolute;left:5237;top:762;width:58;height:2" coordorigin="5237,762" coordsize="58,2">
              <v:shape style="position:absolute;left:5237;top:762;width:58;height:2" coordorigin="5237,762" coordsize="58,0" path="m5237,762l5294,762e" filled="false" stroked="true" strokeweight=".72pt" strokecolor="#5d6770">
                <v:path arrowok="t"/>
              </v:shape>
            </v:group>
            <v:group style="position:absolute;left:5237;top:179;width:58;height:2" coordorigin="5237,179" coordsize="58,2">
              <v:shape style="position:absolute;left:5237;top:179;width:58;height:2" coordorigin="5237,179" coordsize="58,0" path="m5237,179l5294,179e" filled="false" stroked="true" strokeweight=".72pt" strokecolor="#5d6770">
                <v:path arrowok="t"/>
              </v:shape>
            </v:group>
            <v:group style="position:absolute;left:6533;top:3678;width:2;height:58" coordorigin="6533,3678" coordsize="2,58">
              <v:shape style="position:absolute;left:6533;top:3678;width:2;height:58" coordorigin="6533,3678" coordsize="0,58" path="m6533,3678l6533,3736e" filled="false" stroked="true" strokeweight=".72pt" strokecolor="#5d6770">
                <v:path arrowok="t"/>
              </v:shape>
            </v:group>
            <v:group style="position:absolute;left:7769;top:3678;width:2;height:58" coordorigin="7769,3678" coordsize="2,58">
              <v:shape style="position:absolute;left:7769;top:3678;width:2;height:58" coordorigin="7769,3678" coordsize="0,58" path="m7769,3678l7769,3736e" filled="false" stroked="true" strokeweight=".72pt" strokecolor="#5d6770">
                <v:path arrowok="t"/>
              </v:shape>
            </v:group>
            <v:group style="position:absolute;left:9007;top:3678;width:2;height:58" coordorigin="9007,3678" coordsize="2,58">
              <v:shape style="position:absolute;left:9007;top:3678;width:2;height:58" coordorigin="9007,3678" coordsize="0,58" path="m9007,3678l9007,3736e" filled="false" stroked="true" strokeweight=".72pt" strokecolor="#5d6770">
                <v:path arrowok="t"/>
              </v:shape>
            </v:group>
            <v:group style="position:absolute;left:10243;top:3678;width:2;height:58" coordorigin="10243,3678" coordsize="2,58">
              <v:shape style="position:absolute;left:10243;top:3678;width:2;height:58" coordorigin="10243,3678" coordsize="0,58" path="m10243,3678l10243,3736e" filled="false" stroked="true" strokeweight=".72pt" strokecolor="#5d6770">
                <v:path arrowok="t"/>
              </v:shape>
              <v:shape style="position:absolute;left:5294;top:179;width:6185;height:3500" type="#_x0000_t202" filled="false" stroked="false">
                <v:textbox inset="0,0,0,0">
                  <w:txbxContent>
                    <w:p>
                      <w:pPr>
                        <w:spacing w:before="32"/>
                        <w:ind w:left="0" w:right="43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D6770"/>
                          <w:w w:val="95"/>
                          <w:sz w:val="18"/>
                        </w:rPr>
                        <w:t>53.8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38"/>
                        <w:ind w:left="44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D6770"/>
                          <w:sz w:val="18"/>
                        </w:rPr>
                        <w:t>48.1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48"/>
                        <w:ind w:left="16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D6770"/>
                          <w:sz w:val="18"/>
                        </w:rPr>
                        <w:t>41.9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1"/>
                        <w:ind w:left="0" w:right="1696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D6770"/>
                          <w:w w:val="95"/>
                          <w:sz w:val="18"/>
                        </w:rPr>
                        <w:t>28.5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4"/>
                        <w:ind w:left="4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D6770"/>
                          <w:sz w:val="18"/>
                        </w:rPr>
                        <w:t>24.7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</w:rPr>
        <w:t>60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70"/>
        <w:ind w:left="1054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50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1054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40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1054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30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70"/>
        <w:ind w:left="1054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20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1054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before="69"/>
        <w:ind w:left="1152" w:right="456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0</w:t>
      </w:r>
      <w:r>
        <w:rPr>
          <w:rFonts w:ascii="Arial"/>
          <w:sz w:val="18"/>
        </w:rPr>
      </w:r>
    </w:p>
    <w:p>
      <w:pPr>
        <w:tabs>
          <w:tab w:pos="6841" w:val="left" w:leader="none"/>
          <w:tab w:pos="8104" w:val="left" w:leader="none"/>
          <w:tab w:pos="9166" w:val="left" w:leader="none"/>
          <w:tab w:pos="10584" w:val="left" w:leader="none"/>
        </w:tabs>
        <w:spacing w:before="24"/>
        <w:ind w:left="54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spacing w:val="-1"/>
          <w:w w:val="95"/>
          <w:sz w:val="18"/>
        </w:rPr>
        <w:t>Comondú</w:t>
        <w:tab/>
        <w:t>Mulegé</w:t>
        <w:tab/>
      </w:r>
      <w:r>
        <w:rPr>
          <w:rFonts w:ascii="Arial" w:hAnsi="Arial"/>
          <w:b/>
          <w:color w:val="5D6770"/>
          <w:sz w:val="18"/>
        </w:rPr>
        <w:t>La</w:t>
      </w:r>
      <w:r>
        <w:rPr>
          <w:rFonts w:ascii="Arial" w:hAnsi="Arial"/>
          <w:b/>
          <w:color w:val="5D6770"/>
          <w:spacing w:val="-5"/>
          <w:sz w:val="18"/>
        </w:rPr>
        <w:t> </w:t>
      </w:r>
      <w:r>
        <w:rPr>
          <w:rFonts w:ascii="Arial" w:hAnsi="Arial"/>
          <w:b/>
          <w:color w:val="5D6770"/>
          <w:sz w:val="18"/>
        </w:rPr>
        <w:t>Paz</w:t>
        <w:tab/>
        <w:t>Los</w:t>
      </w:r>
      <w:r>
        <w:rPr>
          <w:rFonts w:ascii="Arial" w:hAnsi="Arial"/>
          <w:b/>
          <w:color w:val="5D6770"/>
          <w:spacing w:val="-6"/>
          <w:sz w:val="18"/>
        </w:rPr>
        <w:t> </w:t>
      </w:r>
      <w:r>
        <w:rPr>
          <w:rFonts w:ascii="Arial" w:hAnsi="Arial"/>
          <w:b/>
          <w:color w:val="5D6770"/>
          <w:spacing w:val="-1"/>
          <w:sz w:val="18"/>
        </w:rPr>
        <w:t>Cabos</w:t>
        <w:tab/>
        <w:t>Loreto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2" w:lineRule="auto" w:before="80"/>
        <w:ind w:left="5071" w:right="2201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CONEVAL. 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53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Nacional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  <w:spacing w:val="-5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-1"/>
        </w:rPr>
        <w:t> 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47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-1"/>
        </w:rPr>
        <w:t> 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spacing w:after="0" w:line="242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29"/>
        <w:ind w:left="3421" w:right="4388" w:hanging="913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20.320007pt;margin-top:32.469986pt;width:353.3pt;height:243pt;mso-position-horizontal-relative:page;mso-position-vertical-relative:paragraph;z-index:-856744" coordorigin="4406,649" coordsize="7066,4860">
            <v:group style="position:absolute;left:4406;top:649;width:7066;height:4860" coordorigin="4406,649" coordsize="7066,4860">
              <v:shape style="position:absolute;left:4406;top:649;width:7066;height:4860" coordorigin="4406,649" coordsize="7066,4860" path="m4406,5509l11472,5509,11472,649,4406,649,4406,5509xe" filled="true" fillcolor="#ffffff" stroked="false">
                <v:path arrowok="t"/>
                <v:fill type="solid"/>
              </v:shape>
            </v:group>
            <v:group style="position:absolute;left:5168;top:2247;width:435;height:2405" coordorigin="5168,2247" coordsize="435,2405">
              <v:shape style="position:absolute;left:5168;top:2247;width:435;height:2405" coordorigin="5168,2247" coordsize="435,2405" path="m5168,4651l5603,4651,5603,2247,5168,2247,5168,4651xe" filled="true" fillcolor="#5d6770" stroked="false">
                <v:path arrowok="t"/>
                <v:fill type="solid"/>
              </v:shape>
            </v:group>
            <v:group style="position:absolute;left:5168;top:2247;width:435;height:2405" coordorigin="5168,2247" coordsize="435,2405">
              <v:shape style="position:absolute;left:5168;top:2247;width:435;height:2405" coordorigin="5168,2247" coordsize="435,2405" path="m5168,4651l5603,4651,5603,2247,5168,2247,5168,4651xe" filled="false" stroked="true" strokeweight="4.440pt" strokecolor="#5d6770">
                <v:path arrowok="t"/>
              </v:shape>
            </v:group>
            <v:group style="position:absolute;left:6256;top:2542;width:435;height:2110" coordorigin="6256,2542" coordsize="435,2110">
              <v:shape style="position:absolute;left:6256;top:2542;width:435;height:2110" coordorigin="6256,2542" coordsize="435,2110" path="m6256,4651l6690,4651,6690,2542,6256,2542,6256,4651xe" filled="true" fillcolor="#5d6770" stroked="false">
                <v:path arrowok="t"/>
                <v:fill type="solid"/>
              </v:shape>
            </v:group>
            <v:group style="position:absolute;left:6256;top:2542;width:435;height:2110" coordorigin="6256,2542" coordsize="435,2110">
              <v:shape style="position:absolute;left:6256;top:2542;width:435;height:2110" coordorigin="6256,2542" coordsize="435,2110" path="m6256,4651l6690,4651,6690,2542,6256,2542,6256,4651xe" filled="false" stroked="true" strokeweight="4.440pt" strokecolor="#5d6770">
                <v:path arrowok="t"/>
              </v:shape>
            </v:group>
            <v:group style="position:absolute;left:7343;top:3382;width:435;height:1270" coordorigin="7343,3382" coordsize="435,1270">
              <v:shape style="position:absolute;left:7343;top:3382;width:435;height:1270" coordorigin="7343,3382" coordsize="435,1270" path="m7343,4651l7777,4651,7777,3382,7343,3382,7343,4651xe" filled="true" fillcolor="#5d6770" stroked="false">
                <v:path arrowok="t"/>
                <v:fill type="solid"/>
              </v:shape>
            </v:group>
            <v:group style="position:absolute;left:7343;top:3382;width:435;height:1270" coordorigin="7343,3382" coordsize="435,1270">
              <v:shape style="position:absolute;left:7343;top:3382;width:435;height:1270" coordorigin="7343,3382" coordsize="435,1270" path="m7343,4651l7777,4651,7777,3382,7343,3382,7343,4651xe" filled="false" stroked="true" strokeweight="4.440pt" strokecolor="#5d6770">
                <v:path arrowok="t"/>
              </v:shape>
            </v:group>
            <v:group style="position:absolute;left:8430;top:3324;width:435;height:1328" coordorigin="8430,3324" coordsize="435,1328">
              <v:shape style="position:absolute;left:8430;top:3324;width:435;height:1328" coordorigin="8430,3324" coordsize="435,1328" path="m8430,4651l8864,4651,8864,3324,8430,3324,8430,4651xe" filled="true" fillcolor="#5d6770" stroked="false">
                <v:path arrowok="t"/>
                <v:fill type="solid"/>
              </v:shape>
            </v:group>
            <v:group style="position:absolute;left:8430;top:3324;width:435;height:1328" coordorigin="8430,3324" coordsize="435,1328">
              <v:shape style="position:absolute;left:8430;top:3324;width:435;height:1328" coordorigin="8430,3324" coordsize="435,1328" path="m8430,4651l8864,4651,8864,3324,8430,3324,8430,4651xe" filled="false" stroked="true" strokeweight="4.440pt" strokecolor="#5d6770">
                <v:path arrowok="t"/>
              </v:shape>
            </v:group>
            <v:group style="position:absolute;left:9517;top:2124;width:437;height:2528" coordorigin="9517,2124" coordsize="437,2528">
              <v:shape style="position:absolute;left:9517;top:2124;width:437;height:2528" coordorigin="9517,2124" coordsize="437,2528" path="m9517,4651l9954,4651,9954,2124,9517,2124,9517,4651xe" filled="true" fillcolor="#5d6770" stroked="false">
                <v:path arrowok="t"/>
                <v:fill type="solid"/>
              </v:shape>
            </v:group>
            <v:group style="position:absolute;left:9517;top:2124;width:437;height:2528" coordorigin="9517,2124" coordsize="437,2528">
              <v:shape style="position:absolute;left:9517;top:2124;width:437;height:2528" coordorigin="9517,2124" coordsize="437,2528" path="m9517,4651l9954,4651,9954,2124,9517,2124,9517,4651xe" filled="false" stroked="true" strokeweight="4.440pt" strokecolor="#5d6770">
                <v:path arrowok="t"/>
              </v:shape>
            </v:group>
            <v:group style="position:absolute;left:5168;top:1870;width:435;height:377" coordorigin="5168,1870" coordsize="435,377">
              <v:shape style="position:absolute;left:5168;top:1870;width:435;height:377" coordorigin="5168,1870" coordsize="435,377" path="m5168,2247l5603,2247,5603,1870,5168,1870,5168,2247xe" filled="true" fillcolor="#eb5a5e" stroked="false">
                <v:path arrowok="t"/>
                <v:fill type="solid"/>
              </v:shape>
            </v:group>
            <v:group style="position:absolute;left:5168;top:1870;width:435;height:377" coordorigin="5168,1870" coordsize="435,377">
              <v:shape style="position:absolute;left:5168;top:1870;width:435;height:377" coordorigin="5168,1870" coordsize="435,377" path="m5168,2247l5603,2247,5603,1870,5168,1870,5168,2247xe" filled="false" stroked="true" strokeweight="4.440pt" strokecolor="#eb5a5e">
                <v:path arrowok="t"/>
              </v:shape>
            </v:group>
            <v:group style="position:absolute;left:6256;top:2218;width:435;height:324" coordorigin="6256,2218" coordsize="435,324">
              <v:shape style="position:absolute;left:6256;top:2218;width:435;height:324" coordorigin="6256,2218" coordsize="435,324" path="m6256,2542l6690,2542,6690,2218,6256,2218,6256,2542xe" filled="true" fillcolor="#eb5a5e" stroked="false">
                <v:path arrowok="t"/>
                <v:fill type="solid"/>
              </v:shape>
            </v:group>
            <v:group style="position:absolute;left:6256;top:2218;width:435;height:324" coordorigin="6256,2218" coordsize="435,324">
              <v:shape style="position:absolute;left:6256;top:2218;width:435;height:324" coordorigin="6256,2218" coordsize="435,324" path="m6256,2542l6690,2542,6690,2218,6256,2218,6256,2542xe" filled="false" stroked="true" strokeweight="4.440pt" strokecolor="#eb5a5e">
                <v:path arrowok="t"/>
              </v:shape>
            </v:group>
            <v:group style="position:absolute;left:7343;top:3221;width:435;height:161" coordorigin="7343,3221" coordsize="435,161">
              <v:shape style="position:absolute;left:7343;top:3221;width:435;height:161" coordorigin="7343,3221" coordsize="435,161" path="m7343,3382l7777,3382,7777,3221,7343,3221,7343,3382xe" filled="true" fillcolor="#eb5a5e" stroked="false">
                <v:path arrowok="t"/>
                <v:fill type="solid"/>
              </v:shape>
            </v:group>
            <v:group style="position:absolute;left:7343;top:3221;width:435;height:161" coordorigin="7343,3221" coordsize="435,161">
              <v:shape style="position:absolute;left:7343;top:3221;width:435;height:161" coordorigin="7343,3221" coordsize="435,161" path="m7343,3382l7777,3382,7777,3221,7343,3221,7343,3382xe" filled="false" stroked="true" strokeweight="4.440pt" strokecolor="#eb5a5e">
                <v:path arrowok="t"/>
              </v:shape>
            </v:group>
            <v:group style="position:absolute;left:8430;top:3000;width:435;height:324" coordorigin="8430,3000" coordsize="435,324">
              <v:shape style="position:absolute;left:8430;top:3000;width:435;height:324" coordorigin="8430,3000" coordsize="435,324" path="m8430,3324l8864,3324,8864,3000,8430,3000,8430,3324xe" filled="true" fillcolor="#eb5a5e" stroked="false">
                <v:path arrowok="t"/>
                <v:fill type="solid"/>
              </v:shape>
            </v:group>
            <v:group style="position:absolute;left:8430;top:3000;width:435;height:324" coordorigin="8430,3000" coordsize="435,324">
              <v:shape style="position:absolute;left:8430;top:3000;width:435;height:324" coordorigin="8430,3000" coordsize="435,324" path="m8430,3324l8864,3324,8864,3000,8430,3000,8430,3324xe" filled="false" stroked="true" strokeweight="4.440pt" strokecolor="#eb5a5e">
                <v:path arrowok="t"/>
              </v:shape>
            </v:group>
            <v:group style="position:absolute;left:9517;top:1534;width:437;height:591" coordorigin="9517,1534" coordsize="437,591">
              <v:shape style="position:absolute;left:9517;top:1534;width:437;height:591" coordorigin="9517,1534" coordsize="437,591" path="m9517,2124l9954,2124,9954,1534,9517,1534,9517,2124xe" filled="true" fillcolor="#eb5a5e" stroked="false">
                <v:path arrowok="t"/>
                <v:fill type="solid"/>
              </v:shape>
            </v:group>
            <v:group style="position:absolute;left:9517;top:1534;width:437;height:591" coordorigin="9517,1534" coordsize="437,591">
              <v:shape style="position:absolute;left:9517;top:1534;width:437;height:591" coordorigin="9517,1534" coordsize="437,591" path="m9517,2124l9954,2124,9954,1534,9517,1534,9517,2124xe" filled="false" stroked="true" strokeweight="4.440pt" strokecolor="#eb5a5e">
                <v:path arrowok="t"/>
              </v:shape>
            </v:group>
            <v:group style="position:absolute;left:4841;top:1175;width:2;height:3540" coordorigin="4841,1175" coordsize="2,3540">
              <v:shape style="position:absolute;left:4841;top:1175;width:2;height:3540" coordorigin="4841,1175" coordsize="0,3540" path="m4841,1175l4841,4715e" filled="false" stroked="true" strokeweight=".72pt" strokecolor="#5d6770">
                <v:path arrowok="t"/>
              </v:shape>
            </v:group>
            <v:group style="position:absolute;left:4778;top:4653;width:5501;height:2" coordorigin="4778,4653" coordsize="5501,2">
              <v:shape style="position:absolute;left:4778;top:4653;width:5501;height:2" coordorigin="4778,4653" coordsize="5501,0" path="m4778,4653l10279,4653e" filled="false" stroked="true" strokeweight=".72pt" strokecolor="#5d6770">
                <v:path arrowok="t"/>
              </v:shape>
            </v:group>
            <v:group style="position:absolute;left:4778;top:4072;width:63;height:2" coordorigin="4778,4072" coordsize="63,2">
              <v:shape style="position:absolute;left:4778;top:4072;width:63;height:2" coordorigin="4778,4072" coordsize="63,0" path="m4778,4072l4841,4072e" filled="false" stroked="true" strokeweight=".72pt" strokecolor="#5d6770">
                <v:path arrowok="t"/>
              </v:shape>
            </v:group>
            <v:group style="position:absolute;left:4778;top:3493;width:63;height:2" coordorigin="4778,3493" coordsize="63,2">
              <v:shape style="position:absolute;left:4778;top:3493;width:63;height:2" coordorigin="4778,3493" coordsize="63,0" path="m4778,3493l4841,3493e" filled="false" stroked="true" strokeweight=".72pt" strokecolor="#5d6770">
                <v:path arrowok="t"/>
              </v:shape>
            </v:group>
            <v:group style="position:absolute;left:4778;top:2913;width:63;height:2" coordorigin="4778,2913" coordsize="63,2">
              <v:shape style="position:absolute;left:4778;top:2913;width:63;height:2" coordorigin="4778,2913" coordsize="63,0" path="m4778,2913l4841,2913e" filled="false" stroked="true" strokeweight=".72pt" strokecolor="#5d6770">
                <v:path arrowok="t"/>
              </v:shape>
            </v:group>
            <v:group style="position:absolute;left:4778;top:2334;width:63;height:2" coordorigin="4778,2334" coordsize="63,2">
              <v:shape style="position:absolute;left:4778;top:2334;width:63;height:2" coordorigin="4778,2334" coordsize="63,0" path="m4778,2334l4841,2334e" filled="false" stroked="true" strokeweight=".72pt" strokecolor="#5d6770">
                <v:path arrowok="t"/>
              </v:shape>
            </v:group>
            <v:group style="position:absolute;left:4778;top:1753;width:63;height:2" coordorigin="4778,1753" coordsize="63,2">
              <v:shape style="position:absolute;left:4778;top:1753;width:63;height:2" coordorigin="4778,1753" coordsize="63,0" path="m4778,1753l4841,1753e" filled="false" stroked="true" strokeweight=".72pt" strokecolor="#5d6770">
                <v:path arrowok="t"/>
              </v:shape>
            </v:group>
            <v:group style="position:absolute;left:4778;top:1175;width:63;height:2" coordorigin="4778,1175" coordsize="63,2">
              <v:shape style="position:absolute;left:4778;top:1175;width:63;height:2" coordorigin="4778,1175" coordsize="63,0" path="m4778,1175l4841,1175e" filled="false" stroked="true" strokeweight=".72pt" strokecolor="#5d6770">
                <v:path arrowok="t"/>
              </v:shape>
            </v:group>
            <v:group style="position:absolute;left:5930;top:4653;width:2;height:63" coordorigin="5930,4653" coordsize="2,63">
              <v:shape style="position:absolute;left:5930;top:4653;width:2;height:63" coordorigin="5930,4653" coordsize="0,63" path="m5930,4653l5930,4715e" filled="false" stroked="true" strokeweight=".72pt" strokecolor="#5d6770">
                <v:path arrowok="t"/>
              </v:shape>
            </v:group>
            <v:group style="position:absolute;left:7018;top:4653;width:2;height:63" coordorigin="7018,4653" coordsize="2,63">
              <v:shape style="position:absolute;left:7018;top:4653;width:2;height:63" coordorigin="7018,4653" coordsize="0,63" path="m7018,4653l7018,4715e" filled="false" stroked="true" strokeweight=".72pt" strokecolor="#5d6770">
                <v:path arrowok="t"/>
              </v:shape>
            </v:group>
            <v:group style="position:absolute;left:8105;top:4653;width:2;height:63" coordorigin="8105,4653" coordsize="2,63">
              <v:shape style="position:absolute;left:8105;top:4653;width:2;height:63" coordorigin="8105,4653" coordsize="0,63" path="m8105,4653l8105,4715e" filled="false" stroked="true" strokeweight=".72pt" strokecolor="#5d6770">
                <v:path arrowok="t"/>
              </v:shape>
            </v:group>
            <v:group style="position:absolute;left:9192;top:4653;width:2;height:63" coordorigin="9192,4653" coordsize="2,63">
              <v:shape style="position:absolute;left:9192;top:4653;width:2;height:63" coordorigin="9192,4653" coordsize="0,63" path="m9192,4653l9192,4715e" filled="false" stroked="true" strokeweight=".72pt" strokecolor="#5d6770">
                <v:path arrowok="t"/>
              </v:shape>
            </v:group>
            <v:group style="position:absolute;left:10279;top:4653;width:2;height:63" coordorigin="10279,4653" coordsize="2,63">
              <v:shape style="position:absolute;left:10279;top:4653;width:2;height:63" coordorigin="10279,4653" coordsize="0,63" path="m10279,4653l10279,4715e" filled="false" stroked="true" strokeweight=".72pt" strokecolor="#5d6770">
                <v:path arrowok="t"/>
              </v:shape>
            </v:group>
            <v:group style="position:absolute;left:10316;top:2470;width:108;height:108" coordorigin="10316,2470" coordsize="108,108">
              <v:shape style="position:absolute;left:10316;top:2470;width:108;height:108" coordorigin="10316,2470" coordsize="108,108" path="m10316,2578l10424,2578,10424,2470,10316,2470,10316,2578xe" filled="true" fillcolor="#eb5a5e" stroked="false">
                <v:path arrowok="t"/>
                <v:fill type="solid"/>
              </v:shape>
            </v:group>
            <v:group style="position:absolute;left:10316;top:2470;width:108;height:108" coordorigin="10316,2470" coordsize="108,108">
              <v:shape style="position:absolute;left:10316;top:2470;width:108;height:108" coordorigin="10316,2470" coordsize="108,108" path="m10316,2578l10424,2578,10424,2470,10316,2470,10316,2578xe" filled="false" stroked="true" strokeweight="3.96pt" strokecolor="#eb5a5e">
                <v:path arrowok="t"/>
              </v:shape>
            </v:group>
            <v:group style="position:absolute;left:10316;top:3161;width:108;height:108" coordorigin="10316,3161" coordsize="108,108">
              <v:shape style="position:absolute;left:10316;top:3161;width:108;height:108" coordorigin="10316,3161" coordsize="108,108" path="m10316,3269l10424,3269,10424,3161,10316,3161,10316,3269xe" filled="true" fillcolor="#5d6770" stroked="false">
                <v:path arrowok="t"/>
                <v:fill type="solid"/>
              </v:shape>
            </v:group>
            <v:group style="position:absolute;left:10316;top:3161;width:108;height:108" coordorigin="10316,3161" coordsize="108,108">
              <v:shape style="position:absolute;left:10316;top:3161;width:108;height:108" coordorigin="10316,3161" coordsize="108,108" path="m10316,3269l10424,3269,10424,3161,10316,3161,10316,3269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SITUACIÓN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POBR</w:t>
      </w:r>
      <w:r>
        <w:rPr>
          <w:rFonts w:ascii="Arial" w:hAnsi="Arial"/>
          <w:color w:val="5D6770"/>
          <w:spacing w:val="-1"/>
          <w:w w:val="105"/>
        </w:rPr>
        <w:t>EZA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7"/>
          <w:w w:val="104"/>
        </w:rPr>
        <w:t> </w:t>
      </w:r>
      <w:r>
        <w:rPr>
          <w:rFonts w:ascii="Arial" w:hAnsi="Arial"/>
          <w:color w:val="5D6770"/>
          <w:spacing w:val="-1"/>
          <w:w w:val="105"/>
        </w:rPr>
        <w:t>MUNI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IPIO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15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7"/>
        <w:spacing w:line="240" w:lineRule="auto" w:before="65"/>
        <w:ind w:left="217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60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before="65"/>
        <w:ind w:left="21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50</w:t>
      </w:r>
      <w:r>
        <w:rPr>
          <w:rFonts w:ascii="Arial"/>
          <w:sz w:val="20"/>
        </w:rPr>
      </w:r>
    </w:p>
    <w:p>
      <w:pPr>
        <w:spacing w:before="84"/>
        <w:ind w:left="0" w:right="32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333333"/>
          <w:spacing w:val="-1"/>
          <w:w w:val="95"/>
          <w:sz w:val="16"/>
        </w:rPr>
        <w:t>6.5</w:t>
      </w:r>
      <w:r>
        <w:rPr>
          <w:rFonts w:ascii="Arial"/>
          <w:sz w:val="16"/>
        </w:rPr>
      </w:r>
    </w:p>
    <w:p>
      <w:pPr>
        <w:spacing w:before="81"/>
        <w:ind w:left="21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40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20"/>
        <w:ind w:left="21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30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tabs>
          <w:tab w:pos="2938" w:val="left" w:leader="none"/>
        </w:tabs>
        <w:spacing w:before="0"/>
        <w:ind w:left="21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position w:val="-2"/>
          <w:sz w:val="20"/>
        </w:rPr>
        <w:t>20</w:t>
        <w:tab/>
      </w:r>
      <w:r>
        <w:rPr>
          <w:rFonts w:ascii="Arial"/>
          <w:b/>
          <w:color w:val="FFFFFF"/>
          <w:sz w:val="18"/>
        </w:rPr>
        <w:t>41.5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0" w:right="6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333333"/>
          <w:spacing w:val="-1"/>
          <w:w w:val="95"/>
          <w:sz w:val="16"/>
        </w:rPr>
        <w:t>5.6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44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w w:val="95"/>
          <w:sz w:val="18"/>
        </w:rPr>
        <w:t>36.4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333333"/>
          <w:spacing w:val="-1"/>
          <w:w w:val="95"/>
          <w:sz w:val="16"/>
        </w:rPr>
        <w:t>2.8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333333"/>
          <w:spacing w:val="-1"/>
          <w:w w:val="95"/>
          <w:sz w:val="16"/>
        </w:rPr>
        <w:t>5.6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333333"/>
          <w:spacing w:val="-1"/>
          <w:sz w:val="16"/>
        </w:rPr>
        <w:t>10.2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92"/>
        <w:ind w:left="0" w:right="1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w w:val="95"/>
          <w:sz w:val="18"/>
        </w:rPr>
        <w:t>43.6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7" w:lineRule="auto" w:before="146"/>
        <w:ind w:left="504" w:right="38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4"/>
          <w:sz w:val="20"/>
        </w:rPr>
        <w:t>Pobreza</w:t>
      </w:r>
      <w:r>
        <w:rPr>
          <w:rFonts w:ascii="Arial"/>
          <w:color w:val="5D6770"/>
          <w:spacing w:val="23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e</w:t>
      </w:r>
      <w:r>
        <w:rPr>
          <w:rFonts w:ascii="Arial"/>
          <w:color w:val="5D6770"/>
          <w:spacing w:val="12"/>
          <w:sz w:val="20"/>
        </w:rPr>
        <w:t>x</w:t>
      </w:r>
      <w:r>
        <w:rPr>
          <w:rFonts w:ascii="Arial"/>
          <w:color w:val="5D6770"/>
          <w:spacing w:val="9"/>
          <w:sz w:val="20"/>
        </w:rPr>
        <w:t>t</w:t>
      </w:r>
      <w:r>
        <w:rPr>
          <w:rFonts w:ascii="Arial"/>
          <w:color w:val="5D6770"/>
          <w:spacing w:val="12"/>
          <w:sz w:val="20"/>
        </w:rPr>
        <w:t>r</w:t>
      </w:r>
      <w:r>
        <w:rPr>
          <w:rFonts w:ascii="Arial"/>
          <w:color w:val="5D6770"/>
          <w:spacing w:val="-1"/>
          <w:sz w:val="20"/>
        </w:rPr>
        <w:t>e</w:t>
      </w:r>
      <w:r>
        <w:rPr>
          <w:rFonts w:ascii="Arial"/>
          <w:color w:val="5D6770"/>
          <w:spacing w:val="11"/>
          <w:sz w:val="20"/>
        </w:rPr>
        <w:t>m</w:t>
      </w:r>
      <w:r>
        <w:rPr>
          <w:rFonts w:ascii="Arial"/>
          <w:color w:val="5D6770"/>
          <w:sz w:val="20"/>
        </w:rPr>
        <w:t>a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line="247" w:lineRule="auto" w:before="0"/>
        <w:ind w:left="504" w:right="384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4"/>
          <w:sz w:val="20"/>
        </w:rPr>
        <w:t>Pobreza</w:t>
      </w:r>
      <w:r>
        <w:rPr>
          <w:rFonts w:ascii="Arial"/>
          <w:color w:val="5D6770"/>
          <w:spacing w:val="23"/>
          <w:w w:val="99"/>
          <w:sz w:val="20"/>
        </w:rPr>
        <w:t> </w:t>
      </w:r>
      <w:r>
        <w:rPr>
          <w:rFonts w:ascii="Arial"/>
          <w:color w:val="5D6770"/>
          <w:spacing w:val="6"/>
          <w:sz w:val="20"/>
        </w:rPr>
        <w:t>moderada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6" w:equalWidth="0">
            <w:col w:w="3291" w:space="40"/>
            <w:col w:w="1068" w:space="40"/>
            <w:col w:w="985" w:space="40"/>
            <w:col w:w="1012" w:space="40"/>
            <w:col w:w="1154" w:space="40"/>
            <w:col w:w="5870"/>
          </w:cols>
        </w:sectPr>
      </w:pPr>
    </w:p>
    <w:p>
      <w:pPr>
        <w:tabs>
          <w:tab w:pos="5120" w:val="left" w:leader="none"/>
          <w:tab w:pos="6216" w:val="left" w:leader="none"/>
        </w:tabs>
        <w:spacing w:before="166"/>
        <w:ind w:left="21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position w:val="1"/>
          <w:sz w:val="20"/>
        </w:rPr>
        <w:t>10</w:t>
        <w:tab/>
      </w:r>
      <w:r>
        <w:rPr>
          <w:rFonts w:ascii="Arial"/>
          <w:b/>
          <w:color w:val="FFFFFF"/>
          <w:w w:val="95"/>
          <w:sz w:val="18"/>
        </w:rPr>
        <w:t>21.9</w:t>
        <w:tab/>
      </w:r>
      <w:r>
        <w:rPr>
          <w:rFonts w:ascii="Arial"/>
          <w:b/>
          <w:color w:val="FFFFFF"/>
          <w:position w:val="3"/>
          <w:sz w:val="18"/>
        </w:rPr>
        <w:t>22.9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7"/>
        <w:spacing w:line="240" w:lineRule="auto" w:before="65"/>
        <w:ind w:left="2287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0</w:t>
      </w:r>
      <w:r>
        <w:rPr>
          <w:rFonts w:ascii="Arial"/>
        </w:rPr>
      </w:r>
    </w:p>
    <w:p>
      <w:pPr>
        <w:tabs>
          <w:tab w:pos="3868" w:val="left" w:leader="none"/>
          <w:tab w:pos="4983" w:val="left" w:leader="none"/>
          <w:tab w:pos="5876" w:val="left" w:leader="none"/>
          <w:tab w:pos="7164" w:val="left" w:leader="none"/>
        </w:tabs>
        <w:spacing w:before="27"/>
        <w:ind w:left="26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w w:val="95"/>
          <w:sz w:val="20"/>
        </w:rPr>
        <w:t>Comondú</w:t>
        <w:tab/>
      </w:r>
      <w:r>
        <w:rPr>
          <w:rFonts w:ascii="Arial" w:hAnsi="Arial"/>
          <w:b/>
          <w:color w:val="5D6770"/>
          <w:w w:val="95"/>
          <w:sz w:val="20"/>
        </w:rPr>
        <w:t>Mulegé</w:t>
        <w:tab/>
      </w:r>
      <w:r>
        <w:rPr>
          <w:rFonts w:ascii="Arial" w:hAnsi="Arial"/>
          <w:b/>
          <w:color w:val="5D6770"/>
          <w:sz w:val="20"/>
        </w:rPr>
        <w:t>La</w:t>
      </w:r>
      <w:r>
        <w:rPr>
          <w:rFonts w:ascii="Arial" w:hAnsi="Arial"/>
          <w:b/>
          <w:color w:val="5D6770"/>
          <w:spacing w:val="-7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Paz</w:t>
        <w:tab/>
      </w:r>
      <w:r>
        <w:rPr>
          <w:rFonts w:ascii="Arial" w:hAnsi="Arial"/>
          <w:b/>
          <w:color w:val="5D6770"/>
          <w:sz w:val="20"/>
        </w:rPr>
        <w:t>Los</w:t>
      </w:r>
      <w:r>
        <w:rPr>
          <w:rFonts w:ascii="Arial" w:hAnsi="Arial"/>
          <w:b/>
          <w:color w:val="5D6770"/>
          <w:spacing w:val="-11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Cabos</w:t>
        <w:tab/>
        <w:t>Loreto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055" w:right="4843" w:hanging="1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CONEVAL. 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55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Nacional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  <w:spacing w:val="-5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-1"/>
        </w:rPr>
        <w:t> 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49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66" w:lineRule="exact" w:before="57"/>
        <w:ind w:left="6824" w:right="876" w:hanging="323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105"/>
        </w:rPr>
        <w:t>INDICADOR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POBR</w:t>
      </w:r>
      <w:r>
        <w:rPr>
          <w:rFonts w:ascii="Arial"/>
          <w:color w:val="5D6770"/>
          <w:spacing w:val="-1"/>
          <w:w w:val="105"/>
        </w:rPr>
        <w:t>EZA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color w:val="5D6770"/>
          <w:spacing w:val="40"/>
          <w:w w:val="105"/>
          <w:position w:val="10"/>
          <w:sz w:val="14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VULNERABILIDAD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MUNICIPIO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57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2010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(</w:t>
      </w:r>
      <w:r>
        <w:rPr>
          <w:rFonts w:ascii="Arial"/>
          <w:color w:val="5D6770"/>
          <w:spacing w:val="-2"/>
          <w:w w:val="105"/>
        </w:rPr>
        <w:t>%</w:t>
      </w:r>
      <w:r>
        <w:rPr>
          <w:rFonts w:ascii="Arial"/>
          <w:color w:val="5D6770"/>
          <w:spacing w:val="-1"/>
          <w:w w:val="105"/>
        </w:rPr>
        <w:t>)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5494" w:val="left" w:leader="none"/>
        </w:tabs>
        <w:spacing w:line="200" w:lineRule="atLeast"/>
        <w:ind w:left="363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1.9pt;height:41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4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35.6pt;height:41.4pt;mso-position-horizontal-relative:char;mso-position-vertical-relative:line" coordorigin="0,0" coordsize="6712,828">
            <v:group style="position:absolute;left:0;top:0;width:1097;height:828" coordorigin="0,0" coordsize="1097,828">
              <v:shape style="position:absolute;left:0;top:0;width:1097;height:828" coordorigin="0,0" coordsize="1097,828" path="m0,828l1097,828,1097,0,0,0,0,828xe" filled="true" fillcolor="#5cbeb5" stroked="false">
                <v:path arrowok="t"/>
                <v:fill type="solid"/>
              </v:shape>
            </v:group>
            <v:group style="position:absolute;left:108;top:310;width:881;height:207" coordorigin="108,310" coordsize="881,207">
              <v:shape style="position:absolute;left:108;top:310;width:881;height:207" coordorigin="108,310" coordsize="881,207" path="m108,516l989,516,989,310,108,310,108,516xe" filled="true" fillcolor="#5cbeb5" stroked="false">
                <v:path arrowok="t"/>
                <v:fill type="solid"/>
              </v:shape>
            </v:group>
            <v:group style="position:absolute;left:1097;top:0;width:1568;height:828" coordorigin="1097,0" coordsize="1568,828">
              <v:shape style="position:absolute;left:1097;top:0;width:1568;height:828" coordorigin="1097,0" coordsize="1568,828" path="m1097,828l2664,828,2664,0,1097,0,1097,828xe" filled="true" fillcolor="#5cbeb5" stroked="false">
                <v:path arrowok="t"/>
                <v:fill type="solid"/>
              </v:shape>
            </v:group>
            <v:group style="position:absolute;left:1205;top:0;width:1352;height:207" coordorigin="1205,0" coordsize="1352,207">
              <v:shape style="position:absolute;left:1205;top:0;width:1352;height:207" coordorigin="1205,0" coordsize="1352,207" path="m1205,206l2556,206,2556,0,1205,0,1205,206xe" filled="true" fillcolor="#5cbeb5" stroked="false">
                <v:path arrowok="t"/>
                <v:fill type="solid"/>
              </v:shape>
            </v:group>
            <v:group style="position:absolute;left:1205;top:206;width:1352;height:207" coordorigin="1205,206" coordsize="1352,207">
              <v:shape style="position:absolute;left:1205;top:206;width:1352;height:207" coordorigin="1205,206" coordsize="1352,207" path="m1205,413l2556,413,2556,206,1205,206,1205,413xe" filled="true" fillcolor="#5cbeb5" stroked="false">
                <v:path arrowok="t"/>
                <v:fill type="solid"/>
              </v:shape>
            </v:group>
            <v:group style="position:absolute;left:1205;top:413;width:1352;height:209" coordorigin="1205,413" coordsize="1352,209">
              <v:shape style="position:absolute;left:1205;top:413;width:1352;height:209" coordorigin="1205,413" coordsize="1352,209" path="m1205,622l2556,622,2556,413,1205,413,1205,622xe" filled="true" fillcolor="#5cbeb5" stroked="false">
                <v:path arrowok="t"/>
                <v:fill type="solid"/>
              </v:shape>
            </v:group>
            <v:group style="position:absolute;left:1205;top:622;width:1352;height:207" coordorigin="1205,622" coordsize="1352,207">
              <v:shape style="position:absolute;left:1205;top:622;width:1352;height:207" coordorigin="1205,622" coordsize="1352,207" path="m1205,828l2556,828,2556,622,1205,622,1205,828xe" filled="true" fillcolor="#5cbeb5" stroked="false">
                <v:path arrowok="t"/>
                <v:fill type="solid"/>
              </v:shape>
            </v:group>
            <v:group style="position:absolute;left:2664;top:0;width:1568;height:828" coordorigin="2664,0" coordsize="1568,828">
              <v:shape style="position:absolute;left:2664;top:0;width:1568;height:828" coordorigin="2664,0" coordsize="1568,828" path="m2664,828l4232,828,4232,0,2664,0,2664,828xe" filled="true" fillcolor="#5cbeb5" stroked="false">
                <v:path arrowok="t"/>
                <v:fill type="solid"/>
              </v:shape>
            </v:group>
            <v:group style="position:absolute;left:2772;top:206;width:1352;height:207" coordorigin="2772,206" coordsize="1352,207">
              <v:shape style="position:absolute;left:2772;top:206;width:1352;height:207" coordorigin="2772,206" coordsize="1352,207" path="m2772,413l4124,413,4124,206,2772,206,2772,413xe" filled="true" fillcolor="#5cbeb5" stroked="false">
                <v:path arrowok="t"/>
                <v:fill type="solid"/>
              </v:shape>
            </v:group>
            <v:group style="position:absolute;left:2772;top:413;width:1352;height:209" coordorigin="2772,413" coordsize="1352,209">
              <v:shape style="position:absolute;left:2772;top:413;width:1352;height:209" coordorigin="2772,413" coordsize="1352,209" path="m2772,622l4124,622,4124,413,2772,413,2772,622xe" filled="true" fillcolor="#5cbeb5" stroked="false">
                <v:path arrowok="t"/>
                <v:fill type="solid"/>
              </v:shape>
            </v:group>
            <v:group style="position:absolute;left:4232;top:0;width:1568;height:828" coordorigin="4232,0" coordsize="1568,828">
              <v:shape style="position:absolute;left:4232;top:0;width:1568;height:828" coordorigin="4232,0" coordsize="1568,828" path="m4232,828l5799,828,5799,0,4232,0,4232,828xe" filled="true" fillcolor="#5cbeb5" stroked="false">
                <v:path arrowok="t"/>
                <v:fill type="solid"/>
              </v:shape>
            </v:group>
            <v:group style="position:absolute;left:4340;top:103;width:1352;height:207" coordorigin="4340,103" coordsize="1352,207">
              <v:shape style="position:absolute;left:4340;top:103;width:1352;height:207" coordorigin="4340,103" coordsize="1352,207" path="m4340,310l5691,310,5691,103,4340,103,4340,310xe" filled="true" fillcolor="#5cbeb5" stroked="false">
                <v:path arrowok="t"/>
                <v:fill type="solid"/>
              </v:shape>
            </v:group>
            <v:group style="position:absolute;left:4340;top:310;width:1352;height:207" coordorigin="4340,310" coordsize="1352,207">
              <v:shape style="position:absolute;left:4340;top:310;width:1352;height:207" coordorigin="4340,310" coordsize="1352,207" path="m4340,516l5691,516,5691,310,4340,310,4340,516xe" filled="true" fillcolor="#5cbeb5" stroked="false">
                <v:path arrowok="t"/>
                <v:fill type="solid"/>
              </v:shape>
            </v:group>
            <v:group style="position:absolute;left:4340;top:516;width:1352;height:209" coordorigin="4340,516" coordsize="1352,209">
              <v:shape style="position:absolute;left:4340;top:516;width:1352;height:209" coordorigin="4340,516" coordsize="1352,209" path="m4340,725l5691,725,5691,516,4340,516,4340,725xe" filled="true" fillcolor="#5cbeb5" stroked="false">
                <v:path arrowok="t"/>
                <v:fill type="solid"/>
              </v:shape>
            </v:group>
            <v:group style="position:absolute;left:5799;top:0;width:913;height:828" coordorigin="5799,0" coordsize="913,828">
              <v:shape style="position:absolute;left:5799;top:0;width:913;height:828" coordorigin="5799,0" coordsize="913,828" path="m5799,828l6711,828,6711,0,5799,0,5799,828xe" filled="true" fillcolor="#5cbeb5" stroked="false">
                <v:path arrowok="t"/>
                <v:fill type="solid"/>
              </v:shape>
            </v:group>
            <v:group style="position:absolute;left:5907;top:310;width:697;height:207" coordorigin="5907,310" coordsize="697,207">
              <v:shape style="position:absolute;left:5907;top:310;width:697;height:207" coordorigin="5907,310" coordsize="697,207" path="m5907,516l6603,516,6603,310,5907,310,5907,516xe" filled="true" fillcolor="#5cbeb5" stroked="false">
                <v:path arrowok="t"/>
                <v:fill type="solid"/>
              </v:shape>
              <v:shape style="position:absolute;left:108;top:334;width:88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POBREZA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05;top:25;width:1349;height:802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VULNERABLES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201" w:right="194" w:hanging="5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CARENCIA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72;top:231;width:1349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40" w:right="0" w:hanging="4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VULNERABLES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INGRESO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340;top:128;width:1349;height:593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POBRES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-1" w:right="0" w:firstLine="1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VULNERABLES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55;top:334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6884"/>
      </w:tblGrid>
      <w:tr>
        <w:trPr>
          <w:trHeight w:val="182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168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48.1</w:t>
              <w:tab/>
              <w:t>29.8</w:t>
              <w:tab/>
              <w:t>5.9</w:t>
              <w:tab/>
              <w:t>16.3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202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41.9</w:t>
              <w:tab/>
              <w:t>29.6</w:t>
              <w:tab/>
              <w:t>8.4</w:t>
              <w:tab/>
              <w:t>20.1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203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24.7</w:t>
              <w:tab/>
              <w:t>30.8</w:t>
              <w:tab/>
              <w:t>4.6</w:t>
              <w:tab/>
              <w:t>39.9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202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28.5</w:t>
              <w:tab/>
              <w:t>40.3</w:t>
              <w:tab/>
              <w:t>2.6</w:t>
              <w:tab/>
              <w:t>28.6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202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53.8</w:t>
              <w:tab/>
              <w:t>23.9</w:t>
              <w:tab/>
              <w:t>7.2</w:t>
              <w:tab/>
              <w:t>15.1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18" w:val="left" w:leader="none"/>
                <w:tab w:pos="1706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9" w:val="left" w:leader="none"/>
                <w:tab w:pos="1821" w:val="left" w:leader="none"/>
                <w:tab w:pos="3439" w:val="left" w:leader="none"/>
                <w:tab w:pos="4956" w:val="left" w:leader="none"/>
                <w:tab w:pos="6147" w:val="left" w:leader="none"/>
                <w:tab w:pos="6828" w:val="left" w:leader="none"/>
              </w:tabs>
              <w:spacing w:line="197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30.9</w:t>
              <w:tab/>
              <w:t>33.5</w:t>
              <w:tab/>
              <w:t>4.5</w:t>
              <w:tab/>
              <w:t>31.1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100.0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686" w:right="139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10"/>
        </w:rPr>
        <w:t> </w:t>
      </w:r>
      <w:r>
        <w:rPr>
          <w:rFonts w:ascii="Arial" w:hAnsi="Arial" w:cs="Arial" w:eastAsia="Arial"/>
          <w:color w:val="5D6770"/>
          <w:spacing w:val="-1"/>
        </w:rPr>
        <w:t>CONEVAL.</w:t>
      </w:r>
      <w:r>
        <w:rPr>
          <w:rFonts w:ascii="Arial" w:hAnsi="Arial" w:cs="Arial" w:eastAsia="Arial"/>
          <w:color w:val="5D6770"/>
          <w:spacing w:val="8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2"/>
        </w:rPr>
        <w:t>base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8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6"/>
        </w:rPr>
        <w:t> </w:t>
      </w:r>
      <w:r>
        <w:rPr>
          <w:rFonts w:ascii="Arial" w:hAnsi="Arial" w:cs="Arial" w:eastAsia="Arial"/>
          <w:color w:val="5D6770"/>
          <w:spacing w:val="-1"/>
        </w:rPr>
        <w:t>Socioeconómicas</w:t>
      </w:r>
      <w:r>
        <w:rPr>
          <w:rFonts w:ascii="Arial" w:hAnsi="Arial" w:cs="Arial" w:eastAsia="Arial"/>
          <w:color w:val="5D6770"/>
          <w:spacing w:val="9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13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2"/>
        </w:rPr>
        <w:t>Nacional</w:t>
      </w:r>
      <w:r>
        <w:rPr>
          <w:rFonts w:ascii="Arial" w:hAnsi="Arial" w:cs="Arial" w:eastAsia="Arial"/>
          <w:color w:val="5D6770"/>
          <w:spacing w:val="8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7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55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la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muestra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del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2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left="3686" w:right="139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estimaciones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municipales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2010,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han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sido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ajustadas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reportada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nivel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julio</w:t>
      </w:r>
      <w:r>
        <w:rPr>
          <w:rFonts w:ascii="Arial" w:hAnsi="Arial"/>
          <w:color w:val="5D6770"/>
          <w:spacing w:val="8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2011.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Pueden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variar ligeramente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debido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2"/>
        </w:rPr>
        <w:t>valores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faltantes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MCS- </w:t>
      </w:r>
      <w:r>
        <w:rPr>
          <w:rFonts w:ascii="Arial" w:hAnsi="Arial"/>
          <w:color w:val="5D6770"/>
          <w:spacing w:val="-1"/>
        </w:rPr>
        <w:t>ENIGH </w:t>
      </w:r>
      <w:r>
        <w:rPr>
          <w:rFonts w:ascii="Arial" w:hAnsi="Arial"/>
          <w:color w:val="5D6770"/>
          <w:spacing w:val="-2"/>
        </w:rPr>
        <w:t>2010.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66"/>
          <w:headerReference w:type="even" r:id="rId467"/>
          <w:footerReference w:type="default" r:id="rId468"/>
          <w:footerReference w:type="even" r:id="rId469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38"/>
        <w:ind w:left="3635" w:right="3417" w:hanging="131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105"/>
        </w:rPr>
        <w:t>INDICADOR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5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spacing w:val="-1"/>
          <w:w w:val="105"/>
        </w:rPr>
        <w:t>VULNERABILIDAD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POBR</w:t>
      </w:r>
      <w:r>
        <w:rPr>
          <w:rFonts w:ascii="Arial"/>
          <w:color w:val="5D6770"/>
          <w:spacing w:val="-1"/>
          <w:w w:val="105"/>
        </w:rPr>
        <w:t>EZA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57"/>
          <w:w w:val="104"/>
        </w:rPr>
        <w:t> </w:t>
      </w:r>
      <w:r>
        <w:rPr>
          <w:rFonts w:ascii="Arial"/>
          <w:color w:val="5D6770"/>
          <w:w w:val="105"/>
        </w:rPr>
        <w:t>MUNICIPIO</w:t>
      </w:r>
      <w:r>
        <w:rPr>
          <w:rFonts w:ascii="Arial"/>
          <w:color w:val="5D6770"/>
          <w:spacing w:val="14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15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B.C.SUR,</w:t>
      </w:r>
      <w:r>
        <w:rPr>
          <w:rFonts w:ascii="Arial"/>
          <w:color w:val="5D6770"/>
          <w:spacing w:val="14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2010</w:t>
      </w:r>
      <w:r>
        <w:rPr>
          <w:rFonts w:ascii="Arial"/>
          <w:color w:val="5D6770"/>
          <w:spacing w:val="15"/>
          <w:w w:val="105"/>
        </w:rPr>
        <w:t> </w:t>
      </w:r>
      <w:r>
        <w:rPr>
          <w:rFonts w:ascii="Arial"/>
          <w:color w:val="5D6770"/>
          <w:w w:val="105"/>
        </w:rPr>
        <w:t>(%)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100%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50%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tabs>
          <w:tab w:pos="764" w:val="left" w:leader="none"/>
        </w:tabs>
        <w:spacing w:line="240" w:lineRule="auto"/>
        <w:ind w:left="0"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255.360001pt;margin-top:-10.186108pt;width:237.75pt;height:171.4pt;mso-position-horizontal-relative:page;mso-position-vertical-relative:paragraph;z-index:-856552" coordorigin="5107,-204" coordsize="4755,3428">
            <v:group style="position:absolute;left:5314;top:1558;width:495;height:1608" coordorigin="5314,1558" coordsize="495,1608">
              <v:shape style="position:absolute;left:5314;top:1558;width:495;height:1608" coordorigin="5314,1558" coordsize="495,1608" path="m5314,3166l5808,3166,5808,1558,5314,1558,5314,3166xe" filled="true" fillcolor="#005aa7" stroked="false">
                <v:path arrowok="t"/>
                <v:fill type="solid"/>
              </v:shape>
            </v:group>
            <v:group style="position:absolute;left:5314;top:1558;width:495;height:1608" coordorigin="5314,1558" coordsize="495,1608">
              <v:shape style="position:absolute;left:5314;top:1558;width:495;height:1608" coordorigin="5314,1558" coordsize="495,1608" path="m5314,3166l5808,3166,5808,1558,5314,1558,5314,3166xe" filled="false" stroked="true" strokeweight="2.16pt" strokecolor="#005aa7">
                <v:path arrowok="t"/>
              </v:shape>
            </v:group>
            <v:group style="position:absolute;left:5314;top:559;width:495;height:999" coordorigin="5314,559" coordsize="495,999">
              <v:shape style="position:absolute;left:5314;top:559;width:495;height:999" coordorigin="5314,559" coordsize="495,999" path="m5314,1558l5808,1558,5808,559,5314,559,5314,1558xe" filled="true" fillcolor="#ed6b06" stroked="false">
                <v:path arrowok="t"/>
                <v:fill type="solid"/>
              </v:shape>
            </v:group>
            <v:group style="position:absolute;left:5314;top:559;width:495;height:999" coordorigin="5314,559" coordsize="495,999">
              <v:shape style="position:absolute;left:5314;top:559;width:495;height:999" coordorigin="5314,559" coordsize="495,999" path="m5314,1558l5808,1558,5808,559,5314,559,5314,1558xe" filled="false" stroked="true" strokeweight="2.16pt" strokecolor="#ed6b06">
                <v:path arrowok="t"/>
              </v:shape>
            </v:group>
            <v:group style="position:absolute;left:5314;top:363;width:495;height:197" coordorigin="5314,363" coordsize="495,197">
              <v:shape style="position:absolute;left:5314;top:363;width:495;height:197" coordorigin="5314,363" coordsize="495,197" path="m5314,559l5808,559,5808,363,5314,363,5314,559xe" filled="true" fillcolor="#5cbeb5" stroked="false">
                <v:path arrowok="t"/>
                <v:fill type="solid"/>
              </v:shape>
            </v:group>
            <v:group style="position:absolute;left:5314;top:363;width:495;height:197" coordorigin="5314,363" coordsize="495,197">
              <v:shape style="position:absolute;left:5314;top:363;width:495;height:197" coordorigin="5314,363" coordsize="495,197" path="m5314,559l5808,559,5808,363,5314,363,5314,559xe" filled="false" stroked="true" strokeweight="2.16pt" strokecolor="#5cbeb5">
                <v:path arrowok="t"/>
              </v:shape>
            </v:group>
            <v:group style="position:absolute;left:5314;top:-182;width:495;height:545" coordorigin="5314,-182" coordsize="495,545">
              <v:shape style="position:absolute;left:5314;top:-182;width:495;height:545" coordorigin="5314,-182" coordsize="495,545" path="m5314,363l5808,363,5808,-182,5314,-182,5314,363xe" filled="true" fillcolor="#009d4e" stroked="false">
                <v:path arrowok="t"/>
                <v:fill type="solid"/>
              </v:shape>
            </v:group>
            <v:group style="position:absolute;left:5314;top:-182;width:495;height:545" coordorigin="5314,-182" coordsize="495,545">
              <v:shape style="position:absolute;left:5314;top:-182;width:495;height:545" coordorigin="5314,-182" coordsize="495,545" path="m5314,363l5808,363,5808,-182,5314,-182,5314,363xe" filled="false" stroked="true" strokeweight="2.16pt" strokecolor="#009d4e">
                <v:path arrowok="t"/>
              </v:shape>
            </v:group>
            <v:group style="position:absolute;left:6079;top:1762;width:492;height:1404" coordorigin="6079,1762" coordsize="492,1404">
              <v:shape style="position:absolute;left:6079;top:1762;width:492;height:1404" coordorigin="6079,1762" coordsize="492,1404" path="m6079,3166l6571,3166,6571,1762,6079,1762,6079,3166xe" filled="true" fillcolor="#005aa7" stroked="false">
                <v:path arrowok="t"/>
                <v:fill type="solid"/>
              </v:shape>
            </v:group>
            <v:group style="position:absolute;left:6079;top:1762;width:492;height:1404" coordorigin="6079,1762" coordsize="492,1404">
              <v:shape style="position:absolute;left:6079;top:1762;width:492;height:1404" coordorigin="6079,1762" coordsize="492,1404" path="m6079,3166l6571,3166,6571,1762,6079,1762,6079,3166xe" filled="false" stroked="true" strokeweight="2.16pt" strokecolor="#005aa7">
                <v:path arrowok="t"/>
              </v:shape>
            </v:group>
            <v:group style="position:absolute;left:6079;top:771;width:492;height:992" coordorigin="6079,771" coordsize="492,992">
              <v:shape style="position:absolute;left:6079;top:771;width:492;height:992" coordorigin="6079,771" coordsize="492,992" path="m6079,1762l6571,1762,6571,771,6079,771,6079,1762xe" filled="true" fillcolor="#ed6b06" stroked="false">
                <v:path arrowok="t"/>
                <v:fill type="solid"/>
              </v:shape>
            </v:group>
            <v:group style="position:absolute;left:6079;top:771;width:492;height:992" coordorigin="6079,771" coordsize="492,992">
              <v:shape style="position:absolute;left:6079;top:771;width:492;height:992" coordorigin="6079,771" coordsize="492,992" path="m6079,1762l6571,1762,6571,771,6079,771,6079,1762xe" filled="false" stroked="true" strokeweight="2.16pt" strokecolor="#ed6b06">
                <v:path arrowok="t"/>
              </v:shape>
            </v:group>
            <v:group style="position:absolute;left:6079;top:490;width:492;height:281" coordorigin="6079,490" coordsize="492,281">
              <v:shape style="position:absolute;left:6079;top:490;width:492;height:281" coordorigin="6079,490" coordsize="492,281" path="m6079,771l6571,771,6571,490,6079,490,6079,771xe" filled="true" fillcolor="#5cbeb5" stroked="false">
                <v:path arrowok="t"/>
                <v:fill type="solid"/>
              </v:shape>
            </v:group>
            <v:group style="position:absolute;left:6079;top:490;width:492;height:281" coordorigin="6079,490" coordsize="492,281">
              <v:shape style="position:absolute;left:6079;top:490;width:492;height:281" coordorigin="6079,490" coordsize="492,281" path="m6079,771l6571,771,6571,490,6079,490,6079,771xe" filled="false" stroked="true" strokeweight="2.16pt" strokecolor="#5cbeb5">
                <v:path arrowok="t"/>
              </v:shape>
            </v:group>
            <v:group style="position:absolute;left:6079;top:-182;width:492;height:672" coordorigin="6079,-182" coordsize="492,672">
              <v:shape style="position:absolute;left:6079;top:-182;width:492;height:672" coordorigin="6079,-182" coordsize="492,672" path="m6079,490l6571,490,6571,-182,6079,-182,6079,490xe" filled="true" fillcolor="#009d4e" stroked="false">
                <v:path arrowok="t"/>
                <v:fill type="solid"/>
              </v:shape>
            </v:group>
            <v:group style="position:absolute;left:6079;top:-182;width:492;height:672" coordorigin="6079,-182" coordsize="492,672">
              <v:shape style="position:absolute;left:6079;top:-182;width:492;height:672" coordorigin="6079,-182" coordsize="492,672" path="m6079,490l6571,490,6571,-182,6079,-182,6079,490xe" filled="false" stroked="true" strokeweight="2.16pt" strokecolor="#009d4e">
                <v:path arrowok="t"/>
              </v:shape>
            </v:group>
            <v:group style="position:absolute;left:6842;top:2338;width:495;height:828" coordorigin="6842,2338" coordsize="495,828">
              <v:shape style="position:absolute;left:6842;top:2338;width:495;height:828" coordorigin="6842,2338" coordsize="495,828" path="m6842,3166l7337,3166,7337,2338,6842,2338,6842,3166xe" filled="true" fillcolor="#005aa7" stroked="false">
                <v:path arrowok="t"/>
                <v:fill type="solid"/>
              </v:shape>
            </v:group>
            <v:group style="position:absolute;left:6842;top:2338;width:495;height:828" coordorigin="6842,2338" coordsize="495,828">
              <v:shape style="position:absolute;left:6842;top:2338;width:495;height:828" coordorigin="6842,2338" coordsize="495,828" path="m6842,3166l7337,3166,7337,2338,6842,2338,6842,3166xe" filled="false" stroked="true" strokeweight="2.16pt" strokecolor="#005aa7">
                <v:path arrowok="t"/>
              </v:shape>
            </v:group>
            <v:group style="position:absolute;left:6842;top:1306;width:495;height:1032" coordorigin="6842,1306" coordsize="495,1032">
              <v:shape style="position:absolute;left:6842;top:1306;width:495;height:1032" coordorigin="6842,1306" coordsize="495,1032" path="m6842,2338l7337,2338,7337,1306,6842,1306,6842,2338xe" filled="true" fillcolor="#ed6b06" stroked="false">
                <v:path arrowok="t"/>
                <v:fill type="solid"/>
              </v:shape>
            </v:group>
            <v:group style="position:absolute;left:6842;top:1306;width:495;height:1032" coordorigin="6842,1306" coordsize="495,1032">
              <v:shape style="position:absolute;left:6842;top:1306;width:495;height:1032" coordorigin="6842,1306" coordsize="495,1032" path="m6842,2338l7337,2338,7337,1306,6842,1306,6842,2338xe" filled="false" stroked="true" strokeweight="2.16pt" strokecolor="#ed6b06">
                <v:path arrowok="t"/>
              </v:shape>
            </v:group>
            <v:group style="position:absolute;left:6842;top:1152;width:495;height:154" coordorigin="6842,1152" coordsize="495,154">
              <v:shape style="position:absolute;left:6842;top:1152;width:495;height:154" coordorigin="6842,1152" coordsize="495,154" path="m6842,1306l7337,1306,7337,1152,6842,1152,6842,1306xe" filled="true" fillcolor="#5cbeb5" stroked="false">
                <v:path arrowok="t"/>
                <v:fill type="solid"/>
              </v:shape>
            </v:group>
            <v:group style="position:absolute;left:6842;top:1152;width:495;height:154" coordorigin="6842,1152" coordsize="495,154">
              <v:shape style="position:absolute;left:6842;top:1152;width:495;height:154" coordorigin="6842,1152" coordsize="495,154" path="m6842,1306l7337,1306,7337,1152,6842,1152,6842,1306xe" filled="false" stroked="true" strokeweight="2.16pt" strokecolor="#5cbeb5">
                <v:path arrowok="t"/>
              </v:shape>
            </v:group>
            <v:group style="position:absolute;left:6842;top:-182;width:495;height:1335" coordorigin="6842,-182" coordsize="495,1335">
              <v:shape style="position:absolute;left:6842;top:-182;width:495;height:1335" coordorigin="6842,-182" coordsize="495,1335" path="m6842,1152l7337,1152,7337,-182,6842,-182,6842,1152xe" filled="true" fillcolor="#009d4e" stroked="false">
                <v:path arrowok="t"/>
                <v:fill type="solid"/>
              </v:shape>
            </v:group>
            <v:group style="position:absolute;left:6842;top:-182;width:495;height:1335" coordorigin="6842,-182" coordsize="495,1335">
              <v:shape style="position:absolute;left:6842;top:-182;width:495;height:1335" coordorigin="6842,-182" coordsize="495,1335" path="m6842,1152l7337,1152,7337,-182,6842,-182,6842,1152xe" filled="false" stroked="true" strokeweight="2.16pt" strokecolor="#009d4e">
                <v:path arrowok="t"/>
              </v:shape>
            </v:group>
            <v:group style="position:absolute;left:7608;top:2211;width:492;height:956" coordorigin="7608,2211" coordsize="492,956">
              <v:shape style="position:absolute;left:7608;top:2211;width:492;height:956" coordorigin="7608,2211" coordsize="492,956" path="m7608,3166l8100,3166,8100,2211,7608,2211,7608,3166xe" filled="true" fillcolor="#005aa7" stroked="false">
                <v:path arrowok="t"/>
                <v:fill type="solid"/>
              </v:shape>
            </v:group>
            <v:group style="position:absolute;left:7608;top:2211;width:492;height:956" coordorigin="7608,2211" coordsize="492,956">
              <v:shape style="position:absolute;left:7608;top:2211;width:492;height:956" coordorigin="7608,2211" coordsize="492,956" path="m7608,3166l8100,3166,8100,2211,7608,2211,7608,3166xe" filled="false" stroked="true" strokeweight="2.16pt" strokecolor="#005aa7">
                <v:path arrowok="t"/>
              </v:shape>
            </v:group>
            <v:group style="position:absolute;left:7608;top:862;width:492;height:1349" coordorigin="7608,862" coordsize="492,1349">
              <v:shape style="position:absolute;left:7608;top:862;width:492;height:1349" coordorigin="7608,862" coordsize="492,1349" path="m7608,2211l8100,2211,8100,862,7608,862,7608,2211xe" filled="true" fillcolor="#ed6b06" stroked="false">
                <v:path arrowok="t"/>
                <v:fill type="solid"/>
              </v:shape>
            </v:group>
            <v:group style="position:absolute;left:7608;top:862;width:492;height:1349" coordorigin="7608,862" coordsize="492,1349">
              <v:shape style="position:absolute;left:7608;top:862;width:492;height:1349" coordorigin="7608,862" coordsize="492,1349" path="m7608,2211l8100,2211,8100,862,7608,862,7608,2211xe" filled="false" stroked="true" strokeweight="2.16pt" strokecolor="#ed6b06">
                <v:path arrowok="t"/>
              </v:shape>
            </v:group>
            <v:group style="position:absolute;left:7608;top:774;width:492;height:89" coordorigin="7608,774" coordsize="492,89">
              <v:shape style="position:absolute;left:7608;top:774;width:492;height:89" coordorigin="7608,774" coordsize="492,89" path="m7608,863l8100,863,8100,774,7608,774,7608,863xe" filled="true" fillcolor="#5cbeb5" stroked="false">
                <v:path arrowok="t"/>
                <v:fill type="solid"/>
              </v:shape>
            </v:group>
            <v:group style="position:absolute;left:7608;top:775;width:492;height:87" coordorigin="7608,775" coordsize="492,87">
              <v:shape style="position:absolute;left:7608;top:775;width:492;height:87" coordorigin="7608,775" coordsize="492,87" path="m7608,862l8100,862,8100,775,7608,775,7608,862xe" filled="false" stroked="true" strokeweight="2.16pt" strokecolor="#5cbeb5">
                <v:path arrowok="t"/>
              </v:shape>
            </v:group>
            <v:group style="position:absolute;left:7608;top:-182;width:492;height:958" coordorigin="7608,-182" coordsize="492,958">
              <v:shape style="position:absolute;left:7608;top:-182;width:492;height:958" coordorigin="7608,-182" coordsize="492,958" path="m7608,775l8100,775,8100,-182,7608,-182,7608,775xe" filled="true" fillcolor="#009d4e" stroked="false">
                <v:path arrowok="t"/>
                <v:fill type="solid"/>
              </v:shape>
            </v:group>
            <v:group style="position:absolute;left:7608;top:-182;width:492;height:958" coordorigin="7608,-182" coordsize="492,958">
              <v:shape style="position:absolute;left:7608;top:-182;width:492;height:958" coordorigin="7608,-182" coordsize="492,958" path="m7608,775l8100,775,8100,-182,7608,-182,7608,775xe" filled="false" stroked="true" strokeweight="2.16pt" strokecolor="#009d4e">
                <v:path arrowok="t"/>
              </v:shape>
            </v:group>
            <v:group style="position:absolute;left:8371;top:1363;width:495;height:1803" coordorigin="8371,1363" coordsize="495,1803">
              <v:shape style="position:absolute;left:8371;top:1363;width:495;height:1803" coordorigin="8371,1363" coordsize="495,1803" path="m8371,3166l8866,3166,8866,1363,8371,1363,8371,3166xe" filled="true" fillcolor="#005aa7" stroked="false">
                <v:path arrowok="t"/>
                <v:fill type="solid"/>
              </v:shape>
            </v:group>
            <v:group style="position:absolute;left:8371;top:1363;width:495;height:1803" coordorigin="8371,1363" coordsize="495,1803">
              <v:shape style="position:absolute;left:8371;top:1363;width:495;height:1803" coordorigin="8371,1363" coordsize="495,1803" path="m8371,3166l8866,3166,8866,1363,8371,1363,8371,3166xe" filled="false" stroked="true" strokeweight="2.16pt" strokecolor="#005aa7">
                <v:path arrowok="t"/>
              </v:shape>
            </v:group>
            <v:group style="position:absolute;left:8371;top:564;width:495;height:800" coordorigin="8371,564" coordsize="495,800">
              <v:shape style="position:absolute;left:8371;top:564;width:495;height:800" coordorigin="8371,564" coordsize="495,800" path="m8371,1363l8866,1363,8866,564,8371,564,8371,1363xe" filled="true" fillcolor="#ed6b06" stroked="false">
                <v:path arrowok="t"/>
                <v:fill type="solid"/>
              </v:shape>
            </v:group>
            <v:group style="position:absolute;left:8371;top:564;width:495;height:800" coordorigin="8371,564" coordsize="495,800">
              <v:shape style="position:absolute;left:8371;top:564;width:495;height:800" coordorigin="8371,564" coordsize="495,800" path="m8371,1363l8866,1363,8866,564,8371,564,8371,1363xe" filled="false" stroked="true" strokeweight="2.16pt" strokecolor="#ed6b06">
                <v:path arrowok="t"/>
              </v:shape>
            </v:group>
            <v:group style="position:absolute;left:8371;top:322;width:495;height:243" coordorigin="8371,322" coordsize="495,243">
              <v:shape style="position:absolute;left:8371;top:322;width:495;height:243" coordorigin="8371,322" coordsize="495,243" path="m8371,564l8866,564,8866,322,8371,322,8371,564xe" filled="true" fillcolor="#5cbeb5" stroked="false">
                <v:path arrowok="t"/>
                <v:fill type="solid"/>
              </v:shape>
            </v:group>
            <v:group style="position:absolute;left:8371;top:322;width:495;height:243" coordorigin="8371,322" coordsize="495,243">
              <v:shape style="position:absolute;left:8371;top:322;width:495;height:243" coordorigin="8371,322" coordsize="495,243" path="m8371,564l8866,564,8866,322,8371,322,8371,564xe" filled="false" stroked="true" strokeweight="2.16pt" strokecolor="#5cbeb5">
                <v:path arrowok="t"/>
              </v:shape>
            </v:group>
            <v:group style="position:absolute;left:8371;top:-182;width:495;height:504" coordorigin="8371,-182" coordsize="495,504">
              <v:shape style="position:absolute;left:8371;top:-182;width:495;height:504" coordorigin="8371,-182" coordsize="495,504" path="m8371,322l8866,322,8866,-182,8371,-182,8371,322xe" filled="true" fillcolor="#009d4e" stroked="false">
                <v:path arrowok="t"/>
                <v:fill type="solid"/>
              </v:shape>
            </v:group>
            <v:group style="position:absolute;left:8371;top:-182;width:495;height:504" coordorigin="8371,-182" coordsize="495,504">
              <v:shape style="position:absolute;left:8371;top:-182;width:495;height:504" coordorigin="8371,-182" coordsize="495,504" path="m8371,322l8866,322,8866,-182,8371,-182,8371,322xe" filled="false" stroked="true" strokeweight="2.16pt" strokecolor="#009d4e">
                <v:path arrowok="t"/>
              </v:shape>
            </v:group>
            <v:group style="position:absolute;left:9137;top:2131;width:492;height:1035" coordorigin="9137,2131" coordsize="492,1035">
              <v:shape style="position:absolute;left:9137;top:2131;width:492;height:1035" coordorigin="9137,2131" coordsize="492,1035" path="m9137,3166l9629,3166,9629,2131,9137,2131,9137,3166xe" filled="true" fillcolor="#005aa7" stroked="false">
                <v:path arrowok="t"/>
                <v:fill type="solid"/>
              </v:shape>
            </v:group>
            <v:group style="position:absolute;left:9137;top:2131;width:492;height:1035" coordorigin="9137,2131" coordsize="492,1035">
              <v:shape style="position:absolute;left:9137;top:2131;width:492;height:1035" coordorigin="9137,2131" coordsize="492,1035" path="m9137,3166l9629,3166,9629,2131,9137,2131,9137,3166xe" filled="false" stroked="true" strokeweight="2.16pt" strokecolor="#005aa7">
                <v:path arrowok="t"/>
              </v:shape>
            </v:group>
            <v:group style="position:absolute;left:9137;top:1008;width:492;height:1124" coordorigin="9137,1008" coordsize="492,1124">
              <v:shape style="position:absolute;left:9137;top:1008;width:492;height:1124" coordorigin="9137,1008" coordsize="492,1124" path="m9137,2131l9629,2131,9629,1008,9137,1008,9137,2131xe" filled="true" fillcolor="#ed6b06" stroked="false">
                <v:path arrowok="t"/>
                <v:fill type="solid"/>
              </v:shape>
            </v:group>
            <v:group style="position:absolute;left:9137;top:1008;width:492;height:1124" coordorigin="9137,1008" coordsize="492,1124">
              <v:shape style="position:absolute;left:9137;top:1008;width:492;height:1124" coordorigin="9137,1008" coordsize="492,1124" path="m9137,2131l9629,2131,9629,1008,9137,1008,9137,2131xe" filled="false" stroked="true" strokeweight="2.16pt" strokecolor="#ed6b06">
                <v:path arrowok="t"/>
              </v:shape>
            </v:group>
            <v:group style="position:absolute;left:9137;top:857;width:492;height:152" coordorigin="9137,857" coordsize="492,152">
              <v:shape style="position:absolute;left:9137;top:857;width:492;height:152" coordorigin="9137,857" coordsize="492,152" path="m9137,1008l9629,1008,9629,857,9137,857,9137,1008xe" filled="true" fillcolor="#5cbeb5" stroked="false">
                <v:path arrowok="t"/>
                <v:fill type="solid"/>
              </v:shape>
            </v:group>
            <v:group style="position:absolute;left:9137;top:857;width:492;height:152" coordorigin="9137,857" coordsize="492,152">
              <v:shape style="position:absolute;left:9137;top:857;width:492;height:152" coordorigin="9137,857" coordsize="492,152" path="m9137,1008l9629,1008,9629,857,9137,857,9137,1008xe" filled="false" stroked="true" strokeweight="2.16pt" strokecolor="#5cbeb5">
                <v:path arrowok="t"/>
              </v:shape>
            </v:group>
            <v:group style="position:absolute;left:9137;top:-182;width:492;height:1040" coordorigin="9137,-182" coordsize="492,1040">
              <v:shape style="position:absolute;left:9137;top:-182;width:492;height:1040" coordorigin="9137,-182" coordsize="492,1040" path="m9137,857l9629,857,9629,-182,9137,-182,9137,857xe" filled="true" fillcolor="#009d4e" stroked="false">
                <v:path arrowok="t"/>
                <v:fill type="solid"/>
              </v:shape>
            </v:group>
            <v:group style="position:absolute;left:9137;top:-182;width:492;height:1040" coordorigin="9137,-182" coordsize="492,1040">
              <v:shape style="position:absolute;left:9137;top:-182;width:492;height:1040" coordorigin="9137,-182" coordsize="492,1040" path="m9137,857l9629,857,9629,-182,9137,-182,9137,857xe" filled="false" stroked="true" strokeweight="2.16pt" strokecolor="#009d4e">
                <v:path arrowok="t"/>
              </v:shape>
            </v:group>
            <v:group style="position:absolute;left:5179;top:-182;width:2;height:3399" coordorigin="5179,-182" coordsize="2,3399">
              <v:shape style="position:absolute;left:5179;top:-182;width:2;height:3399" coordorigin="5179,-182" coordsize="0,3399" path="m5179,-182l5179,3216e" filled="false" stroked="true" strokeweight=".72pt" strokecolor="#5d6770">
                <v:path arrowok="t"/>
              </v:shape>
            </v:group>
            <v:group style="position:absolute;left:5114;top:3166;width:4652;height:2" coordorigin="5114,3166" coordsize="4652,2">
              <v:shape style="position:absolute;left:5114;top:3166;width:4652;height:2" coordorigin="5114,3166" coordsize="4652,0" path="m5114,3166l9766,3166e" filled="false" stroked="true" strokeweight=".72pt" strokecolor="#5d6770">
                <v:path arrowok="t"/>
              </v:shape>
            </v:group>
            <v:group style="position:absolute;left:5114;top:1491;width:65;height:2" coordorigin="5114,1491" coordsize="65,2">
              <v:shape style="position:absolute;left:5114;top:1491;width:65;height:2" coordorigin="5114,1491" coordsize="65,0" path="m5114,1491l5179,1491e" filled="false" stroked="true" strokeweight=".72pt" strokecolor="#5d6770">
                <v:path arrowok="t"/>
              </v:shape>
            </v:group>
            <v:group style="position:absolute;left:5114;top:-182;width:65;height:2" coordorigin="5114,-182" coordsize="65,2">
              <v:shape style="position:absolute;left:5114;top:-182;width:65;height:2" coordorigin="5114,-182" coordsize="65,0" path="m5114,-182l5179,-182e" filled="false" stroked="true" strokeweight=".72pt" strokecolor="#5d6770">
                <v:path arrowok="t"/>
              </v:shape>
            </v:group>
            <v:group style="position:absolute;left:5942;top:3166;width:2;height:51" coordorigin="5942,3166" coordsize="2,51">
              <v:shape style="position:absolute;left:5942;top:3166;width:2;height:51" coordorigin="5942,3166" coordsize="0,51" path="m5942,3166l5942,3216e" filled="false" stroked="true" strokeweight=".72pt" strokecolor="#5d6770">
                <v:path arrowok="t"/>
              </v:shape>
            </v:group>
            <v:group style="position:absolute;left:6708;top:3166;width:2;height:51" coordorigin="6708,3166" coordsize="2,51">
              <v:shape style="position:absolute;left:6708;top:3166;width:2;height:51" coordorigin="6708,3166" coordsize="0,51" path="m6708,3166l6708,3216e" filled="false" stroked="true" strokeweight=".72pt" strokecolor="#5d6770">
                <v:path arrowok="t"/>
              </v:shape>
            </v:group>
            <v:group style="position:absolute;left:7471;top:3166;width:2;height:51" coordorigin="7471,3166" coordsize="2,51">
              <v:shape style="position:absolute;left:7471;top:3166;width:2;height:51" coordorigin="7471,3166" coordsize="0,51" path="m7471,3166l7471,3216e" filled="false" stroked="true" strokeweight=".72pt" strokecolor="#5d6770">
                <v:path arrowok="t"/>
              </v:shape>
            </v:group>
            <v:group style="position:absolute;left:8237;top:3166;width:2;height:51" coordorigin="8237,3166" coordsize="2,51">
              <v:shape style="position:absolute;left:8237;top:3166;width:2;height:51" coordorigin="8237,3166" coordsize="0,51" path="m8237,3166l8237,3216e" filled="false" stroked="true" strokeweight=".72pt" strokecolor="#5d6770">
                <v:path arrowok="t"/>
              </v:shape>
            </v:group>
            <v:group style="position:absolute;left:9000;top:3166;width:2;height:51" coordorigin="9000,3166" coordsize="2,51">
              <v:shape style="position:absolute;left:9000;top:3166;width:2;height:51" coordorigin="9000,3166" coordsize="0,51" path="m9000,3166l9000,3216e" filled="false" stroked="true" strokeweight=".72pt" strokecolor="#5d6770">
                <v:path arrowok="t"/>
              </v:shape>
            </v:group>
            <v:group style="position:absolute;left:9766;top:3166;width:2;height:51" coordorigin="9766,3166" coordsize="2,51">
              <v:shape style="position:absolute;left:9766;top:3166;width:2;height:51" coordorigin="9766,3166" coordsize="0,51" path="m9766,3166l9766,3216e" filled="false" stroked="true" strokeweight=".72pt" strokecolor="#5d6770">
                <v:path arrowok="t"/>
              </v:shape>
            </v:group>
            <v:group style="position:absolute;left:9744;top:60;width:96;height:96" coordorigin="9744,60" coordsize="96,96">
              <v:shape style="position:absolute;left:9744;top:60;width:96;height:96" coordorigin="9744,60" coordsize="96,96" path="m9744,156l9840,156,9840,60,9744,60,9744,156xe" filled="true" fillcolor="#009d4e" stroked="false">
                <v:path arrowok="t"/>
                <v:fill type="solid"/>
              </v:shape>
            </v:group>
            <v:group style="position:absolute;left:9744;top:60;width:96;height:96" coordorigin="9744,60" coordsize="96,96">
              <v:shape style="position:absolute;left:9744;top:60;width:96;height:96" coordorigin="9744,60" coordsize="96,96" path="m9744,156l9840,156,9840,60,9744,60,9744,156xe" filled="false" stroked="true" strokeweight="2.16pt" strokecolor="#009d4e">
                <v:path arrowok="t"/>
              </v:shape>
            </v:group>
            <v:group style="position:absolute;left:9744;top:946;width:96;height:99" coordorigin="9744,946" coordsize="96,99">
              <v:shape style="position:absolute;left:9744;top:946;width:96;height:99" coordorigin="9744,946" coordsize="96,99" path="m9744,1044l9840,1044,9840,946,9744,946,9744,1044xe" filled="true" fillcolor="#5cbeb5" stroked="false">
                <v:path arrowok="t"/>
                <v:fill type="solid"/>
              </v:shape>
            </v:group>
            <v:group style="position:absolute;left:9744;top:946;width:96;height:99" coordorigin="9744,946" coordsize="96,99">
              <v:shape style="position:absolute;left:9744;top:946;width:96;height:99" coordorigin="9744,946" coordsize="96,99" path="m9744,1044l9840,1044,9840,946,9744,946,9744,1044xe" filled="false" stroked="true" strokeweight="2.16pt" strokecolor="#5cbeb5">
                <v:path arrowok="t"/>
              </v:shape>
            </v:group>
            <v:group style="position:absolute;left:9744;top:1834;width:96;height:96" coordorigin="9744,1834" coordsize="96,96">
              <v:shape style="position:absolute;left:9744;top:1834;width:96;height:96" coordorigin="9744,1834" coordsize="96,96" path="m9744,1930l9840,1930,9840,1834,9744,1834,9744,1930xe" filled="true" fillcolor="#ed6b06" stroked="false">
                <v:path arrowok="t"/>
                <v:fill type="solid"/>
              </v:shape>
            </v:group>
            <v:group style="position:absolute;left:9744;top:1834;width:96;height:96" coordorigin="9744,1834" coordsize="96,96">
              <v:shape style="position:absolute;left:9744;top:1834;width:96;height:96" coordorigin="9744,1834" coordsize="96,96" path="m9744,1930l9840,1930,9840,1834,9744,1834,9744,1930xe" filled="false" stroked="true" strokeweight="2.16pt" strokecolor="#ed6b06">
                <v:path arrowok="t"/>
              </v:shape>
            </v:group>
            <v:group style="position:absolute;left:9744;top:2719;width:96;height:96" coordorigin="9744,2719" coordsize="96,96">
              <v:shape style="position:absolute;left:9744;top:2719;width:96;height:96" coordorigin="9744,2719" coordsize="96,96" path="m9744,2815l9840,2815,9840,2719,9744,2719,9744,2815xe" filled="true" fillcolor="#005aa7" stroked="false">
                <v:path arrowok="t"/>
                <v:fill type="solid"/>
              </v:shape>
            </v:group>
            <v:group style="position:absolute;left:9744;top:2719;width:96;height:96" coordorigin="9744,2719" coordsize="96,96">
              <v:shape style="position:absolute;left:9744;top:2719;width:96;height:96" coordorigin="9744,2719" coordsize="96,96" path="m9744,2815l9840,2815,9840,2719,9744,2719,9744,2815xe" filled="false" stroked="true" strokeweight="2.16pt" strokecolor="#005aa7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</w:rPr>
        <w:t>16.3</w:t>
        <w:tab/>
      </w:r>
      <w:r>
        <w:rPr>
          <w:rFonts w:ascii="Arial"/>
          <w:spacing w:val="-1"/>
          <w:position w:val="-5"/>
        </w:rPr>
        <w:t>20.1</w:t>
      </w:r>
      <w:r>
        <w:rPr>
          <w:rFonts w:ascii="Arial"/>
        </w:rPr>
      </w:r>
    </w:p>
    <w:p>
      <w:pPr>
        <w:pStyle w:val="BodyText"/>
        <w:spacing w:line="177" w:lineRule="exact" w:before="127"/>
        <w:ind w:left="413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5.9</w:t>
      </w:r>
    </w:p>
    <w:p>
      <w:pPr>
        <w:pStyle w:val="BodyText"/>
        <w:spacing w:line="177" w:lineRule="exact"/>
        <w:ind w:left="0" w:right="43"/>
        <w:jc w:val="right"/>
        <w:rPr>
          <w:rFonts w:ascii="Arial" w:hAnsi="Arial" w:cs="Arial" w:eastAsia="Arial"/>
        </w:rPr>
      </w:pPr>
      <w:r>
        <w:rPr>
          <w:rFonts w:ascii="Arial"/>
          <w:spacing w:val="-1"/>
          <w:w w:val="95"/>
        </w:rPr>
        <w:t>8.4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37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29.8</w:t>
      </w:r>
    </w:p>
    <w:p>
      <w:pPr>
        <w:pStyle w:val="BodyText"/>
        <w:spacing w:line="240" w:lineRule="auto" w:before="24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spacing w:val="-1"/>
        </w:rPr>
        <w:t>29.6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764" w:val="left" w:leader="none"/>
        </w:tabs>
        <w:spacing w:line="240" w:lineRule="auto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spacing w:val="-1"/>
        </w:rPr>
        <w:t>48.0</w:t>
        <w:tab/>
      </w:r>
      <w:r>
        <w:rPr>
          <w:rFonts w:ascii="Arial"/>
          <w:spacing w:val="-1"/>
          <w:position w:val="-9"/>
        </w:rPr>
        <w:t>41.9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41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39.9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454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4.6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41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30.8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4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28.6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55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2.6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4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40.3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4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15.1</w:t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455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7.2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4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23.9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4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53.8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41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31.1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454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4.5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41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33.5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Heading9"/>
        <w:spacing w:line="247" w:lineRule="auto"/>
        <w:ind w:left="301" w:right="4001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9"/>
        </w:rPr>
        <w:t> </w:t>
      </w:r>
      <w:r>
        <w:rPr>
          <w:rFonts w:ascii="Arial"/>
          <w:color w:val="5D6770"/>
          <w:spacing w:val="6"/>
        </w:rPr>
        <w:t>pobres</w:t>
      </w:r>
      <w:r>
        <w:rPr>
          <w:rFonts w:ascii="Arial"/>
          <w:color w:val="5D6770"/>
          <w:spacing w:val="10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8"/>
        </w:rPr>
        <w:t> </w:t>
      </w:r>
      <w:r>
        <w:rPr>
          <w:rFonts w:ascii="Arial"/>
          <w:color w:val="5D6770"/>
          <w:spacing w:val="5"/>
        </w:rPr>
        <w:t>no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5"/>
        </w:rPr>
        <w:t>vulnerables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47" w:lineRule="auto" w:before="0"/>
        <w:ind w:left="301" w:right="400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5"/>
          <w:sz w:val="18"/>
        </w:rPr>
        <w:t>Vulnerables</w:t>
      </w:r>
      <w:r>
        <w:rPr>
          <w:rFonts w:ascii="Arial"/>
          <w:color w:val="5D6770"/>
          <w:spacing w:val="8"/>
          <w:sz w:val="18"/>
        </w:rPr>
        <w:t> </w:t>
      </w:r>
      <w:r>
        <w:rPr>
          <w:rFonts w:ascii="Arial"/>
          <w:color w:val="5D6770"/>
          <w:spacing w:val="6"/>
          <w:sz w:val="18"/>
        </w:rPr>
        <w:t>por</w:t>
      </w:r>
      <w:r>
        <w:rPr>
          <w:rFonts w:ascii="Arial"/>
          <w:color w:val="5D6770"/>
          <w:spacing w:val="24"/>
          <w:sz w:val="18"/>
        </w:rPr>
        <w:t> </w:t>
      </w:r>
      <w:r>
        <w:rPr>
          <w:rFonts w:ascii="Arial"/>
          <w:color w:val="5D6770"/>
          <w:spacing w:val="6"/>
          <w:sz w:val="18"/>
        </w:rPr>
        <w:t>ingreso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47" w:lineRule="auto" w:before="0"/>
        <w:ind w:left="301" w:right="400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5"/>
          <w:sz w:val="18"/>
        </w:rPr>
        <w:t>Vulnerables</w:t>
      </w:r>
      <w:r>
        <w:rPr>
          <w:rFonts w:ascii="Arial"/>
          <w:color w:val="5D6770"/>
          <w:spacing w:val="8"/>
          <w:sz w:val="18"/>
        </w:rPr>
        <w:t> </w:t>
      </w:r>
      <w:r>
        <w:rPr>
          <w:rFonts w:ascii="Arial"/>
          <w:color w:val="5D6770"/>
          <w:spacing w:val="6"/>
          <w:sz w:val="18"/>
        </w:rPr>
        <w:t>por</w:t>
      </w:r>
      <w:r>
        <w:rPr>
          <w:rFonts w:ascii="Arial"/>
          <w:color w:val="5D6770"/>
          <w:spacing w:val="24"/>
          <w:sz w:val="18"/>
        </w:rPr>
        <w:t> </w:t>
      </w:r>
      <w:r>
        <w:rPr>
          <w:rFonts w:ascii="Arial"/>
          <w:color w:val="5D6770"/>
          <w:spacing w:val="5"/>
          <w:sz w:val="18"/>
        </w:rPr>
        <w:t>carencia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pacing w:val="6"/>
          <w:sz w:val="18"/>
        </w:rPr>
        <w:t>social</w:t>
      </w:r>
      <w:r>
        <w:rPr>
          <w:rFonts w:ascii="Arial"/>
          <w:sz w:val="18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7" w:equalWidth="0">
            <w:col w:w="2738" w:space="40"/>
            <w:col w:w="1448" w:space="40"/>
            <w:col w:w="725" w:space="40"/>
            <w:col w:w="725" w:space="40"/>
            <w:col w:w="725" w:space="40"/>
            <w:col w:w="725" w:space="40"/>
            <w:col w:w="6254"/>
          </w:cols>
        </w:sectPr>
      </w:pPr>
    </w:p>
    <w:p>
      <w:pPr>
        <w:pStyle w:val="BodyText"/>
        <w:tabs>
          <w:tab w:pos="764" w:val="left" w:leader="none"/>
        </w:tabs>
        <w:spacing w:line="240" w:lineRule="auto" w:before="42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spacing w:val="-1"/>
          <w:w w:val="95"/>
          <w:position w:val="-5"/>
        </w:rPr>
        <w:t>24.7</w:t>
        <w:tab/>
      </w:r>
      <w:r>
        <w:rPr>
          <w:rFonts w:ascii="Arial"/>
          <w:spacing w:val="-1"/>
          <w:w w:val="95"/>
        </w:rPr>
        <w:t>28.5</w:t>
      </w:r>
    </w:p>
    <w:p>
      <w:pPr>
        <w:pStyle w:val="BodyText"/>
        <w:spacing w:line="240" w:lineRule="auto" w:before="2"/>
        <w:ind w:left="0" w:right="0"/>
        <w:jc w:val="righ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spacing w:val="-1"/>
        </w:rPr>
        <w:t>30.9</w:t>
      </w:r>
    </w:p>
    <w:p>
      <w:pPr>
        <w:pStyle w:val="Heading9"/>
        <w:spacing w:line="240" w:lineRule="auto" w:before="101"/>
        <w:ind w:left="301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5D6770"/>
          <w:spacing w:val="3"/>
        </w:rPr>
        <w:t>Pobreza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5754" w:space="40"/>
            <w:col w:w="1489" w:space="40"/>
            <w:col w:w="6257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before="65"/>
        <w:ind w:left="0" w:right="65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0%</w:t>
      </w:r>
      <w:r>
        <w:rPr>
          <w:rFonts w:ascii="Arial"/>
          <w:sz w:val="20"/>
        </w:rPr>
      </w:r>
    </w:p>
    <w:p>
      <w:pPr>
        <w:tabs>
          <w:tab w:pos="4577" w:val="left" w:leader="none"/>
          <w:tab w:pos="5454" w:val="left" w:leader="none"/>
        </w:tabs>
        <w:spacing w:before="0"/>
        <w:ind w:left="29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5D6770"/>
          <w:spacing w:val="-1"/>
          <w:sz w:val="16"/>
        </w:rPr>
        <w:t>Comondú</w:t>
      </w:r>
      <w:r>
        <w:rPr>
          <w:rFonts w:ascii="Arial" w:hAnsi="Arial"/>
          <w:b/>
          <w:color w:val="5D6770"/>
          <w:sz w:val="16"/>
        </w:rPr>
        <w:t> </w:t>
      </w:r>
      <w:r>
        <w:rPr>
          <w:rFonts w:ascii="Arial" w:hAnsi="Arial"/>
          <w:b/>
          <w:color w:val="5D6770"/>
          <w:spacing w:val="26"/>
          <w:sz w:val="16"/>
        </w:rPr>
        <w:t> </w:t>
      </w:r>
      <w:r>
        <w:rPr>
          <w:rFonts w:ascii="Arial" w:hAnsi="Arial"/>
          <w:b/>
          <w:color w:val="5D6770"/>
          <w:spacing w:val="-1"/>
          <w:sz w:val="16"/>
        </w:rPr>
        <w:t>Mulegé</w:t>
        <w:tab/>
      </w:r>
      <w:r>
        <w:rPr>
          <w:rFonts w:ascii="Arial" w:hAnsi="Arial"/>
          <w:b/>
          <w:color w:val="5D6770"/>
          <w:sz w:val="16"/>
        </w:rPr>
        <w:t>La</w:t>
      </w:r>
      <w:r>
        <w:rPr>
          <w:rFonts w:ascii="Arial" w:hAnsi="Arial"/>
          <w:b/>
          <w:color w:val="5D6770"/>
          <w:spacing w:val="-2"/>
          <w:sz w:val="16"/>
        </w:rPr>
        <w:t> </w:t>
      </w:r>
      <w:r>
        <w:rPr>
          <w:rFonts w:ascii="Arial" w:hAnsi="Arial"/>
          <w:b/>
          <w:color w:val="5D6770"/>
          <w:spacing w:val="-1"/>
          <w:sz w:val="16"/>
        </w:rPr>
        <w:t>Paz</w:t>
        <w:tab/>
      </w:r>
      <w:r>
        <w:rPr>
          <w:rFonts w:ascii="Arial" w:hAnsi="Arial"/>
          <w:b/>
          <w:color w:val="5D6770"/>
          <w:sz w:val="16"/>
        </w:rPr>
        <w:t>Los</w:t>
      </w:r>
      <w:r>
        <w:rPr>
          <w:rFonts w:ascii="Arial" w:hAnsi="Arial"/>
          <w:sz w:val="16"/>
        </w:rPr>
      </w:r>
    </w:p>
    <w:p>
      <w:pPr>
        <w:spacing w:before="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w w:val="95"/>
          <w:sz w:val="16"/>
        </w:rPr>
        <w:t>Cabos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950" w:val="left" w:leader="none"/>
        </w:tabs>
        <w:spacing w:before="112"/>
        <w:ind w:left="2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Loreto</w:t>
        <w:tab/>
        <w:t>B.C.Sur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5842" w:space="40"/>
            <w:col w:w="7698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80"/>
        <w:ind w:left="2333" w:right="4559" w:firstLine="3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CONEVAL. 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55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Nacional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  <w:spacing w:val="43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  <w:spacing w:val="42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43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2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  <w:spacing w:val="50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-1"/>
        </w:rPr>
        <w:t> 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99"/>
        <w:ind w:left="6824" w:right="1450" w:hanging="333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EZAGO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CARENCIA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SOCIAL</w:t>
      </w:r>
      <w:r>
        <w:rPr>
          <w:rFonts w:ascii="Arial" w:hAnsi="Arial"/>
          <w:color w:val="5D6770"/>
          <w:w w:val="105"/>
          <w:position w:val="10"/>
          <w:sz w:val="14"/>
        </w:rPr>
        <w:t>1/</w:t>
      </w:r>
      <w:r>
        <w:rPr>
          <w:rFonts w:ascii="Arial" w:hAnsi="Arial"/>
          <w:color w:val="5D6770"/>
          <w:spacing w:val="3"/>
          <w:w w:val="105"/>
          <w:position w:val="10"/>
          <w:sz w:val="14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IPIO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5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</w:t>
      </w:r>
      <w:r>
        <w:rPr>
          <w:rFonts w:ascii="Arial" w:hAnsi="Arial"/>
          <w:color w:val="5D6770"/>
          <w:spacing w:val="-2"/>
          <w:w w:val="105"/>
        </w:rPr>
        <w:t>%</w:t>
      </w:r>
      <w:r>
        <w:rPr>
          <w:rFonts w:ascii="Arial" w:hAnsi="Arial"/>
          <w:color w:val="5D6770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907" w:val="left" w:leader="none"/>
        </w:tabs>
        <w:spacing w:line="200" w:lineRule="atLeast"/>
        <w:ind w:left="225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70.7pt;height:73pt;mso-position-horizontal-relative:char;mso-position-vertical-relative:line" coordorigin="0,0" coordsize="1414,1460">
            <v:group style="position:absolute;left:0;top:0;width:1414;height:1460" coordorigin="0,0" coordsize="1414,1460">
              <v:shape style="position:absolute;left:0;top:0;width:1414;height:1460" coordorigin="0,0" coordsize="1414,1460" path="m0,1459l1414,1459,1414,0,0,0,0,1459xe" filled="true" fillcolor="#5d6770" stroked="false">
                <v:path arrowok="t"/>
                <v:fill type="solid"/>
              </v:shape>
            </v:group>
            <v:group style="position:absolute;left:108;top:626;width:1198;height:207" coordorigin="108,626" coordsize="1198,207">
              <v:shape style="position:absolute;left:108;top:626;width:1198;height:207" coordorigin="108,626" coordsize="1198,207" path="m108,833l1306,833,1306,626,108,626,108,833xe" filled="true" fillcolor="#5d6770" stroked="false">
                <v:path arrowok="t"/>
                <v:fill type="solid"/>
              </v:shape>
              <v:shape style="position:absolute;left:0;top:0;width:1414;height:146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83.95pt;height:73pt;mso-position-horizontal-relative:char;mso-position-vertical-relative:line" coordorigin="0,0" coordsize="9679,1460">
            <v:group style="position:absolute;left:0;top:0;width:1448;height:1460" coordorigin="0,0" coordsize="1448,1460">
              <v:shape style="position:absolute;left:0;top:0;width:1448;height:1460" coordorigin="0,0" coordsize="1448,1460" path="m0,1459l1448,1459,1448,0,0,0,0,1459xe" filled="true" fillcolor="#5cbeb5" stroked="false">
                <v:path arrowok="t"/>
                <v:fill type="solid"/>
              </v:shape>
            </v:group>
            <v:group style="position:absolute;left:108;top:626;width:1232;height:207" coordorigin="108,626" coordsize="1232,207">
              <v:shape style="position:absolute;left:108;top:626;width:1232;height:207" coordorigin="108,626" coordsize="1232,207" path="m108,833l1340,833,1340,626,108,626,108,833xe" filled="true" fillcolor="#5cbeb5" stroked="false">
                <v:path arrowok="t"/>
                <v:fill type="solid"/>
              </v:shape>
            </v:group>
            <v:group style="position:absolute;left:1448;top:0;width:108;height:209" coordorigin="1448,0" coordsize="108,209">
              <v:shape style="position:absolute;left:1448;top:0;width:108;height:209" coordorigin="1448,0" coordsize="108,209" path="m1448,209l1556,209,1556,0,1448,0,1448,209xe" filled="true" fillcolor="#5cbeb5" stroked="false">
                <v:path arrowok="t"/>
                <v:fill type="solid"/>
              </v:shape>
            </v:group>
            <v:group style="position:absolute;left:9570;top:0;width:108;height:209" coordorigin="9570,0" coordsize="108,209">
              <v:shape style="position:absolute;left:9570;top:0;width:108;height:209" coordorigin="9570,0" coordsize="108,209" path="m9570,209l9678,209,9678,0,9570,0,9570,209xe" filled="true" fillcolor="#5cbeb5" stroked="false">
                <v:path arrowok="t"/>
                <v:fill type="solid"/>
              </v:shape>
            </v:group>
            <v:group style="position:absolute;left:1556;top:0;width:8015;height:209" coordorigin="1556,0" coordsize="8015,209">
              <v:shape style="position:absolute;left:1556;top:0;width:8015;height:209" coordorigin="1556,0" coordsize="8015,209" path="m1556,209l9570,209,9570,0,1556,0,1556,209xe" filled="true" fillcolor="#5cbeb5" stroked="false">
                <v:path arrowok="t"/>
                <v:fill type="solid"/>
              </v:shape>
            </v:group>
            <v:group style="position:absolute;left:1448;top:218;width:1277;height:1241" coordorigin="1448,218" coordsize="1277,1241">
              <v:shape style="position:absolute;left:1448;top:218;width:1277;height:1241" coordorigin="1448,218" coordsize="1277,1241" path="m1448,1459l2725,1459,2725,218,1448,218,1448,1459xe" filled="true" fillcolor="#5cbeb5" stroked="false">
                <v:path arrowok="t"/>
                <v:fill type="solid"/>
              </v:shape>
            </v:group>
            <v:group style="position:absolute;left:1556;top:631;width:1061;height:207" coordorigin="1556,631" coordsize="1061,207">
              <v:shape style="position:absolute;left:1556;top:631;width:1061;height:207" coordorigin="1556,631" coordsize="1061,207" path="m1556,838l2617,838,2617,631,1556,631,1556,838xe" filled="true" fillcolor="#5cbeb5" stroked="false">
                <v:path arrowok="t"/>
                <v:fill type="solid"/>
              </v:shape>
            </v:group>
            <v:group style="position:absolute;left:1556;top:838;width:1061;height:209" coordorigin="1556,838" coordsize="1061,209">
              <v:shape style="position:absolute;left:1556;top:838;width:1061;height:209" coordorigin="1556,838" coordsize="1061,209" path="m1556,1046l2617,1046,2617,838,1556,838,1556,1046xe" filled="true" fillcolor="#5cbeb5" stroked="false">
                <v:path arrowok="t"/>
                <v:fill type="solid"/>
              </v:shape>
            </v:group>
            <v:group style="position:absolute;left:2725;top:218;width:1354;height:1241" coordorigin="2725,218" coordsize="1354,1241">
              <v:shape style="position:absolute;left:2725;top:218;width:1354;height:1241" coordorigin="2725,218" coordsize="1354,1241" path="m2725,1459l4078,1459,4078,218,2725,218,2725,1459xe" filled="true" fillcolor="#5cbeb5" stroked="false">
                <v:path arrowok="t"/>
                <v:fill type="solid"/>
              </v:shape>
            </v:group>
            <v:group style="position:absolute;left:2833;top:425;width:1138;height:207" coordorigin="2833,425" coordsize="1138,207">
              <v:shape style="position:absolute;left:2833;top:425;width:1138;height:207" coordorigin="2833,425" coordsize="1138,207" path="m2833,631l3970,631,3970,425,2833,425,2833,631xe" filled="true" fillcolor="#5cbeb5" stroked="false">
                <v:path arrowok="t"/>
                <v:fill type="solid"/>
              </v:shape>
            </v:group>
            <v:group style="position:absolute;left:2833;top:631;width:1138;height:207" coordorigin="2833,631" coordsize="1138,207">
              <v:shape style="position:absolute;left:2833;top:631;width:1138;height:207" coordorigin="2833,631" coordsize="1138,207" path="m2833,838l3970,838,3970,631,2833,631,2833,838xe" filled="true" fillcolor="#5cbeb5" stroked="false">
                <v:path arrowok="t"/>
                <v:fill type="solid"/>
              </v:shape>
            </v:group>
            <v:group style="position:absolute;left:2833;top:838;width:1138;height:209" coordorigin="2833,838" coordsize="1138,209">
              <v:shape style="position:absolute;left:2833;top:838;width:1138;height:209" coordorigin="2833,838" coordsize="1138,209" path="m2833,1046l3970,1046,3970,838,2833,838,2833,1046xe" filled="true" fillcolor="#5cbeb5" stroked="false">
                <v:path arrowok="t"/>
                <v:fill type="solid"/>
              </v:shape>
            </v:group>
            <v:group style="position:absolute;left:2833;top:1046;width:1138;height:207" coordorigin="2833,1046" coordsize="1138,207">
              <v:shape style="position:absolute;left:2833;top:1046;width:1138;height:207" coordorigin="2833,1046" coordsize="1138,207" path="m2833,1253l3970,1253,3970,1046,2833,1046,2833,1253xe" filled="true" fillcolor="#5cbeb5" stroked="false">
                <v:path arrowok="t"/>
                <v:fill type="solid"/>
              </v:shape>
            </v:group>
            <v:group style="position:absolute;left:4078;top:218;width:1297;height:1241" coordorigin="4078,218" coordsize="1297,1241">
              <v:shape style="position:absolute;left:4078;top:218;width:1297;height:1241" coordorigin="4078,218" coordsize="1297,1241" path="m4078,1459l5375,1459,5375,218,4078,218,4078,1459xe" filled="true" fillcolor="#5cbeb5" stroked="false">
                <v:path arrowok="t"/>
                <v:fill type="solid"/>
              </v:shape>
            </v:group>
            <v:group style="position:absolute;left:4186;top:425;width:1081;height:207" coordorigin="4186,425" coordsize="1081,207">
              <v:shape style="position:absolute;left:4186;top:425;width:1081;height:207" coordorigin="4186,425" coordsize="1081,207" path="m4186,631l5267,631,5267,425,4186,425,4186,631xe" filled="true" fillcolor="#5cbeb5" stroked="false">
                <v:path arrowok="t"/>
                <v:fill type="solid"/>
              </v:shape>
            </v:group>
            <v:group style="position:absolute;left:4186;top:631;width:1081;height:207" coordorigin="4186,631" coordsize="1081,207">
              <v:shape style="position:absolute;left:4186;top:631;width:1081;height:207" coordorigin="4186,631" coordsize="1081,207" path="m4186,838l5267,838,5267,631,4186,631,4186,838xe" filled="true" fillcolor="#5cbeb5" stroked="false">
                <v:path arrowok="t"/>
                <v:fill type="solid"/>
              </v:shape>
            </v:group>
            <v:group style="position:absolute;left:4186;top:838;width:1081;height:209" coordorigin="4186,838" coordsize="1081,209">
              <v:shape style="position:absolute;left:4186;top:838;width:1081;height:209" coordorigin="4186,838" coordsize="1081,209" path="m4186,1046l5267,1046,5267,838,4186,838,4186,1046xe" filled="true" fillcolor="#5cbeb5" stroked="false">
                <v:path arrowok="t"/>
                <v:fill type="solid"/>
              </v:shape>
            </v:group>
            <v:group style="position:absolute;left:4186;top:1046;width:1081;height:207" coordorigin="4186,1046" coordsize="1081,207">
              <v:shape style="position:absolute;left:4186;top:1046;width:1081;height:207" coordorigin="4186,1046" coordsize="1081,207" path="m4186,1253l5267,1253,5267,1046,4186,1046,4186,1253xe" filled="true" fillcolor="#5cbeb5" stroked="false">
                <v:path arrowok="t"/>
                <v:fill type="solid"/>
              </v:shape>
            </v:group>
            <v:group style="position:absolute;left:5375;top:218;width:1364;height:1241" coordorigin="5375,218" coordsize="1364,1241">
              <v:shape style="position:absolute;left:5375;top:218;width:1364;height:1241" coordorigin="5375,218" coordsize="1364,1241" path="m5375,1459l6738,1459,6738,218,5375,218,5375,1459xe" filled="true" fillcolor="#5cbeb5" stroked="false">
                <v:path arrowok="t"/>
                <v:fill type="solid"/>
              </v:shape>
            </v:group>
            <v:group style="position:absolute;left:5483;top:425;width:1148;height:207" coordorigin="5483,425" coordsize="1148,207">
              <v:shape style="position:absolute;left:5483;top:425;width:1148;height:207" coordorigin="5483,425" coordsize="1148,207" path="m5483,631l6630,631,6630,425,5483,425,5483,631xe" filled="true" fillcolor="#5cbeb5" stroked="false">
                <v:path arrowok="t"/>
                <v:fill type="solid"/>
              </v:shape>
            </v:group>
            <v:group style="position:absolute;left:5483;top:631;width:1148;height:207" coordorigin="5483,631" coordsize="1148,207">
              <v:shape style="position:absolute;left:5483;top:631;width:1148;height:207" coordorigin="5483,631" coordsize="1148,207" path="m5483,838l6630,838,6630,631,5483,631,5483,838xe" filled="true" fillcolor="#5cbeb5" stroked="false">
                <v:path arrowok="t"/>
                <v:fill type="solid"/>
              </v:shape>
            </v:group>
            <v:group style="position:absolute;left:5483;top:838;width:1148;height:209" coordorigin="5483,838" coordsize="1148,209">
              <v:shape style="position:absolute;left:5483;top:838;width:1148;height:209" coordorigin="5483,838" coordsize="1148,209" path="m5483,1046l6630,1046,6630,838,5483,838,5483,1046xe" filled="true" fillcolor="#5cbeb5" stroked="false">
                <v:path arrowok="t"/>
                <v:fill type="solid"/>
              </v:shape>
            </v:group>
            <v:group style="position:absolute;left:5483;top:1046;width:1148;height:207" coordorigin="5483,1046" coordsize="1148,207">
              <v:shape style="position:absolute;left:5483;top:1046;width:1148;height:207" coordorigin="5483,1046" coordsize="1148,207" path="m5483,1253l6630,1253,6630,1046,5483,1046,5483,1253xe" filled="true" fillcolor="#5cbeb5" stroked="false">
                <v:path arrowok="t"/>
                <v:fill type="solid"/>
              </v:shape>
            </v:group>
            <v:group style="position:absolute;left:6738;top:218;width:1345;height:1241" coordorigin="6738,218" coordsize="1345,1241">
              <v:shape style="position:absolute;left:6738;top:218;width:1345;height:1241" coordorigin="6738,218" coordsize="1345,1241" path="m6738,1459l8082,1459,8082,218,6738,218,6738,1459xe" filled="true" fillcolor="#5cbeb5" stroked="false">
                <v:path arrowok="t"/>
                <v:fill type="solid"/>
              </v:shape>
            </v:group>
            <v:group style="position:absolute;left:6846;top:218;width:1129;height:207" coordorigin="6846,218" coordsize="1129,207">
              <v:shape style="position:absolute;left:6846;top:218;width:1129;height:207" coordorigin="6846,218" coordsize="1129,207" path="m6846,425l7974,425,7974,218,6846,218,6846,425xe" filled="true" fillcolor="#5cbeb5" stroked="false">
                <v:path arrowok="t"/>
                <v:fill type="solid"/>
              </v:shape>
            </v:group>
            <v:group style="position:absolute;left:6846;top:425;width:1129;height:207" coordorigin="6846,425" coordsize="1129,207">
              <v:shape style="position:absolute;left:6846;top:425;width:1129;height:207" coordorigin="6846,425" coordsize="1129,207" path="m6846,631l7974,631,7974,425,6846,425,6846,631xe" filled="true" fillcolor="#5cbeb5" stroked="false">
                <v:path arrowok="t"/>
                <v:fill type="solid"/>
              </v:shape>
            </v:group>
            <v:group style="position:absolute;left:6846;top:631;width:1129;height:207" coordorigin="6846,631" coordsize="1129,207">
              <v:shape style="position:absolute;left:6846;top:631;width:1129;height:207" coordorigin="6846,631" coordsize="1129,207" path="m6846,838l7974,838,7974,631,6846,631,6846,838xe" filled="true" fillcolor="#5cbeb5" stroked="false">
                <v:path arrowok="t"/>
                <v:fill type="solid"/>
              </v:shape>
            </v:group>
            <v:group style="position:absolute;left:6846;top:838;width:1129;height:209" coordorigin="6846,838" coordsize="1129,209">
              <v:shape style="position:absolute;left:6846;top:838;width:1129;height:209" coordorigin="6846,838" coordsize="1129,209" path="m6846,1046l7974,1046,7974,838,6846,838,6846,1046xe" filled="true" fillcolor="#5cbeb5" stroked="false">
                <v:path arrowok="t"/>
                <v:fill type="solid"/>
              </v:shape>
            </v:group>
            <v:group style="position:absolute;left:6846;top:1046;width:1129;height:207" coordorigin="6846,1046" coordsize="1129,207">
              <v:shape style="position:absolute;left:6846;top:1046;width:1129;height:207" coordorigin="6846,1046" coordsize="1129,207" path="m6846,1253l7974,1253,7974,1046,6846,1046,6846,1253xe" filled="true" fillcolor="#5cbeb5" stroked="false">
                <v:path arrowok="t"/>
                <v:fill type="solid"/>
              </v:shape>
            </v:group>
            <v:group style="position:absolute;left:6846;top:1253;width:1129;height:207" coordorigin="6846,1253" coordsize="1129,207">
              <v:shape style="position:absolute;left:6846;top:1253;width:1129;height:207" coordorigin="6846,1253" coordsize="1129,207" path="m6846,1459l7974,1459,7974,1253,6846,1253,6846,1459xe" filled="true" fillcolor="#5cbeb5" stroked="false">
                <v:path arrowok="t"/>
                <v:fill type="solid"/>
              </v:shape>
            </v:group>
            <v:group style="position:absolute;left:8082;top:218;width:1596;height:1241" coordorigin="8082,218" coordsize="1596,1241">
              <v:shape style="position:absolute;left:8082;top:218;width:1596;height:1241" coordorigin="8082,218" coordsize="1596,1241" path="m8082,1459l9678,1459,9678,218,8082,218,8082,1459xe" filled="true" fillcolor="#5cbeb5" stroked="false">
                <v:path arrowok="t"/>
                <v:fill type="solid"/>
              </v:shape>
            </v:group>
            <v:group style="position:absolute;left:8190;top:631;width:1380;height:207" coordorigin="8190,631" coordsize="1380,207">
              <v:shape style="position:absolute;left:8190;top:631;width:1380;height:207" coordorigin="8190,631" coordsize="1380,207" path="m8190,838l9570,838,9570,631,8190,631,8190,838xe" filled="true" fillcolor="#5cbeb5" stroked="false">
                <v:path arrowok="t"/>
                <v:fill type="solid"/>
              </v:shape>
            </v:group>
            <v:group style="position:absolute;left:8190;top:838;width:1380;height:209" coordorigin="8190,838" coordsize="1380,209">
              <v:shape style="position:absolute;left:8190;top:838;width:1380;height:209" coordorigin="8190,838" coordsize="1380,209" path="m8190,1046l9570,1046,9570,838,8190,838,8190,1046xe" filled="true" fillcolor="#5cbeb5" stroked="false">
                <v:path arrowok="t"/>
                <v:fill type="solid"/>
              </v:shape>
              <v:shape style="position:absolute;left:4839;top:25;width:145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CARENCIA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POR: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5;top:449;width:6359;height:802" type="#_x0000_t202" filled="false" stroked="false">
                <v:textbox inset="0,0,0,0">
                  <w:txbxContent>
                    <w:p>
                      <w:pPr>
                        <w:tabs>
                          <w:tab w:pos="4066" w:val="left" w:leader="none"/>
                          <w:tab w:pos="5381" w:val="left" w:leader="none"/>
                        </w:tabs>
                        <w:spacing w:line="176" w:lineRule="exact" w:before="0"/>
                        <w:ind w:left="0" w:right="0" w:firstLine="274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CALIDAD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514" w:val="left" w:leader="none"/>
                          <w:tab w:pos="2726" w:val="left" w:leader="none"/>
                          <w:tab w:pos="3031" w:val="left" w:leader="none"/>
                          <w:tab w:pos="4001" w:val="left" w:leader="none"/>
                          <w:tab w:pos="4421" w:val="left" w:leader="none"/>
                          <w:tab w:pos="5405" w:val="left" w:leader="none"/>
                          <w:tab w:pos="5602" w:val="left" w:leader="none"/>
                        </w:tabs>
                        <w:spacing w:before="0"/>
                        <w:ind w:left="1371" w:right="21" w:hanging="137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POBLACIÓN</w:t>
                        <w:tab/>
                        <w:tab/>
                        <w:t>REZAGO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18"/>
                        </w:rPr>
                        <w:t>LOS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ESPACIOS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5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5"/>
                          <w:w w:val="95"/>
                          <w:sz w:val="18"/>
                        </w:rPr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EDUCATIVO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SEGURIDAD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LA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4200" w:val="left" w:leader="none"/>
                          <w:tab w:pos="5446" w:val="left" w:leader="none"/>
                        </w:tabs>
                        <w:spacing w:before="2"/>
                        <w:ind w:left="2755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SALUD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SOCIAL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VIVIENDA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920;top:243;width:980;height:1215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0" w:right="0" w:hanging="1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8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BÁSICOS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VIVIENDA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190;top:656;width:1379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6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ACCESO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ALIMENTACIÓN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4697" w:val="left" w:leader="none"/>
          <w:tab w:pos="6173" w:val="left" w:leader="none"/>
          <w:tab w:pos="7527" w:val="left" w:leader="none"/>
          <w:tab w:pos="8823" w:val="left" w:leader="none"/>
          <w:tab w:pos="10186" w:val="left" w:leader="none"/>
          <w:tab w:pos="11531" w:val="left" w:leader="none"/>
          <w:tab w:pos="13481" w:val="right" w:leader="none"/>
        </w:tabs>
        <w:spacing w:line="206" w:lineRule="exact"/>
        <w:ind w:left="236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Comondú</w:t>
        <w:tab/>
      </w:r>
      <w:r>
        <w:rPr>
          <w:rFonts w:ascii="Arial" w:hAnsi="Arial"/>
          <w:color w:val="5D6770"/>
          <w:spacing w:val="-1"/>
          <w:w w:val="95"/>
        </w:rPr>
        <w:t>76,218</w:t>
        <w:tab/>
      </w:r>
      <w:r>
        <w:rPr>
          <w:rFonts w:ascii="Arial" w:hAnsi="Arial"/>
          <w:color w:val="5D6770"/>
          <w:w w:val="95"/>
        </w:rPr>
        <w:t>22.2</w:t>
        <w:tab/>
        <w:t>17.1</w:t>
        <w:tab/>
        <w:t>55.9</w:t>
        <w:tab/>
        <w:t>12.7</w:t>
        <w:tab/>
      </w:r>
      <w:r>
        <w:rPr>
          <w:rFonts w:ascii="Arial" w:hAnsi="Arial"/>
          <w:color w:val="5D6770"/>
        </w:rPr>
        <w:t>17.4</w:t>
        <w:tab/>
        <w:t>28.1</w:t>
      </w:r>
      <w:r>
        <w:rPr>
          <w:rFonts w:ascii="Arial" w:hAnsi="Arial"/>
        </w:rPr>
      </w:r>
    </w:p>
    <w:p>
      <w:pPr>
        <w:pStyle w:val="Heading9"/>
        <w:tabs>
          <w:tab w:pos="4697" w:val="left" w:leader="none"/>
          <w:tab w:pos="6173" w:val="left" w:leader="none"/>
          <w:tab w:pos="7527" w:val="left" w:leader="none"/>
          <w:tab w:pos="8823" w:val="left" w:leader="none"/>
          <w:tab w:pos="10186" w:val="left" w:leader="none"/>
          <w:tab w:pos="11531" w:val="left" w:leader="none"/>
          <w:tab w:pos="13481" w:val="right" w:leader="none"/>
        </w:tabs>
        <w:spacing w:line="240" w:lineRule="auto" w:before="43"/>
        <w:ind w:left="23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12.82pt;margin-top:1.831906pt;width:70.7pt;height:.1pt;mso-position-horizontal-relative:page;mso-position-vertical-relative:paragraph;z-index:25384" coordorigin="2256,37" coordsize="1414,2">
            <v:shape style="position:absolute;left:2256;top:37;width:1414;height:2" coordorigin="2256,37" coordsize="1414,0" path="m2256,37l3670,37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95.380005pt;margin-top:1.831906pt;width:484.05pt;height:.1pt;mso-position-horizontal-relative:page;mso-position-vertical-relative:paragraph;z-index:25408" coordorigin="3908,37" coordsize="9681,2">
            <v:shape style="position:absolute;left:3908;top:37;width:9681;height:2" coordorigin="3908,37" coordsize="9681,0" path="m3908,37l13588,37e" filled="false" stroked="true" strokeweight=".579980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</w:rPr>
        <w:t>Mulegé</w:t>
        <w:tab/>
      </w:r>
      <w:r>
        <w:rPr>
          <w:rFonts w:ascii="Arial" w:hAnsi="Arial"/>
          <w:color w:val="5D6770"/>
          <w:spacing w:val="-1"/>
          <w:w w:val="95"/>
        </w:rPr>
        <w:t>51,669</w:t>
        <w:tab/>
      </w:r>
      <w:r>
        <w:rPr>
          <w:rFonts w:ascii="Arial" w:hAnsi="Arial"/>
          <w:color w:val="5D6770"/>
          <w:w w:val="95"/>
        </w:rPr>
        <w:t>23.0</w:t>
        <w:tab/>
        <w:t>14.5</w:t>
        <w:tab/>
        <w:t>51.0</w:t>
        <w:tab/>
        <w:t>13.9</w:t>
        <w:tab/>
      </w:r>
      <w:r>
        <w:rPr>
          <w:rFonts w:ascii="Arial" w:hAnsi="Arial"/>
          <w:color w:val="5D6770"/>
        </w:rPr>
        <w:t>16.9</w:t>
        <w:tab/>
        <w:t>28.7</w:t>
      </w:r>
      <w:r>
        <w:rPr>
          <w:rFonts w:ascii="Arial" w:hAnsi="Arial"/>
        </w:rPr>
      </w:r>
    </w:p>
    <w:p>
      <w:pPr>
        <w:pStyle w:val="Heading9"/>
        <w:tabs>
          <w:tab w:pos="4596" w:val="left" w:leader="none"/>
          <w:tab w:pos="6173" w:val="left" w:leader="none"/>
          <w:tab w:pos="7527" w:val="left" w:leader="none"/>
          <w:tab w:pos="8823" w:val="left" w:leader="none"/>
          <w:tab w:pos="10287" w:val="left" w:leader="none"/>
          <w:tab w:pos="11632" w:val="left" w:leader="none"/>
          <w:tab w:pos="13481" w:val="right" w:leader="none"/>
        </w:tabs>
        <w:spacing w:line="240" w:lineRule="auto" w:before="40"/>
        <w:ind w:left="23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12.82pt;margin-top:1.801875pt;width:70.7pt;height:.1pt;mso-position-horizontal-relative:page;mso-position-vertical-relative:paragraph;z-index:25432" coordorigin="2256,36" coordsize="1414,2">
            <v:shape style="position:absolute;left:2256;top:36;width:1414;height:2" coordorigin="2256,36" coordsize="1414,0" path="m2256,36l3670,36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5.380005pt;margin-top:1.801875pt;width:484.05pt;height:.1pt;mso-position-horizontal-relative:page;mso-position-vertical-relative:paragraph;z-index:25456" coordorigin="3908,36" coordsize="9681,2">
            <v:shape style="position:absolute;left:3908;top:36;width:9681;height:2" coordorigin="3908,36" coordsize="9681,0" path="m3908,36l13588,36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  <w:w w:val="95"/>
        </w:rPr>
        <w:t>283,378</w:t>
        <w:tab/>
      </w:r>
      <w:r>
        <w:rPr>
          <w:rFonts w:ascii="Arial"/>
          <w:color w:val="5D6770"/>
          <w:w w:val="95"/>
        </w:rPr>
        <w:t>13.1</w:t>
        <w:tab/>
        <w:t>21.5</w:t>
        <w:tab/>
        <w:t>40.4</w:t>
        <w:tab/>
        <w:t>6.9</w:t>
        <w:tab/>
      </w:r>
      <w:r>
        <w:rPr>
          <w:rFonts w:ascii="Arial"/>
          <w:color w:val="5D6770"/>
        </w:rPr>
        <w:t>5.3</w:t>
        <w:tab/>
        <w:t>23.7</w:t>
      </w:r>
      <w:r>
        <w:rPr>
          <w:rFonts w:ascii="Arial"/>
        </w:rPr>
      </w:r>
    </w:p>
    <w:p>
      <w:pPr>
        <w:pStyle w:val="Heading9"/>
        <w:tabs>
          <w:tab w:pos="4596" w:val="left" w:leader="none"/>
          <w:tab w:pos="6173" w:val="left" w:leader="none"/>
          <w:tab w:pos="7527" w:val="left" w:leader="none"/>
          <w:tab w:pos="8823" w:val="left" w:leader="none"/>
          <w:tab w:pos="10186" w:val="left" w:leader="none"/>
          <w:tab w:pos="11632" w:val="left" w:leader="none"/>
          <w:tab w:pos="13481" w:val="right" w:leader="none"/>
        </w:tabs>
        <w:spacing w:line="240" w:lineRule="auto" w:before="40"/>
        <w:ind w:left="23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12.82pt;margin-top:1.801905pt;width:70.7pt;height:.1pt;mso-position-horizontal-relative:page;mso-position-vertical-relative:paragraph;z-index:25480" coordorigin="2256,36" coordsize="1414,2">
            <v:shape style="position:absolute;left:2256;top:36;width:1414;height:2" coordorigin="2256,36" coordsize="1414,0" path="m2256,36l3670,36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95.380005pt;margin-top:1.801905pt;width:484.05pt;height:.1pt;mso-position-horizontal-relative:page;mso-position-vertical-relative:paragraph;z-index:25504" coordorigin="3908,36" coordsize="9681,2">
            <v:shape style="position:absolute;left:3908;top:36;width:9681;height:2" coordorigin="3908,36" coordsize="9681,0" path="m3908,36l13588,36e" filled="false" stroked="true" strokeweight=".579980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spacing w:val="-1"/>
          <w:w w:val="95"/>
        </w:rPr>
        <w:t>215,657</w:t>
        <w:tab/>
      </w:r>
      <w:r>
        <w:rPr>
          <w:rFonts w:ascii="Arial"/>
          <w:color w:val="5D6770"/>
          <w:w w:val="95"/>
        </w:rPr>
        <w:t>18.3</w:t>
        <w:tab/>
        <w:t>28.4</w:t>
        <w:tab/>
        <w:t>47.2</w:t>
        <w:tab/>
        <w:t>18.1</w:t>
        <w:tab/>
      </w:r>
      <w:r>
        <w:rPr>
          <w:rFonts w:ascii="Arial"/>
          <w:color w:val="5D6770"/>
        </w:rPr>
        <w:t>9.0</w:t>
        <w:tab/>
        <w:t>27.1</w:t>
      </w:r>
      <w:r>
        <w:rPr>
          <w:rFonts w:ascii="Arial"/>
        </w:rPr>
      </w:r>
    </w:p>
    <w:p>
      <w:pPr>
        <w:pStyle w:val="Heading9"/>
        <w:tabs>
          <w:tab w:pos="4697" w:val="left" w:leader="none"/>
          <w:tab w:pos="6173" w:val="left" w:leader="none"/>
          <w:tab w:pos="7527" w:val="left" w:leader="none"/>
          <w:tab w:pos="8823" w:val="left" w:leader="none"/>
          <w:tab w:pos="10186" w:val="left" w:leader="none"/>
          <w:tab w:pos="11531" w:val="left" w:leader="none"/>
          <w:tab w:pos="13129" w:val="left" w:leader="none"/>
        </w:tabs>
        <w:spacing w:line="240" w:lineRule="auto" w:before="42"/>
        <w:ind w:left="2364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12.82pt;margin-top:1.781879pt;width:70.7pt;height:.1pt;mso-position-horizontal-relative:page;mso-position-vertical-relative:paragraph;z-index:25528" coordorigin="2256,36" coordsize="1414,2">
            <v:shape style="position:absolute;left:2256;top:36;width:1414;height:2" coordorigin="2256,36" coordsize="1414,0" path="m2256,36l3670,36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5.380005pt;margin-top:1.781879pt;width:484.05pt;height:.1pt;mso-position-horizontal-relative:page;mso-position-vertical-relative:paragraph;z-index:25552" coordorigin="3908,36" coordsize="9681,2">
            <v:shape style="position:absolute;left:3908;top:36;width:9681;height:2" coordorigin="3908,36" coordsize="9681,0" path="m3908,36l13588,36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</w:r>
      <w:r>
        <w:rPr>
          <w:rFonts w:ascii="Arial"/>
          <w:color w:val="5D6770"/>
          <w:spacing w:val="-1"/>
          <w:w w:val="95"/>
        </w:rPr>
        <w:t>17,938</w:t>
        <w:tab/>
      </w:r>
      <w:r>
        <w:rPr>
          <w:rFonts w:ascii="Arial"/>
          <w:color w:val="5D6770"/>
          <w:w w:val="95"/>
        </w:rPr>
        <w:t>21.3</w:t>
        <w:tab/>
        <w:t>18.8</w:t>
        <w:tab/>
        <w:t>59.7</w:t>
        <w:tab/>
        <w:t>20.8</w:t>
        <w:tab/>
        <w:t>19.3</w:t>
        <w:tab/>
      </w:r>
      <w:r>
        <w:rPr>
          <w:rFonts w:ascii="Arial"/>
          <w:color w:val="5D6770"/>
        </w:rPr>
        <w:t>28.0</w:t>
      </w:r>
      <w:r>
        <w:rPr>
          <w:rFonts w:ascii="Arial"/>
        </w:rPr>
      </w:r>
    </w:p>
    <w:p>
      <w:pPr>
        <w:pStyle w:val="Heading8"/>
        <w:tabs>
          <w:tab w:pos="4596" w:val="left" w:leader="none"/>
          <w:tab w:pos="6173" w:val="left" w:leader="none"/>
          <w:tab w:pos="7527" w:val="left" w:leader="none"/>
          <w:tab w:pos="8823" w:val="left" w:leader="none"/>
          <w:tab w:pos="10189" w:val="left" w:leader="none"/>
          <w:tab w:pos="11632" w:val="left" w:leader="none"/>
          <w:tab w:pos="13481" w:val="right" w:leader="none"/>
        </w:tabs>
        <w:spacing w:line="240" w:lineRule="auto" w:before="35"/>
        <w:ind w:left="2594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2.82pt;margin-top:1.791883pt;width:70.7pt;height:.1pt;mso-position-horizontal-relative:page;mso-position-vertical-relative:paragraph;z-index:-856120" coordorigin="2256,36" coordsize="1414,2">
            <v:shape style="position:absolute;left:2256;top:36;width:1414;height:2" coordorigin="2256,36" coordsize="1414,0" path="m2256,36l3670,36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95.380005pt;margin-top:1.791883pt;width:484.05pt;height:.1pt;mso-position-horizontal-relative:page;mso-position-vertical-relative:paragraph;z-index:-856096" coordorigin="3908,36" coordsize="9681,2">
            <v:shape style="position:absolute;left:3908;top:36;width:9681;height:2" coordorigin="3908,36" coordsize="9681,0" path="m3908,36l13588,36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spacing w:val="-1"/>
          <w:w w:val="95"/>
        </w:rPr>
        <w:t>644,860</w:t>
        <w:tab/>
      </w:r>
      <w:r>
        <w:rPr>
          <w:rFonts w:ascii="Arial"/>
          <w:color w:val="5D6770"/>
          <w:w w:val="95"/>
        </w:rPr>
        <w:t>16.9</w:t>
        <w:tab/>
        <w:t>22.6</w:t>
        <w:tab/>
        <w:t>45.9</w:t>
        <w:tab/>
      </w:r>
      <w:r>
        <w:rPr>
          <w:rFonts w:ascii="Arial"/>
          <w:color w:val="5D6770"/>
          <w:spacing w:val="-1"/>
        </w:rPr>
        <w:t>12.3</w:t>
        <w:tab/>
      </w:r>
      <w:r>
        <w:rPr>
          <w:rFonts w:ascii="Arial"/>
          <w:color w:val="5D6770"/>
        </w:rPr>
        <w:t>8.0</w:t>
        <w:tab/>
        <w:t>25.9</w:t>
      </w:r>
      <w:r>
        <w:rPr>
          <w:rFonts w:ascii="Arial"/>
          <w:b w:val="0"/>
        </w:rPr>
      </w:r>
    </w:p>
    <w:p>
      <w:pPr>
        <w:tabs>
          <w:tab w:pos="3887" w:val="left" w:leader="none"/>
        </w:tabs>
        <w:spacing w:line="20" w:lineRule="atLeast"/>
        <w:ind w:left="223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72pt;height:.6pt;mso-position-horizontal-relative:char;mso-position-vertical-relative:line" coordorigin="0,0" coordsize="1440,12">
            <v:group style="position:absolute;left:6;top:6;width:1428;height:2" coordorigin="6,6" coordsize="1428,2">
              <v:shape style="position:absolute;left:6;top:6;width:1428;height:2" coordorigin="6,6" coordsize="1428,0" path="m6,6l1434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485.35pt;height:.6pt;mso-position-horizontal-relative:char;mso-position-vertical-relative:line" coordorigin="0,0" coordsize="9707,12">
            <v:group style="position:absolute;left:6;top:6;width:9696;height:2" coordorigin="6,6" coordsize="9696,2">
              <v:shape style="position:absolute;left:6;top:6;width:9696;height:2" coordorigin="6,6" coordsize="9696,0" path="m6,6l9701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49"/>
        <w:ind w:left="2268" w:right="2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CONEVAL.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de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6"/>
        </w:rPr>
        <w:t> </w:t>
      </w:r>
      <w:r>
        <w:rPr>
          <w:rFonts w:ascii="Arial" w:hAnsi="Arial" w:cs="Arial" w:eastAsia="Arial"/>
          <w:color w:val="5D6770"/>
        </w:rPr>
        <w:t>–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los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Hogares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75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179" w:lineRule="exact"/>
        <w:ind w:left="226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Aquella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presenta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</w:rPr>
        <w:t> 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más carencias </w:t>
      </w:r>
      <w:r>
        <w:rPr>
          <w:rFonts w:ascii="Arial" w:hAnsi="Arial"/>
          <w:color w:val="5D6770"/>
          <w:spacing w:val="-2"/>
        </w:rPr>
        <w:t>sociales,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cuyo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ingreso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 superior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línea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bienestar.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68" w:right="255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estimaciones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municipales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2010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han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sido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ajustadas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reportada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2"/>
        </w:rPr>
        <w:t>julio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2011.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Pueden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variar</w:t>
      </w:r>
      <w:r>
        <w:rPr>
          <w:rFonts w:ascii="Arial" w:hAnsi="Arial"/>
          <w:color w:val="5D6770"/>
          <w:spacing w:val="92"/>
        </w:rPr>
        <w:t> </w:t>
      </w:r>
      <w:r>
        <w:rPr>
          <w:rFonts w:ascii="Arial" w:hAnsi="Arial"/>
          <w:color w:val="5D6770"/>
          <w:spacing w:val="-1"/>
        </w:rPr>
        <w:t>ligeramente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debido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valores</w:t>
      </w:r>
      <w:r>
        <w:rPr>
          <w:rFonts w:ascii="Arial" w:hAnsi="Arial"/>
          <w:color w:val="5D6770"/>
          <w:spacing w:val="-1"/>
        </w:rPr>
        <w:t> faltantes 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MCS-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ENIGH 2010.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1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7"/>
        <w:spacing w:line="240" w:lineRule="auto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70.0</w:t>
      </w:r>
      <w:r>
        <w:rPr>
          <w:rFonts w:ascii="Arial"/>
        </w:rPr>
      </w:r>
    </w:p>
    <w:p>
      <w:pPr>
        <w:spacing w:line="264" w:lineRule="exact" w:before="9"/>
        <w:ind w:left="2382" w:right="4503" w:hanging="2423"/>
        <w:jc w:val="left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D6770"/>
          <w:w w:val="105"/>
          <w:sz w:val="24"/>
        </w:rPr>
        <w:t>POBLACIÓN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CON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C</w:t>
      </w:r>
      <w:r>
        <w:rPr>
          <w:rFonts w:ascii="Arial" w:hAnsi="Arial"/>
          <w:b/>
          <w:color w:val="5D6770"/>
          <w:spacing w:val="-1"/>
          <w:w w:val="105"/>
          <w:sz w:val="24"/>
        </w:rPr>
        <w:t>ARENCIA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SOCIAL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</w:t>
      </w:r>
      <w:r>
        <w:rPr>
          <w:rFonts w:ascii="Arial" w:hAnsi="Arial"/>
          <w:b/>
          <w:color w:val="5D6770"/>
          <w:spacing w:val="-1"/>
          <w:w w:val="105"/>
          <w:sz w:val="24"/>
        </w:rPr>
        <w:t>OR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MUNICIPIO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2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b/>
          <w:color w:val="5D6770"/>
          <w:spacing w:val="10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2010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(</w:t>
      </w:r>
      <w:r>
        <w:rPr>
          <w:rFonts w:ascii="Arial" w:hAnsi="Arial"/>
          <w:b/>
          <w:color w:val="5D6770"/>
          <w:spacing w:val="-2"/>
          <w:w w:val="105"/>
          <w:sz w:val="24"/>
        </w:rPr>
        <w:t>%</w:t>
      </w:r>
      <w:r>
        <w:rPr>
          <w:rFonts w:ascii="Arial" w:hAnsi="Arial"/>
          <w:b/>
          <w:color w:val="5D6770"/>
          <w:spacing w:val="-1"/>
          <w:w w:val="105"/>
          <w:sz w:val="24"/>
        </w:rPr>
        <w:t>)</w:t>
      </w:r>
      <w:r>
        <w:rPr>
          <w:rFonts w:ascii="Arial" w:hAnsi="Arial"/>
          <w:sz w:val="24"/>
        </w:rPr>
      </w:r>
    </w:p>
    <w:p>
      <w:pPr>
        <w:spacing w:after="0" w:line="264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0" w:space="40"/>
            <w:col w:w="11540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60.0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50.0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spacing w:line="610" w:lineRule="auto"/>
        <w:ind w:left="1610" w:right="3784"/>
        <w:jc w:val="left"/>
        <w:rPr>
          <w:rFonts w:ascii="Arial" w:hAnsi="Arial" w:cs="Arial" w:eastAsia="Arial"/>
        </w:rPr>
      </w:pPr>
      <w:r>
        <w:rPr/>
        <w:pict>
          <v:group style="position:absolute;margin-left:218.520004pt;margin-top:-28.496101pt;width:294pt;height:186.25pt;mso-position-horizontal-relative:page;mso-position-vertical-relative:paragraph;z-index:25624" coordorigin="4370,-570" coordsize="5880,3725">
            <v:group style="position:absolute;left:4522;top:1928;width:106;height:1157" coordorigin="4522,1928" coordsize="106,1157">
              <v:shape style="position:absolute;left:4522;top:1928;width:106;height:1157" coordorigin="4522,1928" coordsize="106,1157" path="m4522,3085l4627,3085,4627,1928,4522,1928,4522,3085xe" filled="true" fillcolor="#eb5a5e" stroked="false">
                <v:path arrowok="t"/>
                <v:fill type="solid"/>
              </v:shape>
            </v:group>
            <v:group style="position:absolute;left:4522;top:1928;width:106;height:1157" coordorigin="4522,1928" coordsize="106,1157">
              <v:shape style="position:absolute;left:4522;top:1928;width:106;height:1157" coordorigin="4522,1928" coordsize="106,1157" path="m4522,3085l4627,3085,4627,1928,4522,1928,4522,3085xe" filled="false" stroked="true" strokeweight="2.16pt" strokecolor="#eb5a5e">
                <v:path arrowok="t"/>
              </v:shape>
            </v:group>
            <v:group style="position:absolute;left:4702;top:2195;width:106;height:891" coordorigin="4702,2195" coordsize="106,891">
              <v:shape style="position:absolute;left:4702;top:2195;width:106;height:891" coordorigin="4702,2195" coordsize="106,891" path="m4702,3085l4807,3085,4807,2195,4702,2195,4702,3085xe" filled="true" fillcolor="#005aa7" stroked="false">
                <v:path arrowok="t"/>
                <v:fill type="solid"/>
              </v:shape>
            </v:group>
            <v:group style="position:absolute;left:4702;top:2195;width:106;height:891" coordorigin="4702,2195" coordsize="106,891">
              <v:shape style="position:absolute;left:4702;top:2195;width:106;height:891" coordorigin="4702,2195" coordsize="106,891" path="m4702,3085l4807,3085,4807,2195,4702,2195,4702,3085xe" filled="false" stroked="true" strokeweight="2.16pt" strokecolor="#005aa7">
                <v:path arrowok="t"/>
              </v:shape>
            </v:group>
            <v:group style="position:absolute;left:4879;top:172;width:106;height:2914" coordorigin="4879,172" coordsize="106,2914">
              <v:shape style="position:absolute;left:4879;top:172;width:106;height:2914" coordorigin="4879,172" coordsize="106,2914" path="m4879,3085l4985,3085,4985,172,4879,172,4879,3085xe" filled="true" fillcolor="#ed6b06" stroked="false">
                <v:path arrowok="t"/>
                <v:fill type="solid"/>
              </v:shape>
            </v:group>
            <v:group style="position:absolute;left:4879;top:172;width:106;height:2914" coordorigin="4879,172" coordsize="106,2914">
              <v:shape style="position:absolute;left:4879;top:172;width:106;height:2914" coordorigin="4879,172" coordsize="106,2914" path="m4879,3085l4985,3085,4985,172,4879,172,4879,3085xe" filled="false" stroked="true" strokeweight="2.16pt" strokecolor="#ed6b06">
                <v:path arrowok="t"/>
              </v:shape>
            </v:group>
            <v:group style="position:absolute;left:5059;top:2423;width:106;height:663" coordorigin="5059,2423" coordsize="106,663">
              <v:shape style="position:absolute;left:5059;top:2423;width:106;height:663" coordorigin="5059,2423" coordsize="106,663" path="m5059,3085l5165,3085,5165,2423,5059,2423,5059,3085xe" filled="true" fillcolor="#009d4e" stroked="false">
                <v:path arrowok="t"/>
                <v:fill type="solid"/>
              </v:shape>
            </v:group>
            <v:group style="position:absolute;left:5059;top:2423;width:106;height:663" coordorigin="5059,2423" coordsize="106,663">
              <v:shape style="position:absolute;left:5059;top:2423;width:106;height:663" coordorigin="5059,2423" coordsize="106,663" path="m5059,3085l5165,3085,5165,2423,5059,2423,5059,3085xe" filled="false" stroked="true" strokeweight="2.16pt" strokecolor="#009d4e">
                <v:path arrowok="t"/>
              </v:shape>
            </v:group>
            <v:group style="position:absolute;left:5239;top:2178;width:106;height:908" coordorigin="5239,2178" coordsize="106,908">
              <v:shape style="position:absolute;left:5239;top:2178;width:106;height:908" coordorigin="5239,2178" coordsize="106,908" path="m5239,3085l5345,3085,5345,2178,5239,2178,5239,3085xe" filled="true" fillcolor="#5d6770" stroked="false">
                <v:path arrowok="t"/>
                <v:fill type="solid"/>
              </v:shape>
            </v:group>
            <v:group style="position:absolute;left:5239;top:2178;width:106;height:908" coordorigin="5239,2178" coordsize="106,908">
              <v:shape style="position:absolute;left:5239;top:2178;width:106;height:908" coordorigin="5239,2178" coordsize="106,908" path="m5239,3085l5345,3085,5345,2178,5239,2178,5239,3085xe" filled="false" stroked="true" strokeweight="2.16pt" strokecolor="#5d6770">
                <v:path arrowok="t"/>
              </v:shape>
            </v:group>
            <v:group style="position:absolute;left:5417;top:1621;width:106;height:1464" coordorigin="5417,1621" coordsize="106,1464">
              <v:shape style="position:absolute;left:5417;top:1621;width:106;height:1464" coordorigin="5417,1621" coordsize="106,1464" path="m5417,3085l5522,3085,5522,1621,5417,1621,5417,3085xe" filled="true" fillcolor="#5cbeb5" stroked="false">
                <v:path arrowok="t"/>
                <v:fill type="solid"/>
              </v:shape>
            </v:group>
            <v:group style="position:absolute;left:5417;top:1621;width:106;height:1464" coordorigin="5417,1621" coordsize="106,1464">
              <v:shape style="position:absolute;left:5417;top:1621;width:106;height:1464" coordorigin="5417,1621" coordsize="106,1464" path="m5417,3085l5522,3085,5522,1621,5417,1621,5417,3085xe" filled="false" stroked="true" strokeweight="2.16pt" strokecolor="#5cbeb5">
                <v:path arrowok="t"/>
              </v:shape>
            </v:group>
            <v:group style="position:absolute;left:4442;top:-563;width:2;height:3711" coordorigin="4442,-563" coordsize="2,3711">
              <v:shape style="position:absolute;left:4442;top:-563;width:2;height:3711" coordorigin="4442,-563" coordsize="0,3711" path="m4442,-563l4442,3148e" filled="false" stroked="true" strokeweight=".72pt" strokecolor="#5d6770">
                <v:path arrowok="t"/>
              </v:shape>
            </v:group>
            <v:group style="position:absolute;left:5683;top:1888;width:106;height:1198" coordorigin="5683,1888" coordsize="106,1198">
              <v:shape style="position:absolute;left:5683;top:1888;width:106;height:1198" coordorigin="5683,1888" coordsize="106,1198" path="m5683,3085l5789,3085,5789,1888,5683,1888,5683,3085xe" filled="true" fillcolor="#eb5a5e" stroked="false">
                <v:path arrowok="t"/>
                <v:fill type="solid"/>
              </v:shape>
            </v:group>
            <v:group style="position:absolute;left:5683;top:1888;width:106;height:1198" coordorigin="5683,1888" coordsize="106,1198">
              <v:shape style="position:absolute;left:5683;top:1888;width:106;height:1198" coordorigin="5683,1888" coordsize="106,1198" path="m5683,3085l5789,3085,5789,1888,5683,1888,5683,3085xe" filled="false" stroked="true" strokeweight="2.16pt" strokecolor="#eb5a5e">
                <v:path arrowok="t"/>
              </v:shape>
            </v:group>
            <v:group style="position:absolute;left:5861;top:2329;width:106;height:756" coordorigin="5861,2329" coordsize="106,756">
              <v:shape style="position:absolute;left:5861;top:2329;width:106;height:756" coordorigin="5861,2329" coordsize="106,756" path="m5861,3085l5966,3085,5966,2329,5861,2329,5861,3085xe" filled="true" fillcolor="#005aa7" stroked="false">
                <v:path arrowok="t"/>
                <v:fill type="solid"/>
              </v:shape>
            </v:group>
            <v:group style="position:absolute;left:5861;top:2329;width:106;height:756" coordorigin="5861,2329" coordsize="106,756">
              <v:shape style="position:absolute;left:5861;top:2329;width:106;height:756" coordorigin="5861,2329" coordsize="106,756" path="m5861,3085l5966,3085,5966,2329,5861,2329,5861,3085xe" filled="false" stroked="true" strokeweight="2.16pt" strokecolor="#005aa7">
                <v:path arrowok="t"/>
              </v:shape>
            </v:group>
            <v:group style="position:absolute;left:6041;top:428;width:106;height:2657" coordorigin="6041,428" coordsize="106,2657">
              <v:shape style="position:absolute;left:6041;top:428;width:106;height:2657" coordorigin="6041,428" coordsize="106,2657" path="m6041,3085l6146,3085,6146,428,6041,428,6041,3085xe" filled="true" fillcolor="#ed6b06" stroked="false">
                <v:path arrowok="t"/>
                <v:fill type="solid"/>
              </v:shape>
            </v:group>
            <v:group style="position:absolute;left:6041;top:428;width:106;height:2657" coordorigin="6041,428" coordsize="106,2657">
              <v:shape style="position:absolute;left:6041;top:428;width:106;height:2657" coordorigin="6041,428" coordsize="106,2657" path="m6041,3085l6146,3085,6146,428,6041,428,6041,3085xe" filled="false" stroked="true" strokeweight="2.16pt" strokecolor="#ed6b06">
                <v:path arrowok="t"/>
              </v:shape>
            </v:group>
            <v:group style="position:absolute;left:6218;top:2360;width:106;height:725" coordorigin="6218,2360" coordsize="106,725">
              <v:shape style="position:absolute;left:6218;top:2360;width:106;height:725" coordorigin="6218,2360" coordsize="106,725" path="m6218,3085l6324,3085,6324,2360,6218,2360,6218,3085xe" filled="true" fillcolor="#009d4e" stroked="false">
                <v:path arrowok="t"/>
                <v:fill type="solid"/>
              </v:shape>
            </v:group>
            <v:group style="position:absolute;left:6218;top:2360;width:106;height:725" coordorigin="6218,2360" coordsize="106,725">
              <v:shape style="position:absolute;left:6218;top:2360;width:106;height:725" coordorigin="6218,2360" coordsize="106,725" path="m6218,3085l6324,3085,6324,2360,6218,2360,6218,3085xe" filled="false" stroked="true" strokeweight="2.16pt" strokecolor="#009d4e">
                <v:path arrowok="t"/>
              </v:shape>
            </v:group>
            <v:group style="position:absolute;left:6398;top:2204;width:106;height:881" coordorigin="6398,2204" coordsize="106,881">
              <v:shape style="position:absolute;left:6398;top:2204;width:106;height:881" coordorigin="6398,2204" coordsize="106,881" path="m6398,3085l6504,3085,6504,2204,6398,2204,6398,3085xe" filled="true" fillcolor="#5d6770" stroked="false">
                <v:path arrowok="t"/>
                <v:fill type="solid"/>
              </v:shape>
            </v:group>
            <v:group style="position:absolute;left:6398;top:2204;width:106;height:881" coordorigin="6398,2204" coordsize="106,881">
              <v:shape style="position:absolute;left:6398;top:2204;width:106;height:881" coordorigin="6398,2204" coordsize="106,881" path="m6398,3085l6504,3085,6504,2204,6398,2204,6398,3085xe" filled="false" stroked="true" strokeweight="2.16pt" strokecolor="#5d6770">
                <v:path arrowok="t"/>
              </v:shape>
            </v:group>
            <v:group style="position:absolute;left:6578;top:1590;width:106;height:1496" coordorigin="6578,1590" coordsize="106,1496">
              <v:shape style="position:absolute;left:6578;top:1590;width:106;height:1496" coordorigin="6578,1590" coordsize="106,1496" path="m6578,3085l6684,3085,6684,1590,6578,1590,6578,3085xe" filled="true" fillcolor="#5cbeb5" stroked="false">
                <v:path arrowok="t"/>
                <v:fill type="solid"/>
              </v:shape>
            </v:group>
            <v:group style="position:absolute;left:6578;top:1590;width:106;height:1496" coordorigin="6578,1590" coordsize="106,1496">
              <v:shape style="position:absolute;left:6578;top:1590;width:106;height:1496" coordorigin="6578,1590" coordsize="106,1496" path="m6578,3085l6684,3085,6684,1590,6578,1590,6578,3085xe" filled="false" stroked="true" strokeweight="2.16pt" strokecolor="#5cbeb5">
                <v:path arrowok="t"/>
              </v:shape>
            </v:group>
            <v:group style="position:absolute;left:6842;top:2401;width:106;height:684" coordorigin="6842,2401" coordsize="106,684">
              <v:shape style="position:absolute;left:6842;top:2401;width:106;height:684" coordorigin="6842,2401" coordsize="106,684" path="m6842,3085l6948,3085,6948,2401,6842,2401,6842,3085xe" filled="true" fillcolor="#eb5a5e" stroked="false">
                <v:path arrowok="t"/>
                <v:fill type="solid"/>
              </v:shape>
            </v:group>
            <v:group style="position:absolute;left:6842;top:2401;width:106;height:684" coordorigin="6842,2401" coordsize="106,684">
              <v:shape style="position:absolute;left:6842;top:2401;width:106;height:684" coordorigin="6842,2401" coordsize="106,684" path="m6842,3085l6948,3085,6948,2401,6842,2401,6842,3085xe" filled="false" stroked="true" strokeweight="2.16pt" strokecolor="#eb5a5e">
                <v:path arrowok="t"/>
              </v:shape>
            </v:group>
            <v:group style="position:absolute;left:7022;top:1964;width:106;height:1121" coordorigin="7022,1964" coordsize="106,1121">
              <v:shape style="position:absolute;left:7022;top:1964;width:106;height:1121" coordorigin="7022,1964" coordsize="106,1121" path="m7022,3085l7128,3085,7128,1964,7022,1964,7022,3085xe" filled="true" fillcolor="#005aa7" stroked="false">
                <v:path arrowok="t"/>
                <v:fill type="solid"/>
              </v:shape>
            </v:group>
            <v:group style="position:absolute;left:7022;top:1964;width:106;height:1121" coordorigin="7022,1964" coordsize="106,1121">
              <v:shape style="position:absolute;left:7022;top:1964;width:106;height:1121" coordorigin="7022,1964" coordsize="106,1121" path="m7022,3085l7128,3085,7128,1964,7022,1964,7022,3085xe" filled="false" stroked="true" strokeweight="2.16pt" strokecolor="#005aa7">
                <v:path arrowok="t"/>
              </v:shape>
            </v:group>
            <v:group style="position:absolute;left:7200;top:980;width:106;height:2105" coordorigin="7200,980" coordsize="106,2105">
              <v:shape style="position:absolute;left:7200;top:980;width:106;height:2105" coordorigin="7200,980" coordsize="106,2105" path="m7200,3085l7306,3085,7306,980,7200,980,7200,3085xe" filled="true" fillcolor="#ed6b06" stroked="false">
                <v:path arrowok="t"/>
                <v:fill type="solid"/>
              </v:shape>
            </v:group>
            <v:group style="position:absolute;left:7200;top:980;width:106;height:2105" coordorigin="7200,980" coordsize="106,2105">
              <v:shape style="position:absolute;left:7200;top:980;width:106;height:2105" coordorigin="7200,980" coordsize="106,2105" path="m7200,3085l7306,3085,7306,980,7200,980,7200,3085xe" filled="false" stroked="true" strokeweight="2.16pt" strokecolor="#ed6b06">
                <v:path arrowok="t"/>
              </v:shape>
            </v:group>
            <v:group style="position:absolute;left:7380;top:2725;width:106;height:360" coordorigin="7380,2725" coordsize="106,360">
              <v:shape style="position:absolute;left:7380;top:2725;width:106;height:360" coordorigin="7380,2725" coordsize="106,360" path="m7380,3085l7486,3085,7486,2725,7380,2725,7380,3085xe" filled="true" fillcolor="#009d4e" stroked="false">
                <v:path arrowok="t"/>
                <v:fill type="solid"/>
              </v:shape>
            </v:group>
            <v:group style="position:absolute;left:7380;top:2725;width:106;height:360" coordorigin="7380,2725" coordsize="106,360">
              <v:shape style="position:absolute;left:7380;top:2725;width:106;height:360" coordorigin="7380,2725" coordsize="106,360" path="m7380,3085l7486,3085,7486,2725,7380,2725,7380,3085xe" filled="false" stroked="true" strokeweight="2.16pt" strokecolor="#009d4e">
                <v:path arrowok="t"/>
              </v:shape>
            </v:group>
            <v:group style="position:absolute;left:7558;top:2809;width:108;height:276" coordorigin="7558,2809" coordsize="108,276">
              <v:shape style="position:absolute;left:7558;top:2809;width:108;height:276" coordorigin="7558,2809" coordsize="108,276" path="m7558,3085l7666,3085,7666,2809,7558,2809,7558,3085xe" filled="true" fillcolor="#5d6770" stroked="false">
                <v:path arrowok="t"/>
                <v:fill type="solid"/>
              </v:shape>
            </v:group>
            <v:group style="position:absolute;left:7558;top:2809;width:108;height:276" coordorigin="7558,2809" coordsize="108,276">
              <v:shape style="position:absolute;left:7558;top:2809;width:108;height:276" coordorigin="7558,2809" coordsize="108,276" path="m7558,3085l7666,3085,7666,2809,7558,2809,7558,3085xe" filled="false" stroked="true" strokeweight="2.16pt" strokecolor="#5d6770">
                <v:path arrowok="t"/>
              </v:shape>
            </v:group>
            <v:group style="position:absolute;left:7738;top:1849;width:106;height:1236" coordorigin="7738,1849" coordsize="106,1236">
              <v:shape style="position:absolute;left:7738;top:1849;width:106;height:1236" coordorigin="7738,1849" coordsize="106,1236" path="m7738,3085l7843,3085,7843,1849,7738,1849,7738,3085xe" filled="true" fillcolor="#5cbeb5" stroked="false">
                <v:path arrowok="t"/>
                <v:fill type="solid"/>
              </v:shape>
            </v:group>
            <v:group style="position:absolute;left:7738;top:1849;width:106;height:1236" coordorigin="7738,1849" coordsize="106,1236">
              <v:shape style="position:absolute;left:7738;top:1849;width:106;height:1236" coordorigin="7738,1849" coordsize="106,1236" path="m7738,3085l7843,3085,7843,1849,7738,1849,7738,3085xe" filled="false" stroked="true" strokeweight="2.16pt" strokecolor="#5cbeb5">
                <v:path arrowok="t"/>
              </v:shape>
            </v:group>
            <v:group style="position:absolute;left:8002;top:2132;width:108;height:953" coordorigin="8002,2132" coordsize="108,953">
              <v:shape style="position:absolute;left:8002;top:2132;width:108;height:953" coordorigin="8002,2132" coordsize="108,953" path="m8002,3085l8110,3085,8110,2132,8002,2132,8002,3085xe" filled="true" fillcolor="#eb5a5e" stroked="false">
                <v:path arrowok="t"/>
                <v:fill type="solid"/>
              </v:shape>
            </v:group>
            <v:group style="position:absolute;left:8002;top:2132;width:108;height:953" coordorigin="8002,2132" coordsize="108,953">
              <v:shape style="position:absolute;left:8002;top:2132;width:108;height:953" coordorigin="8002,2132" coordsize="108,953" path="m8002,3085l8110,3085,8110,2132,8002,2132,8002,3085xe" filled="false" stroked="true" strokeweight="2.16pt" strokecolor="#eb5a5e">
                <v:path arrowok="t"/>
              </v:shape>
            </v:group>
            <v:group style="position:absolute;left:8182;top:1604;width:106;height:1481" coordorigin="8182,1604" coordsize="106,1481">
              <v:shape style="position:absolute;left:8182;top:1604;width:106;height:1481" coordorigin="8182,1604" coordsize="106,1481" path="m8182,3085l8287,3085,8287,1604,8182,1604,8182,3085xe" filled="true" fillcolor="#005aa7" stroked="false">
                <v:path arrowok="t"/>
                <v:fill type="solid"/>
              </v:shape>
            </v:group>
            <v:group style="position:absolute;left:8182;top:1604;width:106;height:1481" coordorigin="8182,1604" coordsize="106,1481">
              <v:shape style="position:absolute;left:8182;top:1604;width:106;height:1481" coordorigin="8182,1604" coordsize="106,1481" path="m8182,3085l8287,3085,8287,1604,8182,1604,8182,3085xe" filled="false" stroked="true" strokeweight="2.16pt" strokecolor="#005aa7">
                <v:path arrowok="t"/>
              </v:shape>
            </v:group>
            <v:group style="position:absolute;left:8362;top:625;width:106;height:2460" coordorigin="8362,625" coordsize="106,2460">
              <v:shape style="position:absolute;left:8362;top:625;width:106;height:2460" coordorigin="8362,625" coordsize="106,2460" path="m8362,3085l8467,3085,8467,625,8362,625,8362,3085xe" filled="true" fillcolor="#ed6b06" stroked="false">
                <v:path arrowok="t"/>
                <v:fill type="solid"/>
              </v:shape>
            </v:group>
            <v:group style="position:absolute;left:8362;top:625;width:106;height:2460" coordorigin="8362,625" coordsize="106,2460">
              <v:shape style="position:absolute;left:8362;top:625;width:106;height:2460" coordorigin="8362,625" coordsize="106,2460" path="m8362,3085l8467,3085,8467,625,8362,625,8362,3085xe" filled="false" stroked="true" strokeweight="2.16pt" strokecolor="#ed6b06">
                <v:path arrowok="t"/>
              </v:shape>
            </v:group>
            <v:group style="position:absolute;left:8539;top:2142;width:106;height:944" coordorigin="8539,2142" coordsize="106,944">
              <v:shape style="position:absolute;left:8539;top:2142;width:106;height:944" coordorigin="8539,2142" coordsize="106,944" path="m8539,3085l8645,3085,8645,2142,8539,2142,8539,3085xe" filled="true" fillcolor="#009d4e" stroked="false">
                <v:path arrowok="t"/>
                <v:fill type="solid"/>
              </v:shape>
            </v:group>
            <v:group style="position:absolute;left:8539;top:2142;width:106;height:944" coordorigin="8539,2142" coordsize="106,944">
              <v:shape style="position:absolute;left:8539;top:2142;width:106;height:944" coordorigin="8539,2142" coordsize="106,944" path="m8539,3085l8645,3085,8645,2142,8539,2142,8539,3085xe" filled="false" stroked="true" strokeweight="2.16pt" strokecolor="#009d4e">
                <v:path arrowok="t"/>
              </v:shape>
            </v:group>
            <v:group style="position:absolute;left:8719;top:2615;width:106;height:471" coordorigin="8719,2615" coordsize="106,471">
              <v:shape style="position:absolute;left:8719;top:2615;width:106;height:471" coordorigin="8719,2615" coordsize="106,471" path="m8719,3085l8825,3085,8825,2615,8719,2615,8719,3085xe" filled="true" fillcolor="#5d6770" stroked="false">
                <v:path arrowok="t"/>
                <v:fill type="solid"/>
              </v:shape>
            </v:group>
            <v:group style="position:absolute;left:8719;top:2615;width:106;height:471" coordorigin="8719,2615" coordsize="106,471">
              <v:shape style="position:absolute;left:8719;top:2615;width:106;height:471" coordorigin="8719,2615" coordsize="106,471" path="m8719,3085l8825,3085,8825,2615,8719,2615,8719,3085xe" filled="false" stroked="true" strokeweight="2.16pt" strokecolor="#5d6770">
                <v:path arrowok="t"/>
              </v:shape>
            </v:group>
            <v:group style="position:absolute;left:8897;top:1674;width:108;height:1412" coordorigin="8897,1674" coordsize="108,1412">
              <v:shape style="position:absolute;left:8897;top:1674;width:108;height:1412" coordorigin="8897,1674" coordsize="108,1412" path="m8897,3085l9005,3085,9005,1674,8897,1674,8897,3085xe" filled="true" fillcolor="#5cbeb5" stroked="false">
                <v:path arrowok="t"/>
                <v:fill type="solid"/>
              </v:shape>
            </v:group>
            <v:group style="position:absolute;left:8897;top:1674;width:108;height:1412" coordorigin="8897,1674" coordsize="108,1412">
              <v:shape style="position:absolute;left:8897;top:1674;width:108;height:1412" coordorigin="8897,1674" coordsize="108,1412" path="m8897,3085l9005,3085,9005,1674,8897,1674,8897,3085xe" filled="false" stroked="true" strokeweight="2.16pt" strokecolor="#5cbeb5">
                <v:path arrowok="t"/>
              </v:shape>
            </v:group>
            <v:group style="position:absolute;left:9163;top:1974;width:106;height:1112" coordorigin="9163,1974" coordsize="106,1112">
              <v:shape style="position:absolute;left:9163;top:1974;width:106;height:1112" coordorigin="9163,1974" coordsize="106,1112" path="m9163,3085l9269,3085,9269,1974,9163,1974,9163,3085xe" filled="true" fillcolor="#eb5a5e" stroked="false">
                <v:path arrowok="t"/>
                <v:fill type="solid"/>
              </v:shape>
            </v:group>
            <v:group style="position:absolute;left:9163;top:1974;width:106;height:1112" coordorigin="9163,1974" coordsize="106,1112">
              <v:shape style="position:absolute;left:9163;top:1974;width:106;height:1112" coordorigin="9163,1974" coordsize="106,1112" path="m9163,3085l9269,3085,9269,1974,9163,1974,9163,3085xe" filled="false" stroked="true" strokeweight="2.16pt" strokecolor="#eb5a5e">
                <v:path arrowok="t"/>
              </v:shape>
            </v:group>
            <v:group style="position:absolute;left:9341;top:2106;width:108;height:980" coordorigin="9341,2106" coordsize="108,980">
              <v:shape style="position:absolute;left:9341;top:2106;width:108;height:980" coordorigin="9341,2106" coordsize="108,980" path="m9341,3085l9449,3085,9449,2106,9341,2106,9341,3085xe" filled="true" fillcolor="#005aa7" stroked="false">
                <v:path arrowok="t"/>
                <v:fill type="solid"/>
              </v:shape>
            </v:group>
            <v:group style="position:absolute;left:9341;top:2106;width:108;height:980" coordorigin="9341,2106" coordsize="108,980">
              <v:shape style="position:absolute;left:9341;top:2106;width:108;height:980" coordorigin="9341,2106" coordsize="108,980" path="m9341,3085l9449,3085,9449,2106,9341,2106,9341,3085xe" filled="false" stroked="true" strokeweight="2.16pt" strokecolor="#005aa7">
                <v:path arrowok="t"/>
              </v:shape>
            </v:group>
            <v:group style="position:absolute;left:9521;top:-25;width:106;height:3111" coordorigin="9521,-25" coordsize="106,3111">
              <v:shape style="position:absolute;left:9521;top:-25;width:106;height:3111" coordorigin="9521,-25" coordsize="106,3111" path="m9521,3085l9626,3085,9626,-25,9521,-25,9521,3085xe" filled="true" fillcolor="#ed6b06" stroked="false">
                <v:path arrowok="t"/>
                <v:fill type="solid"/>
              </v:shape>
            </v:group>
            <v:group style="position:absolute;left:9521;top:-25;width:106;height:3111" coordorigin="9521,-25" coordsize="106,3111">
              <v:shape style="position:absolute;left:9521;top:-25;width:106;height:3111" coordorigin="9521,-25" coordsize="106,3111" path="m9521,3085l9626,3085,9626,-25,9521,-25,9521,3085xe" filled="false" stroked="true" strokeweight="2.16pt" strokecolor="#ed6b06">
                <v:path arrowok="t"/>
              </v:shape>
            </v:group>
            <v:group style="position:absolute;left:9701;top:2000;width:106;height:1085" coordorigin="9701,2000" coordsize="106,1085">
              <v:shape style="position:absolute;left:9701;top:2000;width:106;height:1085" coordorigin="9701,2000" coordsize="106,1085" path="m9701,3085l9806,3085,9806,2000,9701,2000,9701,3085xe" filled="true" fillcolor="#009d4e" stroked="false">
                <v:path arrowok="t"/>
                <v:fill type="solid"/>
              </v:shape>
            </v:group>
            <v:group style="position:absolute;left:9701;top:2000;width:106;height:1085" coordorigin="9701,2000" coordsize="106,1085">
              <v:shape style="position:absolute;left:9701;top:2000;width:106;height:1085" coordorigin="9701,2000" coordsize="106,1085" path="m9701,3085l9806,3085,9806,2000,9701,2000,9701,3085xe" filled="false" stroked="true" strokeweight="2.16pt" strokecolor="#009d4e">
                <v:path arrowok="t"/>
              </v:shape>
            </v:group>
            <v:group style="position:absolute;left:9878;top:2080;width:106;height:1006" coordorigin="9878,2080" coordsize="106,1006">
              <v:shape style="position:absolute;left:9878;top:2080;width:106;height:1006" coordorigin="9878,2080" coordsize="106,1006" path="m9878,3085l9984,3085,9984,2080,9878,2080,9878,3085xe" filled="true" fillcolor="#5d6770" stroked="false">
                <v:path arrowok="t"/>
                <v:fill type="solid"/>
              </v:shape>
            </v:group>
            <v:group style="position:absolute;left:9878;top:2080;width:106;height:1006" coordorigin="9878,2080" coordsize="106,1006">
              <v:shape style="position:absolute;left:9878;top:2080;width:106;height:1006" coordorigin="9878,2080" coordsize="106,1006" path="m9878,3085l9984,3085,9984,2080,9878,2080,9878,3085xe" filled="false" stroked="true" strokeweight="2.16pt" strokecolor="#5d6770">
                <v:path arrowok="t"/>
              </v:shape>
            </v:group>
            <v:group style="position:absolute;left:10058;top:1626;width:106;height:1460" coordorigin="10058,1626" coordsize="106,1460">
              <v:shape style="position:absolute;left:10058;top:1626;width:106;height:1460" coordorigin="10058,1626" coordsize="106,1460" path="m10058,3085l10164,3085,10164,1626,10058,1626,10058,3085xe" filled="true" fillcolor="#5cbeb5" stroked="false">
                <v:path arrowok="t"/>
                <v:fill type="solid"/>
              </v:shape>
            </v:group>
            <v:group style="position:absolute;left:10058;top:1626;width:106;height:1460" coordorigin="10058,1626" coordsize="106,1460">
              <v:shape style="position:absolute;left:10058;top:1626;width:106;height:1460" coordorigin="10058,1626" coordsize="106,1460" path="m10058,3085l10164,3085,10164,1626,10058,1626,10058,3085xe" filled="false" stroked="true" strokeweight="2.16pt" strokecolor="#5cbeb5">
                <v:path arrowok="t"/>
              </v:shape>
            </v:group>
            <v:group style="position:absolute;left:4378;top:3085;width:5866;height:2" coordorigin="4378,3085" coordsize="5866,2">
              <v:shape style="position:absolute;left:4378;top:3085;width:5866;height:2" coordorigin="4378,3085" coordsize="5866,0" path="m4378,3085l10243,3085e" filled="false" stroked="true" strokeweight=".72pt" strokecolor="#5d6770">
                <v:path arrowok="t"/>
              </v:shape>
            </v:group>
            <v:group style="position:absolute;left:4378;top:2564;width:65;height:2" coordorigin="4378,2564" coordsize="65,2">
              <v:shape style="position:absolute;left:4378;top:2564;width:65;height:2" coordorigin="4378,2564" coordsize="65,0" path="m4378,2564l4442,2564e" filled="false" stroked="true" strokeweight=".72pt" strokecolor="#5d6770">
                <v:path arrowok="t"/>
              </v:shape>
            </v:group>
            <v:group style="position:absolute;left:4378;top:2044;width:65;height:2" coordorigin="4378,2044" coordsize="65,2">
              <v:shape style="position:absolute;left:4378;top:2044;width:65;height:2" coordorigin="4378,2044" coordsize="65,0" path="m4378,2044l4442,2044e" filled="false" stroked="true" strokeweight=".72pt" strokecolor="#5d6770">
                <v:path arrowok="t"/>
              </v:shape>
            </v:group>
            <v:group style="position:absolute;left:4378;top:1523;width:65;height:2" coordorigin="4378,1523" coordsize="65,2">
              <v:shape style="position:absolute;left:4378;top:1523;width:65;height:2" coordorigin="4378,1523" coordsize="65,0" path="m4378,1523l4442,1523e" filled="false" stroked="true" strokeweight=".72pt" strokecolor="#5d6770">
                <v:path arrowok="t"/>
              </v:shape>
            </v:group>
            <v:group style="position:absolute;left:4378;top:1002;width:65;height:2" coordorigin="4378,1002" coordsize="65,2">
              <v:shape style="position:absolute;left:4378;top:1002;width:65;height:2" coordorigin="4378,1002" coordsize="65,0" path="m4378,1002l4442,1002e" filled="false" stroked="true" strokeweight=".72pt" strokecolor="#5d6770">
                <v:path arrowok="t"/>
              </v:shape>
            </v:group>
            <v:group style="position:absolute;left:4378;top:481;width:65;height:2" coordorigin="4378,481" coordsize="65,2">
              <v:shape style="position:absolute;left:4378;top:481;width:65;height:2" coordorigin="4378,481" coordsize="65,0" path="m4378,481l4442,481e" filled="false" stroked="true" strokeweight=".72pt" strokecolor="#5d6770">
                <v:path arrowok="t"/>
              </v:shape>
            </v:group>
            <v:group style="position:absolute;left:4378;top:-40;width:65;height:2" coordorigin="4378,-40" coordsize="65,2">
              <v:shape style="position:absolute;left:4378;top:-40;width:65;height:2" coordorigin="4378,-40" coordsize="65,0" path="m4378,-40l4442,-40e" filled="false" stroked="true" strokeweight=".72pt" strokecolor="#5d6770">
                <v:path arrowok="t"/>
              </v:shape>
            </v:group>
            <v:group style="position:absolute;left:4378;top:-563;width:65;height:2" coordorigin="4378,-563" coordsize="65,2">
              <v:shape style="position:absolute;left:4378;top:-563;width:65;height:2" coordorigin="4378,-563" coordsize="65,0" path="m4378,-563l4442,-563e" filled="false" stroked="true" strokeweight=".72pt" strokecolor="#5d6770">
                <v:path arrowok="t"/>
              </v:shape>
            </v:group>
            <v:group style="position:absolute;left:5602;top:3085;width:2;height:63" coordorigin="5602,3085" coordsize="2,63">
              <v:shape style="position:absolute;left:5602;top:3085;width:2;height:63" coordorigin="5602,3085" coordsize="0,63" path="m5602,3085l5602,3148e" filled="false" stroked="true" strokeweight=".72pt" strokecolor="#5d6770">
                <v:path arrowok="t"/>
              </v:shape>
            </v:group>
            <v:group style="position:absolute;left:6763;top:3085;width:2;height:63" coordorigin="6763,3085" coordsize="2,63">
              <v:shape style="position:absolute;left:6763;top:3085;width:2;height:63" coordorigin="6763,3085" coordsize="0,63" path="m6763,3085l6763,3148e" filled="false" stroked="true" strokeweight=".72pt" strokecolor="#5d6770">
                <v:path arrowok="t"/>
              </v:shape>
            </v:group>
            <v:group style="position:absolute;left:7922;top:3085;width:2;height:63" coordorigin="7922,3085" coordsize="2,63">
              <v:shape style="position:absolute;left:7922;top:3085;width:2;height:63" coordorigin="7922,3085" coordsize="0,63" path="m7922,3085l7922,3148e" filled="false" stroked="true" strokeweight=".72pt" strokecolor="#5d6770">
                <v:path arrowok="t"/>
              </v:shape>
            </v:group>
            <v:group style="position:absolute;left:9084;top:3085;width:2;height:63" coordorigin="9084,3085" coordsize="2,63">
              <v:shape style="position:absolute;left:9084;top:3085;width:2;height:63" coordorigin="9084,3085" coordsize="0,63" path="m9084,3085l9084,3148e" filled="false" stroked="true" strokeweight=".72pt" strokecolor="#5d6770">
                <v:path arrowok="t"/>
              </v:shape>
            </v:group>
            <v:group style="position:absolute;left:10243;top:3085;width:2;height:63" coordorigin="10243,3085" coordsize="2,63">
              <v:shape style="position:absolute;left:10243;top:3085;width:2;height:63" coordorigin="10243,3085" coordsize="0,63" path="m10243,3085l10243,3148e" filled="false" stroked="true" strokeweight=".72pt" strokecolor="#5d67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890015pt;margin-top:1.743899pt;width:8.65pt;height:6.4pt;mso-position-horizontal-relative:page;mso-position-vertical-relative:paragraph;z-index:-856048" coordorigin="10318,35" coordsize="173,128">
            <v:group style="position:absolute;left:10361;top:98;width:87;height:2" coordorigin="10361,98" coordsize="87,2">
              <v:shape style="position:absolute;left:10361;top:98;width:87;height:2" coordorigin="10361,98" coordsize="87,0" path="m10361,98l10447,98e" filled="false" stroked="true" strokeweight="4.3pt" strokecolor="#eb5a5e">
                <v:path arrowok="t"/>
              </v:shape>
            </v:group>
            <v:group style="position:absolute;left:10361;top:56;width:87;height:84" coordorigin="10361,56" coordsize="87,84">
              <v:shape style="position:absolute;left:10361;top:56;width:87;height:84" coordorigin="10361,56" coordsize="87,84" path="m10361,140l10447,140,10447,56,10361,56,10361,140xe" filled="false" stroked="true" strokeweight="2.16pt" strokecolor="#eb5a5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830017pt;margin-top:25.023899pt;width:8.75pt;height:6.5pt;mso-position-horizontal-relative:page;mso-position-vertical-relative:paragraph;z-index:-856024" coordorigin="10317,500" coordsize="175,130">
            <v:group style="position:absolute;left:10361;top:565;width:87;height:2" coordorigin="10361,565" coordsize="87,2">
              <v:shape style="position:absolute;left:10361;top:565;width:87;height:2" coordorigin="10361,565" coordsize="87,0" path="m10361,565l10447,565e" filled="false" stroked="true" strokeweight="4.42pt" strokecolor="#005aa7">
                <v:path arrowok="t"/>
              </v:shape>
            </v:group>
            <v:group style="position:absolute;left:10361;top:522;width:87;height:87" coordorigin="10361,522" coordsize="87,87">
              <v:shape style="position:absolute;left:10361;top:522;width:87;height:87" coordorigin="10361,522" coordsize="87,87" path="m10361,608l10447,608,10447,522,10361,522,10361,608xe" filled="false" stroked="true" strokeweight="2.1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830017pt;margin-top:48.423901pt;width:8.75pt;height:6.5pt;mso-position-horizontal-relative:page;mso-position-vertical-relative:paragraph;z-index:-856000" coordorigin="10317,968" coordsize="175,130">
            <v:group style="position:absolute;left:10361;top:1033;width:87;height:2" coordorigin="10361,1033" coordsize="87,2">
              <v:shape style="position:absolute;left:10361;top:1033;width:87;height:2" coordorigin="10361,1033" coordsize="87,0" path="m10361,1033l10447,1033e" filled="false" stroked="true" strokeweight="4.42pt" strokecolor="#ed6b06">
                <v:path arrowok="t"/>
              </v:shape>
            </v:group>
            <v:group style="position:absolute;left:10361;top:990;width:87;height:87" coordorigin="10361,990" coordsize="87,87">
              <v:shape style="position:absolute;left:10361;top:990;width:87;height:87" coordorigin="10361,990" coordsize="87,87" path="m10361,1076l10447,1076,10447,990,10361,990,10361,1076xe" filled="false" stroked="true" strokeweight="2.16pt" strokecolor="#ed6b06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</w:rPr>
        <w:t>Rezago</w:t>
      </w:r>
      <w:r>
        <w:rPr>
          <w:rFonts w:ascii="Arial"/>
          <w:color w:val="5D6770"/>
          <w:spacing w:val="9"/>
        </w:rPr>
        <w:t> </w:t>
      </w:r>
      <w:r>
        <w:rPr>
          <w:rFonts w:ascii="Arial"/>
          <w:color w:val="5D6770"/>
          <w:spacing w:val="5"/>
        </w:rPr>
        <w:t>educativo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5"/>
        </w:rPr>
        <w:t>Servicios</w:t>
      </w:r>
      <w:r>
        <w:rPr>
          <w:rFonts w:ascii="Arial"/>
          <w:color w:val="5D6770"/>
          <w:spacing w:val="9"/>
        </w:rPr>
        <w:t> </w:t>
      </w:r>
      <w:r>
        <w:rPr>
          <w:rFonts w:ascii="Arial"/>
          <w:color w:val="5D6770"/>
          <w:spacing w:val="4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4"/>
        </w:rPr>
        <w:t>salud</w:t>
      </w:r>
      <w:r>
        <w:rPr>
          <w:rFonts w:ascii="Arial"/>
        </w:rPr>
      </w:r>
    </w:p>
    <w:p>
      <w:pPr>
        <w:spacing w:after="0" w:line="61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0" w:space="4612"/>
            <w:col w:w="6968"/>
          </w:cols>
        </w:sectPr>
      </w:pPr>
    </w:p>
    <w:p>
      <w:pPr>
        <w:pStyle w:val="Heading7"/>
        <w:spacing w:line="181" w:lineRule="exact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40.0</w:t>
      </w:r>
      <w:r>
        <w:rPr>
          <w:rFonts w:ascii="Arial"/>
        </w:rPr>
      </w:r>
    </w:p>
    <w:p>
      <w:pPr>
        <w:pStyle w:val="BodyText"/>
        <w:spacing w:line="240" w:lineRule="auto" w:before="7"/>
        <w:ind w:left="161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5D6770"/>
          <w:spacing w:val="4"/>
        </w:rPr>
        <w:t>seguridad</w:t>
      </w:r>
      <w:r>
        <w:rPr>
          <w:rFonts w:ascii="Arial"/>
          <w:color w:val="5D6770"/>
          <w:spacing w:val="7"/>
        </w:rPr>
        <w:t> </w:t>
      </w:r>
      <w:r>
        <w:rPr>
          <w:rFonts w:ascii="Arial"/>
          <w:color w:val="5D6770"/>
          <w:spacing w:val="5"/>
        </w:rPr>
        <w:t>social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0" w:space="4612"/>
            <w:col w:w="6968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7"/>
        <w:spacing w:line="240" w:lineRule="auto" w:before="70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30.0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15.830017pt;margin-top:22.479881pt;width:8.75pt;height:6.5pt;mso-position-horizontal-relative:page;mso-position-vertical-relative:paragraph;z-index:-855928" coordorigin="10317,450" coordsize="175,130">
            <v:group style="position:absolute;left:10361;top:514;width:87;height:2" coordorigin="10361,514" coordsize="87,2">
              <v:shape style="position:absolute;left:10361;top:514;width:87;height:2" coordorigin="10361,514" coordsize="87,0" path="m10361,514l10447,514e" filled="false" stroked="true" strokeweight="4.42pt" strokecolor="#5cbeb5">
                <v:path arrowok="t"/>
              </v:shape>
            </v:group>
            <v:group style="position:absolute;left:10361;top:471;width:87;height:87" coordorigin="10361,471" coordsize="87,87">
              <v:shape style="position:absolute;left:10361;top:471;width:87;height:87" coordorigin="10361,471" coordsize="87,87" path="m10361,558l10447,558,10447,471,10361,471,10361,558xe" filled="false" stroked="true" strokeweight="2.16pt" strokecolor="#5cbeb5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w w:val="95"/>
          <w:sz w:val="20"/>
        </w:rPr>
        <w:t>20.0</w:t>
      </w:r>
      <w:r>
        <w:rPr>
          <w:rFonts w:ascii="Arial"/>
          <w:sz w:val="20"/>
        </w:rPr>
      </w:r>
    </w:p>
    <w:p>
      <w:pPr>
        <w:pStyle w:val="BodyText"/>
        <w:spacing w:line="247" w:lineRule="auto" w:before="73"/>
        <w:ind w:left="1610" w:right="3784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5D6770"/>
          <w:spacing w:val="2"/>
        </w:rPr>
        <w:t>Calidad</w:t>
      </w:r>
      <w:r>
        <w:rPr>
          <w:rFonts w:ascii="Arial"/>
          <w:color w:val="5D6770"/>
          <w:spacing w:val="7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9"/>
        </w:rPr>
        <w:t> </w:t>
      </w:r>
      <w:r>
        <w:rPr>
          <w:rFonts w:ascii="Arial"/>
          <w:color w:val="5D6770"/>
          <w:spacing w:val="4"/>
        </w:rPr>
        <w:t>espacios</w:t>
      </w:r>
      <w:r>
        <w:rPr>
          <w:rFonts w:ascii="Arial"/>
          <w:color w:val="5D6770"/>
          <w:spacing w:val="30"/>
        </w:rPr>
        <w:t> </w:t>
      </w:r>
      <w:r>
        <w:rPr>
          <w:rFonts w:ascii="Arial"/>
          <w:color w:val="5D6770"/>
          <w:spacing w:val="4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4"/>
        </w:rPr>
        <w:t>la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vivienda</w:t>
      </w:r>
      <w:r>
        <w:rPr>
          <w:rFonts w:ascii="Arial"/>
        </w:rPr>
      </w:r>
    </w:p>
    <w:p>
      <w:pPr>
        <w:pStyle w:val="BodyText"/>
        <w:spacing w:line="240" w:lineRule="auto" w:before="88"/>
        <w:ind w:left="161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15.830017pt;margin-top:-17.2761pt;width:8.75pt;height:6.5pt;mso-position-horizontal-relative:page;mso-position-vertical-relative:paragraph;z-index:-855976" coordorigin="10317,-346" coordsize="175,130">
            <v:group style="position:absolute;left:10361;top:-281;width:87;height:2" coordorigin="10361,-281" coordsize="87,2">
              <v:shape style="position:absolute;left:10361;top:-281;width:87;height:2" coordorigin="10361,-281" coordsize="87,0" path="m10361,-281l10447,-281e" filled="false" stroked="true" strokeweight="4.42pt" strokecolor="#009d4e">
                <v:path arrowok="t"/>
              </v:shape>
            </v:group>
            <v:group style="position:absolute;left:10361;top:-324;width:87;height:87" coordorigin="10361,-324" coordsize="87,87">
              <v:shape style="position:absolute;left:10361;top:-324;width:87;height:87" coordorigin="10361,-324" coordsize="87,87" path="m10361,-238l10447,-238,10447,-324,10361,-324,10361,-238xe" filled="false" stroked="true" strokeweight="2.16pt" strokecolor="#009d4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5.890015pt;margin-top:6.123899pt;width:8.65pt;height:6.4pt;mso-position-horizontal-relative:page;mso-position-vertical-relative:paragraph;z-index:-855952" coordorigin="10318,122" coordsize="173,128">
            <v:group style="position:absolute;left:10361;top:186;width:87;height:2" coordorigin="10361,186" coordsize="87,2">
              <v:shape style="position:absolute;left:10361;top:186;width:87;height:2" coordorigin="10361,186" coordsize="87,0" path="m10361,186l10447,186e" filled="false" stroked="true" strokeweight="4.3pt" strokecolor="#5d6770">
                <v:path arrowok="t"/>
              </v:shape>
            </v:group>
            <v:group style="position:absolute;left:10361;top:144;width:87;height:84" coordorigin="10361,144" coordsize="87,84">
              <v:shape style="position:absolute;left:10361;top:144;width:87;height:84" coordorigin="10361,144" coordsize="87,84" path="m10361,228l10447,228,10447,144,10361,144,10361,228xe" filled="false" stroked="true" strokeweight="2.16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5"/>
        </w:rPr>
        <w:t>Servicios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5"/>
        </w:rPr>
        <w:t>básicos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0" w:space="4612"/>
            <w:col w:w="6968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7"/>
        <w:spacing w:line="240" w:lineRule="auto" w:before="177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10.0</w:t>
      </w:r>
      <w:r>
        <w:rPr>
          <w:rFonts w:ascii="Arial"/>
        </w:rPr>
      </w:r>
    </w:p>
    <w:p>
      <w:pPr>
        <w:pStyle w:val="BodyText"/>
        <w:spacing w:line="247" w:lineRule="auto" w:before="73"/>
        <w:ind w:left="1610" w:right="3784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color w:val="5D6770"/>
          <w:spacing w:val="4"/>
        </w:rPr>
        <w:t>Acceso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4"/>
        </w:rPr>
        <w:t>la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a</w:t>
      </w:r>
      <w:r>
        <w:rPr>
          <w:rFonts w:ascii="Arial" w:hAnsi="Arial"/>
          <w:color w:val="5D6770"/>
          <w:spacing w:val="9"/>
        </w:rPr>
        <w:t>l</w:t>
      </w:r>
      <w:r>
        <w:rPr>
          <w:rFonts w:ascii="Arial" w:hAnsi="Arial"/>
          <w:color w:val="5D6770"/>
          <w:spacing w:val="7"/>
        </w:rPr>
        <w:t>im</w:t>
      </w:r>
      <w:r>
        <w:rPr>
          <w:rFonts w:ascii="Arial" w:hAnsi="Arial"/>
          <w:color w:val="5D6770"/>
          <w:spacing w:val="1"/>
        </w:rPr>
        <w:t>e</w:t>
      </w:r>
      <w:r>
        <w:rPr>
          <w:rFonts w:ascii="Arial" w:hAnsi="Arial"/>
          <w:color w:val="5D6770"/>
          <w:spacing w:val="6"/>
        </w:rPr>
        <w:t>n</w:t>
      </w:r>
      <w:r>
        <w:rPr>
          <w:rFonts w:ascii="Arial" w:hAnsi="Arial"/>
          <w:color w:val="5D6770"/>
          <w:spacing w:val="7"/>
        </w:rPr>
        <w:t>t</w:t>
      </w:r>
      <w:r>
        <w:rPr>
          <w:rFonts w:ascii="Arial" w:hAnsi="Arial"/>
          <w:color w:val="5D6770"/>
          <w:spacing w:val="1"/>
        </w:rPr>
        <w:t>a</w:t>
      </w:r>
      <w:r>
        <w:rPr>
          <w:rFonts w:ascii="Arial" w:hAnsi="Arial"/>
          <w:color w:val="5D6770"/>
          <w:spacing w:val="8"/>
        </w:rPr>
        <w:t>c</w:t>
      </w:r>
      <w:r>
        <w:rPr>
          <w:rFonts w:ascii="Arial" w:hAnsi="Arial"/>
          <w:color w:val="5D6770"/>
          <w:spacing w:val="7"/>
        </w:rPr>
        <w:t>i</w:t>
      </w:r>
      <w:r>
        <w:rPr>
          <w:rFonts w:ascii="Arial" w:hAnsi="Arial"/>
          <w:color w:val="5D6770"/>
          <w:spacing w:val="8"/>
        </w:rPr>
        <w:t>ó</w:t>
      </w:r>
      <w:r>
        <w:rPr>
          <w:rFonts w:ascii="Arial" w:hAnsi="Arial"/>
          <w:color w:val="5D6770"/>
        </w:rPr>
        <w:t>n</w:t>
      </w:r>
      <w:r>
        <w:rPr>
          <w:rFonts w:ascii="Arial" w:hAnsi="Arial"/>
        </w:rPr>
      </w:r>
    </w:p>
    <w:p>
      <w:pPr>
        <w:spacing w:after="0" w:line="247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0" w:space="4612"/>
            <w:col w:w="6968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7"/>
        <w:spacing w:line="240" w:lineRule="auto" w:before="66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0.0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tabs>
          <w:tab w:pos="1538" w:val="left" w:leader="none"/>
          <w:tab w:pos="2726" w:val="left" w:leader="none"/>
          <w:tab w:pos="3692" w:val="left" w:leader="none"/>
          <w:tab w:pos="5053" w:val="left" w:leader="none"/>
        </w:tabs>
        <w:spacing w:before="0"/>
        <w:ind w:left="2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w w:val="95"/>
          <w:sz w:val="20"/>
        </w:rPr>
        <w:t>Comondú</w:t>
        <w:tab/>
      </w:r>
      <w:r>
        <w:rPr>
          <w:rFonts w:ascii="Arial" w:hAnsi="Arial"/>
          <w:b/>
          <w:color w:val="5D6770"/>
          <w:w w:val="95"/>
          <w:sz w:val="20"/>
        </w:rPr>
        <w:t>Mulegé</w:t>
        <w:tab/>
      </w:r>
      <w:r>
        <w:rPr>
          <w:rFonts w:ascii="Arial" w:hAnsi="Arial"/>
          <w:b/>
          <w:color w:val="5D6770"/>
          <w:sz w:val="20"/>
        </w:rPr>
        <w:t>La</w:t>
      </w:r>
      <w:r>
        <w:rPr>
          <w:rFonts w:ascii="Arial" w:hAnsi="Arial"/>
          <w:b/>
          <w:color w:val="5D6770"/>
          <w:spacing w:val="-7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Paz</w:t>
        <w:tab/>
      </w:r>
      <w:r>
        <w:rPr>
          <w:rFonts w:ascii="Arial" w:hAnsi="Arial"/>
          <w:b/>
          <w:color w:val="5D6770"/>
          <w:sz w:val="20"/>
        </w:rPr>
        <w:t>Los</w:t>
      </w:r>
      <w:r>
        <w:rPr>
          <w:rFonts w:ascii="Arial" w:hAnsi="Arial"/>
          <w:b/>
          <w:color w:val="5D6770"/>
          <w:spacing w:val="-11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Cabos</w:t>
        <w:tab/>
        <w:t>Loreto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2001" w:space="40"/>
            <w:col w:w="1153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4" w:lineRule="auto" w:before="80"/>
        <w:ind w:left="2478" w:right="4181" w:hanging="58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</w:t>
      </w:r>
      <w:r>
        <w:rPr>
          <w:rFonts w:ascii="Arial" w:hAnsi="Arial" w:cs="Arial" w:eastAsia="Arial"/>
          <w:color w:val="5D6770"/>
          <w:spacing w:val="-1"/>
        </w:rPr>
        <w:t>: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CONEVAL. 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4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Nacional</w:t>
      </w:r>
      <w:r>
        <w:rPr>
          <w:rFonts w:ascii="Arial" w:hAnsi="Arial" w:cs="Arial" w:eastAsia="Arial"/>
          <w:color w:val="5D6770"/>
          <w:spacing w:val="65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los Hogares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</w:t>
      </w:r>
      <w:r>
        <w:rPr>
          <w:rFonts w:ascii="Arial" w:hAnsi="Arial" w:cs="Arial" w:eastAsia="Arial"/>
          <w:color w:val="5D6770"/>
          <w:spacing w:val="-2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 w:before="8"/>
        <w:ind w:left="5242" w:right="512" w:hanging="252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CON </w:t>
      </w: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w w:val="105"/>
        </w:rPr>
        <w:t> INFERIOR A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LA LÍNEA DE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</w:rPr>
        <w:t>NESTAR</w:t>
      </w:r>
      <w:r>
        <w:rPr>
          <w:rFonts w:ascii="Arial" w:hAnsi="Arial"/>
          <w:color w:val="5D6770"/>
          <w:w w:val="105"/>
        </w:rPr>
        <w:t> Y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DE </w:t>
      </w:r>
      <w:r>
        <w:rPr>
          <w:rFonts w:ascii="Arial" w:hAnsi="Arial"/>
          <w:color w:val="5D6770"/>
          <w:spacing w:val="-2"/>
          <w:w w:val="105"/>
        </w:rPr>
        <w:t>B</w:t>
      </w:r>
      <w:r>
        <w:rPr>
          <w:rFonts w:ascii="Arial" w:hAnsi="Arial"/>
          <w:color w:val="5D6770"/>
          <w:spacing w:val="-1"/>
          <w:w w:val="105"/>
        </w:rPr>
        <w:t>IENESTAR</w:t>
      </w:r>
      <w:r>
        <w:rPr>
          <w:rFonts w:ascii="Arial" w:hAnsi="Arial"/>
          <w:color w:val="5D6770"/>
          <w:spacing w:val="35"/>
          <w:w w:val="103"/>
        </w:rPr>
        <w:t> </w:t>
      </w:r>
      <w:r>
        <w:rPr>
          <w:rFonts w:ascii="Arial" w:hAnsi="Arial"/>
          <w:color w:val="5D6770"/>
          <w:w w:val="105"/>
        </w:rPr>
        <w:t>MÍNIMO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MUNICIPIO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b w:val="0"/>
        </w:rPr>
      </w:r>
    </w:p>
    <w:p>
      <w:pPr>
        <w:spacing w:after="0" w:line="264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before="107"/>
        <w:ind w:left="592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80.609985pt;margin-top:5.609885pt;width:331.15pt;height:81.05pt;mso-position-horizontal-relative:page;mso-position-vertical-relative:paragraph;z-index:-855904" coordorigin="5612,112" coordsize="6623,1621">
            <v:group style="position:absolute;left:5612;top:112;width:3313;height:692" coordorigin="5612,112" coordsize="3313,692">
              <v:shape style="position:absolute;left:5612;top:112;width:3313;height:692" coordorigin="5612,112" coordsize="3313,692" path="m5612,803l8925,803,8925,112,5612,112,5612,803xe" filled="true" fillcolor="#5cbeb5" stroked="false">
                <v:path arrowok="t"/>
                <v:fill type="solid"/>
              </v:shape>
            </v:group>
            <v:group style="position:absolute;left:5720;top:112;width:3094;height:231" coordorigin="5720,112" coordsize="3094,231">
              <v:shape style="position:absolute;left:5720;top:112;width:3094;height:231" coordorigin="5720,112" coordsize="3094,231" path="m5720,343l8814,343,8814,112,5720,112,5720,343xe" filled="true" fillcolor="#5cbeb5" stroked="false">
                <v:path arrowok="t"/>
                <v:fill type="solid"/>
              </v:shape>
            </v:group>
            <v:group style="position:absolute;left:5720;top:343;width:3094;height:231" coordorigin="5720,343" coordsize="3094,231">
              <v:shape style="position:absolute;left:5720;top:343;width:3094;height:231" coordorigin="5720,343" coordsize="3094,231" path="m5720,573l8814,573,8814,343,5720,343,5720,573xe" filled="true" fillcolor="#5cbeb5" stroked="false">
                <v:path arrowok="t"/>
                <v:fill type="solid"/>
              </v:shape>
            </v:group>
            <v:group style="position:absolute;left:5720;top:573;width:3094;height:231" coordorigin="5720,573" coordsize="3094,231">
              <v:shape style="position:absolute;left:5720;top:573;width:3094;height:231" coordorigin="5720,573" coordsize="3094,231" path="m5720,803l8814,803,8814,573,5720,573,5720,803xe" filled="true" fillcolor="#5cbeb5" stroked="false">
                <v:path arrowok="t"/>
                <v:fill type="solid"/>
              </v:shape>
            </v:group>
            <v:group style="position:absolute;left:8925;top:112;width:3310;height:692" coordorigin="8925,112" coordsize="3310,692">
              <v:shape style="position:absolute;left:8925;top:112;width:3310;height:692" coordorigin="8925,112" coordsize="3310,692" path="m8925,803l12235,803,12235,112,8925,112,8925,803xe" filled="true" fillcolor="#5cbeb5" stroked="false">
                <v:path arrowok="t"/>
                <v:fill type="solid"/>
              </v:shape>
            </v:group>
            <v:group style="position:absolute;left:9033;top:112;width:3094;height:231" coordorigin="9033,112" coordsize="3094,231">
              <v:shape style="position:absolute;left:9033;top:112;width:3094;height:231" coordorigin="9033,112" coordsize="3094,231" path="m9033,343l12127,343,12127,112,9033,112,9033,343xe" filled="true" fillcolor="#5cbeb5" stroked="false">
                <v:path arrowok="t"/>
                <v:fill type="solid"/>
              </v:shape>
            </v:group>
            <v:group style="position:absolute;left:9033;top:343;width:3094;height:231" coordorigin="9033,343" coordsize="3094,231">
              <v:shape style="position:absolute;left:9033;top:343;width:3094;height:231" coordorigin="9033,343" coordsize="3094,231" path="m9033,573l12127,573,12127,343,9033,343,9033,573xe" filled="true" fillcolor="#5cbeb5" stroked="false">
                <v:path arrowok="t"/>
                <v:fill type="solid"/>
              </v:shape>
            </v:group>
            <v:group style="position:absolute;left:9033;top:573;width:3094;height:231" coordorigin="9033,573" coordsize="3094,231">
              <v:shape style="position:absolute;left:9033;top:573;width:3094;height:231" coordorigin="9033,573" coordsize="3094,231" path="m9033,803l12127,803,12127,573,9033,573,9033,803xe" filled="true" fillcolor="#5cbeb5" stroked="false">
                <v:path arrowok="t"/>
                <v:fill type="solid"/>
              </v:shape>
            </v:group>
            <v:group style="position:absolute;left:5612;top:813;width:567;height:920" coordorigin="5612,813" coordsize="567,920">
              <v:shape style="position:absolute;left:5612;top:813;width:567;height:920" coordorigin="5612,813" coordsize="567,920" path="m5612,1733l6179,1733,6179,813,5612,813,5612,1733xe" filled="true" fillcolor="#5cbeb5" stroked="false">
                <v:path arrowok="t"/>
                <v:fill type="solid"/>
              </v:shape>
            </v:group>
            <v:group style="position:absolute;left:5720;top:1159;width:351;height:231" coordorigin="5720,1159" coordsize="351,231">
              <v:shape style="position:absolute;left:5720;top:1159;width:351;height:231" coordorigin="5720,1159" coordsize="351,231" path="m5720,1389l6071,1389,6071,1159,5720,1159,5720,1389xe" filled="true" fillcolor="#5cbeb5" stroked="false">
                <v:path arrowok="t"/>
                <v:fill type="solid"/>
              </v:shape>
            </v:group>
            <v:group style="position:absolute;left:6179;top:813;width:1340;height:920" coordorigin="6179,813" coordsize="1340,920">
              <v:shape style="position:absolute;left:6179;top:813;width:1340;height:920" coordorigin="6179,813" coordsize="1340,920" path="m6179,1733l7518,1733,7518,813,6179,813,6179,1733xe" filled="true" fillcolor="#5cbeb5" stroked="false">
                <v:path arrowok="t"/>
                <v:fill type="solid"/>
              </v:shape>
            </v:group>
            <v:group style="position:absolute;left:6287;top:1159;width:1124;height:231" coordorigin="6287,1159" coordsize="1124,231">
              <v:shape style="position:absolute;left:6287;top:1159;width:1124;height:231" coordorigin="6287,1159" coordsize="1124,231" path="m6287,1389l7410,1389,7410,1159,6287,1159,6287,1389xe" filled="true" fillcolor="#5cbeb5" stroked="false">
                <v:path arrowok="t"/>
                <v:fill type="solid"/>
              </v:shape>
            </v:group>
            <v:group style="position:absolute;left:7518;top:813;width:1407;height:920" coordorigin="7518,813" coordsize="1407,920">
              <v:shape style="position:absolute;left:7518;top:813;width:1407;height:920" coordorigin="7518,813" coordsize="1407,920" path="m7518,1733l8925,1733,8925,813,7518,813,7518,1733xe" filled="true" fillcolor="#5cbeb5" stroked="false">
                <v:path arrowok="t"/>
                <v:fill type="solid"/>
              </v:shape>
            </v:group>
            <v:group style="position:absolute;left:7626;top:813;width:1189;height:231" coordorigin="7626,813" coordsize="1189,231">
              <v:shape style="position:absolute;left:7626;top:813;width:1189;height:231" coordorigin="7626,813" coordsize="1189,231" path="m7626,1043l8814,1043,8814,813,7626,813,7626,1043xe" filled="true" fillcolor="#5cbeb5" stroked="false">
                <v:path arrowok="t"/>
                <v:fill type="solid"/>
              </v:shape>
            </v:group>
            <v:group style="position:absolute;left:7626;top:1043;width:1189;height:231" coordorigin="7626,1043" coordsize="1189,231">
              <v:shape style="position:absolute;left:7626;top:1043;width:1189;height:231" coordorigin="7626,1043" coordsize="1189,231" path="m7626,1274l8814,1274,8814,1043,7626,1043,7626,1274xe" filled="true" fillcolor="#5cbeb5" stroked="false">
                <v:path arrowok="t"/>
                <v:fill type="solid"/>
              </v:shape>
            </v:group>
            <v:group style="position:absolute;left:7626;top:1274;width:1189;height:231" coordorigin="7626,1274" coordsize="1189,231">
              <v:shape style="position:absolute;left:7626;top:1274;width:1189;height:231" coordorigin="7626,1274" coordsize="1189,231" path="m7626,1504l8814,1504,8814,1274,7626,1274,7626,1504xe" filled="true" fillcolor="#5cbeb5" stroked="false">
                <v:path arrowok="t"/>
                <v:fill type="solid"/>
              </v:shape>
            </v:group>
            <v:group style="position:absolute;left:7626;top:1504;width:1189;height:229" coordorigin="7626,1504" coordsize="1189,229">
              <v:shape style="position:absolute;left:7626;top:1504;width:1189;height:229" coordorigin="7626,1504" coordsize="1189,229" path="m7626,1733l8814,1733,8814,1504,7626,1504,7626,1733xe" filled="true" fillcolor="#5cbeb5" stroked="false">
                <v:path arrowok="t"/>
                <v:fill type="solid"/>
              </v:shape>
            </v:group>
            <v:group style="position:absolute;left:8925;top:813;width:567;height:920" coordorigin="8925,813" coordsize="567,920">
              <v:shape style="position:absolute;left:8925;top:813;width:567;height:920" coordorigin="8925,813" coordsize="567,920" path="m8925,1733l9491,1733,9491,813,8925,813,8925,1733xe" filled="true" fillcolor="#5cbeb5" stroked="false">
                <v:path arrowok="t"/>
                <v:fill type="solid"/>
              </v:shape>
            </v:group>
            <v:group style="position:absolute;left:9033;top:1159;width:351;height:231" coordorigin="9033,1159" coordsize="351,231">
              <v:shape style="position:absolute;left:9033;top:1159;width:351;height:231" coordorigin="9033,1159" coordsize="351,231" path="m9033,1389l9383,1389,9383,1159,9033,1159,9033,1389xe" filled="true" fillcolor="#5cbeb5" stroked="false">
                <v:path arrowok="t"/>
                <v:fill type="solid"/>
              </v:shape>
            </v:group>
            <v:group style="position:absolute;left:9491;top:813;width:1340;height:920" coordorigin="9491,813" coordsize="1340,920">
              <v:shape style="position:absolute;left:9491;top:813;width:1340;height:920" coordorigin="9491,813" coordsize="1340,920" path="m9491,1733l10830,1733,10830,813,9491,813,9491,1733xe" filled="true" fillcolor="#5cbeb5" stroked="false">
                <v:path arrowok="t"/>
                <v:fill type="solid"/>
              </v:shape>
            </v:group>
            <v:group style="position:absolute;left:9599;top:1159;width:1124;height:231" coordorigin="9599,1159" coordsize="1124,231">
              <v:shape style="position:absolute;left:9599;top:1159;width:1124;height:231" coordorigin="9599,1159" coordsize="1124,231" path="m9599,1389l10722,1389,10722,1159,9599,1159,9599,1389xe" filled="true" fillcolor="#5cbeb5" stroked="false">
                <v:path arrowok="t"/>
                <v:fill type="solid"/>
              </v:shape>
            </v:group>
            <v:group style="position:absolute;left:10830;top:813;width:1405;height:920" coordorigin="10830,813" coordsize="1405,920">
              <v:shape style="position:absolute;left:10830;top:813;width:1405;height:920" coordorigin="10830,813" coordsize="1405,920" path="m10830,1733l12235,1733,12235,813,10830,813,10830,1733xe" filled="true" fillcolor="#5cbeb5" stroked="false">
                <v:path arrowok="t"/>
                <v:fill type="solid"/>
              </v:shape>
            </v:group>
            <v:group style="position:absolute;left:10938;top:813;width:1189;height:231" coordorigin="10938,813" coordsize="1189,231">
              <v:shape style="position:absolute;left:10938;top:813;width:1189;height:231" coordorigin="10938,813" coordsize="1189,231" path="m10938,1043l12127,1043,12127,813,10938,813,10938,1043xe" filled="true" fillcolor="#5cbeb5" stroked="false">
                <v:path arrowok="t"/>
                <v:fill type="solid"/>
              </v:shape>
            </v:group>
            <v:group style="position:absolute;left:10938;top:1043;width:1189;height:231" coordorigin="10938,1043" coordsize="1189,231">
              <v:shape style="position:absolute;left:10938;top:1043;width:1189;height:231" coordorigin="10938,1043" coordsize="1189,231" path="m10938,1274l12127,1274,12127,1043,10938,1043,10938,1274xe" filled="true" fillcolor="#5cbeb5" stroked="false">
                <v:path arrowok="t"/>
                <v:fill type="solid"/>
              </v:shape>
            </v:group>
            <v:group style="position:absolute;left:10938;top:1274;width:1189;height:231" coordorigin="10938,1274" coordsize="1189,231">
              <v:shape style="position:absolute;left:10938;top:1274;width:1189;height:231" coordorigin="10938,1274" coordsize="1189,231" path="m10938,1504l12127,1504,12127,1274,10938,1274,10938,1504xe" filled="true" fillcolor="#5cbeb5" stroked="false">
                <v:path arrowok="t"/>
                <v:fill type="solid"/>
              </v:shape>
            </v:group>
            <v:group style="position:absolute;left:10938;top:1504;width:1189;height:229" coordorigin="10938,1504" coordsize="1189,229">
              <v:shape style="position:absolute;left:10938;top:1504;width:1189;height:229" coordorigin="10938,1504" coordsize="1189,229" path="m10938,1733l12127,1733,12127,1504,10938,1504,10938,1733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380005pt;margin-top:5.605885pt;width:89.1pt;height:81.05pt;mso-position-horizontal-relative:page;mso-position-vertical-relative:paragraph;z-index:25816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496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pacing w:val="-1"/>
          <w:sz w:val="20"/>
        </w:rPr>
        <w:t>POBLACIÓN</w:t>
      </w:r>
      <w:r>
        <w:rPr>
          <w:rFonts w:ascii="Arial" w:hAnsi="Arial"/>
          <w:b/>
          <w:color w:val="FFFFFF"/>
          <w:spacing w:val="-14"/>
          <w:sz w:val="20"/>
        </w:rPr>
        <w:t> </w:t>
      </w:r>
      <w:r>
        <w:rPr>
          <w:rFonts w:ascii="Arial" w:hAnsi="Arial"/>
          <w:b/>
          <w:color w:val="FFFFFF"/>
          <w:sz w:val="20"/>
        </w:rPr>
        <w:t>CON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INGRESO</w:t>
      </w:r>
      <w:r>
        <w:rPr>
          <w:rFonts w:ascii="Arial" w:hAnsi="Arial"/>
          <w:b/>
          <w:color w:val="FFFFFF"/>
          <w:spacing w:val="23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INFERIOR</w:t>
      </w:r>
      <w:r>
        <w:rPr>
          <w:rFonts w:ascii="Arial" w:hAnsi="Arial"/>
          <w:b/>
          <w:color w:val="FFFFFF"/>
          <w:spacing w:val="-3"/>
          <w:sz w:val="20"/>
        </w:rPr>
        <w:t> </w:t>
      </w:r>
      <w:r>
        <w:rPr>
          <w:rFonts w:ascii="Arial" w:hAnsi="Arial"/>
          <w:b/>
          <w:color w:val="FFFFFF"/>
          <w:sz w:val="20"/>
        </w:rPr>
        <w:t>A</w:t>
      </w:r>
      <w:r>
        <w:rPr>
          <w:rFonts w:ascii="Arial" w:hAnsi="Arial"/>
          <w:b/>
          <w:color w:val="FFFFFF"/>
          <w:spacing w:val="-8"/>
          <w:sz w:val="20"/>
        </w:rPr>
        <w:t> </w:t>
      </w:r>
      <w:r>
        <w:rPr>
          <w:rFonts w:ascii="Arial" w:hAnsi="Arial"/>
          <w:b/>
          <w:color w:val="FFFFFF"/>
          <w:spacing w:val="2"/>
          <w:sz w:val="20"/>
        </w:rPr>
        <w:t>LA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LÍNEA</w:t>
      </w:r>
      <w:r>
        <w:rPr>
          <w:rFonts w:ascii="Arial" w:hAnsi="Arial"/>
          <w:b/>
          <w:color w:val="FFFFFF"/>
          <w:spacing w:val="-10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DE</w:t>
      </w:r>
      <w:r>
        <w:rPr>
          <w:rFonts w:ascii="Arial" w:hAnsi="Arial"/>
          <w:b/>
          <w:color w:val="FFFFFF"/>
          <w:spacing w:val="26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BIENESTAR</w:t>
      </w:r>
      <w:r>
        <w:rPr>
          <w:rFonts w:ascii="Arial" w:hAnsi="Arial"/>
          <w:sz w:val="20"/>
        </w:rPr>
      </w:r>
    </w:p>
    <w:p>
      <w:pPr>
        <w:spacing w:before="10"/>
        <w:ind w:left="0" w:right="204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w w:val="95"/>
          <w:sz w:val="20"/>
        </w:rPr>
        <w:t>NO.</w:t>
      </w:r>
      <w:r>
        <w:rPr>
          <w:rFonts w:ascii="Arial"/>
          <w:sz w:val="20"/>
        </w:rPr>
      </w:r>
    </w:p>
    <w:p>
      <w:pPr>
        <w:spacing w:before="107"/>
        <w:ind w:left="598" w:right="166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20"/>
        </w:rPr>
        <w:t>POBLACIÓN</w:t>
      </w:r>
      <w:r>
        <w:rPr>
          <w:rFonts w:ascii="Arial" w:hAnsi="Arial"/>
          <w:b/>
          <w:color w:val="FFFFFF"/>
          <w:spacing w:val="-14"/>
          <w:sz w:val="20"/>
        </w:rPr>
        <w:t> </w:t>
      </w:r>
      <w:r>
        <w:rPr>
          <w:rFonts w:ascii="Arial" w:hAnsi="Arial"/>
          <w:b/>
          <w:color w:val="FFFFFF"/>
          <w:sz w:val="20"/>
        </w:rPr>
        <w:t>CON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INGRESO</w:t>
      </w:r>
      <w:r>
        <w:rPr>
          <w:rFonts w:ascii="Arial" w:hAnsi="Arial"/>
          <w:b/>
          <w:color w:val="FFFFFF"/>
          <w:spacing w:val="25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INFERIOR</w:t>
      </w:r>
      <w:r>
        <w:rPr>
          <w:rFonts w:ascii="Arial" w:hAnsi="Arial"/>
          <w:b/>
          <w:color w:val="FFFFFF"/>
          <w:spacing w:val="-3"/>
          <w:sz w:val="20"/>
        </w:rPr>
        <w:t> </w:t>
      </w:r>
      <w:r>
        <w:rPr>
          <w:rFonts w:ascii="Arial" w:hAnsi="Arial"/>
          <w:b/>
          <w:color w:val="FFFFFF"/>
          <w:sz w:val="20"/>
        </w:rPr>
        <w:t>A</w:t>
      </w:r>
      <w:r>
        <w:rPr>
          <w:rFonts w:ascii="Arial" w:hAnsi="Arial"/>
          <w:b/>
          <w:color w:val="FFFFFF"/>
          <w:spacing w:val="-8"/>
          <w:sz w:val="20"/>
        </w:rPr>
        <w:t> </w:t>
      </w:r>
      <w:r>
        <w:rPr>
          <w:rFonts w:ascii="Arial" w:hAnsi="Arial"/>
          <w:b/>
          <w:color w:val="FFFFFF"/>
          <w:spacing w:val="2"/>
          <w:sz w:val="20"/>
        </w:rPr>
        <w:t>LA</w:t>
      </w:r>
      <w:r>
        <w:rPr>
          <w:rFonts w:ascii="Arial" w:hAnsi="Arial"/>
          <w:b/>
          <w:color w:val="FFFFFF"/>
          <w:spacing w:val="-11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LÍNEA</w:t>
      </w:r>
      <w:r>
        <w:rPr>
          <w:rFonts w:ascii="Arial" w:hAnsi="Arial"/>
          <w:b/>
          <w:color w:val="FFFFFF"/>
          <w:spacing w:val="-10"/>
          <w:sz w:val="20"/>
        </w:rPr>
        <w:t> </w:t>
      </w:r>
      <w:r>
        <w:rPr>
          <w:rFonts w:ascii="Arial" w:hAnsi="Arial"/>
          <w:b/>
          <w:color w:val="FFFFFF"/>
          <w:spacing w:val="1"/>
          <w:sz w:val="20"/>
        </w:rPr>
        <w:t>DE</w:t>
      </w:r>
      <w:r>
        <w:rPr>
          <w:rFonts w:ascii="Arial" w:hAnsi="Arial"/>
          <w:b/>
          <w:color w:val="FFFFFF"/>
          <w:spacing w:val="26"/>
          <w:w w:val="99"/>
          <w:sz w:val="20"/>
        </w:rPr>
        <w:t> </w:t>
      </w:r>
      <w:r>
        <w:rPr>
          <w:rFonts w:ascii="Arial" w:hAnsi="Arial"/>
          <w:b/>
          <w:color w:val="FFFFFF"/>
          <w:spacing w:val="-1"/>
          <w:sz w:val="20"/>
        </w:rPr>
        <w:t>BIENESTAR</w:t>
      </w:r>
      <w:r>
        <w:rPr>
          <w:rFonts w:ascii="Arial" w:hAnsi="Arial"/>
          <w:b/>
          <w:color w:val="FFFFFF"/>
          <w:spacing w:val="-17"/>
          <w:sz w:val="20"/>
        </w:rPr>
        <w:t> </w:t>
      </w:r>
      <w:r>
        <w:rPr>
          <w:rFonts w:ascii="Arial" w:hAnsi="Arial"/>
          <w:b/>
          <w:color w:val="FFFFFF"/>
          <w:sz w:val="20"/>
        </w:rPr>
        <w:t>MÍNIMO</w:t>
      </w:r>
      <w:r>
        <w:rPr>
          <w:rFonts w:ascii="Arial" w:hAnsi="Arial"/>
          <w:sz w:val="20"/>
        </w:rPr>
      </w:r>
    </w:p>
    <w:p>
      <w:pPr>
        <w:spacing w:before="10"/>
        <w:ind w:left="83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sz w:val="20"/>
        </w:rPr>
        <w:t>NO.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8603" w:space="40"/>
            <w:col w:w="4937"/>
          </w:cols>
        </w:sectPr>
      </w:pPr>
    </w:p>
    <w:p>
      <w:pPr>
        <w:tabs>
          <w:tab w:pos="479" w:val="left" w:leader="none"/>
        </w:tabs>
        <w:spacing w:before="11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FFFFFF"/>
          <w:w w:val="95"/>
          <w:sz w:val="20"/>
        </w:rPr>
        <w:t>%</w:t>
        <w:tab/>
      </w:r>
      <w:r>
        <w:rPr>
          <w:rFonts w:ascii="Arial"/>
          <w:b/>
          <w:color w:val="FFFFFF"/>
          <w:spacing w:val="-1"/>
          <w:w w:val="95"/>
          <w:sz w:val="20"/>
        </w:rPr>
        <w:t>PERSONAS</w:t>
      </w:r>
      <w:r>
        <w:rPr>
          <w:rFonts w:ascii="Arial"/>
          <w:sz w:val="20"/>
        </w:rPr>
      </w:r>
    </w:p>
    <w:p>
      <w:pPr>
        <w:spacing w:before="0"/>
        <w:ind w:left="180" w:right="0" w:hanging="2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20"/>
        </w:rPr>
        <w:t>PROMEDIO</w:t>
      </w:r>
      <w:r>
        <w:rPr>
          <w:rFonts w:ascii="Arial"/>
          <w:b/>
          <w:color w:val="FFFFFF"/>
          <w:spacing w:val="27"/>
          <w:w w:val="99"/>
          <w:sz w:val="20"/>
        </w:rPr>
        <w:t> </w:t>
      </w:r>
      <w:r>
        <w:rPr>
          <w:rFonts w:ascii="Arial"/>
          <w:b/>
          <w:color w:val="FFFFFF"/>
          <w:spacing w:val="-1"/>
          <w:sz w:val="20"/>
        </w:rPr>
        <w:t>DE</w:t>
      </w:r>
      <w:r>
        <w:rPr>
          <w:rFonts w:ascii="Arial"/>
          <w:b/>
          <w:color w:val="FFFFFF"/>
          <w:spacing w:val="19"/>
          <w:w w:val="99"/>
          <w:sz w:val="20"/>
        </w:rPr>
        <w:t> </w:t>
      </w:r>
      <w:r>
        <w:rPr>
          <w:rFonts w:ascii="Arial"/>
          <w:b/>
          <w:color w:val="FFFFFF"/>
          <w:spacing w:val="-1"/>
          <w:w w:val="95"/>
          <w:sz w:val="20"/>
        </w:rPr>
        <w:t>CARENCIAS</w:t>
      </w:r>
      <w:r>
        <w:rPr>
          <w:rFonts w:ascii="Arial"/>
          <w:sz w:val="20"/>
        </w:rPr>
      </w:r>
    </w:p>
    <w:p>
      <w:pPr>
        <w:tabs>
          <w:tab w:pos="747" w:val="left" w:leader="none"/>
        </w:tabs>
        <w:spacing w:before="115"/>
        <w:ind w:left="26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w w:val="95"/>
          <w:sz w:val="20"/>
        </w:rPr>
        <w:t>%</w:t>
        <w:tab/>
      </w:r>
      <w:r>
        <w:rPr>
          <w:rFonts w:ascii="Arial"/>
          <w:b/>
          <w:color w:val="FFFFFF"/>
          <w:spacing w:val="-1"/>
          <w:w w:val="95"/>
          <w:sz w:val="20"/>
        </w:rPr>
        <w:t>PERSONAS</w:t>
      </w:r>
      <w:r>
        <w:rPr>
          <w:rFonts w:ascii="Arial"/>
          <w:sz w:val="20"/>
        </w:rPr>
      </w:r>
    </w:p>
    <w:p>
      <w:pPr>
        <w:spacing w:before="0"/>
        <w:ind w:left="180" w:right="1453" w:hanging="2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20"/>
        </w:rPr>
        <w:t>PROMEDIO</w:t>
      </w:r>
      <w:r>
        <w:rPr>
          <w:rFonts w:ascii="Arial"/>
          <w:b/>
          <w:color w:val="FFFFFF"/>
          <w:spacing w:val="27"/>
          <w:w w:val="99"/>
          <w:sz w:val="20"/>
        </w:rPr>
        <w:t> </w:t>
      </w:r>
      <w:r>
        <w:rPr>
          <w:rFonts w:ascii="Arial"/>
          <w:b/>
          <w:color w:val="FFFFFF"/>
          <w:spacing w:val="-1"/>
          <w:sz w:val="20"/>
        </w:rPr>
        <w:t>DE</w:t>
      </w:r>
      <w:r>
        <w:rPr>
          <w:rFonts w:ascii="Arial"/>
          <w:b/>
          <w:color w:val="FFFFFF"/>
          <w:spacing w:val="19"/>
          <w:w w:val="99"/>
          <w:sz w:val="20"/>
        </w:rPr>
        <w:t> </w:t>
      </w:r>
      <w:r>
        <w:rPr>
          <w:rFonts w:ascii="Arial"/>
          <w:b/>
          <w:color w:val="FFFFFF"/>
          <w:spacing w:val="-1"/>
          <w:w w:val="95"/>
          <w:sz w:val="20"/>
        </w:rPr>
        <w:t>CARENCIAS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4" w:equalWidth="0">
            <w:col w:w="7406" w:space="40"/>
            <w:col w:w="1367" w:space="40"/>
            <w:col w:w="1867" w:space="40"/>
            <w:col w:w="2820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5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6795"/>
      </w:tblGrid>
      <w:tr>
        <w:trPr>
          <w:trHeight w:val="181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5" w:val="left" w:leader="none"/>
                <w:tab w:pos="3069" w:val="left" w:leader="none"/>
                <w:tab w:pos="4677" w:val="left" w:leader="none"/>
                <w:tab w:pos="6382" w:val="left" w:leader="none"/>
                <w:tab w:pos="6740" w:val="left" w:leader="none"/>
              </w:tabs>
              <w:spacing w:line="166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53.9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41,094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1.8   </w:t>
            </w:r>
            <w:r>
              <w:rPr>
                <w:rFonts w:ascii="Arial"/>
                <w:color w:val="5D6770"/>
                <w:spacing w:val="13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18.8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14,339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5" w:val="left" w:leader="none"/>
                <w:tab w:pos="3069" w:val="left" w:leader="none"/>
                <w:tab w:pos="4776" w:val="left" w:leader="none"/>
                <w:tab w:pos="6382" w:val="left" w:leader="none"/>
                <w:tab w:pos="6740" w:val="left" w:leader="none"/>
              </w:tabs>
              <w:spacing w:line="203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50.3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25,975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1.8   </w:t>
            </w:r>
            <w:r>
              <w:rPr>
                <w:rFonts w:ascii="Arial"/>
                <w:color w:val="5D6770"/>
                <w:spacing w:val="13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16.6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8,579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5" w:val="left" w:leader="none"/>
                <w:tab w:pos="3069" w:val="left" w:leader="none"/>
                <w:tab w:pos="3638" w:val="left" w:leader="none"/>
                <w:tab w:pos="4677" w:val="left" w:leader="none"/>
                <w:tab w:pos="6382" w:val="left" w:leader="none"/>
                <w:tab w:pos="6740" w:val="left" w:leader="none"/>
              </w:tabs>
              <w:spacing w:line="202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29.3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83,092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1.8</w:t>
              <w:tab/>
              <w:t>8.3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23,517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5" w:val="left" w:leader="none"/>
                <w:tab w:pos="3069" w:val="left" w:leader="none"/>
                <w:tab w:pos="3638" w:val="left" w:leader="none"/>
                <w:tab w:pos="4677" w:val="left" w:leader="none"/>
                <w:tab w:pos="6382" w:val="left" w:leader="none"/>
                <w:tab w:pos="6740" w:val="left" w:leader="none"/>
              </w:tabs>
              <w:spacing w:line="203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31.1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67,138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2.3</w:t>
              <w:tab/>
              <w:t>9.8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21,215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5" w:val="left" w:leader="none"/>
                <w:tab w:pos="3069" w:val="left" w:leader="none"/>
                <w:tab w:pos="4776" w:val="left" w:leader="none"/>
                <w:tab w:pos="6382" w:val="left" w:leader="none"/>
                <w:tab w:pos="6740" w:val="left" w:leader="none"/>
              </w:tabs>
              <w:spacing w:line="202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61.0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10,949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2.0   </w:t>
            </w:r>
            <w:r>
              <w:rPr>
                <w:rFonts w:ascii="Arial"/>
                <w:color w:val="5D6770"/>
                <w:spacing w:val="13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24.4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4,378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7" w:val="left" w:leader="none"/>
                <w:tab w:pos="1852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4" w:val="left" w:leader="none"/>
                <w:tab w:pos="3069" w:val="left" w:leader="none"/>
                <w:tab w:pos="4677" w:val="left" w:leader="none"/>
                <w:tab w:pos="6382" w:val="left" w:leader="none"/>
                <w:tab w:pos="6740" w:val="left" w:leader="none"/>
              </w:tabs>
              <w:spacing w:line="196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pacing w:val="22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35.4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228,248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2.0   </w:t>
            </w:r>
            <w:r>
              <w:rPr>
                <w:rFonts w:ascii="Arial"/>
                <w:b/>
                <w:color w:val="5D6770"/>
                <w:spacing w:val="13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11.2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72,028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2.3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686" w:right="152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40"/>
        </w:rPr>
        <w:t> </w:t>
      </w:r>
      <w:r>
        <w:rPr>
          <w:rFonts w:ascii="Arial" w:hAnsi="Arial" w:cs="Arial" w:eastAsia="Arial"/>
          <w:color w:val="5D6770"/>
          <w:spacing w:val="-1"/>
        </w:rPr>
        <w:t>CONEVAL.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38"/>
        </w:rPr>
        <w:t> </w:t>
      </w:r>
      <w:r>
        <w:rPr>
          <w:rFonts w:ascii="Arial" w:hAnsi="Arial" w:cs="Arial" w:eastAsia="Arial"/>
          <w:color w:val="5D6770"/>
          <w:spacing w:val="-2"/>
        </w:rPr>
        <w:t>en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38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40"/>
        </w:rPr>
        <w:t>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</w:rPr>
        <w:t> 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39"/>
        </w:rPr>
        <w:t> </w:t>
      </w:r>
      <w:r>
        <w:rPr>
          <w:rFonts w:ascii="Arial" w:hAnsi="Arial" w:cs="Arial" w:eastAsia="Arial"/>
          <w:color w:val="5D6770"/>
          <w:spacing w:val="-2"/>
        </w:rPr>
        <w:t>Encuesta</w:t>
      </w:r>
      <w:r>
        <w:rPr>
          <w:rFonts w:ascii="Arial" w:hAnsi="Arial" w:cs="Arial" w:eastAsia="Arial"/>
          <w:color w:val="5D6770"/>
          <w:spacing w:val="38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4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73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los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Hogares 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el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2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"/>
        <w:ind w:left="3686" w:right="152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medición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pobreza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utiliza</w:t>
      </w:r>
      <w:r>
        <w:rPr>
          <w:rFonts w:ascii="Arial" w:hAnsi="Arial"/>
          <w:color w:val="5D6770"/>
          <w:spacing w:val="15"/>
        </w:rPr>
        <w:t> </w:t>
      </w:r>
      <w:hyperlink r:id="rId470">
        <w:r>
          <w:rPr>
            <w:rFonts w:ascii="Arial" w:hAnsi="Arial"/>
            <w:color w:val="5D6770"/>
            <w:spacing w:val="-1"/>
          </w:rPr>
          <w:t>dos</w:t>
        </w:r>
        <w:r>
          <w:rPr>
            <w:rFonts w:ascii="Arial" w:hAnsi="Arial"/>
            <w:color w:val="5D6770"/>
            <w:spacing w:val="13"/>
          </w:rPr>
          <w:t> </w:t>
        </w:r>
        <w:r>
          <w:rPr>
            <w:rFonts w:ascii="Arial" w:hAnsi="Arial"/>
            <w:color w:val="5D6770"/>
            <w:spacing w:val="-1"/>
          </w:rPr>
          <w:t>líneas</w:t>
        </w:r>
        <w:r>
          <w:rPr>
            <w:rFonts w:ascii="Arial" w:hAnsi="Arial"/>
            <w:color w:val="5D6770"/>
            <w:spacing w:val="13"/>
          </w:rPr>
          <w:t> </w:t>
        </w:r>
        <w:r>
          <w:rPr>
            <w:rFonts w:ascii="Arial" w:hAnsi="Arial"/>
            <w:color w:val="5D6770"/>
            <w:spacing w:val="-1"/>
          </w:rPr>
          <w:t>de</w:t>
        </w:r>
        <w:r>
          <w:rPr>
            <w:rFonts w:ascii="Arial" w:hAnsi="Arial"/>
            <w:color w:val="5D6770"/>
            <w:spacing w:val="12"/>
          </w:rPr>
          <w:t> </w:t>
        </w:r>
        <w:r>
          <w:rPr>
            <w:rFonts w:ascii="Arial" w:hAnsi="Arial"/>
            <w:color w:val="5D6770"/>
            <w:spacing w:val="-1"/>
          </w:rPr>
          <w:t>ingreso:</w:t>
        </w:r>
      </w:hyperlink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bienestar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mínimo,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equivale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valor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persona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bienestar,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equivale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valor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total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persona.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4" w:lineRule="exact" w:before="8"/>
        <w:ind w:left="2634" w:right="3417" w:hanging="19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ING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SO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INFERIOR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LÍNEA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4"/>
          <w:w w:val="104"/>
        </w:rPr>
        <w:t> </w:t>
      </w:r>
      <w:r>
        <w:rPr>
          <w:rFonts w:ascii="Arial" w:hAnsi="Arial"/>
          <w:color w:val="5D6770"/>
          <w:w w:val="105"/>
        </w:rPr>
        <w:t>BIENESTAR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MÍNIMO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MUNICIPIO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2204" w:right="428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w w:val="110"/>
          <w:sz w:val="24"/>
        </w:rPr>
        <w:t>2010</w:t>
      </w:r>
      <w:r>
        <w:rPr>
          <w:rFonts w:ascii="Arial"/>
          <w:b/>
          <w:color w:val="5D6770"/>
          <w:spacing w:val="15"/>
          <w:w w:val="110"/>
          <w:sz w:val="24"/>
        </w:rPr>
        <w:t> </w:t>
      </w:r>
      <w:r>
        <w:rPr>
          <w:rFonts w:ascii="Arial"/>
          <w:b/>
          <w:color w:val="5D6770"/>
          <w:w w:val="110"/>
          <w:sz w:val="24"/>
        </w:rPr>
        <w:t>(%)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7"/>
        <w:spacing w:line="240" w:lineRule="auto" w:before="65"/>
        <w:ind w:left="206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33.160004pt;margin-top:8.959878pt;width:344.4pt;height:172.95pt;mso-position-horizontal-relative:page;mso-position-vertical-relative:paragraph;z-index:25960" coordorigin="4663,179" coordsize="6888,3459">
            <v:shape style="position:absolute;left:5076;top:753;width:6125;height:2830" type="#_x0000_t75" stroked="false">
              <v:imagedata r:id="rId471" o:title=""/>
            </v:shape>
            <v:group style="position:absolute;left:4733;top:186;width:2;height:3444" coordorigin="4733,186" coordsize="2,3444">
              <v:shape style="position:absolute;left:4733;top:186;width:2;height:3444" coordorigin="4733,186" coordsize="0,3444" path="m4733,186l4733,3630e" filled="false" stroked="true" strokeweight=".72pt" strokecolor="#5d6770">
                <v:path arrowok="t"/>
              </v:shape>
            </v:group>
            <v:group style="position:absolute;left:4670;top:3568;width:6872;height:2" coordorigin="4670,3568" coordsize="6872,2">
              <v:shape style="position:absolute;left:4670;top:3568;width:6872;height:2" coordorigin="4670,3568" coordsize="6872,0" path="m4670,3568l11542,3568e" filled="false" stroked="true" strokeweight=".72pt" strokecolor="#5d6770">
                <v:path arrowok="t"/>
              </v:shape>
            </v:group>
            <v:group style="position:absolute;left:4670;top:3004;width:63;height:2" coordorigin="4670,3004" coordsize="63,2">
              <v:shape style="position:absolute;left:4670;top:3004;width:63;height:2" coordorigin="4670,3004" coordsize="63,0" path="m4670,3004l4733,3004e" filled="false" stroked="true" strokeweight=".72pt" strokecolor="#5d6770">
                <v:path arrowok="t"/>
              </v:shape>
            </v:group>
            <v:group style="position:absolute;left:4670;top:2440;width:63;height:2" coordorigin="4670,2440" coordsize="63,2">
              <v:shape style="position:absolute;left:4670;top:2440;width:63;height:2" coordorigin="4670,2440" coordsize="63,0" path="m4670,2440l4733,2440e" filled="false" stroked="true" strokeweight=".72pt" strokecolor="#5d6770">
                <v:path arrowok="t"/>
              </v:shape>
            </v:group>
            <v:group style="position:absolute;left:4670;top:1878;width:63;height:2" coordorigin="4670,1878" coordsize="63,2">
              <v:shape style="position:absolute;left:4670;top:1878;width:63;height:2" coordorigin="4670,1878" coordsize="63,0" path="m4670,1878l4733,1878e" filled="false" stroked="true" strokeweight=".72pt" strokecolor="#5d6770">
                <v:path arrowok="t"/>
              </v:shape>
            </v:group>
            <v:group style="position:absolute;left:4670;top:1314;width:63;height:2" coordorigin="4670,1314" coordsize="63,2">
              <v:shape style="position:absolute;left:4670;top:1314;width:63;height:2" coordorigin="4670,1314" coordsize="63,0" path="m4670,1314l4733,1314e" filled="false" stroked="true" strokeweight=".72pt" strokecolor="#5d6770">
                <v:path arrowok="t"/>
              </v:shape>
            </v:group>
            <v:group style="position:absolute;left:4670;top:750;width:63;height:2" coordorigin="4670,750" coordsize="63,2">
              <v:shape style="position:absolute;left:4670;top:750;width:63;height:2" coordorigin="4670,750" coordsize="63,0" path="m4670,750l4733,750e" filled="false" stroked="true" strokeweight=".72pt" strokecolor="#5d6770">
                <v:path arrowok="t"/>
              </v:shape>
            </v:group>
            <v:group style="position:absolute;left:4670;top:186;width:63;height:2" coordorigin="4670,186" coordsize="63,2">
              <v:shape style="position:absolute;left:4670;top:186;width:63;height:2" coordorigin="4670,186" coordsize="63,0" path="m4670,186l4733,186e" filled="false" stroked="true" strokeweight=".72pt" strokecolor="#5d6770">
                <v:path arrowok="t"/>
              </v:shape>
            </v:group>
            <v:group style="position:absolute;left:6096;top:3568;width:2;height:63" coordorigin="6096,3568" coordsize="2,63">
              <v:shape style="position:absolute;left:6096;top:3568;width:2;height:63" coordorigin="6096,3568" coordsize="0,63" path="m6096,3568l6096,3630e" filled="false" stroked="true" strokeweight=".72pt" strokecolor="#5d6770">
                <v:path arrowok="t"/>
              </v:shape>
            </v:group>
            <v:group style="position:absolute;left:7457;top:3568;width:2;height:63" coordorigin="7457,3568" coordsize="2,63">
              <v:shape style="position:absolute;left:7457;top:3568;width:2;height:63" coordorigin="7457,3568" coordsize="0,63" path="m7457,3568l7457,3630e" filled="false" stroked="true" strokeweight=".72pt" strokecolor="#5d6770">
                <v:path arrowok="t"/>
              </v:shape>
            </v:group>
            <v:group style="position:absolute;left:8820;top:3568;width:2;height:63" coordorigin="8820,3568" coordsize="2,63">
              <v:shape style="position:absolute;left:8820;top:3568;width:2;height:63" coordorigin="8820,3568" coordsize="0,63" path="m8820,3568l8820,3630e" filled="false" stroked="true" strokeweight=".72pt" strokecolor="#5d6770">
                <v:path arrowok="t"/>
              </v:shape>
            </v:group>
            <v:group style="position:absolute;left:10181;top:3568;width:2;height:63" coordorigin="10181,3568" coordsize="2,63">
              <v:shape style="position:absolute;left:10181;top:3568;width:2;height:63" coordorigin="10181,3568" coordsize="0,63" path="m10181,3568l10181,3630e" filled="false" stroked="true" strokeweight=".72pt" strokecolor="#5d6770">
                <v:path arrowok="t"/>
              </v:shape>
              <v:shape style="position:absolute;left:10676;top:483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24.4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1;top:1193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18.8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68;top:1388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16.6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63;top:2098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sz w:val="20"/>
                        </w:rPr>
                        <w:t>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99;top:2273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spacing w:val="-1"/>
                          <w:w w:val="95"/>
                          <w:sz w:val="20"/>
                        </w:rPr>
                        <w:t>8.3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</w:rPr>
        <w:t>30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5"/>
        <w:ind w:left="20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25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5"/>
        <w:ind w:left="20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5"/>
        <w:ind w:left="20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15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5"/>
        <w:ind w:left="20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10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5"/>
        <w:ind w:left="21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5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66"/>
        <w:ind w:left="21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172" w:val="left" w:leader="none"/>
          <w:tab w:pos="5561" w:val="left" w:leader="none"/>
          <w:tab w:pos="6729" w:val="left" w:leader="none"/>
          <w:tab w:pos="8291" w:val="left" w:leader="none"/>
        </w:tabs>
        <w:spacing w:before="27"/>
        <w:ind w:left="26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w w:val="95"/>
          <w:sz w:val="20"/>
        </w:rPr>
        <w:t>Comondú</w:t>
        <w:tab/>
      </w:r>
      <w:r>
        <w:rPr>
          <w:rFonts w:ascii="Arial" w:hAnsi="Arial"/>
          <w:b/>
          <w:color w:val="5D6770"/>
          <w:w w:val="95"/>
          <w:sz w:val="20"/>
        </w:rPr>
        <w:t>Mulegé</w:t>
        <w:tab/>
      </w:r>
      <w:r>
        <w:rPr>
          <w:rFonts w:ascii="Arial" w:hAnsi="Arial"/>
          <w:b/>
          <w:color w:val="5D6770"/>
          <w:sz w:val="20"/>
        </w:rPr>
        <w:t>La</w:t>
      </w:r>
      <w:r>
        <w:rPr>
          <w:rFonts w:ascii="Arial" w:hAnsi="Arial"/>
          <w:b/>
          <w:color w:val="5D6770"/>
          <w:spacing w:val="-7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Paz</w:t>
        <w:tab/>
      </w:r>
      <w:r>
        <w:rPr>
          <w:rFonts w:ascii="Arial" w:hAnsi="Arial"/>
          <w:b/>
          <w:color w:val="5D6770"/>
          <w:sz w:val="20"/>
        </w:rPr>
        <w:t>Los</w:t>
      </w:r>
      <w:r>
        <w:rPr>
          <w:rFonts w:ascii="Arial" w:hAnsi="Arial"/>
          <w:b/>
          <w:color w:val="5D6770"/>
          <w:spacing w:val="-11"/>
          <w:sz w:val="20"/>
        </w:rPr>
        <w:t> </w:t>
      </w:r>
      <w:r>
        <w:rPr>
          <w:rFonts w:ascii="Arial" w:hAnsi="Arial"/>
          <w:b/>
          <w:color w:val="5D6770"/>
          <w:spacing w:val="-1"/>
          <w:sz w:val="20"/>
        </w:rPr>
        <w:t>Cabos</w:t>
        <w:tab/>
        <w:t>Loreto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4" w:lineRule="auto"/>
        <w:ind w:left="2142" w:right="4368" w:firstLine="4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2"/>
        </w:rPr>
        <w:t>CONEVAL.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2"/>
        </w:rPr>
        <w:t>base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 </w:t>
      </w:r>
      <w:r>
        <w:rPr>
          <w:rFonts w:ascii="Arial" w:hAnsi="Arial" w:cs="Arial" w:eastAsia="Arial"/>
          <w:color w:val="5D6770"/>
          <w:spacing w:val="-2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3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  <w:spacing w:val="69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los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Hogares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-1"/>
        </w:rPr>
        <w:t> 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2"/>
        </w:rPr>
        <w:t>Censo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182" w:lineRule="exact" w:before="2"/>
        <w:ind w:left="2345" w:right="4568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línea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bienestar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mínimo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equivale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valor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canasta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alimentaria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persona.</w:t>
      </w:r>
      <w:r>
        <w:rPr>
          <w:rFonts w:ascii="Arial" w:hAns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71" w:lineRule="exact"/>
        <w:ind w:left="3574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105"/>
        </w:rPr>
        <w:t>INDICADOR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-1"/>
          <w:w w:val="105"/>
        </w:rPr>
        <w:t>EZAGO</w:t>
      </w:r>
      <w:r>
        <w:rPr>
          <w:rFonts w:ascii="Arial"/>
          <w:color w:val="5D6770"/>
          <w:spacing w:val="8"/>
          <w:w w:val="105"/>
        </w:rPr>
        <w:t> </w:t>
      </w:r>
      <w:r>
        <w:rPr>
          <w:rFonts w:ascii="Arial"/>
          <w:color w:val="5D6770"/>
          <w:w w:val="105"/>
        </w:rPr>
        <w:t>SOCIAL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-1"/>
          <w:w w:val="105"/>
        </w:rPr>
        <w:t>PO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6"/>
          <w:w w:val="105"/>
        </w:rPr>
        <w:t> </w:t>
      </w:r>
      <w:r>
        <w:rPr>
          <w:rFonts w:ascii="Arial"/>
          <w:color w:val="5D6770"/>
          <w:w w:val="105"/>
        </w:rPr>
        <w:t>MUNICIPIO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8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B.C.SUR,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2010</w:t>
      </w:r>
      <w:r>
        <w:rPr>
          <w:rFonts w:ascii="Arial"/>
          <w:color w:val="5D6770"/>
          <w:spacing w:val="7"/>
          <w:w w:val="105"/>
        </w:rPr>
        <w:t> </w:t>
      </w:r>
      <w:r>
        <w:rPr>
          <w:rFonts w:ascii="Arial"/>
          <w:color w:val="5D6770"/>
          <w:spacing w:val="-1"/>
          <w:w w:val="105"/>
        </w:rPr>
        <w:t>(</w:t>
      </w:r>
      <w:r>
        <w:rPr>
          <w:rFonts w:ascii="Arial"/>
          <w:color w:val="5D6770"/>
          <w:spacing w:val="-2"/>
          <w:w w:val="105"/>
        </w:rPr>
        <w:t>%</w:t>
      </w:r>
      <w:r>
        <w:rPr>
          <w:rFonts w:ascii="Arial"/>
          <w:color w:val="5D6770"/>
          <w:spacing w:val="-1"/>
          <w:w w:val="105"/>
        </w:rPr>
        <w:t>)</w:t>
      </w:r>
      <w:r>
        <w:rPr>
          <w:rFonts w:asci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7"/>
        <w:tabs>
          <w:tab w:pos="2448" w:val="left" w:leader="none"/>
        </w:tabs>
        <w:spacing w:line="200" w:lineRule="atLeast"/>
        <w:ind w:left="91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4.95pt;height:80.5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1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624pt;height:80.55pt;mso-position-horizontal-relative:char;mso-position-vertical-relative:line" coordorigin="0,0" coordsize="12480,1611">
            <v:group style="position:absolute;left:0;top:0;width:1522;height:1611" coordorigin="0,0" coordsize="1522,1611">
              <v:shape style="position:absolute;left:0;top:0;width:1522;height:1611" coordorigin="0,0" coordsize="1522,1611" path="m0,1611l1522,1611,1522,0,0,0,0,1611xe" filled="true" fillcolor="#5cbeb5" stroked="false">
                <v:path arrowok="t"/>
                <v:fill type="solid"/>
              </v:shape>
            </v:group>
            <v:group style="position:absolute;left:108;top:576;width:1306;height:231" coordorigin="108,576" coordsize="1306,231">
              <v:shape style="position:absolute;left:108;top:576;width:1306;height:231" coordorigin="108,576" coordsize="1306,231" path="m108,806l1414,806,1414,576,108,576,108,806xe" filled="true" fillcolor="#5cbeb5" stroked="false">
                <v:path arrowok="t"/>
                <v:fill type="solid"/>
              </v:shape>
            </v:group>
            <v:group style="position:absolute;left:108;top:807;width:1306;height:229" coordorigin="108,807" coordsize="1306,229">
              <v:shape style="position:absolute;left:108;top:807;width:1306;height:229" coordorigin="108,807" coordsize="1306,229" path="m108,1035l1414,1035,1414,807,108,807,108,1035xe" filled="true" fillcolor="#5cbeb5" stroked="false">
                <v:path arrowok="t"/>
                <v:fill type="solid"/>
              </v:shape>
            </v:group>
            <v:group style="position:absolute;left:1522;top:0;width:1722;height:1611" coordorigin="1522,0" coordsize="1722,1611">
              <v:shape style="position:absolute;left:1522;top:0;width:1722;height:1611" coordorigin="1522,0" coordsize="1722,1611" path="m1522,1611l3243,1611,3243,0,1522,0,1522,1611xe" filled="true" fillcolor="#5cbeb5" stroked="false">
                <v:path arrowok="t"/>
                <v:fill type="solid"/>
              </v:shape>
            </v:group>
            <v:group style="position:absolute;left:1630;top:346;width:1506;height:231" coordorigin="1630,346" coordsize="1506,231">
              <v:shape style="position:absolute;left:1630;top:346;width:1506;height:231" coordorigin="1630,346" coordsize="1506,231" path="m1630,576l3135,576,3135,346,1630,346,1630,576xe" filled="true" fillcolor="#5cbeb5" stroked="false">
                <v:path arrowok="t"/>
                <v:fill type="solid"/>
              </v:shape>
            </v:group>
            <v:group style="position:absolute;left:1630;top:576;width:1506;height:231" coordorigin="1630,576" coordsize="1506,231">
              <v:shape style="position:absolute;left:1630;top:576;width:1506;height:231" coordorigin="1630,576" coordsize="1506,231" path="m1630,806l3135,806,3135,576,1630,576,1630,806xe" filled="true" fillcolor="#5cbeb5" stroked="false">
                <v:path arrowok="t"/>
                <v:fill type="solid"/>
              </v:shape>
            </v:group>
            <v:group style="position:absolute;left:1630;top:807;width:1506;height:229" coordorigin="1630,807" coordsize="1506,229">
              <v:shape style="position:absolute;left:1630;top:807;width:1506;height:229" coordorigin="1630,807" coordsize="1506,229" path="m1630,1035l3135,1035,3135,807,1630,807,1630,1035xe" filled="true" fillcolor="#5cbeb5" stroked="false">
                <v:path arrowok="t"/>
                <v:fill type="solid"/>
              </v:shape>
            </v:group>
            <v:group style="position:absolute;left:1630;top:1035;width:1506;height:231" coordorigin="1630,1035" coordsize="1506,231">
              <v:shape style="position:absolute;left:1630;top:1035;width:1506;height:231" coordorigin="1630,1035" coordsize="1506,231" path="m1630,1265l3135,1265,3135,1035,1630,1035,1630,1265xe" filled="true" fillcolor="#5cbeb5" stroked="false">
                <v:path arrowok="t"/>
                <v:fill type="solid"/>
              </v:shape>
            </v:group>
            <v:group style="position:absolute;left:3243;top:0;width:1702;height:1611" coordorigin="3243,0" coordsize="1702,1611">
              <v:shape style="position:absolute;left:3243;top:0;width:1702;height:1611" coordorigin="3243,0" coordsize="1702,1611" path="m3243,1611l4945,1611,4945,0,3243,0,3243,1611xe" filled="true" fillcolor="#5cbeb5" stroked="false">
                <v:path arrowok="t"/>
                <v:fill type="solid"/>
              </v:shape>
            </v:group>
            <v:group style="position:absolute;left:3351;top:230;width:1486;height:231" coordorigin="3351,230" coordsize="1486,231">
              <v:shape style="position:absolute;left:3351;top:230;width:1486;height:231" coordorigin="3351,230" coordsize="1486,231" path="m3351,461l4837,461,4837,230,3351,230,3351,461xe" filled="true" fillcolor="#5cbeb5" stroked="false">
                <v:path arrowok="t"/>
                <v:fill type="solid"/>
              </v:shape>
            </v:group>
            <v:group style="position:absolute;left:3351;top:461;width:1486;height:231" coordorigin="3351,461" coordsize="1486,231">
              <v:shape style="position:absolute;left:3351;top:461;width:1486;height:231" coordorigin="3351,461" coordsize="1486,231" path="m3351,691l4837,691,4837,461,3351,461,3351,691xe" filled="true" fillcolor="#5cbeb5" stroked="false">
                <v:path arrowok="t"/>
                <v:fill type="solid"/>
              </v:shape>
            </v:group>
            <v:group style="position:absolute;left:3351;top:691;width:1486;height:229" coordorigin="3351,691" coordsize="1486,229">
              <v:shape style="position:absolute;left:3351;top:691;width:1486;height:229" coordorigin="3351,691" coordsize="1486,229" path="m3351,920l4837,920,4837,691,3351,691,3351,920xe" filled="true" fillcolor="#5cbeb5" stroked="false">
                <v:path arrowok="t"/>
                <v:fill type="solid"/>
              </v:shape>
            </v:group>
            <v:group style="position:absolute;left:3351;top:920;width:1486;height:231" coordorigin="3351,920" coordsize="1486,231">
              <v:shape style="position:absolute;left:3351;top:920;width:1486;height:231" coordorigin="3351,920" coordsize="1486,231" path="m3351,1150l4837,1150,4837,920,3351,920,3351,1150xe" filled="true" fillcolor="#5cbeb5" stroked="false">
                <v:path arrowok="t"/>
                <v:fill type="solid"/>
              </v:shape>
            </v:group>
            <v:group style="position:absolute;left:3351;top:1150;width:1486;height:231" coordorigin="3351,1150" coordsize="1486,231">
              <v:shape style="position:absolute;left:3351;top:1150;width:1486;height:231" coordorigin="3351,1150" coordsize="1486,231" path="m3351,1381l4837,1381,4837,1150,3351,1150,3351,1381xe" filled="true" fillcolor="#5cbeb5" stroked="false">
                <v:path arrowok="t"/>
                <v:fill type="solid"/>
              </v:shape>
            </v:group>
            <v:group style="position:absolute;left:4945;top:0;width:1703;height:1611" coordorigin="4945,0" coordsize="1703,1611">
              <v:shape style="position:absolute;left:4945;top:0;width:1703;height:1611" coordorigin="4945,0" coordsize="1703,1611" path="m4945,1611l6647,1611,6647,0,4945,0,4945,1611xe" filled="true" fillcolor="#5cbeb5" stroked="false">
                <v:path arrowok="t"/>
                <v:fill type="solid"/>
              </v:shape>
            </v:group>
            <v:group style="position:absolute;left:5053;top:115;width:1487;height:231" coordorigin="5053,115" coordsize="1487,231">
              <v:shape style="position:absolute;left:5053;top:115;width:1487;height:231" coordorigin="5053,115" coordsize="1487,231" path="m5053,346l6539,346,6539,115,5053,115,5053,346xe" filled="true" fillcolor="#5cbeb5" stroked="false">
                <v:path arrowok="t"/>
                <v:fill type="solid"/>
              </v:shape>
            </v:group>
            <v:group style="position:absolute;left:5053;top:346;width:1487;height:231" coordorigin="5053,346" coordsize="1487,231">
              <v:shape style="position:absolute;left:5053;top:346;width:1487;height:231" coordorigin="5053,346" coordsize="1487,231" path="m5053,576l6539,576,6539,346,5053,346,5053,576xe" filled="true" fillcolor="#5cbeb5" stroked="false">
                <v:path arrowok="t"/>
                <v:fill type="solid"/>
              </v:shape>
            </v:group>
            <v:group style="position:absolute;left:5053;top:576;width:1487;height:231" coordorigin="5053,576" coordsize="1487,231">
              <v:shape style="position:absolute;left:5053;top:576;width:1487;height:231" coordorigin="5053,576" coordsize="1487,231" path="m5053,806l6539,806,6539,576,5053,576,5053,806xe" filled="true" fillcolor="#5cbeb5" stroked="false">
                <v:path arrowok="t"/>
                <v:fill type="solid"/>
              </v:shape>
            </v:group>
            <v:group style="position:absolute;left:5053;top:807;width:1487;height:229" coordorigin="5053,807" coordsize="1487,229">
              <v:shape style="position:absolute;left:5053;top:807;width:1487;height:229" coordorigin="5053,807" coordsize="1487,229" path="m5053,1035l6539,1035,6539,807,5053,807,5053,1035xe" filled="true" fillcolor="#5cbeb5" stroked="false">
                <v:path arrowok="t"/>
                <v:fill type="solid"/>
              </v:shape>
            </v:group>
            <v:group style="position:absolute;left:5053;top:1035;width:1487;height:231" coordorigin="5053,1035" coordsize="1487,231">
              <v:shape style="position:absolute;left:5053;top:1035;width:1487;height:231" coordorigin="5053,1035" coordsize="1487,231" path="m5053,1265l6539,1265,6539,1035,5053,1035,5053,1265xe" filled="true" fillcolor="#5cbeb5" stroked="false">
                <v:path arrowok="t"/>
                <v:fill type="solid"/>
              </v:shape>
            </v:group>
            <v:group style="position:absolute;left:5053;top:1265;width:1487;height:231" coordorigin="5053,1265" coordsize="1487,231">
              <v:shape style="position:absolute;left:5053;top:1265;width:1487;height:231" coordorigin="5053,1265" coordsize="1487,231" path="m5053,1496l6539,1496,6539,1265,5053,1265,5053,1496xe" filled="true" fillcolor="#5cbeb5" stroked="false">
                <v:path arrowok="t"/>
                <v:fill type="solid"/>
              </v:shape>
            </v:group>
            <v:group style="position:absolute;left:6647;top:0;width:1690;height:1611" coordorigin="6647,0" coordsize="1690,1611">
              <v:shape style="position:absolute;left:6647;top:0;width:1690;height:1611" coordorigin="6647,0" coordsize="1690,1611" path="m6647,1611l8336,1611,8336,0,6647,0,6647,1611xe" filled="true" fillcolor="#5cbeb5" stroked="false">
                <v:path arrowok="t"/>
                <v:fill type="solid"/>
              </v:shape>
            </v:group>
            <v:group style="position:absolute;left:6755;top:230;width:1472;height:231" coordorigin="6755,230" coordsize="1472,231">
              <v:shape style="position:absolute;left:6755;top:230;width:1472;height:231" coordorigin="6755,230" coordsize="1472,231" path="m6755,461l8226,461,8226,230,6755,230,6755,461xe" filled="true" fillcolor="#5cbeb5" stroked="false">
                <v:path arrowok="t"/>
                <v:fill type="solid"/>
              </v:shape>
            </v:group>
            <v:group style="position:absolute;left:6755;top:461;width:1472;height:231" coordorigin="6755,461" coordsize="1472,231">
              <v:shape style="position:absolute;left:6755;top:461;width:1472;height:231" coordorigin="6755,461" coordsize="1472,231" path="m6755,691l8226,691,8226,461,6755,461,6755,691xe" filled="true" fillcolor="#5cbeb5" stroked="false">
                <v:path arrowok="t"/>
                <v:fill type="solid"/>
              </v:shape>
            </v:group>
            <v:group style="position:absolute;left:6755;top:691;width:1472;height:229" coordorigin="6755,691" coordsize="1472,229">
              <v:shape style="position:absolute;left:6755;top:691;width:1472;height:229" coordorigin="6755,691" coordsize="1472,229" path="m6755,920l8226,920,8226,691,6755,691,6755,920xe" filled="true" fillcolor="#5cbeb5" stroked="false">
                <v:path arrowok="t"/>
                <v:fill type="solid"/>
              </v:shape>
            </v:group>
            <v:group style="position:absolute;left:6755;top:920;width:1472;height:231" coordorigin="6755,920" coordsize="1472,231">
              <v:shape style="position:absolute;left:6755;top:920;width:1472;height:231" coordorigin="6755,920" coordsize="1472,231" path="m6755,1150l8226,1150,8226,920,6755,920,6755,1150xe" filled="true" fillcolor="#5cbeb5" stroked="false">
                <v:path arrowok="t"/>
                <v:fill type="solid"/>
              </v:shape>
            </v:group>
            <v:group style="position:absolute;left:6755;top:1150;width:1472;height:231" coordorigin="6755,1150" coordsize="1472,231">
              <v:shape style="position:absolute;left:6755;top:1150;width:1472;height:231" coordorigin="6755,1150" coordsize="1472,231" path="m6755,1381l8226,1381,8226,1150,6755,1150,6755,1381xe" filled="true" fillcolor="#5cbeb5" stroked="false">
                <v:path arrowok="t"/>
                <v:fill type="solid"/>
              </v:shape>
            </v:group>
            <v:group style="position:absolute;left:8336;top:0;width:1110;height:1611" coordorigin="8336,0" coordsize="1110,1611">
              <v:shape style="position:absolute;left:8336;top:0;width:1110;height:1611" coordorigin="8336,0" coordsize="1110,1611" path="m8336,1611l9445,1611,9445,0,8336,0,8336,1611xe" filled="true" fillcolor="#5cbeb5" stroked="false">
                <v:path arrowok="t"/>
                <v:fill type="solid"/>
              </v:shape>
            </v:group>
            <v:group style="position:absolute;left:8444;top:346;width:894;height:231" coordorigin="8444,346" coordsize="894,231">
              <v:shape style="position:absolute;left:8444;top:346;width:894;height:231" coordorigin="8444,346" coordsize="894,231" path="m8444,576l9337,576,9337,346,8444,346,8444,576xe" filled="true" fillcolor="#5cbeb5" stroked="false">
                <v:path arrowok="t"/>
                <v:fill type="solid"/>
              </v:shape>
            </v:group>
            <v:group style="position:absolute;left:8444;top:576;width:894;height:231" coordorigin="8444,576" coordsize="894,231">
              <v:shape style="position:absolute;left:8444;top:576;width:894;height:231" coordorigin="8444,576" coordsize="894,231" path="m8444,806l9337,806,9337,576,8444,576,8444,806xe" filled="true" fillcolor="#5cbeb5" stroked="false">
                <v:path arrowok="t"/>
                <v:fill type="solid"/>
              </v:shape>
            </v:group>
            <v:group style="position:absolute;left:8444;top:807;width:894;height:229" coordorigin="8444,807" coordsize="894,229">
              <v:shape style="position:absolute;left:8444;top:807;width:894;height:229" coordorigin="8444,807" coordsize="894,229" path="m8444,1035l9337,1035,9337,807,8444,807,8444,1035xe" filled="true" fillcolor="#5cbeb5" stroked="false">
                <v:path arrowok="t"/>
                <v:fill type="solid"/>
              </v:shape>
            </v:group>
            <v:group style="position:absolute;left:8444;top:1035;width:894;height:231" coordorigin="8444,1035" coordsize="894,231">
              <v:shape style="position:absolute;left:8444;top:1035;width:894;height:231" coordorigin="8444,1035" coordsize="894,231" path="m8444,1265l9337,1265,9337,1035,8444,1035,8444,1265xe" filled="true" fillcolor="#5cbeb5" stroked="false">
                <v:path arrowok="t"/>
                <v:fill type="solid"/>
              </v:shape>
            </v:group>
            <v:group style="position:absolute;left:9446;top:0;width:1616;height:1611" coordorigin="9446,0" coordsize="1616,1611">
              <v:shape style="position:absolute;left:9446;top:0;width:1616;height:1611" coordorigin="9446,0" coordsize="1616,1611" path="m9446,1611l11061,1611,11061,0,9446,0,9446,1611xe" filled="true" fillcolor="#5cbeb5" stroked="false">
                <v:path arrowok="t"/>
                <v:fill type="solid"/>
              </v:shape>
            </v:group>
            <v:group style="position:absolute;left:9554;top:230;width:1400;height:231" coordorigin="9554,230" coordsize="1400,231">
              <v:shape style="position:absolute;left:9554;top:230;width:1400;height:231" coordorigin="9554,230" coordsize="1400,231" path="m9554,461l10953,461,10953,230,9554,230,9554,461xe" filled="true" fillcolor="#5cbeb5" stroked="false">
                <v:path arrowok="t"/>
                <v:fill type="solid"/>
              </v:shape>
            </v:group>
            <v:group style="position:absolute;left:9554;top:461;width:1400;height:231" coordorigin="9554,461" coordsize="1400,231">
              <v:shape style="position:absolute;left:9554;top:461;width:1400;height:231" coordorigin="9554,461" coordsize="1400,231" path="m9554,691l10953,691,10953,461,9554,461,9554,691xe" filled="true" fillcolor="#5cbeb5" stroked="false">
                <v:path arrowok="t"/>
                <v:fill type="solid"/>
              </v:shape>
            </v:group>
            <v:group style="position:absolute;left:9554;top:691;width:1400;height:229" coordorigin="9554,691" coordsize="1400,229">
              <v:shape style="position:absolute;left:9554;top:691;width:1400;height:229" coordorigin="9554,691" coordsize="1400,229" path="m9554,920l10953,920,10953,691,9554,691,9554,920xe" filled="true" fillcolor="#5cbeb5" stroked="false">
                <v:path arrowok="t"/>
                <v:fill type="solid"/>
              </v:shape>
            </v:group>
            <v:group style="position:absolute;left:9554;top:920;width:1400;height:231" coordorigin="9554,920" coordsize="1400,231">
              <v:shape style="position:absolute;left:9554;top:920;width:1400;height:231" coordorigin="9554,920" coordsize="1400,231" path="m9554,1150l10953,1150,10953,920,9554,920,9554,1150xe" filled="true" fillcolor="#5cbeb5" stroked="false">
                <v:path arrowok="t"/>
                <v:fill type="solid"/>
              </v:shape>
            </v:group>
            <v:group style="position:absolute;left:9554;top:1150;width:1400;height:231" coordorigin="9554,1150" coordsize="1400,231">
              <v:shape style="position:absolute;left:9554;top:1150;width:1400;height:231" coordorigin="9554,1150" coordsize="1400,231" path="m9554,1381l10953,1381,10953,1150,9554,1150,9554,1381xe" filled="true" fillcolor="#5cbeb5" stroked="false">
                <v:path arrowok="t"/>
                <v:fill type="solid"/>
              </v:shape>
            </v:group>
            <v:group style="position:absolute;left:11061;top:0;width:1419;height:1611" coordorigin="11061,0" coordsize="1419,1611">
              <v:shape style="position:absolute;left:11061;top:0;width:1419;height:1611" coordorigin="11061,0" coordsize="1419,1611" path="m11061,1611l12480,1611,12480,0,11061,0,11061,1611xe" filled="true" fillcolor="#5cbeb5" stroked="false">
                <v:path arrowok="t"/>
                <v:fill type="solid"/>
              </v:shape>
            </v:group>
            <v:group style="position:absolute;left:11169;top:0;width:1203;height:231" coordorigin="11169,0" coordsize="1203,231">
              <v:shape style="position:absolute;left:11169;top:0;width:1203;height:231" coordorigin="11169,0" coordsize="1203,231" path="m11169,230l12372,230,12372,0,11169,0,11169,230xe" filled="true" fillcolor="#5cbeb5" stroked="false">
                <v:path arrowok="t"/>
                <v:fill type="solid"/>
              </v:shape>
            </v:group>
            <v:group style="position:absolute;left:11169;top:230;width:1203;height:231" coordorigin="11169,230" coordsize="1203,231">
              <v:shape style="position:absolute;left:11169;top:230;width:1203;height:231" coordorigin="11169,230" coordsize="1203,231" path="m11169,461l12372,461,12372,230,11169,230,11169,461xe" filled="true" fillcolor="#5cbeb5" stroked="false">
                <v:path arrowok="t"/>
                <v:fill type="solid"/>
              </v:shape>
            </v:group>
            <v:group style="position:absolute;left:11169;top:461;width:1203;height:231" coordorigin="11169,461" coordsize="1203,231">
              <v:shape style="position:absolute;left:11169;top:461;width:1203;height:231" coordorigin="11169,461" coordsize="1203,231" path="m11169,691l12372,691,12372,461,11169,461,11169,691xe" filled="true" fillcolor="#5cbeb5" stroked="false">
                <v:path arrowok="t"/>
                <v:fill type="solid"/>
              </v:shape>
            </v:group>
            <v:group style="position:absolute;left:11169;top:691;width:1203;height:229" coordorigin="11169,691" coordsize="1203,229">
              <v:shape style="position:absolute;left:11169;top:691;width:1203;height:229" coordorigin="11169,691" coordsize="1203,229" path="m11169,920l12372,920,12372,691,11169,691,11169,920xe" filled="true" fillcolor="#5cbeb5" stroked="false">
                <v:path arrowok="t"/>
                <v:fill type="solid"/>
              </v:shape>
            </v:group>
            <v:group style="position:absolute;left:11169;top:920;width:1203;height:231" coordorigin="11169,920" coordsize="1203,231">
              <v:shape style="position:absolute;left:11169;top:920;width:1203;height:231" coordorigin="11169,920" coordsize="1203,231" path="m11169,1150l12372,1150,12372,920,11169,920,11169,1150xe" filled="true" fillcolor="#5cbeb5" stroked="false">
                <v:path arrowok="t"/>
                <v:fill type="solid"/>
              </v:shape>
            </v:group>
            <v:group style="position:absolute;left:11169;top:1150;width:1203;height:231" coordorigin="11169,1150" coordsize="1203,231">
              <v:shape style="position:absolute;left:11169;top:1150;width:1203;height:231" coordorigin="11169,1150" coordsize="1203,231" path="m11169,1381l12372,1381,12372,1150,11169,1150,11169,1381xe" filled="true" fillcolor="#5cbeb5" stroked="false">
                <v:path arrowok="t"/>
                <v:fill type="solid"/>
              </v:shape>
            </v:group>
            <v:group style="position:absolute;left:11169;top:1381;width:1203;height:231" coordorigin="11169,1381" coordsize="1203,231">
              <v:shape style="position:absolute;left:11169;top:1381;width:1203;height:231" coordorigin="11169,1381" coordsize="1203,231" path="m11169,1611l12372,1611,12372,1381,11169,1381,11169,1611xe" filled="true" fillcolor="#5cbeb5" stroked="false">
                <v:path arrowok="t"/>
                <v:fill type="solid"/>
              </v:shape>
              <v:shape style="position:absolute;left:161;top:259;width:4574;height:1119" type="#_x0000_t202" filled="false" stroked="false">
                <v:textbox inset="0,0,0,0">
                  <w:txbxContent>
                    <w:p>
                      <w:pPr>
                        <w:tabs>
                          <w:tab w:pos="1521" w:val="left" w:leader="none"/>
                          <w:tab w:pos="1735" w:val="left" w:leader="none"/>
                          <w:tab w:pos="3022" w:val="left" w:leader="none"/>
                          <w:tab w:pos="3288" w:val="left" w:leader="none"/>
                        </w:tabs>
                        <w:spacing w:line="156" w:lineRule="auto" w:before="31"/>
                        <w:ind w:left="0" w:right="0" w:firstLine="1622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1"/>
                          <w:sz w:val="20"/>
                        </w:rPr>
                        <w:t>POBLACIÓN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POBLACIÓN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AÑOS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O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2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position w:val="1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2"/>
                          <w:sz w:val="20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2"/>
                          <w:sz w:val="20"/>
                        </w:rPr>
                        <w:t> AÑOS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position w:val="1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2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w w:val="99"/>
                          <w:position w:val="1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-11"/>
                          <w:sz w:val="20"/>
                        </w:rPr>
                        <w:t>TOTAL</w:t>
                        <w:tab/>
                        <w:tab/>
                        <w:t>MÁS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MÁS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ANALFABETA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2"/>
                          <w:sz w:val="20"/>
                        </w:rPr>
                        <w:t>ASISTE 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position w:val="1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"/>
                          <w:position w:val="12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130" w:lineRule="exact" w:before="0"/>
                        <w:ind w:left="0" w:right="16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ESCUELA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5;top:144;width:1376;height:135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AÑOS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MÁS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BÁSICA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INCOMPLETA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1;top:259;width:2514;height:1119" type="#_x0000_t202" filled="false" stroked="false">
                <v:textbox inset="0,0,0,0">
                  <w:txbxContent>
                    <w:p>
                      <w:pPr>
                        <w:spacing w:line="157" w:lineRule="auto" w:before="30"/>
                        <w:ind w:left="14" w:right="6" w:firstLine="96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1"/>
                          <w:sz w:val="20"/>
                        </w:rPr>
                        <w:t>VIVIEND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w w:val="99"/>
                          <w:position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SIN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DERECHO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position w:val="-11"/>
                          <w:sz w:val="20"/>
                        </w:rPr>
                        <w:t>AS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1"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w w:val="99"/>
                          <w:position w:val="-1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HABIENCIA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703" w:val="left" w:leader="none"/>
                        </w:tabs>
                        <w:spacing w:line="158" w:lineRule="auto" w:before="3"/>
                        <w:ind w:left="364" w:right="0" w:hanging="36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SERVICIOS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0"/>
                        </w:rPr>
                        <w:t>DE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11"/>
                          <w:sz w:val="20"/>
                        </w:rPr>
                        <w:t>PISO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position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position w:val="1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w w:val="99"/>
                          <w:position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-11"/>
                          <w:sz w:val="20"/>
                        </w:rPr>
                        <w:t>SALUD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TIERRA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66;top:259;width:1376;height:1119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EXCUSADO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SANITARIO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10;top:29;width:1123;height:158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hanging="6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AGUA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0"/>
                        </w:rPr>
                        <w:t>ENTUBADA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RED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PÚBLICA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093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4" w:val="left" w:leader="none"/>
          <w:tab w:pos="14601" w:val="right" w:leader="none"/>
        </w:tabs>
        <w:spacing w:line="206" w:lineRule="exact"/>
        <w:ind w:left="800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Comondú</w:t>
        <w:tab/>
      </w:r>
      <w:r>
        <w:rPr>
          <w:rFonts w:ascii="Arial" w:hAnsi="Arial"/>
          <w:color w:val="5D6770"/>
          <w:spacing w:val="-1"/>
          <w:w w:val="95"/>
        </w:rPr>
        <w:t>70,816</w:t>
        <w:tab/>
      </w:r>
      <w:r>
        <w:rPr>
          <w:rFonts w:ascii="Arial" w:hAnsi="Arial"/>
          <w:color w:val="5D6770"/>
          <w:w w:val="95"/>
        </w:rPr>
        <w:t>5.38</w:t>
        <w:tab/>
        <w:t>3.83</w:t>
        <w:tab/>
        <w:t>43.58</w:t>
        <w:tab/>
        <w:t>18.19</w:t>
        <w:tab/>
        <w:t>5.37</w:t>
        <w:tab/>
      </w:r>
      <w:r>
        <w:rPr>
          <w:rFonts w:ascii="Arial" w:hAnsi="Arial"/>
          <w:color w:val="5D6770"/>
        </w:rPr>
        <w:t>3.00</w:t>
        <w:tab/>
        <w:t>9.85</w:t>
      </w:r>
      <w:r>
        <w:rPr>
          <w:rFonts w:ascii="Arial" w:hAnsi="Arial"/>
        </w:rPr>
      </w:r>
    </w:p>
    <w:p>
      <w:pPr>
        <w:pStyle w:val="Heading9"/>
        <w:tabs>
          <w:tab w:pos="3093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4" w:val="left" w:leader="none"/>
          <w:tab w:pos="14601" w:val="right" w:leader="none"/>
        </w:tabs>
        <w:spacing w:line="240" w:lineRule="auto" w:before="54"/>
        <w:ind w:left="800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45.720001pt;margin-top:2.501897pt;width:64.95pt;height:.1pt;mso-position-horizontal-relative:page;mso-position-vertical-relative:paragraph;z-index:26560" coordorigin="914,50" coordsize="1299,2">
            <v:shape style="position:absolute;left:914;top:50;width:1299;height:2" coordorigin="914,50" coordsize="1299,0" path="m914,50l2213,50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122.419998pt;margin-top:2.501897pt;width:624pt;height:.1pt;mso-position-horizontal-relative:page;mso-position-vertical-relative:paragraph;z-index:26584" coordorigin="2448,50" coordsize="12480,2">
            <v:shape style="position:absolute;left:2448;top:50;width:12480;height:2" coordorigin="2448,50" coordsize="12480,0" path="m2448,50l14928,50e" filled="false" stroked="true" strokeweight=".580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w w:val="95"/>
        </w:rPr>
        <w:t>Mulegé</w:t>
        <w:tab/>
        <w:t>59,114</w:t>
        <w:tab/>
      </w:r>
      <w:r>
        <w:rPr>
          <w:rFonts w:ascii="Arial" w:hAnsi="Arial"/>
          <w:color w:val="5D6770"/>
          <w:w w:val="95"/>
        </w:rPr>
        <w:t>5.82</w:t>
        <w:tab/>
        <w:t>6.42</w:t>
        <w:tab/>
        <w:t>47.53</w:t>
        <w:tab/>
        <w:t>16.94</w:t>
        <w:tab/>
        <w:t>2.86</w:t>
        <w:tab/>
      </w:r>
      <w:r>
        <w:rPr>
          <w:rFonts w:ascii="Arial" w:hAnsi="Arial"/>
          <w:color w:val="5D6770"/>
        </w:rPr>
        <w:t>6.48</w:t>
        <w:tab/>
        <w:t>9.70</w:t>
      </w:r>
      <w:r>
        <w:rPr>
          <w:rFonts w:ascii="Arial" w:hAnsi="Arial"/>
        </w:rPr>
      </w:r>
    </w:p>
    <w:p>
      <w:pPr>
        <w:pStyle w:val="Heading9"/>
        <w:tabs>
          <w:tab w:pos="2992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4" w:val="left" w:leader="none"/>
          <w:tab w:pos="14601" w:val="right" w:leader="none"/>
        </w:tabs>
        <w:spacing w:line="240" w:lineRule="auto" w:before="40"/>
        <w:ind w:left="800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45.720001pt;margin-top:1.801881pt;width:64.95pt;height:.1pt;mso-position-horizontal-relative:page;mso-position-vertical-relative:paragraph;z-index:26608" coordorigin="914,36" coordsize="1299,2">
            <v:shape style="position:absolute;left:914;top:36;width:1299;height:2" coordorigin="914,36" coordsize="1299,0" path="m914,36l2213,36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122.419998pt;margin-top:1.801881pt;width:624pt;height:.1pt;mso-position-horizontal-relative:page;mso-position-vertical-relative:paragraph;z-index:26632" coordorigin="2448,36" coordsize="12480,2">
            <v:shape style="position:absolute;left:2448;top:36;width:12480;height:2" coordorigin="2448,36" coordsize="12480,0" path="m2448,36l14928,36e" filled="false" stroked="true" strokeweight=".580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spacing w:val="-1"/>
          <w:w w:val="95"/>
        </w:rPr>
        <w:t>251,871</w:t>
        <w:tab/>
      </w:r>
      <w:r>
        <w:rPr>
          <w:rFonts w:ascii="Arial"/>
          <w:color w:val="5D6770"/>
          <w:w w:val="95"/>
        </w:rPr>
        <w:t>2.33</w:t>
        <w:tab/>
        <w:t>2.82</w:t>
        <w:tab/>
        <w:t>28.23</w:t>
        <w:tab/>
        <w:t>21.57</w:t>
        <w:tab/>
        <w:t>2.82</w:t>
        <w:tab/>
      </w:r>
      <w:r>
        <w:rPr>
          <w:rFonts w:ascii="Arial"/>
          <w:color w:val="5D6770"/>
        </w:rPr>
        <w:t>1.27</w:t>
        <w:tab/>
        <w:t>6.44</w:t>
      </w:r>
      <w:r>
        <w:rPr>
          <w:rFonts w:ascii="Arial"/>
        </w:rPr>
      </w:r>
    </w:p>
    <w:p>
      <w:pPr>
        <w:pStyle w:val="Heading9"/>
        <w:tabs>
          <w:tab w:pos="2992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3" w:val="left" w:leader="none"/>
          <w:tab w:pos="14601" w:val="right" w:leader="none"/>
        </w:tabs>
        <w:spacing w:line="240" w:lineRule="auto" w:before="42"/>
        <w:ind w:left="800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45.720001pt;margin-top:1.901896pt;width:64.95pt;height:.1pt;mso-position-horizontal-relative:page;mso-position-vertical-relative:paragraph;z-index:26656" coordorigin="914,38" coordsize="1299,2">
            <v:shape style="position:absolute;left:914;top:38;width:1299;height:2" coordorigin="914,38" coordsize="1299,0" path="m914,38l2213,3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22.419998pt;margin-top:1.901896pt;width:624pt;height:.1pt;mso-position-horizontal-relative:page;mso-position-vertical-relative:paragraph;z-index:26680" coordorigin="2448,38" coordsize="12480,2">
            <v:shape style="position:absolute;left:2448;top:38;width:12480;height:2" coordorigin="2448,38" coordsize="12480,0" path="m2448,38l14928,38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spacing w:val="-1"/>
          <w:w w:val="95"/>
        </w:rPr>
        <w:t>238,487</w:t>
        <w:tab/>
      </w:r>
      <w:r>
        <w:rPr>
          <w:rFonts w:ascii="Arial"/>
          <w:color w:val="5D6770"/>
          <w:w w:val="95"/>
        </w:rPr>
        <w:t>2.86</w:t>
        <w:tab/>
        <w:t>3.63</w:t>
        <w:tab/>
        <w:t>34.57</w:t>
        <w:tab/>
        <w:t>26.86</w:t>
        <w:tab/>
        <w:t>9.51</w:t>
        <w:tab/>
      </w:r>
      <w:r>
        <w:rPr>
          <w:rFonts w:ascii="Arial"/>
          <w:color w:val="5D6770"/>
        </w:rPr>
        <w:t>2.58</w:t>
        <w:tab/>
        <w:t>18.59</w:t>
      </w:r>
      <w:r>
        <w:rPr>
          <w:rFonts w:ascii="Arial"/>
        </w:rPr>
      </w:r>
    </w:p>
    <w:p>
      <w:pPr>
        <w:pStyle w:val="Heading9"/>
        <w:tabs>
          <w:tab w:pos="3093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3" w:val="left" w:leader="none"/>
          <w:tab w:pos="14601" w:val="right" w:leader="none"/>
        </w:tabs>
        <w:spacing w:line="240" w:lineRule="auto" w:before="54"/>
        <w:ind w:left="800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45.720001pt;margin-top:2.501878pt;width:64.95pt;height:.1pt;mso-position-horizontal-relative:page;mso-position-vertical-relative:paragraph;z-index:26704" coordorigin="914,50" coordsize="1299,2">
            <v:shape style="position:absolute;left:914;top:50;width:1299;height:2" coordorigin="914,50" coordsize="1299,0" path="m914,50l2213,50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22.419998pt;margin-top:2.501878pt;width:624pt;height:.1pt;mso-position-horizontal-relative:page;mso-position-vertical-relative:paragraph;z-index:26728" coordorigin="2448,50" coordsize="12480,2">
            <v:shape style="position:absolute;left:2448;top:50;width:12480;height:2" coordorigin="2448,50" coordsize="12480,0" path="m2448,50l14928,50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5"/>
        </w:rPr>
        <w:t>Loreto</w:t>
        <w:tab/>
      </w:r>
      <w:r>
        <w:rPr>
          <w:rFonts w:ascii="Arial"/>
          <w:color w:val="5D6770"/>
          <w:spacing w:val="-1"/>
          <w:w w:val="95"/>
        </w:rPr>
        <w:t>16,738</w:t>
        <w:tab/>
      </w:r>
      <w:r>
        <w:rPr>
          <w:rFonts w:ascii="Arial"/>
          <w:color w:val="5D6770"/>
          <w:w w:val="95"/>
        </w:rPr>
        <w:t>3.30</w:t>
        <w:tab/>
        <w:t>3.86</w:t>
        <w:tab/>
        <w:t>39.94</w:t>
        <w:tab/>
        <w:t>23.17</w:t>
        <w:tab/>
        <w:t>8.62</w:t>
        <w:tab/>
      </w:r>
      <w:r>
        <w:rPr>
          <w:rFonts w:ascii="Arial"/>
          <w:color w:val="5D6770"/>
        </w:rPr>
        <w:t>6.35</w:t>
        <w:tab/>
        <w:t>11.88</w:t>
      </w:r>
      <w:r>
        <w:rPr>
          <w:rFonts w:ascii="Arial"/>
        </w:rPr>
      </w:r>
    </w:p>
    <w:p>
      <w:pPr>
        <w:pStyle w:val="Heading8"/>
        <w:tabs>
          <w:tab w:pos="2992" w:val="left" w:leader="none"/>
          <w:tab w:pos="5016" w:val="left" w:leader="none"/>
          <w:tab w:pos="6715" w:val="left" w:leader="none"/>
          <w:tab w:pos="8316" w:val="left" w:leader="none"/>
          <w:tab w:pos="10006" w:val="left" w:leader="none"/>
          <w:tab w:pos="11215" w:val="left" w:leader="none"/>
          <w:tab w:pos="12833" w:val="left" w:leader="none"/>
          <w:tab w:pos="14601" w:val="right" w:leader="none"/>
        </w:tabs>
        <w:spacing w:line="240" w:lineRule="auto" w:before="35"/>
        <w:ind w:left="971" w:right="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45.720001pt;margin-top:1.791898pt;width:64.95pt;height:.1pt;mso-position-horizontal-relative:page;mso-position-vertical-relative:paragraph;z-index:-854944" coordorigin="914,36" coordsize="1299,2">
            <v:shape style="position:absolute;left:914;top:36;width:1299;height:2" coordorigin="914,36" coordsize="1299,0" path="m914,36l2213,36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122.419998pt;margin-top:1.791898pt;width:624pt;height:.1pt;mso-position-horizontal-relative:page;mso-position-vertical-relative:paragraph;z-index:-854920" coordorigin="2448,36" coordsize="12480,2">
            <v:shape style="position:absolute;left:2448;top:36;width:12480;height:2" coordorigin="2448,36" coordsize="12480,0" path="m2448,36l14928,36e" filled="false" stroked="true" strokeweight=".579980pt" strokecolor="#5cbeb5">
              <v:path arrowok="t"/>
            </v:shape>
            <w10:wrap type="none"/>
          </v:group>
        </w:pict>
      </w:r>
      <w:r>
        <w:rPr/>
        <w:pict>
          <v:group style="position:absolute;margin-left:45pt;margin-top:14.271883pt;width:65.7pt;height:.1pt;mso-position-horizontal-relative:page;mso-position-vertical-relative:paragraph;z-index:26800" coordorigin="900,285" coordsize="1314,2">
            <v:shape style="position:absolute;left:900;top:285;width:1314;height:2" coordorigin="900,285" coordsize="1314,0" path="m900,285l2213,285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121.699997pt;margin-top:14.271883pt;width:624.75pt;height:.1pt;mso-position-horizontal-relative:page;mso-position-vertical-relative:paragraph;z-index:26824" coordorigin="2434,285" coordsize="12495,2">
            <v:shape style="position:absolute;left:2434;top:285;width:12495;height:2" coordorigin="2434,285" coordsize="12495,0" path="m2434,285l14928,285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spacing w:val="-1"/>
          <w:w w:val="95"/>
        </w:rPr>
        <w:t>637,026</w:t>
        <w:tab/>
      </w:r>
      <w:r>
        <w:rPr>
          <w:rFonts w:ascii="Arial"/>
          <w:color w:val="5D6770"/>
          <w:w w:val="95"/>
        </w:rPr>
        <w:t>3.21</w:t>
        <w:tab/>
        <w:t>3.64</w:t>
        <w:tab/>
        <w:t>34.32</w:t>
        <w:tab/>
        <w:t>22.79</w:t>
        <w:tab/>
        <w:t>5.74</w:t>
        <w:tab/>
      </w:r>
      <w:r>
        <w:rPr>
          <w:rFonts w:ascii="Arial"/>
          <w:color w:val="5D6770"/>
        </w:rPr>
        <w:t>2.57</w:t>
        <w:tab/>
        <w:t>11.77</w:t>
      </w:r>
      <w:r>
        <w:rPr>
          <w:rFonts w:ascii="Arial"/>
          <w:b w:val="0"/>
        </w:rPr>
      </w:r>
    </w:p>
    <w:p>
      <w:pPr>
        <w:pStyle w:val="Heading8"/>
        <w:spacing w:line="240" w:lineRule="auto" w:before="429"/>
        <w:ind w:right="341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95959"/>
          <w:spacing w:val="-1"/>
        </w:rPr>
        <w:t>…Continuación</w:t>
      </w:r>
      <w:r>
        <w:rPr>
          <w:rFonts w:ascii="Arial" w:hAnsi="Arial" w:cs="Arial" w:eastAsia="Arial"/>
          <w:b w:val="0"/>
          <w:bCs w:val="0"/>
        </w:rPr>
      </w:r>
    </w:p>
    <w:p>
      <w:pPr>
        <w:tabs>
          <w:tab w:pos="5571" w:val="left" w:leader="none"/>
        </w:tabs>
        <w:spacing w:line="200" w:lineRule="atLeast"/>
        <w:ind w:left="40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5.1pt;height:75.7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751"/>
                    <w:ind w:left="122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312.650pt;height:75.75pt;mso-position-horizontal-relative:char;mso-position-vertical-relative:line" coordorigin="0,0" coordsize="6253,1515">
            <v:group style="position:absolute;left:0;top:0;width:1517;height:1515" coordorigin="0,0" coordsize="1517,1515">
              <v:shape style="position:absolute;left:0;top:0;width:1517;height:1515" coordorigin="0,0" coordsize="1517,1515" path="m0,1514l1517,1514,1517,0,0,0,0,1514xe" filled="true" fillcolor="#5cbeb5" stroked="false">
                <v:path arrowok="t"/>
                <v:fill type="solid"/>
              </v:shape>
            </v:group>
            <v:group style="position:absolute;left:108;top:298;width:1301;height:231" coordorigin="108,298" coordsize="1301,231">
              <v:shape style="position:absolute;left:108;top:298;width:1301;height:231" coordorigin="108,298" coordsize="1301,231" path="m108,528l1409,528,1409,298,108,298,108,528xe" filled="true" fillcolor="#5cbeb5" stroked="false">
                <v:path arrowok="t"/>
                <v:fill type="solid"/>
              </v:shape>
            </v:group>
            <v:group style="position:absolute;left:108;top:528;width:1301;height:228" coordorigin="108,528" coordsize="1301,228">
              <v:shape style="position:absolute;left:108;top:528;width:1301;height:228" coordorigin="108,528" coordsize="1301,228" path="m108,756l1409,756,1409,528,108,528,108,756xe" filled="true" fillcolor="#5cbeb5" stroked="false">
                <v:path arrowok="t"/>
                <v:fill type="solid"/>
              </v:shape>
            </v:group>
            <v:group style="position:absolute;left:108;top:756;width:1301;height:231" coordorigin="108,756" coordsize="1301,231">
              <v:shape style="position:absolute;left:108;top:756;width:1301;height:231" coordorigin="108,756" coordsize="1301,231" path="m108,986l1409,986,1409,756,108,756,108,986xe" filled="true" fillcolor="#5cbeb5" stroked="false">
                <v:path arrowok="t"/>
                <v:fill type="solid"/>
              </v:shape>
            </v:group>
            <v:group style="position:absolute;left:108;top:986;width:1301;height:231" coordorigin="108,986" coordsize="1301,231">
              <v:shape style="position:absolute;left:108;top:986;width:1301;height:231" coordorigin="108,986" coordsize="1301,231" path="m108,1217l1409,1217,1409,986,108,986,108,1217xe" filled="true" fillcolor="#5cbeb5" stroked="false">
                <v:path arrowok="t"/>
                <v:fill type="solid"/>
              </v:shape>
            </v:group>
            <v:group style="position:absolute;left:1517;top:0;width:1419;height:1515" coordorigin="1517,0" coordsize="1419,1515">
              <v:shape style="position:absolute;left:1517;top:0;width:1419;height:1515" coordorigin="1517,0" coordsize="1419,1515" path="m1517,1514l2936,1514,2936,0,1517,0,1517,1514xe" filled="true" fillcolor="#5cbeb5" stroked="false">
                <v:path arrowok="t"/>
                <v:fill type="solid"/>
              </v:shape>
            </v:group>
            <v:group style="position:absolute;left:1625;top:67;width:1203;height:231" coordorigin="1625,67" coordsize="1203,231">
              <v:shape style="position:absolute;left:1625;top:67;width:1203;height:231" coordorigin="1625,67" coordsize="1203,231" path="m1625,298l2828,298,2828,67,1625,67,1625,298xe" filled="true" fillcolor="#5cbeb5" stroked="false">
                <v:path arrowok="t"/>
                <v:fill type="solid"/>
              </v:shape>
            </v:group>
            <v:group style="position:absolute;left:1625;top:298;width:1203;height:231" coordorigin="1625,298" coordsize="1203,231">
              <v:shape style="position:absolute;left:1625;top:298;width:1203;height:231" coordorigin="1625,298" coordsize="1203,231" path="m1625,528l2828,528,2828,298,1625,298,1625,528xe" filled="true" fillcolor="#5cbeb5" stroked="false">
                <v:path arrowok="t"/>
                <v:fill type="solid"/>
              </v:shape>
            </v:group>
            <v:group style="position:absolute;left:1625;top:528;width:1203;height:228" coordorigin="1625,528" coordsize="1203,228">
              <v:shape style="position:absolute;left:1625;top:528;width:1203;height:228" coordorigin="1625,528" coordsize="1203,228" path="m1625,756l2828,756,2828,528,1625,528,1625,756xe" filled="true" fillcolor="#5cbeb5" stroked="false">
                <v:path arrowok="t"/>
                <v:fill type="solid"/>
              </v:shape>
            </v:group>
            <v:group style="position:absolute;left:1625;top:756;width:1203;height:231" coordorigin="1625,756" coordsize="1203,231">
              <v:shape style="position:absolute;left:1625;top:756;width:1203;height:231" coordorigin="1625,756" coordsize="1203,231" path="m1625,986l2828,986,2828,756,1625,756,1625,986xe" filled="true" fillcolor="#5cbeb5" stroked="false">
                <v:path arrowok="t"/>
                <v:fill type="solid"/>
              </v:shape>
            </v:group>
            <v:group style="position:absolute;left:1625;top:986;width:1203;height:231" coordorigin="1625,986" coordsize="1203,231">
              <v:shape style="position:absolute;left:1625;top:986;width:1203;height:231" coordorigin="1625,986" coordsize="1203,231" path="m1625,1217l2828,1217,2828,986,1625,986,1625,1217xe" filled="true" fillcolor="#5cbeb5" stroked="false">
                <v:path arrowok="t"/>
                <v:fill type="solid"/>
              </v:shape>
            </v:group>
            <v:group style="position:absolute;left:1625;top:1217;width:1203;height:231" coordorigin="1625,1217" coordsize="1203,231">
              <v:shape style="position:absolute;left:1625;top:1217;width:1203;height:231" coordorigin="1625,1217" coordsize="1203,231" path="m1625,1447l2828,1447,2828,1217,1625,1217,1625,1447xe" filled="true" fillcolor="#5cbeb5" stroked="false">
                <v:path arrowok="t"/>
                <v:fill type="solid"/>
              </v:shape>
            </v:group>
            <v:group style="position:absolute;left:2936;top:0;width:1390;height:1515" coordorigin="2936,0" coordsize="1390,1515">
              <v:shape style="position:absolute;left:2936;top:0;width:1390;height:1515" coordorigin="2936,0" coordsize="1390,1515" path="m2936,1514l4325,1514,4325,0,2936,0,2936,1514xe" filled="true" fillcolor="#5cbeb5" stroked="false">
                <v:path arrowok="t"/>
                <v:fill type="solid"/>
              </v:shape>
            </v:group>
            <v:group style="position:absolute;left:3044;top:182;width:1174;height:231" coordorigin="3044,182" coordsize="1174,231">
              <v:shape style="position:absolute;left:3044;top:182;width:1174;height:231" coordorigin="3044,182" coordsize="1174,231" path="m3044,413l4217,413,4217,182,3044,182,3044,413xe" filled="true" fillcolor="#5cbeb5" stroked="false">
                <v:path arrowok="t"/>
                <v:fill type="solid"/>
              </v:shape>
            </v:group>
            <v:group style="position:absolute;left:3044;top:413;width:1174;height:228" coordorigin="3044,413" coordsize="1174,228">
              <v:shape style="position:absolute;left:3044;top:413;width:1174;height:228" coordorigin="3044,413" coordsize="1174,228" path="m3044,641l4217,641,4217,413,3044,413,3044,641xe" filled="true" fillcolor="#5cbeb5" stroked="false">
                <v:path arrowok="t"/>
                <v:fill type="solid"/>
              </v:shape>
            </v:group>
            <v:group style="position:absolute;left:3044;top:641;width:1174;height:231" coordorigin="3044,641" coordsize="1174,231">
              <v:shape style="position:absolute;left:3044;top:641;width:1174;height:231" coordorigin="3044,641" coordsize="1174,231" path="m3044,871l4217,871,4217,641,3044,641,3044,871xe" filled="true" fillcolor="#5cbeb5" stroked="false">
                <v:path arrowok="t"/>
                <v:fill type="solid"/>
              </v:shape>
            </v:group>
            <v:group style="position:absolute;left:3044;top:871;width:1174;height:231" coordorigin="3044,871" coordsize="1174,231">
              <v:shape style="position:absolute;left:3044;top:871;width:1174;height:231" coordorigin="3044,871" coordsize="1174,231" path="m3044,1102l4217,1102,4217,871,3044,871,3044,1102xe" filled="true" fillcolor="#5cbeb5" stroked="false">
                <v:path arrowok="t"/>
                <v:fill type="solid"/>
              </v:shape>
            </v:group>
            <v:group style="position:absolute;left:3044;top:1102;width:1174;height:231" coordorigin="3044,1102" coordsize="1174,231">
              <v:shape style="position:absolute;left:3044;top:1102;width:1174;height:231" coordorigin="3044,1102" coordsize="1174,231" path="m3044,1332l4217,1332,4217,1102,3044,1102,3044,1332xe" filled="true" fillcolor="#5cbeb5" stroked="false">
                <v:path arrowok="t"/>
                <v:fill type="solid"/>
              </v:shape>
            </v:group>
            <v:group style="position:absolute;left:4325;top:0;width:1928;height:1515" coordorigin="4325,0" coordsize="1928,1515">
              <v:shape style="position:absolute;left:4325;top:0;width:1928;height:1515" coordorigin="4325,0" coordsize="1928,1515" path="m4325,1514l6253,1514,6253,0,4325,0,4325,1514xe" filled="true" fillcolor="#5cbeb5" stroked="false">
                <v:path arrowok="t"/>
                <v:fill type="solid"/>
              </v:shape>
            </v:group>
            <v:group style="position:absolute;left:4433;top:298;width:1712;height:231" coordorigin="4433,298" coordsize="1712,231">
              <v:shape style="position:absolute;left:4433;top:298;width:1712;height:231" coordorigin="4433,298" coordsize="1712,231" path="m4433,528l6145,528,6145,298,4433,298,4433,528xe" filled="true" fillcolor="#5cbeb5" stroked="false">
                <v:path arrowok="t"/>
                <v:fill type="solid"/>
              </v:shape>
            </v:group>
            <v:group style="position:absolute;left:4433;top:528;width:1712;height:228" coordorigin="4433,528" coordsize="1712,228">
              <v:shape style="position:absolute;left:4433;top:528;width:1712;height:228" coordorigin="4433,528" coordsize="1712,228" path="m4433,756l6145,756,6145,528,4433,528,4433,756xe" filled="true" fillcolor="#5cbeb5" stroked="false">
                <v:path arrowok="t"/>
                <v:fill type="solid"/>
              </v:shape>
            </v:group>
            <v:group style="position:absolute;left:4433;top:756;width:1712;height:231" coordorigin="4433,756" coordsize="1712,231">
              <v:shape style="position:absolute;left:4433;top:756;width:1712;height:231" coordorigin="4433,756" coordsize="1712,231" path="m4433,986l6145,986,6145,756,4433,756,4433,986xe" filled="true" fillcolor="#5cbeb5" stroked="false">
                <v:path arrowok="t"/>
                <v:fill type="solid"/>
              </v:shape>
            </v:group>
            <v:group style="position:absolute;left:4433;top:986;width:1712;height:231" coordorigin="4433,986" coordsize="1712,231">
              <v:shape style="position:absolute;left:4433;top:986;width:1712;height:231" coordorigin="4433,986" coordsize="1712,231" path="m4433,1217l6145,1217,6145,986,4433,986,4433,1217xe" filled="true" fillcolor="#5cbeb5" stroked="false">
                <v:path arrowok="t"/>
                <v:fill type="solid"/>
              </v:shape>
              <v:shape style="position:absolute;left:115;top:327;width:1287;height:888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hanging="2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DRENAJE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51;top:96;width:1147;height:1349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-1" w:right="0" w:hanging="1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ENERGÍA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5"/>
                          <w:sz w:val="20"/>
                        </w:rPr>
                        <w:t>ELÉCTRICA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63;top:211;width:3033;height:1119" type="#_x0000_t202" filled="false" stroked="false">
                <v:textbox inset="0,0,0,0">
                  <w:txbxContent>
                    <w:p>
                      <w:pPr>
                        <w:tabs>
                          <w:tab w:pos="1442" w:val="left" w:leader="none"/>
                        </w:tabs>
                        <w:spacing w:line="161" w:lineRule="auto" w:before="62"/>
                        <w:ind w:left="172" w:right="23" w:hanging="14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position w:val="12"/>
                          <w:sz w:val="20"/>
                        </w:rPr>
                        <w:t>VIVIENDAS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VIVIENDAS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26" w:val="left" w:leader="none"/>
                        </w:tabs>
                        <w:spacing w:line="183" w:lineRule="exact" w:before="0"/>
                        <w:ind w:left="429" w:right="0" w:hanging="38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position w:val="-10"/>
                          <w:sz w:val="20"/>
                        </w:rPr>
                        <w:t>DISPONEN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DISPONEN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8" w:val="left" w:leader="none"/>
                        </w:tabs>
                        <w:spacing w:line="234" w:lineRule="exact" w:before="0"/>
                        <w:ind w:left="0" w:right="23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position w:val="-11"/>
                          <w:sz w:val="20"/>
                        </w:rPr>
                        <w:t>DE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13" w:val="left" w:leader="none"/>
                        </w:tabs>
                        <w:spacing w:line="28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-11"/>
                          <w:sz w:val="20"/>
                        </w:rPr>
                        <w:t>LAVADORA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REFRIGERADOR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Heading9"/>
        <w:tabs>
          <w:tab w:pos="3208" w:val="left" w:leader="none"/>
          <w:tab w:pos="4722" w:val="left" w:leader="none"/>
          <w:tab w:pos="6014" w:val="left" w:leader="none"/>
          <w:tab w:pos="7941" w:val="left" w:leader="none"/>
        </w:tabs>
        <w:spacing w:line="240" w:lineRule="auto" w:before="4"/>
        <w:ind w:left="802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  <w:w w:val="95"/>
        </w:rPr>
        <w:t>Comondú</w:t>
        <w:tab/>
      </w:r>
      <w:r>
        <w:rPr>
          <w:rFonts w:ascii="Arial" w:hAnsi="Arial"/>
          <w:color w:val="5D6770"/>
          <w:w w:val="95"/>
        </w:rPr>
        <w:t>14.76</w:t>
        <w:tab/>
        <w:t>2.48</w:t>
        <w:tab/>
        <w:t>30.33</w:t>
        <w:tab/>
      </w:r>
      <w:r>
        <w:rPr>
          <w:rFonts w:ascii="Arial" w:hAnsi="Arial"/>
          <w:color w:val="5D6770"/>
        </w:rPr>
        <w:t>11.35</w:t>
      </w:r>
      <w:r>
        <w:rPr>
          <w:rFonts w:ascii="Arial" w:hAnsi="Arial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5565" w:val="left" w:leader="none"/>
        </w:tabs>
        <w:spacing w:line="20" w:lineRule="atLeast"/>
        <w:ind w:left="40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5.650pt;height:.6pt;mso-position-horizontal-relative:char;mso-position-vertical-relative:line" coordorigin="0,0" coordsize="1313,12">
            <v:group style="position:absolute;left:6;top:6;width:1302;height:2" coordorigin="6,6" coordsize="1302,2">
              <v:shape style="position:absolute;left:6;top:6;width:1302;height:2" coordorigin="6,6" coordsize="1302,0" path="m6,6l130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25pt;height:.6pt;mso-position-horizontal-relative:char;mso-position-vertical-relative:line" coordorigin="0,0" coordsize="6265,12">
            <v:group style="position:absolute;left:6;top:6;width:6253;height:2" coordorigin="6,6" coordsize="6253,2">
              <v:shape style="position:absolute;left:6;top:6;width:6253;height:2" coordorigin="6,6" coordsize="6253,0" path="m6,6l6259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3208" w:val="left" w:leader="none"/>
          <w:tab w:pos="4722" w:val="left" w:leader="none"/>
          <w:tab w:pos="6014" w:val="left" w:leader="none"/>
          <w:tab w:pos="7941" w:val="left" w:leader="none"/>
        </w:tabs>
        <w:spacing w:line="240" w:lineRule="auto"/>
        <w:ind w:left="802" w:right="0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Mulegé</w:t>
        <w:tab/>
      </w:r>
      <w:r>
        <w:rPr>
          <w:rFonts w:ascii="Arial" w:hAnsi="Arial"/>
          <w:color w:val="5D6770"/>
          <w:w w:val="95"/>
        </w:rPr>
        <w:t>15.50</w:t>
        <w:tab/>
        <w:t>4.01</w:t>
        <w:tab/>
        <w:t>35.31</w:t>
        <w:tab/>
      </w:r>
      <w:r>
        <w:rPr>
          <w:rFonts w:ascii="Arial" w:hAnsi="Arial"/>
          <w:color w:val="5D6770"/>
        </w:rPr>
        <w:t>21.94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tabs>
          <w:tab w:pos="5565" w:val="left" w:leader="none"/>
        </w:tabs>
        <w:spacing w:line="20" w:lineRule="atLeast"/>
        <w:ind w:left="40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5.650pt;height:.6pt;mso-position-horizontal-relative:char;mso-position-vertical-relative:line" coordorigin="0,0" coordsize="1313,12">
            <v:group style="position:absolute;left:6;top:6;width:1302;height:2" coordorigin="6,6" coordsize="1302,2">
              <v:shape style="position:absolute;left:6;top:6;width:1302;height:2" coordorigin="6,6" coordsize="1302,0" path="m6,6l130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25pt;height:.6pt;mso-position-horizontal-relative:char;mso-position-vertical-relative:line" coordorigin="0,0" coordsize="6265,12">
            <v:group style="position:absolute;left:6;top:6;width:6253;height:2" coordorigin="6,6" coordsize="6253,2">
              <v:shape style="position:absolute;left:6;top:6;width:6253;height:2" coordorigin="6,6" coordsize="6253,0" path="m6,6l6259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3309" w:val="left" w:leader="none"/>
          <w:tab w:pos="4722" w:val="left" w:leader="none"/>
          <w:tab w:pos="6014" w:val="left" w:leader="none"/>
          <w:tab w:pos="8042" w:val="left" w:leader="none"/>
        </w:tabs>
        <w:spacing w:line="240" w:lineRule="auto"/>
        <w:ind w:left="803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</w:rPr>
        <w:t>La Paz</w:t>
        <w:tab/>
      </w:r>
      <w:r>
        <w:rPr>
          <w:rFonts w:ascii="Arial"/>
          <w:color w:val="5D6770"/>
          <w:w w:val="95"/>
        </w:rPr>
        <w:t>3.14</w:t>
        <w:tab/>
        <w:t>2.04</w:t>
        <w:tab/>
        <w:t>25.82</w:t>
        <w:tab/>
      </w:r>
      <w:r>
        <w:rPr>
          <w:rFonts w:ascii="Arial"/>
          <w:color w:val="5D6770"/>
        </w:rPr>
        <w:t>6.69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tabs>
          <w:tab w:pos="5565" w:val="left" w:leader="none"/>
        </w:tabs>
        <w:spacing w:line="20" w:lineRule="atLeast"/>
        <w:ind w:left="40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5.650pt;height:.6pt;mso-position-horizontal-relative:char;mso-position-vertical-relative:line" coordorigin="0,0" coordsize="1313,12">
            <v:group style="position:absolute;left:6;top:6;width:1302;height:2" coordorigin="6,6" coordsize="1302,2">
              <v:shape style="position:absolute;left:6;top:6;width:1302;height:2" coordorigin="6,6" coordsize="1302,0" path="m6,6l130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25pt;height:.6pt;mso-position-horizontal-relative:char;mso-position-vertical-relative:line" coordorigin="0,0" coordsize="6265,12">
            <v:group style="position:absolute;left:6;top:6;width:6253;height:2" coordorigin="6,6" coordsize="6253,2">
              <v:shape style="position:absolute;left:6;top:6;width:6253;height:2" coordorigin="6,6" coordsize="6253,0" path="m6,6l6259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3309" w:val="left" w:leader="none"/>
          <w:tab w:pos="4722" w:val="left" w:leader="none"/>
          <w:tab w:pos="6014" w:val="left" w:leader="none"/>
          <w:tab w:pos="7941" w:val="left" w:leader="none"/>
        </w:tabs>
        <w:spacing w:line="240" w:lineRule="auto"/>
        <w:ind w:left="802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</w:rPr>
        <w:t>Los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Cabos</w:t>
        <w:tab/>
      </w:r>
      <w:r>
        <w:rPr>
          <w:rFonts w:ascii="Arial"/>
          <w:color w:val="5D6770"/>
          <w:w w:val="95"/>
        </w:rPr>
        <w:t>2.90</w:t>
        <w:tab/>
        <w:t>3.67</w:t>
        <w:tab/>
        <w:t>38.12</w:t>
        <w:tab/>
      </w:r>
      <w:r>
        <w:rPr>
          <w:rFonts w:ascii="Arial"/>
          <w:color w:val="5D6770"/>
        </w:rPr>
        <w:t>14.00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3"/>
          <w:szCs w:val="3"/>
        </w:rPr>
      </w:pPr>
    </w:p>
    <w:p>
      <w:pPr>
        <w:tabs>
          <w:tab w:pos="5565" w:val="left" w:leader="none"/>
        </w:tabs>
        <w:spacing w:line="20" w:lineRule="atLeast"/>
        <w:ind w:left="40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5.650pt;height:.6pt;mso-position-horizontal-relative:char;mso-position-vertical-relative:line" coordorigin="0,0" coordsize="1313,12">
            <v:group style="position:absolute;left:6;top:6;width:1302;height:2" coordorigin="6,6" coordsize="1302,2">
              <v:shape style="position:absolute;left:6;top:6;width:1302;height:2" coordorigin="6,6" coordsize="1302,0" path="m6,6l130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25pt;height:.6pt;mso-position-horizontal-relative:char;mso-position-vertical-relative:line" coordorigin="0,0" coordsize="6265,12">
            <v:group style="position:absolute;left:6;top:6;width:6253;height:2" coordorigin="6,6" coordsize="6253,2">
              <v:shape style="position:absolute;left:6;top:6;width:6253;height:2" coordorigin="6,6" coordsize="6253,0" path="m6,6l6259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3309" w:val="left" w:leader="none"/>
          <w:tab w:pos="4621" w:val="left" w:leader="none"/>
          <w:tab w:pos="6014" w:val="left" w:leader="none"/>
          <w:tab w:pos="7941" w:val="left" w:leader="none"/>
        </w:tabs>
        <w:spacing w:line="240" w:lineRule="auto"/>
        <w:ind w:left="802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Loreto</w:t>
        <w:tab/>
        <w:t>7.84</w:t>
        <w:tab/>
        <w:t>10.00</w:t>
        <w:tab/>
        <w:t>33.05</w:t>
        <w:tab/>
      </w:r>
      <w:r>
        <w:rPr>
          <w:rFonts w:ascii="Arial"/>
          <w:color w:val="5D6770"/>
        </w:rPr>
        <w:t>20.89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"/>
          <w:szCs w:val="2"/>
        </w:rPr>
      </w:pPr>
    </w:p>
    <w:p>
      <w:pPr>
        <w:tabs>
          <w:tab w:pos="5565" w:val="left" w:leader="none"/>
        </w:tabs>
        <w:spacing w:line="20" w:lineRule="atLeast"/>
        <w:ind w:left="40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5.650pt;height:.6pt;mso-position-horizontal-relative:char;mso-position-vertical-relative:line" coordorigin="0,0" coordsize="1313,12">
            <v:group style="position:absolute;left:6;top:6;width:1302;height:2" coordorigin="6,6" coordsize="1302,2">
              <v:shape style="position:absolute;left:6;top:6;width:1302;height:2" coordorigin="6,6" coordsize="1302,0" path="m6,6l130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25pt;height:.6pt;mso-position-horizontal-relative:char;mso-position-vertical-relative:line" coordorigin="0,0" coordsize="6265,12">
            <v:group style="position:absolute;left:6;top:6;width:6253;height:2" coordorigin="6,6" coordsize="6253,2">
              <v:shape style="position:absolute;left:6;top:6;width:6253;height:2" coordorigin="6,6" coordsize="6253,0" path="m6,6l6259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8"/>
        <w:tabs>
          <w:tab w:pos="3309" w:val="left" w:leader="none"/>
          <w:tab w:pos="4722" w:val="left" w:leader="none"/>
          <w:tab w:pos="6014" w:val="left" w:leader="none"/>
          <w:tab w:pos="7941" w:val="left" w:leader="none"/>
        </w:tabs>
        <w:spacing w:line="240" w:lineRule="auto"/>
        <w:ind w:left="975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</w:rPr>
        <w:t>B.C.SUR</w:t>
        <w:tab/>
      </w:r>
      <w:r>
        <w:rPr>
          <w:rFonts w:ascii="Arial"/>
          <w:color w:val="5D6770"/>
          <w:w w:val="95"/>
        </w:rPr>
        <w:t>5.60</w:t>
        <w:tab/>
        <w:t>3.09</w:t>
        <w:tab/>
        <w:t>31.96</w:t>
        <w:tab/>
      </w:r>
      <w:r>
        <w:rPr>
          <w:rFonts w:ascii="Arial"/>
          <w:color w:val="5D6770"/>
        </w:rPr>
        <w:t>11.72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p>
      <w:pPr>
        <w:tabs>
          <w:tab w:pos="5551" w:val="left" w:leader="none"/>
        </w:tabs>
        <w:spacing w:line="20" w:lineRule="atLeast"/>
        <w:ind w:left="39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6.4pt;height:.6pt;mso-position-horizontal-relative:char;mso-position-vertical-relative:line" coordorigin="0,0" coordsize="1328,12">
            <v:group style="position:absolute;left:6;top:6;width:1316;height:2" coordorigin="6,6" coordsize="1316,2">
              <v:shape style="position:absolute;left:6;top:6;width:1316;height:2" coordorigin="6,6" coordsize="1316,0" path="m6,6l1321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13.95pt;height:.6pt;mso-position-horizontal-relative:char;mso-position-vertical-relative:line" coordorigin="0,0" coordsize="6279,12">
            <v:group style="position:absolute;left:6;top:6;width:6268;height:2" coordorigin="6,6" coordsize="6268,2">
              <v:shape style="position:absolute;left:6;top:6;width:6268;height:2" coordorigin="6,6" coordsize="6268,0" path="m6,6l6273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4" w:lineRule="auto" w:before="42"/>
        <w:ind w:left="3970" w:right="326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17"/>
        </w:rPr>
        <w:t> </w:t>
      </w:r>
      <w:r>
        <w:rPr>
          <w:rFonts w:ascii="Arial" w:hAnsi="Arial" w:cs="Arial" w:eastAsia="Arial"/>
          <w:color w:val="5D6770"/>
          <w:spacing w:val="-2"/>
        </w:rPr>
        <w:t>CONEVAL.</w:t>
      </w:r>
      <w:r>
        <w:rPr>
          <w:rFonts w:ascii="Arial" w:hAnsi="Arial" w:cs="Arial" w:eastAsia="Arial"/>
          <w:color w:val="5D6770"/>
          <w:spacing w:val="16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5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  <w:spacing w:val="17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16"/>
        </w:rPr>
        <w:t> </w:t>
      </w:r>
      <w:r>
        <w:rPr>
          <w:rFonts w:ascii="Arial" w:hAnsi="Arial" w:cs="Arial" w:eastAsia="Arial"/>
          <w:color w:val="5D6770"/>
          <w:spacing w:val="-1"/>
        </w:rPr>
        <w:t>Socioeconómicas</w:t>
      </w:r>
      <w:r>
        <w:rPr>
          <w:rFonts w:ascii="Arial" w:hAnsi="Arial" w:cs="Arial" w:eastAsia="Arial"/>
          <w:color w:val="5D6770"/>
          <w:spacing w:val="16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20"/>
        </w:rPr>
        <w:t> </w:t>
      </w:r>
      <w:r>
        <w:rPr>
          <w:rFonts w:ascii="Arial" w:hAnsi="Arial" w:cs="Arial" w:eastAsia="Arial"/>
          <w:color w:val="5D6770"/>
        </w:rPr>
        <w:t>–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  <w:spacing w:val="14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57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los Hogares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(ENIGH)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1"/>
        </w:rPr>
        <w:t> </w:t>
      </w:r>
      <w:r>
        <w:rPr>
          <w:rFonts w:ascii="Arial" w:hAnsi="Arial" w:cs="Arial" w:eastAsia="Arial"/>
          <w:color w:val="5D6770"/>
          <w:spacing w:val="-2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-2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</w:rPr>
        <w:t> y</w:t>
      </w:r>
      <w:r>
        <w:rPr>
          <w:rFonts w:ascii="Arial" w:hAnsi="Arial" w:cs="Arial" w:eastAsia="Arial"/>
          <w:color w:val="5D6770"/>
          <w:spacing w:val="-3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182" w:lineRule="exact" w:before="2"/>
        <w:ind w:left="3970" w:right="3275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municipal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actualiza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quinquenalmente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resultados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publicarán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exclusivamente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-2"/>
        </w:rPr>
        <w:t>actualizó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referente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ámbito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por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CONEVAL.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8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55.669983pt;margin-top:39.959999pt;width:215.3pt;height:25.85pt;mso-position-horizontal-relative:page;mso-position-vertical-relative:page;z-index:26968" coordorigin="11113,799" coordsize="4306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1113;top:1143;width:4306;height:173" type="#_x0000_t75" stroked="false">
              <v:imagedata r:id="rId45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57"/>
        <w:ind w:left="5449" w:right="3519" w:hanging="387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ÍNDICE Y 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RADO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EZAGO</w:t>
      </w:r>
      <w:r>
        <w:rPr>
          <w:rFonts w:ascii="Arial" w:hAnsi="Arial"/>
          <w:color w:val="5D6770"/>
          <w:w w:val="105"/>
        </w:rPr>
        <w:t> SOCIAL POR MUNICIPIO EN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084" w:val="left" w:leader="none"/>
        </w:tabs>
        <w:spacing w:line="200" w:lineRule="atLeast"/>
        <w:ind w:left="212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3.8pt;height:41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36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5.8pt;height:41.4pt;mso-position-horizontal-relative:char;mso-position-vertical-relative:line" coordorigin="0,0" coordsize="5116,828">
            <v:group style="position:absolute;left:0;top:0;width:1690;height:828" coordorigin="0,0" coordsize="1690,828">
              <v:shape style="position:absolute;left:0;top:0;width:1690;height:828" coordorigin="0,0" coordsize="1690,828" path="m0,828l1690,828,1690,0,0,0,0,828xe" filled="true" fillcolor="#5cbeb5" stroked="false">
                <v:path arrowok="t"/>
                <v:fill type="solid"/>
              </v:shape>
            </v:group>
            <v:group style="position:absolute;left:108;top:103;width:1474;height:207" coordorigin="108,103" coordsize="1474,207">
              <v:shape style="position:absolute;left:108;top:103;width:1474;height:207" coordorigin="108,103" coordsize="1474,207" path="m108,310l1582,310,1582,103,108,103,108,310xe" filled="true" fillcolor="#5cbeb5" stroked="false">
                <v:path arrowok="t"/>
                <v:fill type="solid"/>
              </v:shape>
            </v:group>
            <v:group style="position:absolute;left:108;top:310;width:1474;height:207" coordorigin="108,310" coordsize="1474,207">
              <v:shape style="position:absolute;left:108;top:310;width:1474;height:207" coordorigin="108,310" coordsize="1474,207" path="m108,516l1582,516,1582,310,108,310,108,516xe" filled="true" fillcolor="#5cbeb5" stroked="false">
                <v:path arrowok="t"/>
                <v:fill type="solid"/>
              </v:shape>
            </v:group>
            <v:group style="position:absolute;left:108;top:516;width:1474;height:207" coordorigin="108,516" coordsize="1474,207">
              <v:shape style="position:absolute;left:108;top:516;width:1474;height:207" coordorigin="108,516" coordsize="1474,207" path="m108,722l1582,722,1582,516,108,516,108,722xe" filled="true" fillcolor="#5cbeb5" stroked="false">
                <v:path arrowok="t"/>
                <v:fill type="solid"/>
              </v:shape>
            </v:group>
            <v:group style="position:absolute;left:1690;top:0;width:1700;height:828" coordorigin="1690,0" coordsize="1700,828">
              <v:shape style="position:absolute;left:1690;top:0;width:1700;height:828" coordorigin="1690,0" coordsize="1700,828" path="m1690,828l3389,828,3389,0,1690,0,1690,828xe" filled="true" fillcolor="#5cbeb5" stroked="false">
                <v:path arrowok="t"/>
                <v:fill type="solid"/>
              </v:shape>
            </v:group>
            <v:group style="position:absolute;left:1798;top:103;width:1484;height:207" coordorigin="1798,103" coordsize="1484,207">
              <v:shape style="position:absolute;left:1798;top:103;width:1484;height:207" coordorigin="1798,103" coordsize="1484,207" path="m1798,310l3281,310,3281,103,1798,103,1798,310xe" filled="true" fillcolor="#5cbeb5" stroked="false">
                <v:path arrowok="t"/>
                <v:fill type="solid"/>
              </v:shape>
            </v:group>
            <v:group style="position:absolute;left:1798;top:310;width:1484;height:207" coordorigin="1798,310" coordsize="1484,207">
              <v:shape style="position:absolute;left:1798;top:310;width:1484;height:207" coordorigin="1798,310" coordsize="1484,207" path="m1798,516l3281,516,3281,310,1798,310,1798,516xe" filled="true" fillcolor="#5cbeb5" stroked="false">
                <v:path arrowok="t"/>
                <v:fill type="solid"/>
              </v:shape>
            </v:group>
            <v:group style="position:absolute;left:1798;top:516;width:1484;height:207" coordorigin="1798,516" coordsize="1484,207">
              <v:shape style="position:absolute;left:1798;top:516;width:1484;height:207" coordorigin="1798,516" coordsize="1484,207" path="m1798,722l3281,722,3281,516,1798,516,1798,722xe" filled="true" fillcolor="#5cbeb5" stroked="false">
                <v:path arrowok="t"/>
                <v:fill type="solid"/>
              </v:shape>
            </v:group>
            <v:group style="position:absolute;left:3389;top:0;width:1727;height:828" coordorigin="3389,0" coordsize="1727,828">
              <v:shape style="position:absolute;left:3389;top:0;width:1727;height:828" coordorigin="3389,0" coordsize="1727,828" path="m3389,828l5115,828,5115,0,3389,0,3389,828xe" filled="true" fillcolor="#5cbeb5" stroked="false">
                <v:path arrowok="t"/>
                <v:fill type="solid"/>
              </v:shape>
            </v:group>
            <v:group style="position:absolute;left:3497;top:0;width:1510;height:207" coordorigin="3497,0" coordsize="1510,207">
              <v:shape style="position:absolute;left:3497;top:0;width:1510;height:207" coordorigin="3497,0" coordsize="1510,207" path="m3497,206l5007,206,5007,0,3497,0,3497,206xe" filled="true" fillcolor="#5cbeb5" stroked="false">
                <v:path arrowok="t"/>
                <v:fill type="solid"/>
              </v:shape>
            </v:group>
            <v:group style="position:absolute;left:3497;top:206;width:1510;height:207" coordorigin="3497,206" coordsize="1510,207">
              <v:shape style="position:absolute;left:3497;top:206;width:1510;height:207" coordorigin="3497,206" coordsize="1510,207" path="m3497,413l5007,413,5007,206,3497,206,3497,413xe" filled="true" fillcolor="#5cbeb5" stroked="false">
                <v:path arrowok="t"/>
                <v:fill type="solid"/>
              </v:shape>
            </v:group>
            <v:group style="position:absolute;left:3497;top:413;width:1510;height:207" coordorigin="3497,413" coordsize="1510,207">
              <v:shape style="position:absolute;left:3497;top:413;width:1510;height:207" coordorigin="3497,413" coordsize="1510,207" path="m3497,619l5007,619,5007,413,3497,413,3497,619xe" filled="true" fillcolor="#5cbeb5" stroked="false">
                <v:path arrowok="t"/>
                <v:fill type="solid"/>
              </v:shape>
            </v:group>
            <v:group style="position:absolute;left:3497;top:619;width:1510;height:209" coordorigin="3497,619" coordsize="1510,209">
              <v:shape style="position:absolute;left:3497;top:619;width:1510;height:209" coordorigin="3497,619" coordsize="1510,209" path="m3497,828l5007,828,5007,619,3497,619,3497,828xe" filled="true" fillcolor="#5cbeb5" stroked="false">
                <v:path arrowok="t"/>
                <v:fill type="solid"/>
              </v:shape>
              <v:shape style="position:absolute;left:389;top:128;width:910;height:593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69" w:right="0" w:hanging="7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ÍNDICE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115" w:right="69" w:hanging="4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REZAGO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55;top:128;width:967;height:593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98" w:right="0" w:hanging="9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GRADO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143" w:right="97" w:hanging="4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REZAGO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36;top:25;width:1228;height:800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7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LUGAR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QUE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0"/>
                        <w:ind w:left="117" w:right="0" w:hanging="118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OCUPA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4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CONTEXTO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NACIONAL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798" w:val="left" w:leader="none"/>
          <w:tab w:pos="4952" w:val="left" w:leader="none"/>
          <w:tab w:pos="6635" w:val="left" w:leader="none"/>
          <w:tab w:pos="8642" w:val="left" w:leader="none"/>
        </w:tabs>
        <w:spacing w:line="206" w:lineRule="exact"/>
        <w:ind w:left="2122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5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5CBEB5"/>
        </w:rPr>
        <w:tab/>
      </w:r>
      <w:r>
        <w:rPr>
          <w:rFonts w:ascii="Arial" w:hAnsi="Arial"/>
          <w:color w:val="5D6770"/>
          <w:spacing w:val="-1"/>
          <w:w w:val="95"/>
          <w:u w:val="single" w:color="5CBEB5"/>
        </w:rPr>
        <w:t>-1.03934</w:t>
        <w:tab/>
      </w:r>
      <w:r>
        <w:rPr>
          <w:rFonts w:ascii="Arial" w:hAnsi="Arial"/>
          <w:color w:val="5D6770"/>
          <w:spacing w:val="-1"/>
          <w:u w:val="single" w:color="5CBEB5"/>
        </w:rPr>
        <w:t>Muy</w:t>
      </w:r>
      <w:r>
        <w:rPr>
          <w:rFonts w:ascii="Arial" w:hAnsi="Arial"/>
          <w:color w:val="5D6770"/>
          <w:spacing w:val="-3"/>
          <w:u w:val="single" w:color="5CBEB5"/>
        </w:rPr>
        <w:t> </w:t>
      </w:r>
      <w:r>
        <w:rPr>
          <w:rFonts w:ascii="Arial" w:hAnsi="Arial"/>
          <w:color w:val="5D6770"/>
          <w:u w:val="single" w:color="5CBEB5"/>
        </w:rPr>
        <w:t>bajo</w:t>
        <w:tab/>
        <w:t>2,094</w:t>
      </w:r>
      <w:r>
        <w:rPr>
          <w:rFonts w:ascii="Arial" w:hAnsi="Arial"/>
          <w:color w:val="5D6770"/>
          <w:w w:val="99"/>
          <w:u w:val="single" w:color="5CBEB5"/>
        </w:rPr>
        <w:t> </w:t>
      </w:r>
      <w:r>
        <w:rPr>
          <w:rFonts w:ascii="Arial" w:hAnsi="Arial"/>
          <w:color w:val="5D6770"/>
          <w:spacing w:val="4"/>
          <w:u w:val="single" w:color="5CBEB5"/>
        </w:rPr>
        <w:t> </w:t>
      </w:r>
      <w:r>
        <w:rPr>
          <w:rFonts w:ascii="Arial" w:hAnsi="Arial"/>
          <w:color w:val="5D6770"/>
          <w:spacing w:val="4"/>
        </w:rPr>
      </w:r>
      <w:r>
        <w:rPr>
          <w:rFonts w:ascii="Arial" w:hAnsi="Arial"/>
        </w:rPr>
      </w:r>
    </w:p>
    <w:p>
      <w:pPr>
        <w:tabs>
          <w:tab w:pos="3798" w:val="left" w:leader="none"/>
          <w:tab w:pos="4952" w:val="left" w:leader="none"/>
          <w:tab w:pos="6635" w:val="left" w:leader="none"/>
          <w:tab w:pos="8642" w:val="left" w:leader="none"/>
        </w:tabs>
        <w:spacing w:before="9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5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5CBEB5"/>
        </w:rPr>
        <w:t>-0.79084</w:t>
        <w:tab/>
      </w:r>
      <w:r>
        <w:rPr>
          <w:rFonts w:ascii="Arial" w:hAnsi="Arial"/>
          <w:color w:val="5D6770"/>
          <w:spacing w:val="-1"/>
          <w:sz w:val="18"/>
          <w:u w:val="single" w:color="5CBEB5"/>
        </w:rPr>
        <w:t>Muy</w:t>
      </w:r>
      <w:r>
        <w:rPr>
          <w:rFonts w:ascii="Arial" w:hAnsi="Arial"/>
          <w:color w:val="5D6770"/>
          <w:spacing w:val="-3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>bajo</w:t>
        <w:tab/>
        <w:t>1,838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pacing w:val="4"/>
          <w:sz w:val="18"/>
          <w:u w:val="single" w:color="5CBEB5"/>
        </w:rPr>
        <w:t> </w:t>
      </w:r>
      <w:r>
        <w:rPr>
          <w:rFonts w:ascii="Arial" w:hAnsi="Arial"/>
          <w:color w:val="5D6770"/>
          <w:spacing w:val="4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798" w:val="left" w:leader="none"/>
          <w:tab w:pos="4952" w:val="left" w:leader="none"/>
          <w:tab w:pos="6635" w:val="left" w:leader="none"/>
          <w:tab w:pos="8642" w:val="left" w:leader="none"/>
        </w:tabs>
        <w:spacing w:before="9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-1.46272</w:t>
        <w:tab/>
      </w:r>
      <w:r>
        <w:rPr>
          <w:rFonts w:ascii="Arial"/>
          <w:color w:val="5D6770"/>
          <w:spacing w:val="-1"/>
          <w:sz w:val="18"/>
          <w:u w:val="single" w:color="5CBEB5"/>
        </w:rPr>
        <w:t>Muy</w:t>
      </w:r>
      <w:r>
        <w:rPr>
          <w:rFonts w:ascii="Arial"/>
          <w:color w:val="5D6770"/>
          <w:spacing w:val="-2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>bajo</w:t>
        <w:tab/>
        <w:t>2,376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</w:rPr>
      </w:r>
      <w:r>
        <w:rPr>
          <w:rFonts w:ascii="Arial"/>
          <w:sz w:val="18"/>
        </w:rPr>
      </w:r>
    </w:p>
    <w:p>
      <w:pPr>
        <w:tabs>
          <w:tab w:pos="3798" w:val="left" w:leader="none"/>
          <w:tab w:pos="4952" w:val="left" w:leader="none"/>
          <w:tab w:pos="6635" w:val="left" w:leader="none"/>
          <w:tab w:pos="8642" w:val="left" w:leader="none"/>
        </w:tabs>
        <w:spacing w:before="11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-1.02903</w:t>
        <w:tab/>
      </w:r>
      <w:r>
        <w:rPr>
          <w:rFonts w:ascii="Arial"/>
          <w:color w:val="5D6770"/>
          <w:spacing w:val="-1"/>
          <w:sz w:val="18"/>
          <w:u w:val="single" w:color="5CBEB5"/>
        </w:rPr>
        <w:t>Muy</w:t>
      </w:r>
      <w:r>
        <w:rPr>
          <w:rFonts w:ascii="Arial"/>
          <w:color w:val="5D6770"/>
          <w:spacing w:val="-2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>bajo</w:t>
        <w:tab/>
        <w:t>2,083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</w:rPr>
      </w:r>
      <w:r>
        <w:rPr>
          <w:rFonts w:ascii="Arial"/>
          <w:sz w:val="18"/>
        </w:rPr>
      </w:r>
    </w:p>
    <w:p>
      <w:pPr>
        <w:tabs>
          <w:tab w:pos="3798" w:val="left" w:leader="none"/>
          <w:tab w:pos="4952" w:val="left" w:leader="none"/>
          <w:tab w:pos="6635" w:val="left" w:leader="none"/>
          <w:tab w:pos="8642" w:val="left" w:leader="none"/>
        </w:tabs>
        <w:spacing w:before="9"/>
        <w:ind w:left="2122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5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-0.83279</w:t>
        <w:tab/>
      </w:r>
      <w:r>
        <w:rPr>
          <w:rFonts w:ascii="Arial"/>
          <w:color w:val="5D6770"/>
          <w:spacing w:val="-1"/>
          <w:sz w:val="18"/>
          <w:u w:val="single" w:color="5CBEB5"/>
        </w:rPr>
        <w:t>Muy</w:t>
      </w:r>
      <w:r>
        <w:rPr>
          <w:rFonts w:ascii="Arial"/>
          <w:color w:val="5D6770"/>
          <w:spacing w:val="-3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>bajo</w:t>
        <w:tab/>
        <w:t>1,882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  <w:u w:val="single" w:color="5CBEB5"/>
        </w:rPr>
        <w:t> </w:t>
      </w:r>
      <w:r>
        <w:rPr>
          <w:rFonts w:ascii="Arial"/>
          <w:color w:val="5D6770"/>
          <w:spacing w:val="4"/>
          <w:sz w:val="18"/>
        </w:rPr>
      </w:r>
      <w:r>
        <w:rPr>
          <w:rFonts w:ascii="Arial"/>
          <w:sz w:val="18"/>
        </w:rPr>
      </w:r>
    </w:p>
    <w:p>
      <w:pPr>
        <w:tabs>
          <w:tab w:pos="4952" w:val="left" w:leader="none"/>
          <w:tab w:pos="6974" w:val="left" w:leader="none"/>
          <w:tab w:pos="8894" w:val="left" w:leader="none"/>
        </w:tabs>
        <w:spacing w:before="6"/>
        <w:ind w:left="2134" w:right="0" w:hanging="2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     </w:t>
      </w:r>
      <w:r>
        <w:rPr>
          <w:rFonts w:ascii="Arial"/>
          <w:b/>
          <w:color w:val="5D6770"/>
          <w:spacing w:val="-21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5CBEB5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CBEB5"/>
        </w:rPr>
        <w:t>-0.47380</w:t>
        <w:tab/>
        <w:t>Bajo</w:t>
        <w:tab/>
      </w:r>
      <w:r>
        <w:rPr>
          <w:rFonts w:ascii="Arial"/>
          <w:b/>
          <w:color w:val="5D6770"/>
          <w:sz w:val="18"/>
          <w:u w:val="single" w:color="5CBEB5"/>
        </w:rPr>
        <w:t>21</w:t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pacing w:val="3"/>
          <w:sz w:val="18"/>
          <w:u w:val="single" w:color="5CBEB5"/>
        </w:rPr>
        <w:t> </w:t>
      </w:r>
      <w:r>
        <w:rPr>
          <w:rFonts w:ascii="Arial"/>
          <w:b/>
          <w:color w:val="5D6770"/>
          <w:spacing w:val="3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2134" w:right="449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color w:val="5D6770"/>
          <w:spacing w:val="-1"/>
        </w:rPr>
        <w:t>Fuente:</w:t>
      </w:r>
      <w:r>
        <w:rPr>
          <w:rFonts w:ascii="Arial" w:hAnsi="Arial" w:cs="Arial" w:eastAsia="Arial"/>
          <w:b/>
          <w:bCs/>
          <w:color w:val="5D6770"/>
          <w:spacing w:val="3"/>
        </w:rPr>
        <w:t> </w:t>
      </w:r>
      <w:r>
        <w:rPr>
          <w:rFonts w:ascii="Arial" w:hAnsi="Arial" w:cs="Arial" w:eastAsia="Arial"/>
          <w:color w:val="5D6770"/>
          <w:spacing w:val="-2"/>
        </w:rPr>
        <w:t>CONEVAL.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Con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base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1"/>
        </w:rPr>
        <w:t> </w:t>
      </w:r>
      <w:r>
        <w:rPr>
          <w:rFonts w:ascii="Arial" w:hAnsi="Arial" w:cs="Arial" w:eastAsia="Arial"/>
          <w:color w:val="5D6770"/>
          <w:spacing w:val="-1"/>
        </w:rPr>
        <w:t>Módulo</w:t>
      </w:r>
      <w:r>
        <w:rPr>
          <w:rFonts w:ascii="Arial" w:hAnsi="Arial" w:cs="Arial" w:eastAsia="Arial"/>
          <w:color w:val="5D6770"/>
          <w:spacing w:val="3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Condiciones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Socioeconómicas</w:t>
      </w:r>
      <w:r>
        <w:rPr>
          <w:rFonts w:ascii="Arial" w:hAnsi="Arial" w:cs="Arial" w:eastAsia="Arial"/>
          <w:color w:val="5D6770"/>
          <w:spacing w:val="2"/>
        </w:rPr>
        <w:t> </w:t>
      </w:r>
      <w:r>
        <w:rPr>
          <w:rFonts w:ascii="Arial" w:hAnsi="Arial" w:cs="Arial" w:eastAsia="Arial"/>
          <w:color w:val="5D6770"/>
          <w:spacing w:val="-1"/>
        </w:rPr>
        <w:t>(MCS)</w:t>
      </w:r>
      <w:r>
        <w:rPr>
          <w:rFonts w:ascii="Arial" w:hAnsi="Arial" w:cs="Arial" w:eastAsia="Arial"/>
          <w:color w:val="5D6770"/>
          <w:spacing w:val="5"/>
        </w:rPr>
        <w:t> </w:t>
      </w:r>
      <w:r>
        <w:rPr>
          <w:rFonts w:ascii="Arial" w:hAnsi="Arial" w:cs="Arial" w:eastAsia="Arial"/>
          <w:color w:val="5D6770"/>
        </w:rPr>
        <w:t>– </w:t>
      </w:r>
      <w:r>
        <w:rPr>
          <w:rFonts w:ascii="Arial" w:hAnsi="Arial" w:cs="Arial" w:eastAsia="Arial"/>
          <w:color w:val="5D6770"/>
          <w:spacing w:val="-1"/>
        </w:rPr>
        <w:t>Encuesta</w:t>
      </w:r>
      <w:r>
        <w:rPr>
          <w:rFonts w:ascii="Arial" w:hAnsi="Arial" w:cs="Arial" w:eastAsia="Arial"/>
          <w:color w:val="5D6770"/>
          <w:spacing w:val="55"/>
        </w:rPr>
        <w:t> </w:t>
      </w:r>
      <w:r>
        <w:rPr>
          <w:rFonts w:ascii="Arial" w:hAnsi="Arial" w:cs="Arial" w:eastAsia="Arial"/>
          <w:color w:val="5D6770"/>
          <w:spacing w:val="-1"/>
        </w:rPr>
        <w:t>Nacional</w:t>
      </w:r>
      <w:r>
        <w:rPr>
          <w:rFonts w:ascii="Arial" w:hAnsi="Arial" w:cs="Arial" w:eastAsia="Arial"/>
          <w:color w:val="5D6770"/>
          <w:spacing w:val="20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Ingreso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Gasto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en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los</w:t>
      </w:r>
      <w:r>
        <w:rPr>
          <w:rFonts w:ascii="Arial" w:hAnsi="Arial" w:cs="Arial" w:eastAsia="Arial"/>
          <w:color w:val="5D6770"/>
          <w:spacing w:val="23"/>
        </w:rPr>
        <w:t> </w:t>
      </w:r>
      <w:r>
        <w:rPr>
          <w:rFonts w:ascii="Arial" w:hAnsi="Arial" w:cs="Arial" w:eastAsia="Arial"/>
          <w:color w:val="5D6770"/>
          <w:spacing w:val="-1"/>
        </w:rPr>
        <w:t>Hogares</w:t>
      </w:r>
      <w:r>
        <w:rPr>
          <w:rFonts w:ascii="Arial" w:hAnsi="Arial" w:cs="Arial" w:eastAsia="Arial"/>
          <w:color w:val="5D6770"/>
          <w:spacing w:val="21"/>
        </w:rPr>
        <w:t> </w:t>
      </w:r>
      <w:r>
        <w:rPr>
          <w:rFonts w:ascii="Arial" w:hAnsi="Arial" w:cs="Arial" w:eastAsia="Arial"/>
          <w:color w:val="5D6770"/>
          <w:spacing w:val="-1"/>
        </w:rPr>
        <w:t>(ENIGH)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2010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21"/>
        </w:rPr>
        <w:t> </w:t>
      </w:r>
      <w:r>
        <w:rPr>
          <w:rFonts w:ascii="Arial" w:hAnsi="Arial" w:cs="Arial" w:eastAsia="Arial"/>
          <w:color w:val="5D6770"/>
          <w:spacing w:val="-1"/>
        </w:rPr>
        <w:t>el</w:t>
      </w:r>
      <w:r>
        <w:rPr>
          <w:rFonts w:ascii="Arial" w:hAnsi="Arial" w:cs="Arial" w:eastAsia="Arial"/>
          <w:color w:val="5D6770"/>
          <w:spacing w:val="20"/>
        </w:rPr>
        <w:t> </w:t>
      </w:r>
      <w:r>
        <w:rPr>
          <w:rFonts w:ascii="Arial" w:hAnsi="Arial" w:cs="Arial" w:eastAsia="Arial"/>
          <w:color w:val="5D6770"/>
          <w:spacing w:val="-1"/>
        </w:rPr>
        <w:t>Censo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de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Población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</w:rPr>
        <w:t>y</w:t>
      </w:r>
      <w:r>
        <w:rPr>
          <w:rFonts w:ascii="Arial" w:hAnsi="Arial" w:cs="Arial" w:eastAsia="Arial"/>
          <w:color w:val="5D6770"/>
          <w:spacing w:val="19"/>
        </w:rPr>
        <w:t> </w:t>
      </w:r>
      <w:r>
        <w:rPr>
          <w:rFonts w:ascii="Arial" w:hAnsi="Arial" w:cs="Arial" w:eastAsia="Arial"/>
          <w:color w:val="5D6770"/>
          <w:spacing w:val="-1"/>
        </w:rPr>
        <w:t>Vivienda</w:t>
      </w:r>
      <w:r>
        <w:rPr>
          <w:rFonts w:ascii="Arial" w:hAnsi="Arial" w:cs="Arial" w:eastAsia="Arial"/>
          <w:color w:val="5D6770"/>
          <w:spacing w:val="57"/>
        </w:rPr>
        <w:t> </w:t>
      </w:r>
      <w:r>
        <w:rPr>
          <w:rFonts w:ascii="Arial" w:hAnsi="Arial" w:cs="Arial" w:eastAsia="Arial"/>
          <w:color w:val="5D6770"/>
          <w:spacing w:val="-1"/>
        </w:rPr>
        <w:t>2010.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"/>
        <w:ind w:left="2134" w:right="4494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municipal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actualiza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  <w:spacing w:val="-1"/>
        </w:rPr>
        <w:t>quinquenalmente</w:t>
      </w:r>
      <w:r>
        <w:rPr>
          <w:rFonts w:ascii="Arial" w:hAnsi="Arial"/>
          <w:color w:val="5D6770"/>
          <w:spacing w:val="17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6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2"/>
        </w:rPr>
        <w:t>resultados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</w:rPr>
        <w:t>se </w:t>
      </w:r>
      <w:r>
        <w:rPr>
          <w:rFonts w:ascii="Arial" w:hAnsi="Arial"/>
          <w:color w:val="5D6770"/>
          <w:spacing w:val="-1"/>
        </w:rPr>
        <w:t>publicarán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2016, exclusivamente</w:t>
      </w:r>
      <w:r>
        <w:rPr>
          <w:rFonts w:ascii="Arial" w:hAnsi="Arial"/>
          <w:color w:val="5D6770"/>
        </w:rPr>
        <w:t> 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actualizó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referente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ámbito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CONEVAL.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472"/>
          <w:headerReference w:type="default" r:id="rId473"/>
          <w:footerReference w:type="even" r:id="rId474"/>
          <w:footerReference w:type="default" r:id="rId475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71" w:lineRule="exact"/>
        <w:ind w:left="2319" w:right="0"/>
        <w:jc w:val="left"/>
        <w:rPr>
          <w:rFonts w:ascii="Arial" w:hAnsi="Arial" w:cs="Arial" w:eastAsia="Arial"/>
          <w:b w:val="0"/>
          <w:bCs w:val="0"/>
        </w:rPr>
      </w:pPr>
      <w:bookmarkStart w:name="4.2.5 Discapacidad" w:id="27"/>
      <w:bookmarkEnd w:id="27"/>
      <w:r>
        <w:rPr>
          <w:b w:val="0"/>
        </w:rPr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</w:t>
      </w:r>
      <w:r>
        <w:rPr>
          <w:rFonts w:ascii="Arial" w:hAnsi="Arial"/>
          <w:color w:val="5D6770"/>
          <w:spacing w:val="-2"/>
          <w:w w:val="105"/>
        </w:rPr>
        <w:t>SCAP</w:t>
      </w:r>
      <w:r>
        <w:rPr>
          <w:rFonts w:ascii="Arial" w:hAnsi="Arial"/>
          <w:color w:val="5D6770"/>
          <w:spacing w:val="-1"/>
          <w:w w:val="105"/>
        </w:rPr>
        <w:t>ACIDAD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3"/>
          <w:w w:val="105"/>
        </w:rPr>
        <w:t>B.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868" w:val="left" w:leader="none"/>
        </w:tabs>
        <w:spacing w:line="200" w:lineRule="atLeast"/>
        <w:ind w:left="23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3.65pt;height:57.5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07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3.95pt;height:57.55pt;mso-position-horizontal-relative:char;mso-position-vertical-relative:line" coordorigin="0,0" coordsize="5079,1151">
            <v:group style="position:absolute;left:0;top:0;width:1416;height:1151" coordorigin="0,0" coordsize="1416,1151">
              <v:shape style="position:absolute;left:0;top:0;width:1416;height:1151" coordorigin="0,0" coordsize="1416,1151" path="m0,1150l1416,1150,1416,0,0,0,0,1150xe" filled="true" fillcolor="#5cbeb5" stroked="false">
                <v:path arrowok="t"/>
                <v:fill type="solid"/>
              </v:shape>
            </v:group>
            <v:group style="position:absolute;left:108;top:346;width:1200;height:231" coordorigin="108,346" coordsize="1200,231">
              <v:shape style="position:absolute;left:108;top:346;width:1200;height:231" coordorigin="108,346" coordsize="1200,231" path="m108,576l1308,576,1308,346,108,346,108,576xe" filled="true" fillcolor="#5cbeb5" stroked="false">
                <v:path arrowok="t"/>
                <v:fill type="solid"/>
              </v:shape>
            </v:group>
            <v:group style="position:absolute;left:108;top:576;width:1200;height:228" coordorigin="108,576" coordsize="1200,228">
              <v:shape style="position:absolute;left:108;top:576;width:1200;height:228" coordorigin="108,576" coordsize="1200,228" path="m108,804l1308,804,1308,576,108,576,108,804xe" filled="true" fillcolor="#5cbeb5" stroked="false">
                <v:path arrowok="t"/>
                <v:fill type="solid"/>
              </v:shape>
            </v:group>
            <v:group style="position:absolute;left:1416;top:0;width:1751;height:1151" coordorigin="1416,0" coordsize="1751,1151">
              <v:shape style="position:absolute;left:1416;top:0;width:1751;height:1151" coordorigin="1416,0" coordsize="1751,1151" path="m1416,1150l3166,1150,3166,0,1416,0,1416,1150xe" filled="true" fillcolor="#5cbeb5" stroked="false">
                <v:path arrowok="t"/>
                <v:fill type="solid"/>
              </v:shape>
            </v:group>
            <v:group style="position:absolute;left:1524;top:230;width:1535;height:231" coordorigin="1524,230" coordsize="1535,231">
              <v:shape style="position:absolute;left:1524;top:230;width:1535;height:231" coordorigin="1524,230" coordsize="1535,231" path="m1524,461l3058,461,3058,230,1524,230,1524,461xe" filled="true" fillcolor="#5cbeb5" stroked="false">
                <v:path arrowok="t"/>
                <v:fill type="solid"/>
              </v:shape>
            </v:group>
            <v:group style="position:absolute;left:1524;top:461;width:1535;height:231" coordorigin="1524,461" coordsize="1535,231">
              <v:shape style="position:absolute;left:1524;top:461;width:1535;height:231" coordorigin="1524,461" coordsize="1535,231" path="m1524,691l3058,691,3058,461,1524,461,1524,691xe" filled="true" fillcolor="#5cbeb5" stroked="false">
                <v:path arrowok="t"/>
                <v:fill type="solid"/>
              </v:shape>
            </v:group>
            <v:group style="position:absolute;left:1524;top:691;width:1535;height:228" coordorigin="1524,691" coordsize="1535,228">
              <v:shape style="position:absolute;left:1524;top:691;width:1535;height:228" coordorigin="1524,691" coordsize="1535,228" path="m1524,919l3058,919,3058,691,1524,691,1524,919xe" filled="true" fillcolor="#5cbeb5" stroked="false">
                <v:path arrowok="t"/>
                <v:fill type="solid"/>
              </v:shape>
            </v:group>
            <v:group style="position:absolute;left:3166;top:0;width:1419;height:1151" coordorigin="3166,0" coordsize="1419,1151">
              <v:shape style="position:absolute;left:3166;top:0;width:1419;height:1151" coordorigin="3166,0" coordsize="1419,1151" path="m3166,1150l4584,1150,4584,0,3166,0,3166,1150xe" filled="true" fillcolor="#5cbeb5" stroked="false">
                <v:path arrowok="t"/>
                <v:fill type="solid"/>
              </v:shape>
            </v:group>
            <v:group style="position:absolute;left:3274;top:0;width:1200;height:231" coordorigin="3274,0" coordsize="1200,231">
              <v:shape style="position:absolute;left:3274;top:0;width:1200;height:231" coordorigin="3274,0" coordsize="1200,231" path="m3274,230l4474,230,4474,0,3274,0,3274,230xe" filled="true" fillcolor="#5cbeb5" stroked="false">
                <v:path arrowok="t"/>
                <v:fill type="solid"/>
              </v:shape>
            </v:group>
            <v:group style="position:absolute;left:3274;top:230;width:1200;height:231" coordorigin="3274,230" coordsize="1200,231">
              <v:shape style="position:absolute;left:3274;top:230;width:1200;height:231" coordorigin="3274,230" coordsize="1200,231" path="m3274,461l4474,461,4474,230,3274,230,3274,461xe" filled="true" fillcolor="#5cbeb5" stroked="false">
                <v:path arrowok="t"/>
                <v:fill type="solid"/>
              </v:shape>
            </v:group>
            <v:group style="position:absolute;left:3274;top:461;width:1200;height:231" coordorigin="3274,461" coordsize="1200,231">
              <v:shape style="position:absolute;left:3274;top:461;width:1200;height:231" coordorigin="3274,461" coordsize="1200,231" path="m3274,691l4474,691,4474,461,3274,461,3274,691xe" filled="true" fillcolor="#5cbeb5" stroked="false">
                <v:path arrowok="t"/>
                <v:fill type="solid"/>
              </v:shape>
            </v:group>
            <v:group style="position:absolute;left:3274;top:691;width:1200;height:228" coordorigin="3274,691" coordsize="1200,228">
              <v:shape style="position:absolute;left:3274;top:691;width:1200;height:228" coordorigin="3274,691" coordsize="1200,228" path="m3274,919l4474,919,4474,691,3274,691,3274,919xe" filled="true" fillcolor="#5cbeb5" stroked="false">
                <v:path arrowok="t"/>
                <v:fill type="solid"/>
              </v:shape>
            </v:group>
            <v:group style="position:absolute;left:3274;top:919;width:1200;height:231" coordorigin="3274,919" coordsize="1200,231">
              <v:shape style="position:absolute;left:3274;top:919;width:1200;height:231" coordorigin="3274,919" coordsize="1200,231" path="m3274,1150l4474,1150,4474,919,3274,919,3274,1150xe" filled="true" fillcolor="#5cbeb5" stroked="false">
                <v:path arrowok="t"/>
                <v:fill type="solid"/>
              </v:shape>
            </v:group>
            <v:group style="position:absolute;left:4584;top:0;width:495;height:1151" coordorigin="4584,0" coordsize="495,1151">
              <v:shape style="position:absolute;left:4584;top:0;width:495;height:1151" coordorigin="4584,0" coordsize="495,1151" path="m4584,1150l5079,1150,5079,0,4584,0,4584,1150xe" filled="true" fillcolor="#5cbeb5" stroked="false">
                <v:path arrowok="t"/>
                <v:fill type="solid"/>
              </v:shape>
            </v:group>
            <v:group style="position:absolute;left:4690;top:461;width:281;height:231" coordorigin="4690,461" coordsize="281,231">
              <v:shape style="position:absolute;left:4690;top:461;width:281;height:231" coordorigin="4690,461" coordsize="281,231" path="m4690,691l4971,691,4971,461,4690,461,4690,691xe" filled="true" fillcolor="#5cbeb5" stroked="false">
                <v:path arrowok="t"/>
                <v:fill type="solid"/>
              </v:shape>
              <v:shape style="position:absolute;left:108;top:259;width:2947;height:660" type="#_x0000_t202" filled="false" stroked="false">
                <v:textbox inset="0,0,0,0">
                  <w:txbxContent>
                    <w:p>
                      <w:pPr>
                        <w:tabs>
                          <w:tab w:pos="1583" w:val="left" w:leader="none"/>
                          <w:tab w:pos="2016" w:val="left" w:leader="none"/>
                        </w:tabs>
                        <w:spacing w:line="154" w:lineRule="auto" w:before="32"/>
                        <w:ind w:left="266" w:right="163" w:hanging="2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-11"/>
                          <w:sz w:val="20"/>
                        </w:rPr>
                        <w:t>POBLACIÓN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TOTAL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2"/>
                          <w:sz w:val="20"/>
                        </w:rPr>
                        <w:t>SIN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130" w:lineRule="exact" w:before="0"/>
                        <w:ind w:left="141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DISCAPACIDAD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74;top:29;width:1197;height:1119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71" w:right="68" w:firstLine="30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CON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0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MENOS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6" w:right="15" w:firstLine="3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LIMITACIÓN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40;top:490;width:17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%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3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"/>
        <w:gridCol w:w="5250"/>
      </w:tblGrid>
      <w:tr>
        <w:trPr>
          <w:trHeight w:val="205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189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2" w:val="left" w:leader="none"/>
                <w:tab w:pos="2562" w:val="left" w:leader="none"/>
                <w:tab w:pos="4088" w:val="left" w:leader="none"/>
                <w:tab w:pos="5195" w:val="left" w:leader="none"/>
              </w:tabs>
              <w:spacing w:line="189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70,816</w:t>
              <w:tab/>
              <w:t>67,520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3,296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color w:val="5D6770"/>
                <w:spacing w:val="43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4.7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color w:val="5D6770"/>
                <w:w w:val="99"/>
                <w:sz w:val="20"/>
              </w:rPr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20"/>
              </w:rPr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2" w:val="left" w:leader="none"/>
                <w:tab w:pos="2562" w:val="left" w:leader="none"/>
                <w:tab w:pos="4088" w:val="left" w:leader="none"/>
                <w:tab w:pos="5195" w:val="left" w:leader="none"/>
              </w:tabs>
              <w:spacing w:line="224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59,114</w:t>
              <w:tab/>
              <w:t>56,477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2,637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color w:val="5D6770"/>
                <w:spacing w:val="43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4.5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8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2451" w:val="left" w:leader="none"/>
                <w:tab w:pos="3978" w:val="left" w:leader="none"/>
                <w:tab w:pos="5195" w:val="left" w:leader="none"/>
              </w:tabs>
              <w:spacing w:line="224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251,871</w:t>
              <w:tab/>
              <w:t>241,726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10,145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color w:val="5D6770"/>
                <w:spacing w:val="41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4.0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Los</w:t>
            </w:r>
            <w:r>
              <w:rPr>
                <w:rFonts w:ascii="Arial"/>
                <w:color w:val="5D6770"/>
                <w:spacing w:val="-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2451" w:val="left" w:leader="none"/>
                <w:tab w:pos="4088" w:val="left" w:leader="none"/>
                <w:tab w:pos="5195" w:val="left" w:leader="none"/>
              </w:tabs>
              <w:spacing w:line="224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238,487</w:t>
              <w:tab/>
              <w:t>231,145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7,342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color w:val="5D6770"/>
                <w:spacing w:val="43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3.1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224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2" w:val="left" w:leader="none"/>
                <w:tab w:pos="2562" w:val="left" w:leader="none"/>
                <w:tab w:pos="4256" w:val="left" w:leader="none"/>
                <w:tab w:pos="5195" w:val="left" w:leader="none"/>
              </w:tabs>
              <w:spacing w:line="224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9"/>
                <w:sz w:val="20"/>
              </w:rPr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20"/>
                <w:u w:val="single" w:color="5CBEB5"/>
              </w:rPr>
              <w:t>16,738</w:t>
              <w:tab/>
              <w:t>16,170</w:t>
              <w:tab/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568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color w:val="5D6770"/>
                <w:spacing w:val="44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pacing w:val="-1"/>
                <w:sz w:val="20"/>
                <w:u w:val="single" w:color="5CBEB5"/>
              </w:rPr>
              <w:t>3.4</w:t>
            </w:r>
            <w:r>
              <w:rPr>
                <w:rFonts w:ascii="Arial"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0" w:hRule="exact"/>
        </w:trPr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219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15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B.</w:t>
            </w:r>
            <w:r>
              <w:rPr>
                <w:rFonts w:ascii="Arial"/>
                <w:b/>
                <w:color w:val="5D6770"/>
                <w:spacing w:val="-5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C.</w:t>
            </w:r>
            <w:r>
              <w:rPr>
                <w:rFonts w:ascii="Arial"/>
                <w:b/>
                <w:color w:val="5D6770"/>
                <w:spacing w:val="-4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D6770"/>
              </w:rPr>
              <w:t>SUR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5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" w:val="left" w:leader="none"/>
                <w:tab w:pos="2451" w:val="left" w:leader="none"/>
                <w:tab w:pos="3978" w:val="left" w:leader="none"/>
                <w:tab w:pos="5195" w:val="left" w:leader="none"/>
              </w:tabs>
              <w:spacing w:line="219" w:lineRule="exact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w w:val="99"/>
                <w:sz w:val="20"/>
              </w:rPr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20"/>
                <w:u w:val="single" w:color="5CBEB5"/>
              </w:rPr>
              <w:t>637,026</w:t>
              <w:tab/>
              <w:t>613,038</w:t>
              <w:tab/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CBEB5"/>
              </w:rPr>
              <w:t>23,988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>  </w:t>
            </w:r>
            <w:r>
              <w:rPr>
                <w:rFonts w:ascii="Arial"/>
                <w:b/>
                <w:color w:val="5D6770"/>
                <w:spacing w:val="41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20"/>
                <w:u w:val="single" w:color="5CBEB5"/>
              </w:rPr>
              <w:t>3.8</w:t>
            </w:r>
            <w:r>
              <w:rPr>
                <w:rFonts w:ascii="Arial"/>
                <w:b/>
                <w:color w:val="5D6770"/>
                <w:w w:val="99"/>
                <w:sz w:val="20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20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20"/>
        <w:ind w:left="2418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Censo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Población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2010, Tabulados </w:t>
      </w:r>
      <w:r>
        <w:rPr>
          <w:rFonts w:ascii="Arial" w:hAnsi="Arial"/>
          <w:color w:val="5D6770"/>
          <w:spacing w:val="-2"/>
        </w:rPr>
        <w:t>básicos.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40" w:lineRule="auto"/>
        <w:ind w:left="156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</w:t>
      </w:r>
      <w:r>
        <w:rPr>
          <w:rFonts w:ascii="Arial" w:hAnsi="Arial"/>
          <w:color w:val="5D6770"/>
          <w:spacing w:val="-2"/>
          <w:w w:val="105"/>
        </w:rPr>
        <w:t>LG</w:t>
      </w:r>
      <w:r>
        <w:rPr>
          <w:rFonts w:ascii="Arial" w:hAnsi="Arial"/>
          <w:color w:val="5D6770"/>
          <w:spacing w:val="-1"/>
          <w:w w:val="105"/>
        </w:rPr>
        <w:t>UNA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DISCAPACIDAD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165"/>
        <w:ind w:right="0"/>
        <w:jc w:val="right"/>
        <w:rPr>
          <w:rFonts w:ascii="Tahoma" w:hAnsi="Tahoma" w:cs="Tahoma" w:eastAsia="Tahoma"/>
        </w:rPr>
      </w:pPr>
      <w:r>
        <w:rPr>
          <w:rFonts w:ascii="Tahoma"/>
          <w:color w:val="585858"/>
          <w:w w:val="90"/>
        </w:rPr>
        <w:t>613,038</w:t>
      </w:r>
      <w:r>
        <w:rPr>
          <w:rFonts w:ascii="Tahoma"/>
        </w:rPr>
      </w:r>
    </w:p>
    <w:p>
      <w:pPr>
        <w:spacing w:before="4"/>
        <w:ind w:left="0" w:right="30" w:firstLine="0"/>
        <w:jc w:val="righ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color w:val="585858"/>
          <w:w w:val="90"/>
          <w:sz w:val="20"/>
        </w:rPr>
        <w:t>96.2%</w:t>
      </w:r>
      <w:r>
        <w:rPr>
          <w:rFonts w:ascii="Tahoma"/>
          <w:sz w:val="20"/>
        </w:rPr>
      </w:r>
    </w:p>
    <w:p>
      <w:pPr>
        <w:spacing w:before="115"/>
        <w:ind w:left="0" w:right="82" w:firstLine="0"/>
        <w:jc w:val="right"/>
        <w:rPr>
          <w:rFonts w:ascii="Tahoma" w:hAnsi="Tahoma" w:cs="Tahoma" w:eastAsia="Tahoma"/>
          <w:sz w:val="20"/>
          <w:szCs w:val="20"/>
        </w:rPr>
      </w:pPr>
      <w:r>
        <w:rPr>
          <w:w w:val="90"/>
        </w:rPr>
        <w:br w:type="column"/>
      </w:r>
      <w:r>
        <w:rPr>
          <w:rFonts w:ascii="Tahoma"/>
          <w:color w:val="585858"/>
          <w:w w:val="90"/>
          <w:sz w:val="20"/>
        </w:rPr>
        <w:t>23,988</w:t>
      </w:r>
      <w:r>
        <w:rPr>
          <w:rFonts w:ascii="Tahoma"/>
          <w:sz w:val="20"/>
        </w:rPr>
      </w:r>
    </w:p>
    <w:p>
      <w:pPr>
        <w:spacing w:before="3"/>
        <w:ind w:left="0" w:right="0" w:firstLine="0"/>
        <w:jc w:val="right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color w:val="585858"/>
          <w:spacing w:val="-1"/>
          <w:w w:val="90"/>
          <w:sz w:val="20"/>
        </w:rPr>
        <w:t>personas</w:t>
      </w:r>
      <w:r>
        <w:rPr>
          <w:rFonts w:ascii="Tahoma"/>
          <w:sz w:val="20"/>
        </w:rPr>
      </w:r>
    </w:p>
    <w:p>
      <w:pPr>
        <w:spacing w:line="232" w:lineRule="exact" w:before="72"/>
        <w:ind w:left="76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w w:val="95"/>
        </w:rPr>
        <w:br w:type="column"/>
      </w:r>
      <w:r>
        <w:rPr>
          <w:rFonts w:ascii="Tahoma"/>
          <w:color w:val="585858"/>
          <w:spacing w:val="-1"/>
          <w:w w:val="95"/>
          <w:sz w:val="20"/>
        </w:rPr>
        <w:t>Pob.</w:t>
      </w:r>
      <w:r>
        <w:rPr>
          <w:rFonts w:ascii="Tahoma"/>
          <w:color w:val="585858"/>
          <w:spacing w:val="-13"/>
          <w:w w:val="95"/>
          <w:sz w:val="20"/>
        </w:rPr>
        <w:t> </w:t>
      </w:r>
      <w:r>
        <w:rPr>
          <w:rFonts w:ascii="Tahoma"/>
          <w:color w:val="585858"/>
          <w:spacing w:val="-1"/>
          <w:w w:val="95"/>
          <w:sz w:val="20"/>
        </w:rPr>
        <w:t>sin</w:t>
      </w:r>
      <w:r>
        <w:rPr>
          <w:rFonts w:ascii="Tahoma"/>
          <w:color w:val="585858"/>
          <w:spacing w:val="-15"/>
          <w:w w:val="95"/>
          <w:sz w:val="20"/>
        </w:rPr>
        <w:t> </w:t>
      </w:r>
      <w:r>
        <w:rPr>
          <w:rFonts w:ascii="Tahoma"/>
          <w:color w:val="585858"/>
          <w:spacing w:val="-3"/>
          <w:w w:val="95"/>
          <w:sz w:val="20"/>
        </w:rPr>
        <w:t>di</w:t>
      </w:r>
      <w:r>
        <w:rPr>
          <w:rFonts w:ascii="Tahoma"/>
          <w:color w:val="585858"/>
          <w:spacing w:val="-2"/>
          <w:w w:val="95"/>
          <w:sz w:val="20"/>
        </w:rPr>
        <w:t>sc</w:t>
      </w:r>
      <w:r>
        <w:rPr>
          <w:rFonts w:ascii="Tahoma"/>
          <w:color w:val="585858"/>
          <w:spacing w:val="-3"/>
          <w:w w:val="95"/>
          <w:sz w:val="20"/>
        </w:rPr>
        <w:t>apa</w:t>
      </w:r>
      <w:r>
        <w:rPr>
          <w:rFonts w:ascii="Tahoma"/>
          <w:color w:val="585858"/>
          <w:spacing w:val="-2"/>
          <w:w w:val="95"/>
          <w:sz w:val="20"/>
        </w:rPr>
        <w:t>c</w:t>
      </w:r>
      <w:r>
        <w:rPr>
          <w:rFonts w:ascii="Tahoma"/>
          <w:color w:val="585858"/>
          <w:spacing w:val="-3"/>
          <w:w w:val="95"/>
          <w:sz w:val="20"/>
        </w:rPr>
        <w:t>idad</w:t>
      </w:r>
      <w:r>
        <w:rPr>
          <w:rFonts w:ascii="Tahoma"/>
          <w:sz w:val="20"/>
        </w:rPr>
      </w:r>
    </w:p>
    <w:p>
      <w:pPr>
        <w:spacing w:line="232" w:lineRule="exact" w:before="0"/>
        <w:ind w:left="760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239.462997pt;margin-top:.445206pt;width:196.55pt;height:132.9pt;mso-position-horizontal-relative:page;mso-position-vertical-relative:paragraph;z-index:-854560" coordorigin="4789,9" coordsize="3931,2658">
            <v:shape style="position:absolute;left:4789;top:9;width:2489;height:2657" type="#_x0000_t75" stroked="false">
              <v:imagedata r:id="rId476" o:title=""/>
            </v:shape>
            <v:shape style="position:absolute;left:7607;top:238;width:1113;height:2205" type="#_x0000_t75" stroked="false">
              <v:imagedata r:id="rId477" o:title=""/>
            </v:shape>
            <v:group style="position:absolute;left:7144;top:380;width:585;height:811" coordorigin="7144,380" coordsize="585,811">
              <v:shape style="position:absolute;left:7144;top:380;width:585;height:811" coordorigin="7144,380" coordsize="585,811" path="m7144,1191l7729,380e" filled="false" stroked="true" strokeweight=".75695pt" strokecolor="#000000">
                <v:path arrowok="t"/>
              </v:shape>
            </v:group>
            <v:group style="position:absolute;left:7144;top:1492;width:585;height:808" coordorigin="7144,1492" coordsize="585,808">
              <v:shape style="position:absolute;left:7144;top:1492;width:585;height:808" coordorigin="7144,1492" coordsize="585,808" path="m7144,1492l7729,2300e" filled="false" stroked="true" strokeweight=".757064pt" strokecolor="#000000">
                <v:path arrowok="t"/>
              </v:shape>
            </v:group>
            <v:group style="position:absolute;left:4839;top:64;width:2305;height:2556" coordorigin="4839,64" coordsize="2305,2556">
              <v:shape style="position:absolute;left:4839;top:64;width:2305;height:2556" coordorigin="4839,64" coordsize="2305,2556" path="m6037,64l5943,64,5851,72,5761,89,5673,113,5588,144,5506,182,5426,228,5351,279,5279,337,5211,401,5148,470,5090,544,5037,624,4989,708,4948,797,4912,890,4883,987,4861,1087,4846,1191,4839,1295,4839,1399,4847,1500,4861,1600,4883,1697,4912,1791,4946,1882,4987,1970,5034,2053,5086,2133,5144,2208,5206,2277,5274,2342,5346,2400,5422,2453,5502,2499,5586,2538,5674,2570,5764,2595,5858,2611,5953,2620,6046,2619,6138,2611,6228,2594,6316,2570,6401,2539,6484,2501,6563,2456,6639,2404,6710,2346,6778,2283,6841,2213,6899,2139,6952,2059,7000,1975,7042,1886,7077,1793,7106,1696,7128,1596,7143,1492,5995,1342,7143,1191,7131,1104,7114,1019,7092,936,7065,856,7033,778,6997,703,6957,632,6913,563,6864,498,6813,437,6757,380,6699,327,6637,278,6572,233,6504,193,6434,159,6362,129,6287,104,6210,85,6131,72,6037,64xe" filled="true" fillcolor="#00b0f0" stroked="false">
                <v:path arrowok="t"/>
                <v:fill type="solid"/>
              </v:shape>
            </v:group>
            <v:group style="position:absolute;left:4839;top:64;width:2305;height:2556" coordorigin="4839,64" coordsize="2305,2556">
              <v:shape style="position:absolute;left:4839;top:64;width:2305;height:2556" coordorigin="4839,64" coordsize="2305,2556" path="m7143,1492l7128,1596,7106,1696,7077,1793,7042,1886,7000,1975,6952,2059,6899,2139,6841,2213,6778,2283,6710,2346,6639,2404,6563,2456,6484,2501,6401,2539,6316,2570,6228,2594,6138,2611,6046,2619,5953,2620,5858,2611,5764,2595,5674,2570,5586,2538,5502,2499,5422,2453,5346,2400,5274,2342,5206,2277,5144,2208,5086,2133,5034,2053,4987,1970,4946,1882,4912,1791,4883,1697,4861,1600,4847,1500,4839,1399,4839,1295,4846,1191,4861,1087,4883,987,4912,890,4948,797,4989,708,5037,624,5090,544,5148,470,5211,401,5279,337,5351,279,5426,228,5506,182,5588,144,5673,113,5761,89,5851,72,5943,64,6037,64,6131,72,6210,85,6287,104,6362,129,6434,159,6504,193,6572,233,6637,278,6699,327,6757,380,6813,437,6864,498,6913,563,6957,632,6997,703,7033,778,7065,856,7092,936,7114,1019,7131,1104,7143,1191,5995,1342,7143,1492xe" filled="false" stroked="true" strokeweight=".76514pt" strokecolor="#ffffff">
                <v:path arrowok="t"/>
              </v:shape>
            </v:group>
            <v:group style="position:absolute;left:7729;top:380;width:870;height:1920" coordorigin="7729,380" coordsize="870,1920">
              <v:shape style="position:absolute;left:7729;top:380;width:870;height:1920" coordorigin="7729,380" coordsize="870,1920" path="m7729,2300l8598,2300,8598,380,7729,380,7729,2300xe" filled="true" fillcolor="#e46c0a" stroked="false">
                <v:path arrowok="t"/>
                <v:fill type="solid"/>
              </v:shape>
            </v:group>
            <v:group style="position:absolute;left:7729;top:380;width:870;height:1920" coordorigin="7729,380" coordsize="870,1920">
              <v:shape style="position:absolute;left:7729;top:380;width:870;height:1920" coordorigin="7729,380" coordsize="870,1920" path="m7729,2300l8598,2300,8598,380,7729,380,7729,2300xe" filled="false" stroked="true" strokeweight=".743689pt" strokecolor="#ffffff">
                <v:path arrowok="t"/>
              </v:shape>
            </v:group>
            <v:group style="position:absolute;left:5994;top:1193;width:1158;height:300" coordorigin="5994,1193" coordsize="1158,300">
              <v:shape style="position:absolute;left:5994;top:1193;width:1158;height:300" coordorigin="5994,1193" coordsize="1158,300" path="m7143,1193l5994,1341,7143,1492,7145,1472,7150,1392,7151,1332,7151,1312,7147,1233,7143,1193xe" filled="true" fillcolor="#ddeaf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56.928192pt;margin-top:-8.033165pt;width:5.15pt;height:5.7pt;mso-position-horizontal-relative:page;mso-position-vertical-relative:paragraph;z-index:27160" coordorigin="9139,-161" coordsize="103,114">
            <v:shape style="position:absolute;left:9139;top:-161;width:103;height:114" coordorigin="9139,-161" coordsize="103,114" path="m9139,-48l9241,-48,9241,-161,9139,-161,9139,-48xe" filled="true" fillcolor="#00b0f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6.928192pt;margin-top:3.139646pt;width:5.15pt;height:5.55pt;mso-position-horizontal-relative:page;mso-position-vertical-relative:paragraph;z-index:27184" coordorigin="9139,63" coordsize="103,111">
            <v:shape style="position:absolute;left:9139;top:63;width:103;height:111" coordorigin="9139,63" coordsize="103,111" path="m9139,173l9241,173,9241,63,9139,63,9139,173xe" filled="true" fillcolor="#e46c0a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color w:val="585858"/>
          <w:spacing w:val="-1"/>
          <w:w w:val="95"/>
          <w:sz w:val="20"/>
        </w:rPr>
        <w:t>Pob.</w:t>
      </w:r>
      <w:r>
        <w:rPr>
          <w:rFonts w:ascii="Tahoma"/>
          <w:color w:val="585858"/>
          <w:spacing w:val="-20"/>
          <w:w w:val="95"/>
          <w:sz w:val="20"/>
        </w:rPr>
        <w:t> </w:t>
      </w:r>
      <w:r>
        <w:rPr>
          <w:rFonts w:ascii="Tahoma"/>
          <w:color w:val="585858"/>
          <w:spacing w:val="-1"/>
          <w:w w:val="95"/>
          <w:sz w:val="20"/>
        </w:rPr>
        <w:t>con</w:t>
      </w:r>
      <w:r>
        <w:rPr>
          <w:rFonts w:ascii="Tahoma"/>
          <w:color w:val="585858"/>
          <w:spacing w:val="-20"/>
          <w:w w:val="95"/>
          <w:sz w:val="20"/>
        </w:rPr>
        <w:t> </w:t>
      </w:r>
      <w:r>
        <w:rPr>
          <w:rFonts w:ascii="Tahoma"/>
          <w:color w:val="585858"/>
          <w:spacing w:val="-1"/>
          <w:w w:val="95"/>
          <w:sz w:val="20"/>
        </w:rPr>
        <w:t>discapacidad</w:t>
      </w:r>
      <w:r>
        <w:rPr>
          <w:rFonts w:ascii="Tahoma"/>
          <w:sz w:val="20"/>
        </w:rPr>
      </w:r>
    </w:p>
    <w:p>
      <w:pPr>
        <w:spacing w:after="0" w:line="232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003" w:space="154"/>
            <w:col w:w="3068" w:space="40"/>
            <w:col w:w="7315"/>
          </w:cols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512.349976pt;margin-top:39.959999pt;width:258.6500pt;height:25.85pt;mso-position-horizontal-relative:page;mso-position-vertical-relative:page;z-index:27112" coordorigin="10247,799" coordsize="5173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0247;top:1143;width:5173;height:173" type="#_x0000_t75" stroked="false">
              <v:imagedata r:id="rId478" o:title=""/>
            </v:shape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25"/>
          <w:szCs w:val="25"/>
        </w:rPr>
      </w:pPr>
    </w:p>
    <w:p>
      <w:pPr>
        <w:spacing w:before="67"/>
        <w:ind w:left="1357" w:right="4568" w:firstLine="0"/>
        <w:jc w:val="center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color w:val="585858"/>
          <w:sz w:val="20"/>
        </w:rPr>
        <w:t>3.8%</w:t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6"/>
          <w:szCs w:val="26"/>
        </w:rPr>
      </w:pPr>
    </w:p>
    <w:p>
      <w:pPr>
        <w:pStyle w:val="BodyText"/>
        <w:spacing w:line="240" w:lineRule="auto" w:before="80"/>
        <w:ind w:left="3069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Censo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Población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2010, Tabulados </w:t>
      </w:r>
      <w:r>
        <w:rPr>
          <w:rFonts w:ascii="Arial" w:hAnsi="Arial"/>
          <w:color w:val="5D6770"/>
          <w:spacing w:val="-2"/>
        </w:rPr>
        <w:t>básicos.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53"/>
        <w:ind w:left="6788" w:right="1397" w:hanging="319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29.020004pt;margin-top:39.295986pt;width:66.850pt;height:46.15pt;mso-position-horizontal-relative:page;mso-position-vertical-relative:paragraph;z-index:-854368" coordorigin="2580,786" coordsize="1337,923">
            <v:shape style="position:absolute;left:2580;top:786;width:1337;height:923" coordorigin="2580,786" coordsize="1337,923" path="m2580,1708l3917,1708,3917,786,2580,786,2580,1708xe" filled="true" fillcolor="#5d677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7.020004pt;margin-top:35.809986pt;width:456.1pt;height:34.15pt;mso-position-horizontal-relative:page;mso-position-vertical-relative:paragraph;z-index:-854248" coordorigin="4140,716" coordsize="9122,683">
            <v:group style="position:absolute;left:4140;top:786;width:3042;height:613" coordorigin="4140,786" coordsize="3042,613">
              <v:shape style="position:absolute;left:4140;top:786;width:3042;height:613" coordorigin="4140,786" coordsize="3042,613" path="m4140,1398l7182,1398,7182,786,4140,786,4140,1398xe" filled="true" fillcolor="#5cbeb5" stroked="false">
                <v:path arrowok="t"/>
                <v:fill type="solid"/>
              </v:shape>
            </v:group>
            <v:group style="position:absolute;left:4248;top:988;width:2826;height:210" coordorigin="4248,988" coordsize="2826,210">
              <v:shape style="position:absolute;left:4248;top:988;width:2826;height:210" coordorigin="4248,988" coordsize="2826,210" path="m4248,1197l7074,1197,7074,988,4248,988,4248,1197xe" filled="true" fillcolor="#5cbeb5" stroked="false">
                <v:path arrowok="t"/>
                <v:fill type="solid"/>
              </v:shape>
            </v:group>
            <v:group style="position:absolute;left:7182;top:786;width:3039;height:613" coordorigin="7182,786" coordsize="3039,613">
              <v:shape style="position:absolute;left:7182;top:786;width:3039;height:613" coordorigin="7182,786" coordsize="3039,613" path="m7182,1398l10221,1398,10221,786,7182,786,7182,1398xe" filled="true" fillcolor="#5cbeb5" stroked="false">
                <v:path arrowok="t"/>
                <v:fill type="solid"/>
              </v:shape>
            </v:group>
            <v:group style="position:absolute;left:7290;top:988;width:2823;height:210" coordorigin="7290,988" coordsize="2823,210">
              <v:shape style="position:absolute;left:7290;top:988;width:2823;height:210" coordorigin="7290,988" coordsize="2823,210" path="m7290,1197l10113,1197,10113,988,7290,988,7290,1197xe" filled="true" fillcolor="#5cbeb5" stroked="false">
                <v:path arrowok="t"/>
                <v:fill type="solid"/>
              </v:shape>
            </v:group>
            <v:group style="position:absolute;left:10221;top:786;width:3042;height:613" coordorigin="10221,786" coordsize="3042,613">
              <v:shape style="position:absolute;left:10221;top:786;width:3042;height:613" coordorigin="10221,786" coordsize="3042,613" path="m10221,1398l13262,1398,13262,786,10221,786,10221,1398xe" filled="true" fillcolor="#5cbeb5" stroked="false">
                <v:path arrowok="t"/>
                <v:fill type="solid"/>
              </v:shape>
            </v:group>
            <v:group style="position:absolute;left:10329;top:988;width:2826;height:210" coordorigin="10329,988" coordsize="2826,210">
              <v:shape style="position:absolute;left:10329;top:988;width:2826;height:210" coordorigin="10329,988" coordsize="2826,210" path="m10329,1197l13154,1197,13154,988,10329,988,10329,1197xe" filled="true" fillcolor="#5cbeb5" stroked="false">
                <v:path arrowok="t"/>
                <v:fill type="solid"/>
              </v:shape>
              <v:shape style="position:absolute;left:7854;top:716;width:29;height:101" type="#_x0000_t202" filled="false" stroked="false">
                <v:textbox inset="0,0,0,0">
                  <w:txbxContent>
                    <w:p>
                      <w:pPr>
                        <w:spacing w:line="7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5D6770"/>
                          <w:w w:val="105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4827;top:1013;width:16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NIÑOS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(0-14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AÑOS)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652;top:1013;width:210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JÓVENES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(15-29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AÑOS)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705;top:1013;width:207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ADULTOS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(30-59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AÑOS)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</w:t>
      </w:r>
      <w:r>
        <w:rPr>
          <w:rFonts w:ascii="Arial" w:hAnsi="Arial"/>
          <w:color w:val="5D6770"/>
          <w:spacing w:val="-2"/>
          <w:w w:val="105"/>
        </w:rPr>
        <w:t>SCAP</w:t>
      </w:r>
      <w:r>
        <w:rPr>
          <w:rFonts w:ascii="Arial" w:hAnsi="Arial"/>
          <w:color w:val="5D6770"/>
          <w:spacing w:val="-1"/>
          <w:w w:val="105"/>
        </w:rPr>
        <w:t>ACIDAD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GRUP</w:t>
      </w:r>
      <w:r>
        <w:rPr>
          <w:rFonts w:ascii="Arial" w:hAnsi="Arial"/>
          <w:color w:val="5D6770"/>
          <w:spacing w:val="-1"/>
          <w:w w:val="105"/>
        </w:rPr>
        <w:t>O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VULNERABILIDAD</w:t>
      </w:r>
      <w:r>
        <w:rPr>
          <w:rFonts w:ascii="Arial" w:hAnsi="Arial"/>
          <w:color w:val="5D6770"/>
          <w:spacing w:val="30"/>
          <w:w w:val="108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B.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1"/>
          <w:w w:val="105"/>
        </w:rPr>
        <w:t> 2010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25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9"/>
        <w:gridCol w:w="1320"/>
        <w:gridCol w:w="1087"/>
        <w:gridCol w:w="816"/>
        <w:gridCol w:w="1137"/>
        <w:gridCol w:w="1086"/>
        <w:gridCol w:w="816"/>
        <w:gridCol w:w="1138"/>
        <w:gridCol w:w="1088"/>
        <w:gridCol w:w="815"/>
      </w:tblGrid>
      <w:tr>
        <w:trPr>
          <w:trHeight w:val="199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37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2" w:type="dxa"/>
            <w:gridSpan w:val="9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300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9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3,795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6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1,024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3,094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9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right="1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9" w:val="left" w:leader="none"/>
                <w:tab w:pos="1408" w:val="left" w:leader="none"/>
              </w:tabs>
              <w:spacing w:line="240" w:lineRule="auto" w:before="8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1,540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4,896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4,316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9,212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8"/>
        <w:spacing w:line="240" w:lineRule="auto" w:before="77"/>
        <w:ind w:right="195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D6770"/>
          <w:spacing w:val="-1"/>
          <w:w w:val="95"/>
        </w:rPr>
        <w:t>…</w:t>
      </w:r>
      <w:r>
        <w:rPr>
          <w:rFonts w:ascii="Arial" w:hAnsi="Arial" w:cs="Arial" w:eastAsia="Arial"/>
          <w:color w:val="5D6770"/>
          <w:spacing w:val="-1"/>
          <w:w w:val="95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p>
      <w:pPr>
        <w:tabs>
          <w:tab w:pos="5660" w:val="left" w:leader="none"/>
        </w:tabs>
        <w:spacing w:line="200" w:lineRule="atLeast"/>
        <w:ind w:left="40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7pt;height:46.1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before="145"/>
                    <w:ind w:left="19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304.150pt;height:46.1pt;mso-position-horizontal-relative:char;mso-position-vertical-relative:line" coordorigin="0,0" coordsize="6083,922">
            <v:group style="position:absolute;left:0;top:0;width:3042;height:612" coordorigin="0,0" coordsize="3042,612">
              <v:shape style="position:absolute;left:0;top:0;width:3042;height:612" coordorigin="0,0" coordsize="3042,612" path="m0,612l3041,612,3041,0,0,0,0,612xe" filled="true" fillcolor="#5cbeb5" stroked="false">
                <v:path arrowok="t"/>
                <v:fill type="solid"/>
              </v:shape>
            </v:group>
            <v:group style="position:absolute;left:108;top:98;width:2826;height:207" coordorigin="108,98" coordsize="2826,207">
              <v:shape style="position:absolute;left:108;top:98;width:2826;height:207" coordorigin="108,98" coordsize="2826,207" path="m108,305l2933,305,2933,98,108,98,108,305xe" filled="true" fillcolor="#5cbeb5" stroked="false">
                <v:path arrowok="t"/>
                <v:fill type="solid"/>
              </v:shape>
            </v:group>
            <v:group style="position:absolute;left:108;top:305;width:2826;height:209" coordorigin="108,305" coordsize="2826,209">
              <v:shape style="position:absolute;left:108;top:305;width:2826;height:209" coordorigin="108,305" coordsize="2826,209" path="m108,514l2933,514,2933,305,108,305,108,514xe" filled="true" fillcolor="#5cbeb5" stroked="false">
                <v:path arrowok="t"/>
                <v:fill type="solid"/>
              </v:shape>
            </v:group>
            <v:group style="position:absolute;left:3041;top:0;width:3042;height:612" coordorigin="3041,0" coordsize="3042,612">
              <v:shape style="position:absolute;left:3041;top:0;width:3042;height:612" coordorigin="3041,0" coordsize="3042,612" path="m3041,612l6082,612,6082,0,3041,0,3041,612xe" filled="true" fillcolor="#5cbeb5" stroked="false">
                <v:path arrowok="t"/>
                <v:fill type="solid"/>
              </v:shape>
            </v:group>
            <v:group style="position:absolute;left:3149;top:202;width:2826;height:209" coordorigin="3149,202" coordsize="2826,209">
              <v:shape style="position:absolute;left:3149;top:202;width:2826;height:209" coordorigin="3149,202" coordsize="2826,209" path="m3149,410l5974,410,5974,202,3149,202,3149,410xe" filled="true" fillcolor="#5cbeb5" stroked="false">
                <v:path arrowok="t"/>
                <v:fill type="solid"/>
              </v:shape>
            </v:group>
            <v:group style="position:absolute;left:0;top:622;width:1138;height:300" coordorigin="0,622" coordsize="1138,300">
              <v:shape style="position:absolute;left:0;top:622;width:1138;height:300" coordorigin="0,622" coordsize="1138,300" path="m0,922l1138,922,1138,622,0,622,0,922xe" filled="true" fillcolor="#5cbeb5" stroked="false">
                <v:path arrowok="t"/>
                <v:fill type="solid"/>
              </v:shape>
            </v:group>
            <v:group style="position:absolute;left:108;top:713;width:922;height:209" coordorigin="108,713" coordsize="922,209">
              <v:shape style="position:absolute;left:108;top:713;width:922;height:209" coordorigin="108,713" coordsize="922,209" path="m108,922l1030,922,1030,713,108,713,108,922xe" filled="true" fillcolor="#5cbeb5" stroked="false">
                <v:path arrowok="t"/>
                <v:fill type="solid"/>
              </v:shape>
            </v:group>
            <v:group style="position:absolute;left:1138;top:622;width:1088;height:300" coordorigin="1138,622" coordsize="1088,300">
              <v:shape style="position:absolute;left:1138;top:622;width:1088;height:300" coordorigin="1138,622" coordsize="1088,300" path="m1138,922l2225,922,2225,622,1138,622,1138,922xe" filled="true" fillcolor="#5cbeb5" stroked="false">
                <v:path arrowok="t"/>
                <v:fill type="solid"/>
              </v:shape>
            </v:group>
            <v:group style="position:absolute;left:1246;top:713;width:872;height:209" coordorigin="1246,713" coordsize="872,209">
              <v:shape style="position:absolute;left:1246;top:713;width:872;height:209" coordorigin="1246,713" coordsize="872,209" path="m1246,922l2117,922,2117,713,1246,713,1246,922xe" filled="true" fillcolor="#5cbeb5" stroked="false">
                <v:path arrowok="t"/>
                <v:fill type="solid"/>
              </v:shape>
            </v:group>
            <v:group style="position:absolute;left:2225;top:622;width:817;height:300" coordorigin="2225,622" coordsize="817,300">
              <v:shape style="position:absolute;left:2225;top:622;width:817;height:300" coordorigin="2225,622" coordsize="817,300" path="m2225,922l3041,922,3041,622,2225,622,2225,922xe" filled="true" fillcolor="#5cbeb5" stroked="false">
                <v:path arrowok="t"/>
                <v:fill type="solid"/>
              </v:shape>
            </v:group>
            <v:group style="position:absolute;left:2333;top:713;width:601;height:209" coordorigin="2333,713" coordsize="601,209">
              <v:shape style="position:absolute;left:2333;top:713;width:601;height:209" coordorigin="2333,713" coordsize="601,209" path="m2333,922l2933,922,2933,713,2333,713,2333,922xe" filled="true" fillcolor="#5cbeb5" stroked="false">
                <v:path arrowok="t"/>
                <v:fill type="solid"/>
              </v:shape>
            </v:group>
            <v:group style="position:absolute;left:3041;top:622;width:1138;height:300" coordorigin="3041,622" coordsize="1138,300">
              <v:shape style="position:absolute;left:3041;top:622;width:1138;height:300" coordorigin="3041,622" coordsize="1138,300" path="m3041,922l4179,922,4179,622,3041,622,3041,922xe" filled="true" fillcolor="#5cbeb5" stroked="false">
                <v:path arrowok="t"/>
                <v:fill type="solid"/>
              </v:shape>
            </v:group>
            <v:group style="position:absolute;left:3149;top:713;width:922;height:209" coordorigin="3149,713" coordsize="922,209">
              <v:shape style="position:absolute;left:3149;top:713;width:922;height:209" coordorigin="3149,713" coordsize="922,209" path="m3149,922l4071,922,4071,713,3149,713,3149,922xe" filled="true" fillcolor="#5cbeb5" stroked="false">
                <v:path arrowok="t"/>
                <v:fill type="solid"/>
              </v:shape>
            </v:group>
            <v:group style="position:absolute;left:4179;top:622;width:1088;height:300" coordorigin="4179,622" coordsize="1088,300">
              <v:shape style="position:absolute;left:4179;top:622;width:1088;height:300" coordorigin="4179,622" coordsize="1088,300" path="m4179,922l5266,922,5266,622,4179,622,4179,922xe" filled="true" fillcolor="#5cbeb5" stroked="false">
                <v:path arrowok="t"/>
                <v:fill type="solid"/>
              </v:shape>
            </v:group>
            <v:group style="position:absolute;left:4287;top:713;width:872;height:209" coordorigin="4287,713" coordsize="872,209">
              <v:shape style="position:absolute;left:4287;top:713;width:872;height:209" coordorigin="4287,713" coordsize="872,209" path="m4287,922l5158,922,5158,713,4287,713,4287,922xe" filled="true" fillcolor="#5cbeb5" stroked="false">
                <v:path arrowok="t"/>
                <v:fill type="solid"/>
              </v:shape>
            </v:group>
            <v:group style="position:absolute;left:5266;top:622;width:817;height:300" coordorigin="5266,622" coordsize="817,300">
              <v:shape style="position:absolute;left:5266;top:622;width:817;height:300" coordorigin="5266,622" coordsize="817,300" path="m5266,922l6082,922,6082,622,5266,622,5266,922xe" filled="true" fillcolor="#5cbeb5" stroked="false">
                <v:path arrowok="t"/>
                <v:fill type="solid"/>
              </v:shape>
            </v:group>
            <v:group style="position:absolute;left:5374;top:713;width:601;height:209" coordorigin="5374,713" coordsize="601,209">
              <v:shape style="position:absolute;left:5374;top:713;width:601;height:209" coordorigin="5374,713" coordsize="601,209" path="m5374,922l5974,922,5974,713,5374,713,5374,922xe" filled="true" fillcolor="#5cbeb5" stroked="false">
                <v:path arrowok="t"/>
                <v:fill type="solid"/>
              </v:shape>
              <v:shape style="position:absolute;left:605;top:123;width:1829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ADULTOS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MAYORES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(60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AÑOS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 MÁS)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60;top:226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;top:737;width:5864;height:180" type="#_x0000_t202" filled="false" stroked="false">
                <v:textbox inset="0,0,0,0">
                  <w:txbxContent>
                    <w:p>
                      <w:pPr>
                        <w:tabs>
                          <w:tab w:pos="1137" w:val="left" w:leader="none"/>
                          <w:tab w:pos="2224" w:val="left" w:leader="none"/>
                          <w:tab w:pos="3041" w:val="left" w:leader="none"/>
                          <w:tab w:pos="4178" w:val="left" w:leader="none"/>
                          <w:tab w:pos="5265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HOMBRES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TOTAL</w:t>
                        <w:tab/>
                        <w:t>HOMBRES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  <w:tab/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0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6254"/>
      </w:tblGrid>
      <w:tr>
        <w:trPr>
          <w:trHeight w:val="324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5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1933" w:val="left" w:leader="none"/>
                <w:tab w:pos="2597" w:val="left" w:leader="none"/>
                <w:tab w:pos="3735" w:val="left" w:leader="none"/>
                <w:tab w:pos="4823" w:val="left" w:leader="none"/>
                <w:tab w:pos="5639" w:val="left" w:leader="none"/>
                <w:tab w:pos="6198" w:val="left" w:leader="none"/>
              </w:tabs>
              <w:spacing w:line="240" w:lineRule="auto" w:before="54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739</w:t>
              <w:tab/>
              <w:t>759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1,498</w:t>
              <w:tab/>
              <w:t>1,758</w:t>
              <w:tab/>
              <w:t>1,538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3,296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1933" w:val="left" w:leader="none"/>
                <w:tab w:pos="2597" w:val="left" w:leader="none"/>
                <w:tab w:pos="3735" w:val="left" w:leader="none"/>
                <w:tab w:pos="4823" w:val="left" w:leader="none"/>
                <w:tab w:pos="5639" w:val="left" w:leader="none"/>
                <w:tab w:pos="6198" w:val="left" w:leader="none"/>
              </w:tabs>
              <w:spacing w:line="240" w:lineRule="auto" w:before="4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557</w:t>
              <w:tab/>
              <w:t>602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1,159</w:t>
              <w:tab/>
              <w:t>1,362</w:t>
              <w:tab/>
              <w:t>1,275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2,637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4" w:val="left" w:leader="none"/>
                <w:tab w:pos="1781" w:val="left" w:leader="none"/>
                <w:tab w:pos="2597" w:val="left" w:leader="none"/>
                <w:tab w:pos="3735" w:val="left" w:leader="none"/>
                <w:tab w:pos="4823" w:val="left" w:leader="none"/>
                <w:tab w:pos="5540" w:val="left" w:leader="none"/>
                <w:tab w:pos="6198" w:val="left" w:leader="none"/>
              </w:tabs>
              <w:spacing w:line="240" w:lineRule="auto" w:before="4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1,980</w:t>
              <w:tab/>
              <w:t>2,510</w:t>
              <w:tab/>
              <w:t>4,490</w:t>
              <w:tab/>
              <w:t>5,050</w:t>
              <w:tab/>
              <w:t>5,095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10,145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1781" w:val="left" w:leader="none"/>
                <w:tab w:pos="2597" w:val="left" w:leader="none"/>
                <w:tab w:pos="3735" w:val="left" w:leader="none"/>
                <w:tab w:pos="4823" w:val="left" w:leader="none"/>
                <w:tab w:pos="5639" w:val="left" w:leader="none"/>
                <w:tab w:pos="6198" w:val="left" w:leader="none"/>
              </w:tabs>
              <w:spacing w:line="240" w:lineRule="auto" w:before="4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965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1,117</w:t>
              <w:tab/>
              <w:t>2,082</w:t>
              <w:tab/>
              <w:t>3,859</w:t>
              <w:tab/>
              <w:t>3,483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7,342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1933" w:val="left" w:leader="none"/>
                <w:tab w:pos="2749" w:val="left" w:leader="none"/>
                <w:tab w:pos="3887" w:val="left" w:leader="none"/>
                <w:tab w:pos="4974" w:val="left" w:leader="none"/>
                <w:tab w:pos="5790" w:val="left" w:leader="none"/>
                <w:tab w:pos="6198" w:val="left" w:leader="none"/>
              </w:tabs>
              <w:spacing w:line="240" w:lineRule="auto" w:before="4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118</w:t>
              <w:tab/>
              <w:t>131</w:t>
              <w:tab/>
              <w:t>249</w:t>
              <w:tab/>
              <w:t>293</w:t>
              <w:tab/>
              <w:t>275</w:t>
              <w:tab/>
              <w:t>568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5" w:hRule="exact"/>
        </w:trPr>
        <w:tc>
          <w:tcPr>
            <w:tcW w:w="1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69" w:val="left" w:leader="none"/>
                <w:tab w:pos="1409" w:val="left" w:leader="none"/>
              </w:tabs>
              <w:spacing w:line="240" w:lineRule="auto" w:before="3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6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4" w:val="left" w:leader="none"/>
                <w:tab w:pos="1781" w:val="left" w:leader="none"/>
                <w:tab w:pos="2597" w:val="left" w:leader="none"/>
                <w:tab w:pos="3637" w:val="left" w:leader="none"/>
                <w:tab w:pos="4724" w:val="left" w:leader="none"/>
                <w:tab w:pos="5540" w:val="left" w:leader="none"/>
                <w:tab w:pos="6198" w:val="left" w:leader="none"/>
              </w:tabs>
              <w:spacing w:line="240" w:lineRule="auto" w:before="35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4,359</w:t>
              <w:tab/>
              <w:t>5,119</w:t>
              <w:tab/>
              <w:t>9,478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12,322</w:t>
              <w:tab/>
              <w:t>11,666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23,988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4111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Censo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Población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2010, Tabulados </w:t>
      </w:r>
      <w:r>
        <w:rPr>
          <w:rFonts w:ascii="Arial" w:hAnsi="Arial"/>
          <w:color w:val="5D6770"/>
          <w:spacing w:val="-2"/>
        </w:rPr>
        <w:t>básicos.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8" w:lineRule="exact" w:before="5"/>
        <w:ind w:left="3006" w:right="4955" w:hanging="15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CON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DI</w:t>
      </w:r>
      <w:r>
        <w:rPr>
          <w:rFonts w:ascii="Arial" w:hAnsi="Arial"/>
          <w:color w:val="5D6770"/>
          <w:spacing w:val="-2"/>
          <w:w w:val="105"/>
        </w:rPr>
        <w:t>SCAP</w:t>
      </w:r>
      <w:r>
        <w:rPr>
          <w:rFonts w:ascii="Arial" w:hAnsi="Arial"/>
          <w:color w:val="5D6770"/>
          <w:spacing w:val="-1"/>
          <w:w w:val="105"/>
        </w:rPr>
        <w:t>ACIDAD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GRUP</w:t>
      </w:r>
      <w:r>
        <w:rPr>
          <w:rFonts w:ascii="Arial" w:hAnsi="Arial"/>
          <w:color w:val="5D6770"/>
          <w:spacing w:val="-1"/>
          <w:w w:val="105"/>
        </w:rPr>
        <w:t>O</w:t>
      </w:r>
      <w:r>
        <w:rPr>
          <w:rFonts w:ascii="Arial" w:hAnsi="Arial"/>
          <w:color w:val="5D6770"/>
          <w:spacing w:val="29"/>
          <w:w w:val="109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VULNERABILIDAD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2010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6"/>
        <w:spacing w:line="240" w:lineRule="auto" w:before="65"/>
        <w:ind w:left="195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</w:rPr>
        <w:t>Niños</w:t>
      </w:r>
      <w:r>
        <w:rPr>
          <w:rFonts w:ascii="Arial" w:hAnsi="Arial"/>
          <w:b w:val="0"/>
        </w:rPr>
      </w:r>
    </w:p>
    <w:p>
      <w:pPr>
        <w:spacing w:before="7"/>
        <w:ind w:left="6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47.559998pt;margin-top:6.079882pt;width:305.2pt;height:200.65pt;mso-position-horizontal-relative:page;mso-position-vertical-relative:paragraph;z-index:-854224" coordorigin="4951,122" coordsize="6104,4013">
            <v:shape style="position:absolute;left:4951;top:122;width:6103;height:4013" type="#_x0000_t75" stroked="false">
              <v:imagedata r:id="rId479" o:title=""/>
            </v:shape>
            <v:group style="position:absolute;left:8660;top:241;width:82;height:48" coordorigin="8660,241" coordsize="82,48">
              <v:shape style="position:absolute;left:8660;top:241;width:82;height:48" coordorigin="8660,241" coordsize="82,48" path="m8660,289l8741,241e" filled="false" stroked="true" strokeweight=".75pt" strokecolor="#5d6770">
                <v:path arrowok="t"/>
              </v:shape>
            </v:group>
            <v:group style="position:absolute;left:9663;top:1078;width:53;height:44" coordorigin="9663,1078" coordsize="53,44">
              <v:shape style="position:absolute;left:9663;top:1078;width:53;height:44" coordorigin="9663,1078" coordsize="53,44" path="m9663,1121l9715,1078e" filled="false" stroked="true" strokeweight=".75pt" strokecolor="#5d6770">
                <v:path arrowok="t"/>
              </v:shape>
            </v:group>
            <v:group style="position:absolute;left:9024;top:3783;width:89;height:229" coordorigin="9024,3783" coordsize="89,229">
              <v:shape style="position:absolute;left:9024;top:3783;width:89;height:229" coordorigin="9024,3783" coordsize="89,229" path="m9024,3783l9113,4012e" filled="false" stroked="true" strokeweight=".75pt" strokecolor="#5d6770">
                <v:path arrowok="t"/>
              </v:shape>
            </v:group>
            <v:group style="position:absolute;left:6130;top:1443;width:75;height:46" coordorigin="6130,1443" coordsize="75,46">
              <v:shape style="position:absolute;left:6130;top:1443;width:75;height:46" coordorigin="6130,1443" coordsize="75,46" path="m6204,1489l6130,1443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70"/>
          <w:w w:val="99"/>
          <w:sz w:val="20"/>
        </w:rPr>
      </w:r>
      <w:r>
        <w:rPr>
          <w:rFonts w:ascii="Arial"/>
          <w:b/>
          <w:color w:val="5D6770"/>
          <w:w w:val="99"/>
          <w:sz w:val="20"/>
          <w:u w:val="single" w:color="5D6770"/>
        </w:rPr>
        <w:t> </w:t>
      </w:r>
      <w:r>
        <w:rPr>
          <w:rFonts w:ascii="Arial"/>
          <w:b/>
          <w:color w:val="5D6770"/>
          <w:spacing w:val="-20"/>
          <w:sz w:val="20"/>
          <w:u w:val="single" w:color="5D6770"/>
        </w:rPr>
        <w:t> </w:t>
      </w:r>
      <w:r>
        <w:rPr>
          <w:rFonts w:ascii="Arial"/>
          <w:b/>
          <w:color w:val="5D6770"/>
          <w:spacing w:val="-20"/>
          <w:sz w:val="20"/>
        </w:rPr>
      </w:r>
      <w:r>
        <w:rPr>
          <w:rFonts w:ascii="Arial"/>
          <w:b/>
          <w:color w:val="5D6770"/>
          <w:spacing w:val="-23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10.9%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3869" w:val="left" w:leader="none"/>
        </w:tabs>
        <w:spacing w:line="247" w:lineRule="auto" w:before="0"/>
        <w:ind w:left="2931" w:right="0" w:firstLine="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sz w:val="20"/>
        </w:rPr>
        <w:t>Adultos</w:t>
      </w:r>
      <w:r>
        <w:rPr>
          <w:rFonts w:ascii="Arial"/>
          <w:b/>
          <w:color w:val="5D6770"/>
          <w:spacing w:val="26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mayores</w:t>
      </w:r>
      <w:r>
        <w:rPr>
          <w:rFonts w:ascii="Arial"/>
          <w:b/>
          <w:color w:val="5D6770"/>
          <w:spacing w:val="-26"/>
          <w:sz w:val="20"/>
        </w:rPr>
        <w:t> </w:t>
      </w:r>
      <w:r>
        <w:rPr>
          <w:rFonts w:ascii="Arial"/>
          <w:b/>
          <w:color w:val="5D6770"/>
          <w:spacing w:val="-26"/>
          <w:w w:val="99"/>
          <w:sz w:val="20"/>
        </w:rPr>
      </w:r>
      <w:r>
        <w:rPr>
          <w:rFonts w:ascii="Arial"/>
          <w:b/>
          <w:color w:val="5D6770"/>
          <w:w w:val="99"/>
          <w:sz w:val="20"/>
          <w:u w:val="single" w:color="5D6770"/>
        </w:rPr>
        <w:t> </w:t>
      </w:r>
      <w:r>
        <w:rPr>
          <w:rFonts w:ascii="Arial"/>
          <w:b/>
          <w:color w:val="5D6770"/>
          <w:sz w:val="20"/>
          <w:u w:val="single" w:color="5D6770"/>
        </w:rPr>
        <w:tab/>
      </w:r>
      <w:r>
        <w:rPr>
          <w:rFonts w:ascii="Arial"/>
          <w:b/>
          <w:color w:val="5D6770"/>
          <w:sz w:val="20"/>
        </w:rPr>
      </w:r>
      <w:r>
        <w:rPr>
          <w:rFonts w:ascii="Arial"/>
          <w:sz w:val="20"/>
        </w:rPr>
      </w:r>
    </w:p>
    <w:p>
      <w:pPr>
        <w:spacing w:before="3"/>
        <w:ind w:left="0" w:right="24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39.5%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0" w:right="181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5D6770"/>
          <w:spacing w:val="-1"/>
          <w:sz w:val="20"/>
        </w:rPr>
        <w:t>Jóvenes</w:t>
      </w:r>
      <w:r>
        <w:rPr>
          <w:rFonts w:ascii="Arial" w:hAnsi="Arial"/>
          <w:sz w:val="20"/>
        </w:rPr>
      </w:r>
    </w:p>
    <w:p>
      <w:pPr>
        <w:spacing w:before="7"/>
        <w:ind w:left="0" w:right="193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w w:val="99"/>
          <w:sz w:val="20"/>
        </w:rPr>
      </w:r>
      <w:r>
        <w:rPr>
          <w:rFonts w:ascii="Arial"/>
          <w:b/>
          <w:color w:val="5D6770"/>
          <w:w w:val="99"/>
          <w:sz w:val="20"/>
          <w:u w:val="single" w:color="5D6770"/>
        </w:rPr>
        <w:t> </w:t>
      </w:r>
      <w:r>
        <w:rPr>
          <w:rFonts w:ascii="Arial"/>
          <w:b/>
          <w:color w:val="5D6770"/>
          <w:spacing w:val="-21"/>
          <w:sz w:val="20"/>
          <w:u w:val="single" w:color="5D6770"/>
        </w:rPr>
        <w:t> </w:t>
      </w:r>
      <w:r>
        <w:rPr>
          <w:rFonts w:ascii="Arial"/>
          <w:b/>
          <w:color w:val="5D6770"/>
          <w:spacing w:val="-21"/>
          <w:sz w:val="20"/>
        </w:rPr>
      </w:r>
      <w:r>
        <w:rPr>
          <w:rFonts w:ascii="Arial"/>
          <w:b/>
          <w:color w:val="5D6770"/>
          <w:spacing w:val="-23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11.2%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7" w:lineRule="auto" w:before="175"/>
        <w:ind w:left="3048" w:right="5893" w:hanging="11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z w:val="20"/>
        </w:rPr>
        <w:t>Adulltos</w:t>
      </w:r>
      <w:r>
        <w:rPr>
          <w:rFonts w:ascii="Arial"/>
          <w:b/>
          <w:color w:val="5D6770"/>
          <w:w w:val="99"/>
          <w:sz w:val="20"/>
        </w:rPr>
        <w:t> </w:t>
      </w:r>
      <w:r>
        <w:rPr>
          <w:rFonts w:ascii="Arial"/>
          <w:b/>
          <w:color w:val="5D6770"/>
          <w:spacing w:val="-1"/>
          <w:sz w:val="20"/>
        </w:rPr>
        <w:t>38.4%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870" w:space="84"/>
            <w:col w:w="9626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0" w:lineRule="auto" w:before="80"/>
        <w:ind w:left="3049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Censo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Población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Vivienda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2010, Tabulados </w:t>
      </w:r>
      <w:r>
        <w:rPr>
          <w:rFonts w:ascii="Arial" w:hAnsi="Arial"/>
          <w:color w:val="5D6770"/>
          <w:spacing w:val="-2"/>
        </w:rPr>
        <w:t>básicos.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80"/>
          <w:headerReference w:type="even" r:id="rId481"/>
          <w:footerReference w:type="default" r:id="rId482"/>
          <w:footerReference w:type="even" r:id="rId483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97.219971pt;margin-top:39.959999pt;width:173.95pt;height:25.85pt;mso-position-horizontal-relative:page;mso-position-vertical-relative:page;z-index:27616" coordorigin="11944,799" coordsize="3479,517">
            <v:shape style="position:absolute;left:13800;top:799;width:1613;height:173" type="#_x0000_t75" stroked="false">
              <v:imagedata r:id="rId419" o:title=""/>
            </v:shape>
            <v:shape style="position:absolute;left:14361;top:970;width:1056;height:173" type="#_x0000_t75" stroked="false">
              <v:imagedata r:id="rId427" o:title=""/>
            </v:shape>
            <v:shape style="position:absolute;left:11944;top:1143;width:1702;height:173" type="#_x0000_t75" stroked="false">
              <v:imagedata r:id="rId484" o:title=""/>
            </v:shape>
            <v:shape style="position:absolute;left:13533;top:1143;width:1890;height:173" type="#_x0000_t75" stroked="false">
              <v:imagedata r:id="rId485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64" w:lineRule="exact" w:before="135"/>
        <w:ind w:left="2538" w:right="3417" w:hanging="780"/>
        <w:jc w:val="left"/>
        <w:rPr>
          <w:rFonts w:ascii="Arial" w:hAnsi="Arial" w:cs="Arial" w:eastAsia="Arial"/>
          <w:b w:val="0"/>
          <w:bCs w:val="0"/>
        </w:rPr>
      </w:pPr>
      <w:bookmarkStart w:name="4.2.6 Juventud" w:id="28"/>
      <w:bookmarkEnd w:id="28"/>
      <w:r>
        <w:rPr>
          <w:b w:val="0"/>
        </w:rPr>
      </w:r>
      <w:r>
        <w:rPr>
          <w:rFonts w:ascii="Arial" w:hAnsi="Arial"/>
          <w:color w:val="5D6770"/>
          <w:spacing w:val="-1"/>
          <w:w w:val="105"/>
        </w:rPr>
        <w:t>ESTÍMU</w:t>
      </w:r>
      <w:r>
        <w:rPr>
          <w:rFonts w:ascii="Arial" w:hAnsi="Arial"/>
          <w:color w:val="5D6770"/>
          <w:spacing w:val="-2"/>
          <w:w w:val="105"/>
        </w:rPr>
        <w:t>LOS,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SER</w:t>
      </w:r>
      <w:r>
        <w:rPr>
          <w:rFonts w:ascii="Arial" w:hAnsi="Arial"/>
          <w:color w:val="5D6770"/>
          <w:spacing w:val="-1"/>
          <w:w w:val="105"/>
        </w:rPr>
        <w:t>VICIOS,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PROY</w:t>
      </w:r>
      <w:r>
        <w:rPr>
          <w:rFonts w:ascii="Arial" w:hAnsi="Arial"/>
          <w:color w:val="5D6770"/>
          <w:spacing w:val="-2"/>
          <w:w w:val="105"/>
        </w:rPr>
        <w:t>EC</w:t>
      </w:r>
      <w:r>
        <w:rPr>
          <w:rFonts w:ascii="Arial" w:hAnsi="Arial"/>
          <w:color w:val="5D6770"/>
          <w:spacing w:val="-1"/>
          <w:w w:val="105"/>
        </w:rPr>
        <w:t>TOS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ACTIVIDAD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  <w:w w:val="105"/>
        </w:rPr>
        <w:t>INSTITUTO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DCALIFORNIANO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JUVENTUD,</w:t>
      </w:r>
      <w:r>
        <w:rPr>
          <w:rFonts w:ascii="Arial" w:hAnsi="Arial"/>
          <w:b w:val="0"/>
        </w:rPr>
      </w:r>
    </w:p>
    <w:p>
      <w:pPr>
        <w:spacing w:line="264" w:lineRule="exact" w:before="0"/>
        <w:ind w:left="41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04.380005pt;margin-top:18.960005pt;width:88.85pt;height:21.15pt;mso-position-horizontal-relative:page;mso-position-vertical-relative:paragraph;z-index:-854056" coordorigin="4088,379" coordsize="1777,423">
            <v:group style="position:absolute;left:4088;top:379;width:1777;height:423" coordorigin="4088,379" coordsize="1777,423">
              <v:shape style="position:absolute;left:4088;top:379;width:1777;height:423" coordorigin="4088,379" coordsize="1777,423" path="m4088,802l5864,802,5864,379,4088,379,4088,802xe" filled="true" fillcolor="#5d6770" stroked="false">
                <v:path arrowok="t"/>
                <v:fill type="solid"/>
              </v:shape>
            </v:group>
            <v:group style="position:absolute;left:4157;top:487;width:1635;height:207" coordorigin="4157,487" coordsize="1635,207">
              <v:shape style="position:absolute;left:4157;top:487;width:1635;height:207" coordorigin="4157,487" coordsize="1635,207" path="m4157,694l5792,694,5792,487,4157,487,4157,694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10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B.C.SUR,</w:t>
      </w:r>
      <w:r>
        <w:rPr>
          <w:rFonts w:ascii="Arial"/>
          <w:b/>
          <w:color w:val="5D6770"/>
          <w:spacing w:val="13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2015-2016</w:t>
      </w:r>
      <w:r>
        <w:rPr>
          <w:rFonts w:asci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7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511"/>
        <w:gridCol w:w="1589"/>
        <w:gridCol w:w="2689"/>
      </w:tblGrid>
      <w:tr>
        <w:trPr>
          <w:trHeight w:val="216" w:hRule="exact"/>
        </w:trPr>
        <w:tc>
          <w:tcPr>
            <w:tcW w:w="200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02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01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ESTÍMULOS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01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01" w:lineRule="exact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PROYECTOS/ACTIVIDADES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2002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935" w:val="left" w:leader="none"/>
              </w:tabs>
              <w:spacing w:line="206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023" w:val="left" w:leader="none"/>
              </w:tabs>
              <w:spacing w:line="206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798" w:val="left" w:leader="none"/>
              </w:tabs>
              <w:spacing w:line="206" w:lineRule="exact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2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8" w:val="left" w:leader="none"/>
                <w:tab w:pos="2011" w:val="left" w:leader="none"/>
                <w:tab w:pos="3021" w:val="left" w:leader="none"/>
                <w:tab w:pos="4291" w:val="left" w:leader="none"/>
                <w:tab w:pos="5564" w:val="left" w:leader="none"/>
                <w:tab w:pos="5734" w:val="left" w:leader="none"/>
              </w:tabs>
              <w:spacing w:line="207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45</w:t>
              <w:tab/>
              <w:t>0</w:t>
              <w:tab/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8" w:val="left" w:leader="none"/>
                <w:tab w:pos="2011" w:val="left" w:leader="none"/>
                <w:tab w:pos="3021" w:val="left" w:leader="none"/>
                <w:tab w:pos="4291" w:val="left" w:leader="none"/>
                <w:tab w:pos="5564" w:val="left" w:leader="none"/>
                <w:tab w:pos="5734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70</w:t>
              <w:tab/>
              <w:t>0</w:t>
              <w:tab/>
              <w:t>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7" w:val="left" w:leader="none"/>
                <w:tab w:pos="1910" w:val="left" w:leader="none"/>
                <w:tab w:pos="2671" w:val="left" w:leader="none"/>
                <w:tab w:pos="4291" w:val="left" w:leader="none"/>
                <w:tab w:pos="5465" w:val="left" w:leader="none"/>
                <w:tab w:pos="5734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2,101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1,895</w:t>
              <w:tab/>
              <w:t>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8" w:val="left" w:leader="none"/>
                <w:tab w:pos="2011" w:val="left" w:leader="none"/>
                <w:tab w:pos="3021" w:val="left" w:leader="none"/>
                <w:tab w:pos="4291" w:val="left" w:leader="none"/>
                <w:tab w:pos="5564" w:val="left" w:leader="none"/>
                <w:tab w:pos="5734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60</w:t>
              <w:tab/>
              <w:t>0</w:t>
              <w:tab/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8" w:val="left" w:leader="none"/>
                <w:tab w:pos="1910" w:val="left" w:leader="none"/>
                <w:tab w:pos="3021" w:val="left" w:leader="none"/>
                <w:tab w:pos="4291" w:val="left" w:leader="none"/>
                <w:tab w:pos="5564" w:val="left" w:leader="none"/>
                <w:tab w:pos="5734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150</w:t>
              <w:tab/>
              <w:t>160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4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Cobertura</w:t>
            </w:r>
            <w:r>
              <w:rPr>
                <w:rFonts w:ascii="Arial"/>
                <w:color w:val="5D6770"/>
                <w:spacing w:val="-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5" w:val="left" w:leader="none"/>
                <w:tab w:pos="2109" w:val="left" w:leader="none"/>
                <w:tab w:pos="3021" w:val="left" w:leader="none"/>
                <w:tab w:pos="4291" w:val="left" w:leader="none"/>
                <w:tab w:pos="5564" w:val="left" w:leader="none"/>
                <w:tab w:pos="5734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282   </w:t>
            </w:r>
            <w:r>
              <w:rPr>
                <w:rFonts w:ascii="Arial"/>
                <w:color w:val="5D6770"/>
                <w:spacing w:val="47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1,689</w:t>
              <w:tab/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  <w:t>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2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5" w:val="left" w:leader="none"/>
                <w:tab w:pos="1845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78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5" w:val="left" w:leader="none"/>
                <w:tab w:pos="1910" w:val="left" w:leader="none"/>
                <w:tab w:pos="2671" w:val="left" w:leader="none"/>
                <w:tab w:pos="4291" w:val="left" w:leader="none"/>
                <w:tab w:pos="5465" w:val="left" w:leader="none"/>
                <w:tab w:pos="5734" w:val="left" w:leader="none"/>
              </w:tabs>
              <w:spacing w:line="197" w:lineRule="exact"/>
              <w:ind w:left="-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282   </w:t>
            </w:r>
            <w:r>
              <w:rPr>
                <w:rFonts w:ascii="Arial"/>
                <w:b/>
                <w:color w:val="5D6770"/>
                <w:spacing w:val="47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5,340</w:t>
              <w:tab/>
              <w:t>635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1,895</w:t>
              <w:tab/>
              <w:t>9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20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1851" w:right="7843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 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Juventud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(ISJ).</w:t>
      </w:r>
      <w:r>
        <w:rPr>
          <w:rFonts w:ascii="Arial"/>
          <w:color w:val="5D6770"/>
          <w:spacing w:val="29"/>
        </w:rPr>
        <w:t> </w:t>
      </w: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6" w:lineRule="exact"/>
        <w:ind w:left="2574" w:right="3417" w:hanging="72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105"/>
        </w:rPr>
        <w:t>ACTIVIDAD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-2"/>
          <w:w w:val="105"/>
        </w:rPr>
        <w:t> BE</w:t>
      </w:r>
      <w:r>
        <w:rPr>
          <w:rFonts w:ascii="Arial"/>
          <w:color w:val="5D6770"/>
          <w:spacing w:val="-1"/>
          <w:w w:val="105"/>
        </w:rPr>
        <w:t>NEFICIADOS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spacing w:val="-2"/>
          <w:w w:val="105"/>
        </w:rPr>
        <w:t>L</w:t>
      </w:r>
      <w:r>
        <w:rPr>
          <w:rFonts w:ascii="Arial"/>
          <w:color w:val="5D6770"/>
          <w:spacing w:val="-1"/>
          <w:w w:val="105"/>
        </w:rPr>
        <w:t>OS</w:t>
      </w:r>
      <w:r>
        <w:rPr>
          <w:rFonts w:ascii="Arial"/>
          <w:color w:val="5D6770"/>
          <w:spacing w:val="6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PROG</w:t>
      </w:r>
      <w:r>
        <w:rPr>
          <w:rFonts w:ascii="Arial"/>
          <w:color w:val="5D6770"/>
          <w:spacing w:val="-1"/>
          <w:w w:val="105"/>
        </w:rPr>
        <w:t>RAMAS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w w:val="105"/>
        </w:rPr>
        <w:t>DEL</w:t>
      </w:r>
      <w:r>
        <w:rPr>
          <w:rFonts w:ascii="Arial"/>
          <w:color w:val="5D6770"/>
          <w:spacing w:val="57"/>
        </w:rPr>
        <w:t> </w:t>
      </w:r>
      <w:r>
        <w:rPr>
          <w:rFonts w:ascii="Arial"/>
          <w:color w:val="5D6770"/>
          <w:spacing w:val="-1"/>
          <w:w w:val="105"/>
        </w:rPr>
        <w:t>INSTITUTO</w:t>
      </w:r>
      <w:r>
        <w:rPr>
          <w:rFonts w:ascii="Arial"/>
          <w:color w:val="5D6770"/>
          <w:spacing w:val="1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SU</w:t>
      </w:r>
      <w:r>
        <w:rPr>
          <w:rFonts w:ascii="Arial"/>
          <w:color w:val="5D6770"/>
          <w:spacing w:val="-1"/>
          <w:w w:val="105"/>
        </w:rPr>
        <w:t>DCALIFORNIANO</w:t>
      </w:r>
      <w:r>
        <w:rPr>
          <w:rFonts w:ascii="Arial"/>
          <w:color w:val="5D6770"/>
          <w:spacing w:val="15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15"/>
          <w:w w:val="105"/>
        </w:rPr>
        <w:t> </w:t>
      </w:r>
      <w:r>
        <w:rPr>
          <w:rFonts w:ascii="Arial"/>
          <w:color w:val="5D6770"/>
          <w:w w:val="105"/>
        </w:rPr>
        <w:t>LA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JUVENTUD</w:t>
      </w:r>
      <w:r>
        <w:rPr>
          <w:rFonts w:ascii="Arial"/>
          <w:b w:val="0"/>
        </w:rPr>
      </w:r>
    </w:p>
    <w:p>
      <w:pPr>
        <w:spacing w:line="262" w:lineRule="exact" w:before="0"/>
        <w:ind w:left="41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6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B.C.SUR,</w:t>
      </w:r>
      <w:r>
        <w:rPr>
          <w:rFonts w:ascii="Arial"/>
          <w:b/>
          <w:color w:val="5D6770"/>
          <w:spacing w:val="6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2015-2016</w:t>
      </w:r>
      <w:r>
        <w:rPr>
          <w:rFonts w:asci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182" w:val="left" w:leader="none"/>
        </w:tabs>
        <w:spacing w:line="200" w:lineRule="atLeast"/>
        <w:ind w:left="235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3.35pt;height:21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2"/>
                    <w:ind w:left="43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39.2pt;height:21.25pt;mso-position-horizontal-relative:char;mso-position-vertical-relative:line" coordorigin="0,0" coordsize="4784,425">
            <v:group style="position:absolute;left:2163;top:0;width:70;height:207" coordorigin="2163,0" coordsize="70,207">
              <v:shape style="position:absolute;left:2163;top:0;width:70;height:207" coordorigin="2163,0" coordsize="70,207" path="m2163,206l2232,206,2232,0,2163,0,2163,206xe" filled="true" fillcolor="#5cbeb5" stroked="false">
                <v:path arrowok="t"/>
                <v:fill type="solid"/>
              </v:shape>
            </v:group>
            <v:group style="position:absolute;left:0;top:0;width:70;height:207" coordorigin="0,0" coordsize="70,207">
              <v:shape style="position:absolute;left:0;top:0;width:70;height:207" coordorigin="0,0" coordsize="70,207" path="m0,206l70,206,70,0,0,0,0,206xe" filled="true" fillcolor="#5cbeb5" stroked="false">
                <v:path arrowok="t"/>
                <v:fill type="solid"/>
              </v:shape>
            </v:group>
            <v:group style="position:absolute;left:70;top:0;width:2094;height:207" coordorigin="70,0" coordsize="2094,207">
              <v:shape style="position:absolute;left:70;top:0;width:2094;height:207" coordorigin="70,0" coordsize="2094,207" path="m70,206l2163,206,2163,0,70,0,70,206xe" filled="true" fillcolor="#5cbeb5" stroked="false">
                <v:path arrowok="t"/>
                <v:fill type="solid"/>
              </v:shape>
            </v:group>
            <v:group style="position:absolute;left:2232;top:0;width:70;height:207" coordorigin="2232,0" coordsize="70,207">
              <v:shape style="position:absolute;left:2232;top:0;width:70;height:207" coordorigin="2232,0" coordsize="70,207" path="m2232,206l2302,206,2302,0,2232,0,2232,206xe" filled="true" fillcolor="#5cbeb5" stroked="false">
                <v:path arrowok="t"/>
                <v:fill type="solid"/>
              </v:shape>
            </v:group>
            <v:group style="position:absolute;left:4714;top:0;width:70;height:207" coordorigin="4714,0" coordsize="70,207">
              <v:shape style="position:absolute;left:4714;top:0;width:70;height:207" coordorigin="4714,0" coordsize="70,207" path="m4714,206l4784,206,4784,0,4714,0,4714,206xe" filled="true" fillcolor="#5cbeb5" stroked="false">
                <v:path arrowok="t"/>
                <v:fill type="solid"/>
              </v:shape>
            </v:group>
            <v:group style="position:absolute;left:2302;top:0;width:2412;height:207" coordorigin="2302,0" coordsize="2412,207">
              <v:shape style="position:absolute;left:2302;top:0;width:2412;height:207" coordorigin="2302,0" coordsize="2412,207" path="m2302,206l4714,206,4714,0,2302,0,2302,206xe" filled="true" fillcolor="#5cbeb5" stroked="false">
                <v:path arrowok="t"/>
                <v:fill type="solid"/>
              </v:shape>
            </v:group>
            <v:group style="position:absolute;left:1027;top:218;width:70;height:207" coordorigin="1027,218" coordsize="70,207">
              <v:shape style="position:absolute;left:1027;top:218;width:70;height:207" coordorigin="1027,218" coordsize="70,207" path="m1027,425l1097,425,1097,218,1027,218,1027,425xe" filled="true" fillcolor="#5cbeb5" stroked="false">
                <v:path arrowok="t"/>
                <v:fill type="solid"/>
              </v:shape>
            </v:group>
            <v:group style="position:absolute;left:0;top:218;width:70;height:207" coordorigin="0,218" coordsize="70,207">
              <v:shape style="position:absolute;left:0;top:218;width:70;height:207" coordorigin="0,218" coordsize="70,207" path="m0,425l70,425,70,218,0,218,0,425xe" filled="true" fillcolor="#5cbeb5" stroked="false">
                <v:path arrowok="t"/>
                <v:fill type="solid"/>
              </v:shape>
            </v:group>
            <v:group style="position:absolute;left:70;top:218;width:958;height:207" coordorigin="70,218" coordsize="958,207">
              <v:shape style="position:absolute;left:70;top:218;width:958;height:207" coordorigin="70,218" coordsize="958,207" path="m70,425l1027,425,1027,218,70,218,70,425xe" filled="true" fillcolor="#5cbeb5" stroked="false">
                <v:path arrowok="t"/>
                <v:fill type="solid"/>
              </v:shape>
            </v:group>
            <v:group style="position:absolute;left:2163;top:218;width:70;height:207" coordorigin="2163,218" coordsize="70,207">
              <v:shape style="position:absolute;left:2163;top:218;width:70;height:207" coordorigin="2163,218" coordsize="70,207" path="m2163,425l2232,425,2232,218,2163,218,2163,425xe" filled="true" fillcolor="#5cbeb5" stroked="false">
                <v:path arrowok="t"/>
                <v:fill type="solid"/>
              </v:shape>
            </v:group>
            <v:group style="position:absolute;left:1097;top:218;width:70;height:207" coordorigin="1097,218" coordsize="70,207">
              <v:shape style="position:absolute;left:1097;top:218;width:70;height:207" coordorigin="1097,218" coordsize="70,207" path="m1097,425l1166,425,1166,218,1097,218,1097,425xe" filled="true" fillcolor="#5cbeb5" stroked="false">
                <v:path arrowok="t"/>
                <v:fill type="solid"/>
              </v:shape>
            </v:group>
            <v:group style="position:absolute;left:1166;top:218;width:997;height:207" coordorigin="1166,218" coordsize="997,207">
              <v:shape style="position:absolute;left:1166;top:218;width:997;height:207" coordorigin="1166,218" coordsize="997,207" path="m1166,425l2163,425,2163,218,1166,218,1166,425xe" filled="true" fillcolor="#5cbeb5" stroked="false">
                <v:path arrowok="t"/>
                <v:fill type="solid"/>
              </v:shape>
            </v:group>
            <v:group style="position:absolute;left:3437;top:218;width:70;height:207" coordorigin="3437,218" coordsize="70,207">
              <v:shape style="position:absolute;left:3437;top:218;width:70;height:207" coordorigin="3437,218" coordsize="70,207" path="m3437,425l3507,425,3507,218,3437,218,3437,425xe" filled="true" fillcolor="#5cbeb5" stroked="false">
                <v:path arrowok="t"/>
                <v:fill type="solid"/>
              </v:shape>
            </v:group>
            <v:group style="position:absolute;left:2232;top:218;width:70;height:207" coordorigin="2232,218" coordsize="70,207">
              <v:shape style="position:absolute;left:2232;top:218;width:70;height:207" coordorigin="2232,218" coordsize="70,207" path="m2232,425l2302,425,2302,218,2232,218,2232,425xe" filled="true" fillcolor="#5cbeb5" stroked="false">
                <v:path arrowok="t"/>
                <v:fill type="solid"/>
              </v:shape>
            </v:group>
            <v:group style="position:absolute;left:2302;top:218;width:1136;height:207" coordorigin="2302,218" coordsize="1136,207">
              <v:shape style="position:absolute;left:2302;top:218;width:1136;height:207" coordorigin="2302,218" coordsize="1136,207" path="m2302,425l3437,425,3437,218,2302,218,2302,425xe" filled="true" fillcolor="#5cbeb5" stroked="false">
                <v:path arrowok="t"/>
                <v:fill type="solid"/>
              </v:shape>
            </v:group>
            <v:group style="position:absolute;left:4712;top:218;width:72;height:207" coordorigin="4712,218" coordsize="72,207">
              <v:shape style="position:absolute;left:4712;top:218;width:72;height:207" coordorigin="4712,218" coordsize="72,207" path="m4712,425l4784,425,4784,218,4712,218,4712,425xe" filled="true" fillcolor="#5cbeb5" stroked="false">
                <v:path arrowok="t"/>
                <v:fill type="solid"/>
              </v:shape>
            </v:group>
            <v:group style="position:absolute;left:3507;top:218;width:72;height:207" coordorigin="3507,218" coordsize="72,207">
              <v:shape style="position:absolute;left:3507;top:218;width:72;height:207" coordorigin="3507,218" coordsize="72,207" path="m3507,425l3579,425,3579,218,3507,218,3507,425xe" filled="true" fillcolor="#5cbeb5" stroked="false">
                <v:path arrowok="t"/>
                <v:fill type="solid"/>
              </v:shape>
            </v:group>
            <v:group style="position:absolute;left:3579;top:218;width:1133;height:207" coordorigin="3579,218" coordsize="1133,207">
              <v:shape style="position:absolute;left:3579;top:218;width:1133;height:207" coordorigin="3579,218" coordsize="1133,207" path="m3579,425l4712,425,4712,218,3579,218,3579,425xe" filled="true" fillcolor="#5cbeb5" stroked="false">
                <v:path arrowok="t"/>
                <v:fill type="solid"/>
              </v:shape>
              <v:shape style="position:absolute;left:506;top:25;width:121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ACTIVIDADES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28;top:25;width:135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BENEFICIADOS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8;top:243;width:4002;height:180" type="#_x0000_t202" filled="false" stroked="false">
                <v:textbox inset="0,0,0,0">
                  <w:txbxContent>
                    <w:p>
                      <w:pPr>
                        <w:tabs>
                          <w:tab w:pos="1113" w:val="left" w:leader="none"/>
                          <w:tab w:pos="2321" w:val="left" w:leader="none"/>
                          <w:tab w:pos="3597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2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4926"/>
      </w:tblGrid>
      <w:tr>
        <w:trPr>
          <w:trHeight w:val="182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147" w:val="left" w:leader="none"/>
                <w:tab w:pos="3423" w:val="left" w:leader="none"/>
                <w:tab w:pos="4501" w:val="left" w:leader="none"/>
                <w:tab w:pos="4871" w:val="left" w:leader="none"/>
              </w:tabs>
              <w:spacing w:line="168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147" w:val="left" w:leader="none"/>
                <w:tab w:pos="3224" w:val="left" w:leader="none"/>
                <w:tab w:pos="4501" w:val="left" w:leader="none"/>
                <w:tab w:pos="4871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  <w:tab/>
              <w:t>150</w:t>
              <w:tab/>
              <w:t>300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048" w:val="left" w:leader="none"/>
                <w:tab w:pos="3224" w:val="left" w:leader="none"/>
                <w:tab w:pos="4350" w:val="left" w:leader="none"/>
                <w:tab w:pos="4871" w:val="left" w:leader="none"/>
              </w:tabs>
              <w:spacing w:line="204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</w:t>
              <w:tab/>
              <w:t>11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300</w:t>
              <w:tab/>
              <w:t>3,996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147" w:val="left" w:leader="none"/>
                <w:tab w:pos="3325" w:val="left" w:leader="none"/>
                <w:tab w:pos="4501" w:val="left" w:leader="none"/>
                <w:tab w:pos="4871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  <w:tab/>
              <w:t>60</w:t>
              <w:tab/>
              <w:t>500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147" w:val="left" w:leader="none"/>
                <w:tab w:pos="3224" w:val="left" w:leader="none"/>
                <w:tab w:pos="4501" w:val="left" w:leader="none"/>
                <w:tab w:pos="4871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  <w:tab/>
              <w:t>160</w:t>
              <w:tab/>
              <w:t>150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Cobertura</w:t>
            </w:r>
            <w:r>
              <w:rPr>
                <w:rFonts w:ascii="Arial"/>
                <w:color w:val="5D6770"/>
                <w:spacing w:val="-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147" w:val="left" w:leader="none"/>
                <w:tab w:pos="3224" w:val="left" w:leader="none"/>
                <w:tab w:pos="4350" w:val="left" w:leader="none"/>
                <w:tab w:pos="4871" w:val="left" w:leader="none"/>
              </w:tabs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</w:t>
              <w:tab/>
              <w:t>282</w:t>
              <w:tab/>
              <w:t>1,689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0" w:val="left" w:leader="none"/>
                <w:tab w:pos="1732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2048" w:val="left" w:leader="none"/>
                <w:tab w:pos="3224" w:val="left" w:leader="none"/>
                <w:tab w:pos="4350" w:val="left" w:leader="none"/>
                <w:tab w:pos="4871" w:val="left" w:leader="none"/>
              </w:tabs>
              <w:spacing w:line="196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9</w:t>
              <w:tab/>
              <w:t>20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952</w:t>
              <w:tab/>
              <w:t>7,235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2418" w:right="7277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la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Juventud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(ISJ).</w:t>
      </w:r>
      <w:r>
        <w:rPr>
          <w:rFonts w:ascii="Arial"/>
          <w:color w:val="5D6770"/>
          <w:spacing w:val="37"/>
        </w:rPr>
        <w:t> </w:t>
      </w: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septiembre.</w:t>
      </w:r>
      <w:r>
        <w:rPr>
          <w:rFonts w:asci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3838" w:right="1111" w:hanging="43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BENEFICIARIOS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LOS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SERVICIOS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PARA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PREVENCIÓN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CONTROL</w:t>
      </w:r>
      <w:r>
        <w:rPr>
          <w:rFonts w:ascii="Arial" w:hAnsi="Arial"/>
          <w:color w:val="5D6770"/>
          <w:spacing w:val="23"/>
          <w:w w:val="103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FÁRMACO DEPENDENCIA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BR</w:t>
      </w:r>
      <w:r>
        <w:rPr>
          <w:rFonts w:ascii="Arial" w:hAnsi="Arial"/>
          <w:color w:val="5D6770"/>
          <w:spacing w:val="-1"/>
          <w:w w:val="105"/>
        </w:rPr>
        <w:t>INDADOS</w:t>
      </w:r>
      <w:r>
        <w:rPr>
          <w:rFonts w:ascii="Arial" w:hAnsi="Arial"/>
          <w:color w:val="5D6770"/>
          <w:w w:val="105"/>
        </w:rPr>
        <w:t> POR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CENTRO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b w:val="0"/>
        </w:rPr>
      </w:r>
    </w:p>
    <w:p>
      <w:pPr>
        <w:spacing w:line="262" w:lineRule="exact" w:before="0"/>
        <w:ind w:left="526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spacing w:val="-1"/>
          <w:w w:val="105"/>
          <w:sz w:val="24"/>
        </w:rPr>
        <w:t>INTEGRACIÓN</w:t>
      </w:r>
      <w:r>
        <w:rPr>
          <w:rFonts w:ascii="Arial" w:hAnsi="Arial"/>
          <w:b/>
          <w:color w:val="5D6770"/>
          <w:spacing w:val="24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J</w:t>
      </w:r>
      <w:r>
        <w:rPr>
          <w:rFonts w:ascii="Arial" w:hAnsi="Arial"/>
          <w:b/>
          <w:color w:val="5D6770"/>
          <w:spacing w:val="-1"/>
          <w:w w:val="105"/>
          <w:sz w:val="24"/>
        </w:rPr>
        <w:t>UVENI</w:t>
      </w:r>
      <w:r>
        <w:rPr>
          <w:rFonts w:ascii="Arial" w:hAnsi="Arial"/>
          <w:b/>
          <w:color w:val="5D6770"/>
          <w:spacing w:val="-2"/>
          <w:w w:val="105"/>
          <w:sz w:val="24"/>
        </w:rPr>
        <w:t>L</w:t>
      </w:r>
      <w:r>
        <w:rPr>
          <w:rFonts w:ascii="Arial" w:hAnsi="Arial"/>
          <w:b/>
          <w:color w:val="5D6770"/>
          <w:spacing w:val="2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LA</w:t>
      </w:r>
      <w:r>
        <w:rPr>
          <w:rFonts w:ascii="Arial" w:hAnsi="Arial"/>
          <w:b/>
          <w:color w:val="5D6770"/>
          <w:spacing w:val="2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PAZ,</w:t>
      </w:r>
      <w:r>
        <w:rPr>
          <w:rFonts w:ascii="Arial" w:hAnsi="Arial"/>
          <w:b/>
          <w:color w:val="5D6770"/>
          <w:spacing w:val="2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539" w:val="left" w:leader="none"/>
        </w:tabs>
        <w:spacing w:line="200" w:lineRule="atLeast"/>
        <w:ind w:left="509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3.4pt;height:21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2"/>
                    <w:ind w:left="3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AÑO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60.25pt;height:21.25pt;mso-position-horizontal-relative:char;mso-position-vertical-relative:line" coordorigin="0,0" coordsize="3205,425">
            <v:group style="position:absolute;left:3135;top:0;width:70;height:207" coordorigin="3135,0" coordsize="70,207">
              <v:shape style="position:absolute;left:3135;top:0;width:70;height:207" coordorigin="3135,0" coordsize="70,207" path="m3135,206l3204,206,3204,0,3135,0,3135,206xe" filled="true" fillcolor="#5cbeb5" stroked="false">
                <v:path arrowok="t"/>
                <v:fill type="solid"/>
              </v:shape>
            </v:group>
            <v:group style="position:absolute;left:0;top:0;width:70;height:207" coordorigin="0,0" coordsize="70,207">
              <v:shape style="position:absolute;left:0;top:0;width:70;height:207" coordorigin="0,0" coordsize="70,207" path="m0,206l70,206,70,0,0,0,0,206xe" filled="true" fillcolor="#5cbeb5" stroked="false">
                <v:path arrowok="t"/>
                <v:fill type="solid"/>
              </v:shape>
            </v:group>
            <v:group style="position:absolute;left:70;top:0;width:3066;height:207" coordorigin="70,0" coordsize="3066,207">
              <v:shape style="position:absolute;left:70;top:0;width:3066;height:207" coordorigin="70,0" coordsize="3066,207" path="m70,206l3135,206,3135,0,70,0,70,206xe" filled="true" fillcolor="#5cbeb5" stroked="false">
                <v:path arrowok="t"/>
                <v:fill type="solid"/>
              </v:shape>
            </v:group>
            <v:group style="position:absolute;left:1630;top:216;width:72;height:209" coordorigin="1630,216" coordsize="72,209">
              <v:shape style="position:absolute;left:1630;top:216;width:72;height:209" coordorigin="1630,216" coordsize="72,209" path="m1630,425l1702,425,1702,216,1630,216,1630,425xe" filled="true" fillcolor="#5cbeb5" stroked="false">
                <v:path arrowok="t"/>
                <v:fill type="solid"/>
              </v:shape>
            </v:group>
            <v:group style="position:absolute;left:0;top:216;width:70;height:209" coordorigin="0,216" coordsize="70,209">
              <v:shape style="position:absolute;left:0;top:216;width:70;height:209" coordorigin="0,216" coordsize="70,209" path="m0,425l70,425,70,216,0,216,0,425xe" filled="true" fillcolor="#5cbeb5" stroked="false">
                <v:path arrowok="t"/>
                <v:fill type="solid"/>
              </v:shape>
            </v:group>
            <v:group style="position:absolute;left:70;top:216;width:1561;height:209" coordorigin="70,216" coordsize="1561,209">
              <v:shape style="position:absolute;left:70;top:216;width:1561;height:209" coordorigin="70,216" coordsize="1561,209" path="m70,425l1630,425,1630,216,70,216,70,425xe" filled="true" fillcolor="#5cbeb5" stroked="false">
                <v:path arrowok="t"/>
                <v:fill type="solid"/>
              </v:shape>
            </v:group>
            <v:group style="position:absolute;left:3135;top:216;width:70;height:209" coordorigin="3135,216" coordsize="70,209">
              <v:shape style="position:absolute;left:3135;top:216;width:70;height:209" coordorigin="3135,216" coordsize="70,209" path="m3135,425l3204,425,3204,216,3135,216,3135,425xe" filled="true" fillcolor="#5cbeb5" stroked="false">
                <v:path arrowok="t"/>
                <v:fill type="solid"/>
              </v:shape>
            </v:group>
            <v:group style="position:absolute;left:1702;top:216;width:70;height:209" coordorigin="1702,216" coordsize="70,209">
              <v:shape style="position:absolute;left:1702;top:216;width:70;height:209" coordorigin="1702,216" coordsize="70,209" path="m1702,425l1772,425,1772,216,1702,216,1702,425xe" filled="true" fillcolor="#5cbeb5" stroked="false">
                <v:path arrowok="t"/>
                <v:fill type="solid"/>
              </v:shape>
            </v:group>
            <v:group style="position:absolute;left:1772;top:216;width:1364;height:209" coordorigin="1772,216" coordsize="1364,209">
              <v:shape style="position:absolute;left:1772;top:216;width:1364;height:209" coordorigin="1772,216" coordsize="1364,209" path="m1772,425l3135,425,3135,216,1772,216,1772,425xe" filled="true" fillcolor="#5cbeb5" stroked="false">
                <v:path arrowok="t"/>
                <v:fill type="solid"/>
              </v:shape>
              <v:shape style="position:absolute;left:0;top:0;width:3205;height:425" type="#_x0000_t202" filled="false" stroked="false">
                <v:textbox inset="0,0,0,0">
                  <w:txbxContent>
                    <w:p>
                      <w:pPr>
                        <w:tabs>
                          <w:tab w:pos="1797" w:val="left" w:leader="none"/>
                        </w:tabs>
                        <w:spacing w:line="250" w:lineRule="auto" w:before="0"/>
                        <w:ind w:left="203" w:right="96" w:firstLine="907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8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INFORMACIÓN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TRATAMIENTO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801" w:val="left" w:leader="none"/>
          <w:tab w:pos="7366" w:val="left" w:leader="none"/>
          <w:tab w:pos="8550" w:val="left" w:leader="none"/>
          <w:tab w:pos="10263" w:val="left" w:leader="none"/>
          <w:tab w:pos="10746" w:val="left" w:leader="none"/>
        </w:tabs>
        <w:spacing w:line="207" w:lineRule="exact"/>
        <w:ind w:left="508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2015-2016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5CBEB5"/>
        </w:rPr>
        <w:tab/>
      </w:r>
      <w:r>
        <w:rPr>
          <w:rFonts w:ascii="Arial"/>
          <w:color w:val="5D6770"/>
          <w:spacing w:val="-1"/>
          <w:w w:val="95"/>
          <w:u w:val="single" w:color="5CBEB5"/>
        </w:rPr>
        <w:t>89,913</w:t>
        <w:tab/>
      </w:r>
      <w:r>
        <w:rPr>
          <w:rFonts w:ascii="Arial"/>
          <w:color w:val="5D6770"/>
          <w:u w:val="single" w:color="5CBEB5"/>
        </w:rPr>
        <w:t>967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pStyle w:val="BodyText"/>
        <w:spacing w:line="240" w:lineRule="auto" w:before="73"/>
        <w:ind w:left="5105" w:right="28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Dependencias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</w:rPr>
        <w:t>Auxiliares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Estado,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2"/>
        </w:rPr>
        <w:t>Centro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Integración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Juvenil, A.C.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510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 correspondientes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periodo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septiembre-septiembre.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76.059998pt;margin-top:39.959999pt;width:95.3pt;height:25.85pt;mso-position-horizontal-relative:page;mso-position-vertical-relative:page;z-index:27784" coordorigin="13521,799" coordsize="1906,517">
            <v:shape style="position:absolute;left:13800;top:799;width:1613;height:173" type="#_x0000_t75" stroked="false">
              <v:imagedata r:id="rId419" o:title=""/>
            </v:shape>
            <v:shape style="position:absolute;left:14738;top:970;width:688;height:173" type="#_x0000_t75" stroked="false">
              <v:imagedata r:id="rId486" o:title=""/>
            </v:shape>
            <v:shape style="position:absolute;left:13521;top:1143;width:1896;height:173" type="#_x0000_t75" stroked="false">
              <v:imagedata r:id="rId487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49"/>
        <w:ind w:left="134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75.460007pt;margin-top:27.111853pt;width:546.1pt;height:31.5pt;mso-position-horizontal-relative:page;mso-position-vertical-relative:paragraph;z-index:-853720" coordorigin="3509,542" coordsize="10922,630">
            <v:group style="position:absolute;left:3509;top:542;width:1724;height:320" coordorigin="3509,542" coordsize="1724,320">
              <v:shape style="position:absolute;left:3509;top:542;width:1724;height:320" coordorigin="3509,542" coordsize="1724,320" path="m3509,862l5233,862,5233,542,3509,542,3509,862xe" filled="true" fillcolor="#5cbeb5" stroked="false">
                <v:path arrowok="t"/>
                <v:fill type="solid"/>
              </v:shape>
            </v:group>
            <v:group style="position:absolute;left:3617;top:593;width:1508;height:216" coordorigin="3617,593" coordsize="1508,216">
              <v:shape style="position:absolute;left:3617;top:593;width:1508;height:216" coordorigin="3617,593" coordsize="1508,216" path="m3617,809l5125,809,5125,593,3617,593,3617,809xe" filled="true" fillcolor="#5cbeb5" stroked="false">
                <v:path arrowok="t"/>
                <v:fill type="solid"/>
              </v:shape>
            </v:group>
            <v:group style="position:absolute;left:5233;top:542;width:1721;height:320" coordorigin="5233,542" coordsize="1721,320">
              <v:shape style="position:absolute;left:5233;top:542;width:1721;height:320" coordorigin="5233,542" coordsize="1721,320" path="m5233,862l6954,862,6954,542,5233,542,5233,862xe" filled="true" fillcolor="#5cbeb5" stroked="false">
                <v:path arrowok="t"/>
                <v:fill type="solid"/>
              </v:shape>
            </v:group>
            <v:group style="position:absolute;left:5341;top:593;width:1505;height:216" coordorigin="5341,593" coordsize="1505,216">
              <v:shape style="position:absolute;left:5341;top:593;width:1505;height:216" coordorigin="5341,593" coordsize="1505,216" path="m5341,809l6846,809,6846,593,5341,593,5341,809xe" filled="true" fillcolor="#5cbeb5" stroked="false">
                <v:path arrowok="t"/>
                <v:fill type="solid"/>
              </v:shape>
            </v:group>
            <v:group style="position:absolute;left:6954;top:542;width:1919;height:320" coordorigin="6954,542" coordsize="1919,320">
              <v:shape style="position:absolute;left:6954;top:542;width:1919;height:320" coordorigin="6954,542" coordsize="1919,320" path="m6954,862l8872,862,8872,542,6954,542,6954,862xe" filled="true" fillcolor="#5cbeb5" stroked="false">
                <v:path arrowok="t"/>
                <v:fill type="solid"/>
              </v:shape>
            </v:group>
            <v:group style="position:absolute;left:7062;top:593;width:1703;height:216" coordorigin="7062,593" coordsize="1703,216">
              <v:shape style="position:absolute;left:7062;top:593;width:1703;height:216" coordorigin="7062,593" coordsize="1703,216" path="m7062,809l8764,809,8764,593,7062,593,7062,809xe" filled="true" fillcolor="#5cbeb5" stroked="false">
                <v:path arrowok="t"/>
                <v:fill type="solid"/>
              </v:shape>
            </v:group>
            <v:group style="position:absolute;left:8872;top:542;width:1918;height:320" coordorigin="8872,542" coordsize="1918,320">
              <v:shape style="position:absolute;left:8872;top:542;width:1918;height:320" coordorigin="8872,542" coordsize="1918,320" path="m8872,862l10789,862,10789,542,8872,542,8872,862xe" filled="true" fillcolor="#5cbeb5" stroked="false">
                <v:path arrowok="t"/>
                <v:fill type="solid"/>
              </v:shape>
            </v:group>
            <v:group style="position:absolute;left:8980;top:593;width:1702;height:216" coordorigin="8980,593" coordsize="1702,216">
              <v:shape style="position:absolute;left:8980;top:593;width:1702;height:216" coordorigin="8980,593" coordsize="1702,216" path="m8980,809l10681,809,10681,593,8980,593,8980,809xe" filled="true" fillcolor="#5cbeb5" stroked="false">
                <v:path arrowok="t"/>
                <v:fill type="solid"/>
              </v:shape>
            </v:group>
            <v:group style="position:absolute;left:10789;top:542;width:1724;height:320" coordorigin="10789,542" coordsize="1724,320">
              <v:shape style="position:absolute;left:10789;top:542;width:1724;height:320" coordorigin="10789,542" coordsize="1724,320" path="m10789,862l12513,862,12513,542,10789,542,10789,862xe" filled="true" fillcolor="#5cbeb5" stroked="false">
                <v:path arrowok="t"/>
                <v:fill type="solid"/>
              </v:shape>
            </v:group>
            <v:group style="position:absolute;left:10897;top:593;width:1508;height:216" coordorigin="10897,593" coordsize="1508,216">
              <v:shape style="position:absolute;left:10897;top:593;width:1508;height:216" coordorigin="10897,593" coordsize="1508,216" path="m10897,809l12405,809,12405,593,10897,593,10897,809xe" filled="true" fillcolor="#5cbeb5" stroked="false">
                <v:path arrowok="t"/>
                <v:fill type="solid"/>
              </v:shape>
            </v:group>
            <v:group style="position:absolute;left:12513;top:542;width:1918;height:320" coordorigin="12513,542" coordsize="1918,320">
              <v:shape style="position:absolute;left:12513;top:542;width:1918;height:320" coordorigin="12513,542" coordsize="1918,320" path="m12513,862l14431,862,14431,542,12513,542,12513,862xe" filled="true" fillcolor="#5cbeb5" stroked="false">
                <v:path arrowok="t"/>
                <v:fill type="solid"/>
              </v:shape>
            </v:group>
            <v:group style="position:absolute;left:12621;top:593;width:1702;height:216" coordorigin="12621,593" coordsize="1702,216">
              <v:shape style="position:absolute;left:12621;top:593;width:1702;height:216" coordorigin="12621,593" coordsize="1702,216" path="m12621,809l14323,809,14323,593,12621,593,12621,809xe" filled="true" fillcolor="#5cbeb5" stroked="false">
                <v:path arrowok="t"/>
                <v:fill type="solid"/>
              </v:shape>
            </v:group>
            <v:group style="position:absolute;left:3509;top:872;width:862;height:300" coordorigin="3509,872" coordsize="862,300">
              <v:shape style="position:absolute;left:3509;top:872;width:862;height:300" coordorigin="3509,872" coordsize="862,300" path="m3509,1172l4371,1172,4371,872,3509,872,3509,1172xe" filled="true" fillcolor="#5cbeb5" stroked="false">
                <v:path arrowok="t"/>
                <v:fill type="solid"/>
              </v:shape>
            </v:group>
            <v:group style="position:absolute;left:3617;top:872;width:646;height:214" coordorigin="3617,872" coordsize="646,214">
              <v:shape style="position:absolute;left:3617;top:872;width:646;height:214" coordorigin="3617,872" coordsize="646,214" path="m3617,1085l4263,1085,4263,872,3617,872,3617,1085xe" filled="true" fillcolor="#5cbeb5" stroked="false">
                <v:path arrowok="t"/>
                <v:fill type="solid"/>
              </v:shape>
            </v:group>
            <v:group style="position:absolute;left:4371;top:872;width:863;height:300" coordorigin="4371,872" coordsize="863,300">
              <v:shape style="position:absolute;left:4371;top:872;width:863;height:300" coordorigin="4371,872" coordsize="863,300" path="m4371,1172l5233,1172,5233,872,4371,872,4371,1172xe" filled="true" fillcolor="#5cbeb5" stroked="false">
                <v:path arrowok="t"/>
                <v:fill type="solid"/>
              </v:shape>
            </v:group>
            <v:group style="position:absolute;left:4479;top:872;width:647;height:214" coordorigin="4479,872" coordsize="647,214">
              <v:shape style="position:absolute;left:4479;top:872;width:647;height:214" coordorigin="4479,872" coordsize="647,214" path="m4479,1085l5125,1085,5125,872,4479,872,4479,1085xe" filled="true" fillcolor="#5cbeb5" stroked="false">
                <v:path arrowok="t"/>
                <v:fill type="solid"/>
              </v:shape>
            </v:group>
            <v:group style="position:absolute;left:5233;top:872;width:860;height:300" coordorigin="5233,872" coordsize="860,300">
              <v:shape style="position:absolute;left:5233;top:872;width:860;height:300" coordorigin="5233,872" coordsize="860,300" path="m5233,1172l6092,1172,6092,872,5233,872,5233,1172xe" filled="true" fillcolor="#5cbeb5" stroked="false">
                <v:path arrowok="t"/>
                <v:fill type="solid"/>
              </v:shape>
            </v:group>
            <v:group style="position:absolute;left:5341;top:872;width:644;height:214" coordorigin="5341,872" coordsize="644,214">
              <v:shape style="position:absolute;left:5341;top:872;width:644;height:214" coordorigin="5341,872" coordsize="644,214" path="m5341,1085l5984,1085,5984,872,5341,872,5341,1085xe" filled="true" fillcolor="#5cbeb5" stroked="false">
                <v:path arrowok="t"/>
                <v:fill type="solid"/>
              </v:shape>
            </v:group>
            <v:group style="position:absolute;left:6092;top:872;width:862;height:300" coordorigin="6092,872" coordsize="862,300">
              <v:shape style="position:absolute;left:6092;top:872;width:862;height:300" coordorigin="6092,872" coordsize="862,300" path="m6092,1172l6954,1172,6954,872,6092,872,6092,1172xe" filled="true" fillcolor="#5cbeb5" stroked="false">
                <v:path arrowok="t"/>
                <v:fill type="solid"/>
              </v:shape>
            </v:group>
            <v:group style="position:absolute;left:6200;top:872;width:646;height:214" coordorigin="6200,872" coordsize="646,214">
              <v:shape style="position:absolute;left:6200;top:872;width:646;height:214" coordorigin="6200,872" coordsize="646,214" path="m6200,1085l6846,1085,6846,872,6200,872,6200,1085xe" filled="true" fillcolor="#5cbeb5" stroked="false">
                <v:path arrowok="t"/>
                <v:fill type="solid"/>
              </v:shape>
            </v:group>
            <v:group style="position:absolute;left:6954;top:872;width:960;height:300" coordorigin="6954,872" coordsize="960,300">
              <v:shape style="position:absolute;left:6954;top:872;width:960;height:300" coordorigin="6954,872" coordsize="960,300" path="m6954,1172l7914,1172,7914,872,6954,872,6954,1172xe" filled="true" fillcolor="#5cbeb5" stroked="false">
                <v:path arrowok="t"/>
                <v:fill type="solid"/>
              </v:shape>
            </v:group>
            <v:group style="position:absolute;left:7062;top:872;width:744;height:214" coordorigin="7062,872" coordsize="744,214">
              <v:shape style="position:absolute;left:7062;top:872;width:744;height:214" coordorigin="7062,872" coordsize="744,214" path="m7062,1085l7806,1085,7806,872,7062,872,7062,1085xe" filled="true" fillcolor="#5cbeb5" stroked="false">
                <v:path arrowok="t"/>
                <v:fill type="solid"/>
              </v:shape>
            </v:group>
            <v:group style="position:absolute;left:7914;top:872;width:959;height:300" coordorigin="7914,872" coordsize="959,300">
              <v:shape style="position:absolute;left:7914;top:872;width:959;height:300" coordorigin="7914,872" coordsize="959,300" path="m7914,1172l8872,1172,8872,872,7914,872,7914,1172xe" filled="true" fillcolor="#5cbeb5" stroked="false">
                <v:path arrowok="t"/>
                <v:fill type="solid"/>
              </v:shape>
            </v:group>
            <v:group style="position:absolute;left:8022;top:872;width:743;height:214" coordorigin="8022,872" coordsize="743,214">
              <v:shape style="position:absolute;left:8022;top:872;width:743;height:214" coordorigin="8022,872" coordsize="743,214" path="m8022,1085l8764,1085,8764,872,8022,872,8022,1085xe" filled="true" fillcolor="#5cbeb5" stroked="false">
                <v:path arrowok="t"/>
                <v:fill type="solid"/>
              </v:shape>
            </v:group>
            <v:group style="position:absolute;left:8872;top:872;width:960;height:300" coordorigin="8872,872" coordsize="960,300">
              <v:shape style="position:absolute;left:8872;top:872;width:960;height:300" coordorigin="8872,872" coordsize="960,300" path="m8872,1172l9832,1172,9832,872,8872,872,8872,1172xe" filled="true" fillcolor="#5cbeb5" stroked="false">
                <v:path arrowok="t"/>
                <v:fill type="solid"/>
              </v:shape>
            </v:group>
            <v:group style="position:absolute;left:8980;top:872;width:744;height:214" coordorigin="8980,872" coordsize="744,214">
              <v:shape style="position:absolute;left:8980;top:872;width:744;height:214" coordorigin="8980,872" coordsize="744,214" path="m8980,1085l9724,1085,9724,872,8980,872,8980,1085xe" filled="true" fillcolor="#5cbeb5" stroked="false">
                <v:path arrowok="t"/>
                <v:fill type="solid"/>
              </v:shape>
            </v:group>
            <v:group style="position:absolute;left:9832;top:872;width:958;height:300" coordorigin="9832,872" coordsize="958,300">
              <v:shape style="position:absolute;left:9832;top:872;width:958;height:300" coordorigin="9832,872" coordsize="958,300" path="m9832,1172l10789,1172,10789,872,9832,872,9832,1172xe" filled="true" fillcolor="#5cbeb5" stroked="false">
                <v:path arrowok="t"/>
                <v:fill type="solid"/>
              </v:shape>
            </v:group>
            <v:group style="position:absolute;left:9940;top:872;width:742;height:214" coordorigin="9940,872" coordsize="742,214">
              <v:shape style="position:absolute;left:9940;top:872;width:742;height:214" coordorigin="9940,872" coordsize="742,214" path="m9940,1085l10681,1085,10681,872,9940,872,9940,1085xe" filled="true" fillcolor="#5cbeb5" stroked="false">
                <v:path arrowok="t"/>
                <v:fill type="solid"/>
              </v:shape>
            </v:group>
            <v:group style="position:absolute;left:10789;top:872;width:863;height:300" coordorigin="10789,872" coordsize="863,300">
              <v:shape style="position:absolute;left:10789;top:872;width:863;height:300" coordorigin="10789,872" coordsize="863,300" path="m10789,1172l11651,1172,11651,872,10789,872,10789,1172xe" filled="true" fillcolor="#5cbeb5" stroked="false">
                <v:path arrowok="t"/>
                <v:fill type="solid"/>
              </v:shape>
            </v:group>
            <v:group style="position:absolute;left:10897;top:872;width:647;height:214" coordorigin="10897,872" coordsize="647,214">
              <v:shape style="position:absolute;left:10897;top:872;width:647;height:214" coordorigin="10897,872" coordsize="647,214" path="m10897,1085l11543,1085,11543,872,10897,872,10897,1085xe" filled="true" fillcolor="#5cbeb5" stroked="false">
                <v:path arrowok="t"/>
                <v:fill type="solid"/>
              </v:shape>
            </v:group>
            <v:group style="position:absolute;left:11652;top:872;width:862;height:300" coordorigin="11652,872" coordsize="862,300">
              <v:shape style="position:absolute;left:11652;top:872;width:862;height:300" coordorigin="11652,872" coordsize="862,300" path="m11652,1172l12513,1172,12513,872,11652,872,11652,1172xe" filled="true" fillcolor="#5cbeb5" stroked="false">
                <v:path arrowok="t"/>
                <v:fill type="solid"/>
              </v:shape>
            </v:group>
            <v:group style="position:absolute;left:11760;top:872;width:646;height:214" coordorigin="11760,872" coordsize="646,214">
              <v:shape style="position:absolute;left:11760;top:872;width:646;height:214" coordorigin="11760,872" coordsize="646,214" path="m11760,1085l12405,1085,12405,872,11760,872,11760,1085xe" filled="true" fillcolor="#5cbeb5" stroked="false">
                <v:path arrowok="t"/>
                <v:fill type="solid"/>
              </v:shape>
            </v:group>
            <v:group style="position:absolute;left:12513;top:872;width:960;height:300" coordorigin="12513,872" coordsize="960,300">
              <v:shape style="position:absolute;left:12513;top:872;width:960;height:300" coordorigin="12513,872" coordsize="960,300" path="m12513,1172l13473,1172,13473,872,12513,872,12513,1172xe" filled="true" fillcolor="#5cbeb5" stroked="false">
                <v:path arrowok="t"/>
                <v:fill type="solid"/>
              </v:shape>
            </v:group>
            <v:group style="position:absolute;left:12621;top:872;width:742;height:214" coordorigin="12621,872" coordsize="742,214">
              <v:shape style="position:absolute;left:12621;top:872;width:742;height:214" coordorigin="12621,872" coordsize="742,214" path="m12621,1085l13363,1085,13363,872,12621,872,12621,1085xe" filled="true" fillcolor="#5cbeb5" stroked="false">
                <v:path arrowok="t"/>
                <v:fill type="solid"/>
              </v:shape>
            </v:group>
            <v:group style="position:absolute;left:13473;top:872;width:958;height:300" coordorigin="13473,872" coordsize="958,300">
              <v:shape style="position:absolute;left:13473;top:872;width:958;height:300" coordorigin="13473,872" coordsize="958,300" path="m13473,1172l14431,1172,14431,872,13473,872,13473,1172xe" filled="true" fillcolor="#5cbeb5" stroked="false">
                <v:path arrowok="t"/>
                <v:fill type="solid"/>
              </v:shape>
            </v:group>
            <v:group style="position:absolute;left:13579;top:872;width:744;height:214" coordorigin="13579,872" coordsize="744,214">
              <v:shape style="position:absolute;left:13579;top:872;width:744;height:214" coordorigin="13579,872" coordsize="744,214" path="m13579,1085l14323,1085,14323,872,13579,872,13579,1085xe" filled="true" fillcolor="#5cbeb5" stroked="false">
                <v:path arrowok="t"/>
                <v:fill type="solid"/>
              </v:shape>
              <v:shape style="position:absolute;left:3896;top:627;width:94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08;top:627;width:7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MULEGÉ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87;top:627;width:65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PAZ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94;top:627;width:106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CABOS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274;top:627;width:75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LORETO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207;top:627;width:53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B.C.S.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40;top:906;width:10413;height:180" type="#_x0000_t202" filled="false" stroked="false">
                <v:textbox inset="0,0,0,0">
                  <w:txbxContent>
                    <w:p>
                      <w:pPr>
                        <w:tabs>
                          <w:tab w:pos="861" w:val="left" w:leader="none"/>
                          <w:tab w:pos="1723" w:val="left" w:leader="none"/>
                          <w:tab w:pos="2582" w:val="left" w:leader="none"/>
                          <w:tab w:pos="3492" w:val="left" w:leader="none"/>
                          <w:tab w:pos="4452" w:val="left" w:leader="none"/>
                          <w:tab w:pos="5410" w:val="left" w:leader="none"/>
                          <w:tab w:pos="6370" w:val="left" w:leader="none"/>
                          <w:tab w:pos="7280" w:val="left" w:leader="none"/>
                          <w:tab w:pos="8142" w:val="left" w:leader="none"/>
                          <w:tab w:pos="9051" w:val="left" w:leader="none"/>
                          <w:tab w:pos="10009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  <w:t>2016</w:t>
                        <w:tab/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70.559998pt;margin-top:27.111853pt;width:92.1pt;height:31.5pt;mso-position-horizontal-relative:page;mso-position-vertical-relative:paragraph;z-index:-853696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34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INSTITUCIÓN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POBLACIÓN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DERECHOHABIENTE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P</w:t>
      </w:r>
      <w:r>
        <w:rPr>
          <w:rFonts w:ascii="Arial" w:hAnsi="Arial"/>
          <w:b/>
          <w:color w:val="5D6770"/>
          <w:spacing w:val="-1"/>
          <w:w w:val="105"/>
          <w:sz w:val="24"/>
        </w:rPr>
        <w:t>O</w:t>
      </w:r>
      <w:r>
        <w:rPr>
          <w:rFonts w:ascii="Arial" w:hAnsi="Arial"/>
          <w:b/>
          <w:color w:val="5D6770"/>
          <w:spacing w:val="-2"/>
          <w:w w:val="105"/>
          <w:sz w:val="24"/>
        </w:rPr>
        <w:t>R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INSTITUCIÓN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 SALUD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B.C.SUR,</w:t>
      </w:r>
      <w:r>
        <w:rPr>
          <w:rFonts w:ascii="Arial" w:hAnsi="Arial"/>
          <w:b/>
          <w:color w:val="5D6770"/>
          <w:w w:val="105"/>
          <w:sz w:val="24"/>
        </w:rPr>
        <w:t> 2015-2016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214"/>
        <w:gridCol w:w="910"/>
        <w:gridCol w:w="862"/>
        <w:gridCol w:w="861"/>
        <w:gridCol w:w="860"/>
        <w:gridCol w:w="959"/>
        <w:gridCol w:w="959"/>
        <w:gridCol w:w="959"/>
        <w:gridCol w:w="1009"/>
        <w:gridCol w:w="861"/>
        <w:gridCol w:w="812"/>
        <w:gridCol w:w="959"/>
        <w:gridCol w:w="911"/>
      </w:tblGrid>
      <w:tr>
        <w:trPr>
          <w:trHeight w:val="469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9"/>
              <w:ind w:left="162" w:right="22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70"/>
                <w:sz w:val="18"/>
              </w:rPr>
              <w:t> Sin</w:t>
            </w:r>
            <w:r>
              <w:rPr>
                <w:rFonts w:ascii="Arial" w:hAnsi="Arial"/>
                <w:color w:val="5D6770"/>
                <w:spacing w:val="26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Derechohabiencia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113,148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115,870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122,877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127,068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8,276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301,671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310,105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193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Salud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1858" w:val="left" w:leader="none"/>
              </w:tabs>
              <w:spacing w:line="240" w:lineRule="auto" w:before="2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Población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Abierta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-2,562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-3,417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6,641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6,930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32,467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50,114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47,126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91,669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06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84,527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9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exact" w:before="77"/>
              <w:ind w:left="1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z w:val="18"/>
              </w:rPr>
              <w:t>Seguro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Popular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33,529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35,043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20084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76,866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83,403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72,763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79,942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210,002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1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225,578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1" w:hRule="exact"/>
        </w:trPr>
        <w:tc>
          <w:tcPr>
            <w:tcW w:w="193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Población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13075" w:type="dxa"/>
            <w:gridSpan w:val="1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8" w:val="left" w:leader="none"/>
                <w:tab w:pos="2152" w:val="left" w:leader="none"/>
                <w:tab w:pos="3218" w:val="left" w:leader="none"/>
                <w:tab w:pos="4080" w:val="left" w:leader="none"/>
                <w:tab w:pos="4939" w:val="left" w:leader="none"/>
                <w:tab w:pos="5799" w:val="left" w:leader="none"/>
                <w:tab w:pos="6759" w:val="left" w:leader="none"/>
                <w:tab w:pos="7717" w:val="left" w:leader="none"/>
                <w:tab w:pos="8677" w:val="left" w:leader="none"/>
                <w:tab w:pos="9637" w:val="left" w:leader="none"/>
                <w:tab w:pos="10499" w:val="left" w:leader="none"/>
                <w:tab w:pos="11358" w:val="left" w:leader="none"/>
                <w:tab w:pos="12316" w:val="left" w:leader="none"/>
                <w:tab w:pos="13074" w:val="left" w:leader="none"/>
              </w:tabs>
              <w:spacing w:line="240" w:lineRule="auto" w:before="3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Seguridad Social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53,067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53,953</w:t>
              <w:tab/>
              <w:t>53,356</w:t>
              <w:tab/>
              <w:t>57,847</w:t>
              <w:tab/>
              <w:t>238,940</w:t>
              <w:tab/>
              <w:t>252,251</w:t>
              <w:tab/>
              <w:t>192,393</w:t>
              <w:tab/>
              <w:t>200,960</w:t>
              <w:tab/>
              <w:t>12,247</w:t>
              <w:tab/>
              <w:t>11,894</w:t>
              <w:tab/>
              <w:t>550,003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576,905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8" w:val="left" w:leader="none"/>
              </w:tabs>
              <w:spacing w:line="240" w:lineRule="auto" w:before="5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141,436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154,548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179,118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187,685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399,234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425,937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9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8" w:val="left" w:leader="none"/>
              </w:tabs>
              <w:spacing w:line="240" w:lineRule="auto" w:before="10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14435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96,192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96,192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149,457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149,457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8" w:val="left" w:leader="none"/>
              </w:tabs>
              <w:spacing w:line="240" w:lineRule="auto" w:before="9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898" w:val="left" w:leader="none"/>
              </w:tabs>
              <w:spacing w:line="240" w:lineRule="auto" w:before="9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91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1,511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76" w:lineRule="exact"/>
        <w:ind w:left="279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Cobertura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</w:rPr>
      </w:r>
    </w:p>
    <w:p>
      <w:pPr>
        <w:tabs>
          <w:tab w:pos="2269" w:val="left" w:leader="none"/>
          <w:tab w:pos="3334" w:val="left" w:leader="none"/>
          <w:tab w:pos="4196" w:val="left" w:leader="none"/>
          <w:tab w:pos="5056" w:val="left" w:leader="none"/>
          <w:tab w:pos="5915" w:val="left" w:leader="none"/>
          <w:tab w:pos="6875" w:val="left" w:leader="none"/>
          <w:tab w:pos="7833" w:val="left" w:leader="none"/>
          <w:tab w:pos="8793" w:val="left" w:leader="none"/>
          <w:tab w:pos="9753" w:val="left" w:leader="none"/>
          <w:tab w:pos="10615" w:val="left" w:leader="none"/>
          <w:tab w:pos="11474" w:val="left" w:leader="none"/>
          <w:tab w:pos="12432" w:val="left" w:leader="none"/>
          <w:tab w:pos="13190" w:val="left" w:leader="none"/>
        </w:tabs>
        <w:spacing w:line="224" w:lineRule="exact" w:before="0"/>
        <w:ind w:left="2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Sector</w:t>
      </w:r>
      <w:r>
        <w:rPr>
          <w:rFonts w:ascii="Arial"/>
          <w:color w:val="5D6770"/>
          <w:spacing w:val="-1"/>
          <w:sz w:val="18"/>
        </w:rPr>
        <w:t> Salud</w:t>
      </w:r>
      <w:r>
        <w:rPr>
          <w:rFonts w:ascii="Arial"/>
          <w:color w:val="5D6770"/>
          <w:spacing w:val="-1"/>
          <w:position w:val="9"/>
          <w:sz w:val="12"/>
        </w:rPr>
        <w:t>3/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</w:r>
      <w:r>
        <w:rPr>
          <w:rFonts w:ascii="Arial"/>
          <w:color w:val="5D6770"/>
          <w:spacing w:val="-1"/>
          <w:sz w:val="18"/>
          <w:u w:val="single" w:color="5CBEB5"/>
        </w:rPr>
        <w:t>84,034</w:t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85,579</w:t>
        <w:tab/>
        <w:t>79,759</w:t>
        <w:tab/>
        <w:t>84,861</w:t>
        <w:tab/>
        <w:t>352,088</w:t>
        <w:tab/>
        <w:t>368,121</w:t>
        <w:tab/>
        <w:t>315,270</w:t>
        <w:tab/>
        <w:t>328,028</w:t>
        <w:tab/>
        <w:t>20,523</w:t>
        <w:tab/>
        <w:t>20,421</w:t>
        <w:tab/>
        <w:t>851,674</w:t>
        <w:tab/>
      </w:r>
      <w:r>
        <w:rPr>
          <w:rFonts w:ascii="Arial"/>
          <w:color w:val="5D6770"/>
          <w:spacing w:val="-1"/>
          <w:sz w:val="18"/>
          <w:u w:val="single" w:color="5CBEB5"/>
        </w:rPr>
        <w:t>887,010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1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2.8pt;height:.6pt;mso-position-horizontal-relative:char;mso-position-vertical-relative:line" coordorigin="0,0" coordsize="1856,12">
            <v:group style="position:absolute;left:6;top:6;width:1844;height:2" coordorigin="6,6" coordsize="1844,2">
              <v:shape style="position:absolute;left:6;top:6;width:1844;height:2" coordorigin="6,6" coordsize="1844,0" path="m6,6l1849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254" w:val="left" w:leader="none"/>
          <w:tab w:pos="3334" w:val="left" w:leader="none"/>
          <w:tab w:pos="4196" w:val="left" w:leader="none"/>
          <w:tab w:pos="5056" w:val="left" w:leader="none"/>
          <w:tab w:pos="5915" w:val="left" w:leader="none"/>
          <w:tab w:pos="6875" w:val="left" w:leader="none"/>
          <w:tab w:pos="7833" w:val="left" w:leader="none"/>
          <w:tab w:pos="8793" w:val="left" w:leader="none"/>
          <w:tab w:pos="9753" w:val="left" w:leader="none"/>
          <w:tab w:pos="10615" w:val="left" w:leader="none"/>
          <w:tab w:pos="11474" w:val="left" w:leader="none"/>
          <w:tab w:pos="12432" w:val="left" w:leader="none"/>
          <w:tab w:pos="13190" w:val="left" w:leader="none"/>
        </w:tabs>
        <w:spacing w:before="40"/>
        <w:ind w:left="2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Población </w:t>
      </w:r>
      <w:r>
        <w:rPr>
          <w:rFonts w:ascii="Arial" w:hAnsi="Arial"/>
          <w:color w:val="5D6770"/>
          <w:sz w:val="18"/>
        </w:rPr>
        <w:t>Total</w:t>
      </w:r>
      <w:r>
        <w:rPr>
          <w:rFonts w:ascii="Arial" w:hAnsi="Arial"/>
          <w:color w:val="5D6770"/>
          <w:position w:val="9"/>
          <w:sz w:val="12"/>
        </w:rPr>
        <w:t>1/</w:t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color w:val="5D6770"/>
          <w:sz w:val="18"/>
          <w:u w:val="single" w:color="5CBEB5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>79,550</w:t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5CBEB5"/>
        </w:rPr>
        <w:t>81,375</w:t>
        <w:tab/>
        <w:t>67,039</w:t>
        <w:tab/>
        <w:t>68,710</w:t>
        <w:tab/>
        <w:t>290,286</w:t>
        <w:tab/>
        <w:t>297,806</w:t>
        <w:tab/>
        <w:t>305,983</w:t>
        <w:tab/>
        <w:t>317,219</w:t>
        <w:tab/>
        <w:t>21,071</w:t>
        <w:tab/>
        <w:t>21,754</w:t>
        <w:tab/>
        <w:t>763,929</w:t>
        <w:tab/>
      </w:r>
      <w:r>
        <w:rPr>
          <w:rFonts w:ascii="Arial" w:hAnsi="Arial"/>
          <w:color w:val="5D6770"/>
          <w:spacing w:val="-1"/>
          <w:sz w:val="18"/>
          <w:u w:val="single" w:color="5CBEB5"/>
        </w:rPr>
        <w:t>786,864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spacing w:line="20" w:lineRule="atLeast"/>
        <w:ind w:left="1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3.5pt;height:.6pt;mso-position-horizontal-relative:char;mso-position-vertical-relative:line" coordorigin="0,0" coordsize="1870,12">
            <v:group style="position:absolute;left:6;top:6;width:1859;height:2" coordorigin="6,6" coordsize="1859,2">
              <v:shape style="position:absolute;left:6;top:6;width:1859;height:2" coordorigin="6,6" coordsize="1859,0" path="m6,6l1864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45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78" w:right="1375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realiza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estimaciones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partir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de: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INEGI.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Censo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Vivienda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2010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CONAPO.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2"/>
        </w:rPr>
        <w:t>Proyecciones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Municipios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México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2010-</w:t>
      </w:r>
      <w:r>
        <w:rPr>
          <w:rFonts w:ascii="Arial" w:hAnsi="Arial"/>
          <w:color w:val="5D6770"/>
          <w:spacing w:val="71"/>
        </w:rPr>
        <w:t> </w:t>
      </w:r>
      <w:r>
        <w:rPr>
          <w:rFonts w:ascii="Arial" w:hAnsi="Arial"/>
          <w:color w:val="5D6770"/>
          <w:spacing w:val="-1"/>
        </w:rPr>
        <w:t>2030.</w:t>
      </w:r>
      <w:r>
        <w:rPr>
          <w:rFonts w:ascii="Arial" w:hAnsi="Arial"/>
        </w:rPr>
      </w:r>
    </w:p>
    <w:p>
      <w:pPr>
        <w:pStyle w:val="BodyText"/>
        <w:spacing w:line="183" w:lineRule="exact" w:before="1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afiliada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 seguro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popular,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atendida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Salud.</w:t>
      </w:r>
      <w:r>
        <w:rPr>
          <w:rFonts w:ascii="Arial" w:hAnsi="Arial"/>
        </w:rPr>
      </w:r>
    </w:p>
    <w:p>
      <w:pPr>
        <w:pStyle w:val="BodyText"/>
        <w:spacing w:line="183" w:lineRule="exact"/>
        <w:ind w:left="17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sumatoria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cobertura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sector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coinciden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población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total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debido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persona</w:t>
      </w:r>
      <w:r>
        <w:rPr>
          <w:rFonts w:ascii="Arial" w:hAnsi="Arial"/>
          <w:color w:val="5D6770"/>
        </w:rPr>
        <w:t> puede </w:t>
      </w:r>
      <w:r>
        <w:rPr>
          <w:rFonts w:ascii="Arial" w:hAnsi="Arial"/>
          <w:color w:val="5D6770"/>
          <w:spacing w:val="-1"/>
        </w:rPr>
        <w:t>tener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una</w:t>
      </w:r>
      <w:r>
        <w:rPr>
          <w:rFonts w:ascii="Arial" w:hAnsi="Arial"/>
          <w:color w:val="5D6770"/>
        </w:rPr>
        <w:t> o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más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derechohabiencia.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pStyle w:val="BodyText"/>
        <w:spacing w:line="240" w:lineRule="auto" w:before="1"/>
        <w:ind w:left="17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n.a.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aplica.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1240" w:right="0"/>
        </w:sect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71" w:lineRule="exact"/>
        <w:ind w:left="3276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95.183998pt;margin-top:20.48pt;width:77.2pt;height:36.6pt;mso-position-horizontal-relative:page;mso-position-vertical-relative:paragraph;z-index:-853624" coordorigin="1904,410" coordsize="1544,732">
            <v:shape style="position:absolute;left:1904;top:410;width:1544;height:732" coordorigin="1904,410" coordsize="1544,732" path="m1904,1142l3447,1142,3447,410,1904,410,1904,1142xe" filled="true" fillcolor="#5d677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5D6770"/>
          <w:w w:val="105"/>
        </w:rPr>
        <w:t>CONSULTA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EXTERNA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36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6.5500pt;height:14.65pt;mso-position-horizontal-relative:char;mso-position-vertical-relative:line" coordorigin="0,0" coordsize="10331,293">
            <v:group style="position:absolute;left:0;top:0;width:10331;height:293" coordorigin="0,0" coordsize="10331,293">
              <v:shape style="position:absolute;left:0;top:0;width:10331;height:293" coordorigin="0,0" coordsize="10331,293" path="m0,293l10331,293,10331,0,0,0,0,293xe" filled="true" fillcolor="#5cbeb5" stroked="false">
                <v:path arrowok="t"/>
                <v:fill type="solid"/>
              </v:shape>
            </v:group>
            <v:group style="position:absolute;left:70;top:41;width:10192;height:214" coordorigin="70,41" coordsize="10192,214">
              <v:shape style="position:absolute;left:70;top:41;width:10192;height:214" coordorigin="70,41" coordsize="10192,214" path="m70,254l10261,254,10261,41,70,41,70,254xe" filled="true" fillcolor="#5cbeb5" stroked="false">
                <v:path arrowok="t"/>
                <v:fill type="solid"/>
              </v:shape>
              <v:shape style="position:absolute;left:0;top:0;width:10331;height:293" type="#_x0000_t202" filled="false" stroked="false">
                <v:textbox inset="0,0,0,0">
                  <w:txbxContent>
                    <w:p>
                      <w:pPr>
                        <w:spacing w:before="44"/>
                        <w:ind w:left="0" w:right="4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CONSULTA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EXTERNA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8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6"/>
        <w:gridCol w:w="1521"/>
        <w:gridCol w:w="1083"/>
        <w:gridCol w:w="1001"/>
        <w:gridCol w:w="1009"/>
        <w:gridCol w:w="1041"/>
        <w:gridCol w:w="888"/>
        <w:gridCol w:w="923"/>
        <w:gridCol w:w="887"/>
        <w:gridCol w:w="692"/>
        <w:gridCol w:w="662"/>
        <w:gridCol w:w="785"/>
      </w:tblGrid>
      <w:tr>
        <w:trPr>
          <w:trHeight w:val="437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75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INSTITUCIÓN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232" w:val="left" w:leader="none"/>
              </w:tabs>
              <w:spacing w:line="240" w:lineRule="auto" w:before="11"/>
              <w:ind w:left="6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1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193" w:val="left" w:leader="none"/>
              </w:tabs>
              <w:spacing w:line="253" w:lineRule="auto" w:before="9"/>
              <w:ind w:left="195" w:right="386" w:hanging="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ESPECIALIZADA</w:t>
            </w:r>
            <w:r>
              <w:rPr>
                <w:rFonts w:ascii="Arial"/>
                <w:b/>
                <w:color w:val="FFFFFF"/>
                <w:spacing w:val="24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182" w:val="left" w:leader="none"/>
              </w:tabs>
              <w:spacing w:line="253" w:lineRule="auto" w:before="9"/>
              <w:ind w:left="184" w:right="340" w:firstLine="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SALUD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BUCAL</w:t>
            </w:r>
            <w:r>
              <w:rPr>
                <w:rFonts w:ascii="Arial"/>
                <w:b/>
                <w:color w:val="FFFFFF"/>
                <w:spacing w:val="20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066" w:val="left" w:leader="none"/>
              </w:tabs>
              <w:spacing w:line="253" w:lineRule="auto" w:before="9"/>
              <w:ind w:left="194" w:right="276" w:hanging="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SALUD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MENTAL</w:t>
            </w:r>
            <w:r>
              <w:rPr>
                <w:rFonts w:ascii="Arial"/>
                <w:b/>
                <w:color w:val="FFFFFF"/>
                <w:spacing w:val="25"/>
                <w:sz w:val="18"/>
              </w:rPr>
              <w:t> </w:t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2015</w:t>
              <w:tab/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"/>
              <w:ind w:left="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06" w:lineRule="exact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460,358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397,372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100,674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68,111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33,974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27,936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612,091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503,807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40" w:lineRule="auto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723,424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551,133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194,529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152,869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62,023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64,060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2,906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1,177,537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923,624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06" w:lineRule="exact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249,682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181,068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95,583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71,576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365,831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267,212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05" w:lineRule="exact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205" w:lineRule="exact"/>
              <w:ind w:left="55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9,372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2304" w:val="left" w:leader="none"/>
          <w:tab w:pos="3449" w:val="left" w:leader="none"/>
          <w:tab w:pos="3905" w:val="left" w:leader="none"/>
          <w:tab w:pos="5076" w:val="left" w:leader="none"/>
          <w:tab w:pos="6226" w:val="left" w:leader="none"/>
          <w:tab w:pos="7224" w:val="left" w:leader="none"/>
          <w:tab w:pos="8226" w:val="left" w:leader="none"/>
          <w:tab w:pos="9224" w:val="left" w:leader="none"/>
          <w:tab w:pos="10208" w:val="left" w:leader="none"/>
          <w:tab w:pos="11065" w:val="left" w:leader="none"/>
          <w:tab w:pos="11982" w:val="left" w:leader="none"/>
          <w:tab w:pos="13067" w:val="left" w:leader="none"/>
          <w:tab w:pos="13938" w:val="left" w:leader="none"/>
        </w:tabs>
        <w:spacing w:line="191" w:lineRule="exact"/>
        <w:ind w:left="189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B.C.SUR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5CBEB5"/>
        </w:rPr>
        <w:tab/>
      </w:r>
      <w:r>
        <w:rPr>
          <w:rFonts w:ascii="Arial"/>
          <w:color w:val="5D6770"/>
          <w:spacing w:val="-1"/>
          <w:w w:val="95"/>
          <w:u w:val="single" w:color="5CBEB5"/>
        </w:rPr>
        <w:t>1,433,464</w:t>
        <w:tab/>
        <w:t>1,133,813</w:t>
        <w:tab/>
        <w:t>390,786</w:t>
        <w:tab/>
        <w:t>297,688</w:t>
        <w:tab/>
        <w:t>114,236</w:t>
        <w:tab/>
        <w:t>104,792</w:t>
        <w:tab/>
        <w:t>22,318</w:t>
        <w:tab/>
        <w:t>14,026</w:t>
        <w:tab/>
        <w:t>2,155,459</w:t>
        <w:tab/>
      </w:r>
      <w:r>
        <w:rPr>
          <w:rFonts w:ascii="Arial"/>
          <w:color w:val="5D6770"/>
          <w:spacing w:val="-1"/>
          <w:u w:val="single" w:color="5CBEB5"/>
        </w:rPr>
        <w:t>1,704,015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  <w:b w:val="0"/>
        </w:rPr>
      </w:r>
    </w:p>
    <w:p>
      <w:pPr>
        <w:pStyle w:val="BodyText"/>
        <w:spacing w:line="240" w:lineRule="auto" w:before="78"/>
        <w:ind w:left="198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C.</w:t>
      </w:r>
      <w:r>
        <w:rPr>
          <w:rFonts w:ascii="Arial" w:hAnsi="Arial"/>
          <w:color w:val="5D6770"/>
          <w:spacing w:val="-1"/>
        </w:rPr>
        <w:t> Sur, </w:t>
      </w:r>
      <w:r>
        <w:rPr>
          <w:rFonts w:ascii="Arial" w:hAnsi="Arial"/>
          <w:color w:val="5D6770"/>
          <w:spacing w:val="-2"/>
        </w:rPr>
        <w:t>Subdirección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 Con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198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/>
        <w:ind w:left="4476" w:right="278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20.919998pt;margin-top:26.069994pt;width:350.3pt;height:216pt;mso-position-horizontal-relative:page;mso-position-vertical-relative:paragraph;z-index:-853600" coordorigin="4418,521" coordsize="7006,4320">
            <v:group style="position:absolute;left:4418;top:521;width:7006;height:4320" coordorigin="4418,521" coordsize="7006,4320">
              <v:shape style="position:absolute;left:4418;top:521;width:7006;height:4320" coordorigin="4418,521" coordsize="7006,4320" path="m4418,4841l11424,4841,11424,521,4418,521,4418,4841xe" filled="true" fillcolor="#ffffff" stroked="false">
                <v:path arrowok="t"/>
                <v:fill type="solid"/>
              </v:shape>
              <v:shape style="position:absolute;left:6067;top:1292;width:3386;height:3070" type="#_x0000_t75" stroked="false">
                <v:imagedata r:id="rId488" o:title=""/>
              </v:shape>
              <v:shape style="position:absolute;left:6648;top:3286;width:3384;height:1075" type="#_x0000_t75" stroked="false">
                <v:imagedata r:id="rId489" o:title=""/>
              </v:shape>
            </v:group>
            <v:group style="position:absolute;left:5683;top:2859;width:360;height:1491" coordorigin="5683,2859" coordsize="360,1491">
              <v:shape style="position:absolute;left:5683;top:2859;width:360;height:1491" coordorigin="5683,2859" coordsize="360,1491" path="m5683,4349l6043,4349,6043,2859,5683,2859,5683,4349xe" filled="true" fillcolor="#ed6b06" stroked="false">
                <v:path arrowok="t"/>
                <v:fill type="solid"/>
              </v:shape>
            </v:group>
            <v:group style="position:absolute;left:5683;top:2859;width:360;height:1491" coordorigin="5683,2859" coordsize="360,1491">
              <v:shape style="position:absolute;left:5683;top:2859;width:360;height:1491" coordorigin="5683,2859" coordsize="360,1491" path="m5683,4349l6043,4349,6043,2859,5683,2859,5683,4349xe" filled="false" stroked="true" strokeweight="6pt" strokecolor="#ed6b06">
                <v:path arrowok="t"/>
              </v:shape>
            </v:group>
            <v:group style="position:absolute;left:8321;top:3123;width:360;height:1227" coordorigin="8321,3123" coordsize="360,1227">
              <v:shape style="position:absolute;left:8321;top:3123;width:360;height:1227" coordorigin="8321,3123" coordsize="360,1227" path="m8321,4349l8681,4349,8681,3123,8321,3123,8321,4349xe" filled="true" fillcolor="#ed6b06" stroked="false">
                <v:path arrowok="t"/>
                <v:fill type="solid"/>
              </v:shape>
            </v:group>
            <v:group style="position:absolute;left:8321;top:3123;width:360;height:1227" coordorigin="8321,3123" coordsize="360,1227">
              <v:shape style="position:absolute;left:8321;top:3123;width:360;height:1227" coordorigin="8321,3123" coordsize="360,1227" path="m8321,4349l8681,4349,8681,3123,8321,3123,8321,4349xe" filled="false" stroked="true" strokeweight="6pt" strokecolor="#ed6b06">
                <v:path arrowok="t"/>
              </v:shape>
            </v:group>
            <v:group style="position:absolute;left:6263;top:1484;width:358;height:2865" coordorigin="6263,1484" coordsize="358,2865">
              <v:shape style="position:absolute;left:6263;top:1484;width:358;height:2865" coordorigin="6263,1484" coordsize="358,2865" path="m6621,1484l6263,1484,6263,4348,6621,4348,6621,1484xe" filled="true" fillcolor="#5cbeb5" stroked="false">
                <v:path arrowok="t"/>
                <v:fill type="solid"/>
              </v:shape>
            </v:group>
            <v:group style="position:absolute;left:8898;top:2103;width:360;height:2246" coordorigin="8898,2103" coordsize="360,2246">
              <v:shape style="position:absolute;left:8898;top:2103;width:360;height:2246" coordorigin="8898,2103" coordsize="360,2246" path="m9258,2103l8898,2103,8898,4348,9258,4348,9258,2103xe" filled="true" fillcolor="#5cbeb5" stroked="false">
                <v:path arrowok="t"/>
                <v:fill type="solid"/>
              </v:shape>
            </v:group>
            <v:group style="position:absolute;left:6263;top:1484;width:358;height:2865" coordorigin="6263,1484" coordsize="358,2865">
              <v:shape style="position:absolute;left:6263;top:1484;width:358;height:2865" coordorigin="6263,1484" coordsize="358,2865" path="m6263,1484l6621,1484,6621,4348,6263,4348,6263,1484xe" filled="false" stroked="true" strokeweight="6pt" strokecolor="#5cbeb5">
                <v:path arrowok="t"/>
              </v:shape>
            </v:group>
            <v:group style="position:absolute;left:8898;top:2103;width:360;height:2246" coordorigin="8898,2103" coordsize="360,2246">
              <v:shape style="position:absolute;left:8898;top:2103;width:360;height:2246" coordorigin="8898,2103" coordsize="360,2246" path="m8898,2103l9258,2103,9258,4348,8898,4348,8898,2103xe" filled="false" stroked="true" strokeweight="6pt" strokecolor="#5cbeb5">
                <v:path arrowok="t"/>
              </v:shape>
            </v:group>
            <v:group style="position:absolute;left:6842;top:3459;width:360;height:890" coordorigin="6842,3459" coordsize="360,890">
              <v:shape style="position:absolute;left:6842;top:3459;width:360;height:890" coordorigin="6842,3459" coordsize="360,890" path="m7202,3459l6842,3459,6842,4348,7202,4348,7202,3459xe" filled="true" fillcolor="#eb5a5e" stroked="false">
                <v:path arrowok="t"/>
                <v:fill type="solid"/>
              </v:shape>
            </v:group>
            <v:group style="position:absolute;left:9479;top:3699;width:358;height:650" coordorigin="9479,3699" coordsize="358,650">
              <v:shape style="position:absolute;left:9479;top:3699;width:358;height:650" coordorigin="9479,3699" coordsize="358,650" path="m9837,3699l9479,3699,9479,4348,9837,4348,9837,3699xe" filled="true" fillcolor="#eb5a5e" stroked="false">
                <v:path arrowok="t"/>
                <v:fill type="solid"/>
              </v:shape>
            </v:group>
            <v:group style="position:absolute;left:6842;top:3459;width:360;height:890" coordorigin="6842,3459" coordsize="360,890">
              <v:shape style="position:absolute;left:6842;top:3459;width:360;height:890" coordorigin="6842,3459" coordsize="360,890" path="m6842,3459l7202,3459,7202,4348,6842,4348,6842,3459xe" filled="false" stroked="true" strokeweight="6pt" strokecolor="#eb5a5e">
                <v:path arrowok="t"/>
              </v:shape>
            </v:group>
            <v:group style="position:absolute;left:9479;top:3699;width:358;height:650" coordorigin="9479,3699" coordsize="358,650">
              <v:shape style="position:absolute;left:9479;top:3699;width:358;height:650" coordorigin="9479,3699" coordsize="358,650" path="m9479,3699l9837,3699,9837,4348,9479,4348,9479,3699xe" filled="false" stroked="true" strokeweight="6pt" strokecolor="#eb5a5e">
                <v:path arrowok="t"/>
              </v:shape>
            </v:group>
            <v:group style="position:absolute;left:10057;top:4337;width:360;height:2" coordorigin="10057,4337" coordsize="360,2">
              <v:shape style="position:absolute;left:10057;top:4337;width:360;height:2" coordorigin="10057,4337" coordsize="360,0" path="m10057,4337l10417,4337e" filled="false" stroked="true" strokeweight="1.18pt" strokecolor="#005aa7">
                <v:path arrowok="t"/>
              </v:shape>
            </v:group>
            <v:group style="position:absolute;left:10057;top:4327;width:360;height:22" coordorigin="10057,4327" coordsize="360,22">
              <v:shape style="position:absolute;left:10057;top:4327;width:360;height:22" coordorigin="10057,4327" coordsize="360,22" path="m10057,4348l10417,4348,10417,4327,10057,4327,10057,4348xe" filled="false" stroked="true" strokeweight="4.440pt" strokecolor="#005aa7">
                <v:path arrowok="t"/>
              </v:shape>
            </v:group>
            <v:group style="position:absolute;left:5414;top:944;width:2;height:3466" coordorigin="5414,944" coordsize="2,3466">
              <v:shape style="position:absolute;left:5414;top:944;width:2;height:3466" coordorigin="5414,944" coordsize="0,3466" path="m5414,944l5414,4409e" filled="false" stroked="true" strokeweight=".72pt" strokecolor="#5d6770">
                <v:path arrowok="t"/>
              </v:shape>
            </v:group>
            <v:group style="position:absolute;left:5357;top:4349;width:5331;height:2" coordorigin="5357,4349" coordsize="5331,2">
              <v:shape style="position:absolute;left:5357;top:4349;width:5331;height:2" coordorigin="5357,4349" coordsize="5331,0" path="m5357,4349l10687,4349e" filled="false" stroked="true" strokeweight=".72pt" strokecolor="#5d6770">
                <v:path arrowok="t"/>
              </v:shape>
            </v:group>
            <v:group style="position:absolute;left:5357;top:3862;width:58;height:2" coordorigin="5357,3862" coordsize="58,2">
              <v:shape style="position:absolute;left:5357;top:3862;width:58;height:2" coordorigin="5357,3862" coordsize="58,0" path="m5357,3862l5414,3862e" filled="false" stroked="true" strokeweight=".72pt" strokecolor="#5d6770">
                <v:path arrowok="t"/>
              </v:shape>
            </v:group>
            <v:group style="position:absolute;left:5357;top:3375;width:58;height:2" coordorigin="5357,3375" coordsize="58,2">
              <v:shape style="position:absolute;left:5357;top:3375;width:58;height:2" coordorigin="5357,3375" coordsize="58,0" path="m5357,3375l5414,3375e" filled="false" stroked="true" strokeweight=".72pt" strokecolor="#5d6770">
                <v:path arrowok="t"/>
              </v:shape>
            </v:group>
            <v:group style="position:absolute;left:5357;top:2890;width:58;height:2" coordorigin="5357,2890" coordsize="58,2">
              <v:shape style="position:absolute;left:5357;top:2890;width:58;height:2" coordorigin="5357,2890" coordsize="58,0" path="m5357,2890l5414,2890e" filled="false" stroked="true" strokeweight=".72pt" strokecolor="#5d6770">
                <v:path arrowok="t"/>
              </v:shape>
            </v:group>
            <v:group style="position:absolute;left:5357;top:2403;width:58;height:2" coordorigin="5357,2403" coordsize="58,2">
              <v:shape style="position:absolute;left:5357;top:2403;width:58;height:2" coordorigin="5357,2403" coordsize="58,0" path="m5357,2403l5414,2403e" filled="false" stroked="true" strokeweight=".72pt" strokecolor="#5d6770">
                <v:path arrowok="t"/>
              </v:shape>
            </v:group>
            <v:group style="position:absolute;left:5357;top:1916;width:58;height:2" coordorigin="5357,1916" coordsize="58,2">
              <v:shape style="position:absolute;left:5357;top:1916;width:58;height:2" coordorigin="5357,1916" coordsize="58,0" path="m5357,1916l5414,1916e" filled="false" stroked="true" strokeweight=".72pt" strokecolor="#5d6770">
                <v:path arrowok="t"/>
              </v:shape>
            </v:group>
            <v:group style="position:absolute;left:5357;top:1431;width:58;height:2" coordorigin="5357,1431" coordsize="58,2">
              <v:shape style="position:absolute;left:5357;top:1431;width:58;height:2" coordorigin="5357,1431" coordsize="58,0" path="m5357,1431l5414,1431e" filled="false" stroked="true" strokeweight=".72pt" strokecolor="#5d6770">
                <v:path arrowok="t"/>
              </v:shape>
            </v:group>
            <v:group style="position:absolute;left:5357;top:944;width:58;height:2" coordorigin="5357,944" coordsize="58,2">
              <v:shape style="position:absolute;left:5357;top:944;width:58;height:2" coordorigin="5357,944" coordsize="58,0" path="m5357,944l5414,944e" filled="false" stroked="true" strokeweight=".72pt" strokecolor="#5d6770">
                <v:path arrowok="t"/>
              </v:shape>
            </v:group>
            <v:group style="position:absolute;left:8052;top:4349;width:2;height:60" coordorigin="8052,4349" coordsize="2,60">
              <v:shape style="position:absolute;left:8052;top:4349;width:2;height:60" coordorigin="8052,4349" coordsize="0,60" path="m8052,4349l8052,4409e" filled="false" stroked="true" strokeweight=".72pt" strokecolor="#5d6770">
                <v:path arrowok="t"/>
              </v:shape>
            </v:group>
            <v:group style="position:absolute;left:10687;top:4349;width:2;height:60" coordorigin="10687,4349" coordsize="2,60">
              <v:shape style="position:absolute;left:10687;top:4349;width:2;height:60" coordorigin="10687,4349" coordsize="0,60" path="m10687,4349l10687,4409e" filled="false" stroked="true" strokeweight=".72pt" strokecolor="#5d6770">
                <v:path arrowok="t"/>
              </v:shape>
            </v:group>
            <v:group style="position:absolute;left:10506;top:1713;width:92;height:92" coordorigin="10506,1713" coordsize="92,92">
              <v:shape style="position:absolute;left:10506;top:1713;width:92;height:92" coordorigin="10506,1713" coordsize="92,92" path="m10506,1804l10597,1804,10597,1713,10506,1713,10506,1804xe" filled="true" fillcolor="#ed6b06" stroked="false">
                <v:path arrowok="t"/>
                <v:fill type="solid"/>
              </v:shape>
            </v:group>
            <v:group style="position:absolute;left:10506;top:1713;width:92;height:92" coordorigin="10506,1713" coordsize="92,92">
              <v:shape style="position:absolute;left:10506;top:1713;width:92;height:92" coordorigin="10506,1713" coordsize="92,92" path="m10506,1804l10597,1804,10597,1713,10506,1713,10506,1804xe" filled="false" stroked="true" strokeweight="3.0pt" strokecolor="#ed6b06">
                <v:path arrowok="t"/>
              </v:shape>
            </v:group>
            <v:group style="position:absolute;left:10506;top:2194;width:92;height:2" coordorigin="10506,2194" coordsize="92,2">
              <v:shape style="position:absolute;left:10506;top:2194;width:92;height:2" coordorigin="10506,2194" coordsize="92,0" path="m10506,2194l10597,2194e" filled="false" stroked="true" strokeweight="4.54pt" strokecolor="#5cbeb5">
                <v:path arrowok="t"/>
              </v:shape>
            </v:group>
            <v:group style="position:absolute;left:10506;top:2150;width:92;height:89" coordorigin="10506,2150" coordsize="92,89">
              <v:shape style="position:absolute;left:10506;top:2150;width:92;height:89" coordorigin="10506,2150" coordsize="92,89" path="m10506,2239l10597,2239,10597,2150,10506,2150,10506,2239xe" filled="false" stroked="true" strokeweight="3pt" strokecolor="#5cbeb5">
                <v:path arrowok="t"/>
              </v:shape>
            </v:group>
            <v:group style="position:absolute;left:10506;top:2631;width:92;height:2" coordorigin="10506,2631" coordsize="92,2">
              <v:shape style="position:absolute;left:10506;top:2631;width:92;height:2" coordorigin="10506,2631" coordsize="92,0" path="m10506,2631l10597,2631e" filled="false" stroked="true" strokeweight="4.54pt" strokecolor="#eb5a5e">
                <v:path arrowok="t"/>
              </v:shape>
            </v:group>
            <v:group style="position:absolute;left:10506;top:2587;width:92;height:89" coordorigin="10506,2587" coordsize="92,89">
              <v:shape style="position:absolute;left:10506;top:2587;width:92;height:89" coordorigin="10506,2587" coordsize="92,89" path="m10506,2675l10597,2675,10597,2587,10506,2587,10506,2675xe" filled="false" stroked="true" strokeweight="3pt" strokecolor="#eb5a5e">
                <v:path arrowok="t"/>
              </v:shape>
            </v:group>
            <v:group style="position:absolute;left:10507;top:3067;width:89;height:2" coordorigin="10507,3067" coordsize="89,2">
              <v:shape style="position:absolute;left:10507;top:3067;width:89;height:2" coordorigin="10507,3067" coordsize="89,0" path="m10507,3067l10596,3067e" filled="false" stroked="true" strokeweight="4.54pt" strokecolor="#005aa7">
                <v:path arrowok="t"/>
              </v:shape>
            </v:group>
            <v:group style="position:absolute;left:10507;top:3022;width:89;height:89" coordorigin="10507,3022" coordsize="89,89">
              <v:shape style="position:absolute;left:10507;top:3022;width:89;height:89" coordorigin="10507,3022" coordsize="89,89" path="m10507,3111l10596,3111,10596,3022,10507,3022,10507,3111xe" filled="false" stroked="true" strokeweight=".72pt" strokecolor="#005aa7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CONSULTA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EXTERNA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INSTITUCIÓN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7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2015-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0" w:right="1800"/>
        </w:sectPr>
      </w:pPr>
    </w:p>
    <w:p>
      <w:pPr>
        <w:pStyle w:val="Heading9"/>
        <w:spacing w:line="240" w:lineRule="auto" w:before="69"/>
        <w:ind w:left="0"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1,400,000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1,200,000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1,000,000</w: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800,000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600,000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119" w:lineRule="exact"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400,000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1,177,537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spacing w:val="-1"/>
          <w:sz w:val="20"/>
        </w:rPr>
        <w:t>612,091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98" w:lineRule="exact" w:before="178"/>
        <w:ind w:left="14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365,831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2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923,624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6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spacing w:val="-1"/>
          <w:sz w:val="20"/>
        </w:rPr>
        <w:t>503,807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541" w:lineRule="auto"/>
        <w:ind w:left="1136" w:right="2878"/>
        <w:jc w:val="left"/>
        <w:rPr>
          <w:rFonts w:ascii="Tahoma" w:hAnsi="Tahoma" w:cs="Tahoma" w:eastAsia="Tahoma"/>
        </w:rPr>
      </w:pPr>
      <w:r>
        <w:rPr>
          <w:rFonts w:ascii="Tahoma"/>
          <w:color w:val="585858"/>
          <w:w w:val="105"/>
        </w:rPr>
        <w:t>SSA</w:t>
      </w:r>
      <w:r>
        <w:rPr>
          <w:rFonts w:ascii="Tahoma"/>
          <w:color w:val="585858"/>
          <w:w w:val="103"/>
        </w:rPr>
        <w:t> </w:t>
      </w:r>
      <w:r>
        <w:rPr>
          <w:rFonts w:ascii="Tahoma"/>
          <w:color w:val="585858"/>
          <w:spacing w:val="-1"/>
          <w:w w:val="105"/>
        </w:rPr>
        <w:t>IMSS</w:t>
      </w:r>
      <w:r>
        <w:rPr>
          <w:rFonts w:ascii="Tahoma"/>
          <w:color w:val="585858"/>
          <w:spacing w:val="22"/>
          <w:w w:val="103"/>
        </w:rPr>
        <w:t> </w:t>
      </w:r>
      <w:r>
        <w:rPr>
          <w:rFonts w:ascii="Tahoma"/>
          <w:color w:val="585858"/>
          <w:spacing w:val="-1"/>
        </w:rPr>
        <w:t>ISSSTE</w:t>
      </w:r>
      <w:r>
        <w:rPr>
          <w:rFonts w:ascii="Tahoma"/>
          <w:color w:val="585858"/>
          <w:spacing w:val="22"/>
          <w:w w:val="103"/>
        </w:rPr>
        <w:t> </w:t>
      </w:r>
      <w:r>
        <w:rPr>
          <w:rFonts w:ascii="Tahoma"/>
          <w:color w:val="585858"/>
          <w:spacing w:val="-1"/>
          <w:w w:val="105"/>
        </w:rPr>
        <w:t>SEMAR</w:t>
      </w:r>
      <w:r>
        <w:rPr>
          <w:rFonts w:ascii="Tahoma"/>
        </w:rPr>
      </w:r>
    </w:p>
    <w:p>
      <w:pPr>
        <w:spacing w:after="0" w:line="541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0" w:right="1800"/>
          <w:cols w:num="4" w:equalWidth="0">
            <w:col w:w="5249" w:space="40"/>
            <w:col w:w="2118" w:space="40"/>
            <w:col w:w="2012" w:space="40"/>
            <w:col w:w="4541"/>
          </w:cols>
        </w:sectPr>
      </w:pPr>
    </w:p>
    <w:p>
      <w:pPr>
        <w:spacing w:line="179" w:lineRule="exact" w:before="0"/>
        <w:ind w:left="92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267,212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type w:val="continuous"/>
          <w:pgSz w:w="15840" w:h="12240" w:orient="landscape"/>
          <w:pgMar w:top="620" w:bottom="280" w:left="0" w:right="1800"/>
        </w:sectPr>
      </w:pPr>
    </w:p>
    <w:p>
      <w:pPr>
        <w:pStyle w:val="Heading9"/>
        <w:spacing w:line="240" w:lineRule="auto" w:before="69"/>
        <w:ind w:left="0" w:right="1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200,000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0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tabs>
          <w:tab w:pos="3851" w:val="left" w:leader="none"/>
        </w:tabs>
        <w:spacing w:before="0"/>
        <w:ind w:left="1213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b/>
          <w:color w:val="585858"/>
          <w:spacing w:val="-1"/>
          <w:w w:val="95"/>
          <w:sz w:val="18"/>
        </w:rPr>
        <w:t>2015</w:t>
        <w:tab/>
      </w:r>
      <w:r>
        <w:rPr>
          <w:rFonts w:ascii="Tahoma"/>
          <w:b/>
          <w:color w:val="585858"/>
          <w:spacing w:val="-1"/>
          <w:sz w:val="18"/>
        </w:rPr>
        <w:t>2016</w:t>
      </w:r>
      <w:r>
        <w:rPr>
          <w:rFonts w:ascii="Tahoma"/>
          <w:sz w:val="18"/>
        </w:rPr>
      </w:r>
    </w:p>
    <w:p>
      <w:pPr>
        <w:spacing w:line="240" w:lineRule="auto" w:before="5"/>
        <w:rPr>
          <w:rFonts w:ascii="Tahoma" w:hAnsi="Tahoma" w:cs="Tahoma" w:eastAsia="Tahoma"/>
          <w:b/>
          <w:bCs/>
          <w:sz w:val="29"/>
          <w:szCs w:val="29"/>
        </w:rPr>
      </w:pPr>
      <w:r>
        <w:rPr/>
        <w:br w:type="column"/>
      </w:r>
      <w:r>
        <w:rPr>
          <w:rFonts w:ascii="Tahoma"/>
          <w:b/>
          <w:sz w:val="29"/>
        </w:rPr>
      </w:r>
    </w:p>
    <w:p>
      <w:pPr>
        <w:spacing w:before="0"/>
        <w:ind w:left="3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9,372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1800"/>
          <w:cols w:num="3" w:equalWidth="0">
            <w:col w:w="5250" w:space="40"/>
            <w:col w:w="4310" w:space="40"/>
            <w:col w:w="4400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6541" w:right="3039" w:hanging="1662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Salud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en el Estado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B.C.Sur, Subdirección </w:t>
      </w:r>
      <w:r>
        <w:rPr>
          <w:rFonts w:ascii="Tahoma" w:hAnsi="Tahoma"/>
          <w:color w:val="5D6770"/>
        </w:rPr>
        <w:t>de </w:t>
      </w:r>
      <w:r>
        <w:rPr>
          <w:rFonts w:ascii="Tahoma" w:hAnsi="Tahoma"/>
          <w:color w:val="5D6770"/>
          <w:spacing w:val="-1"/>
        </w:rPr>
        <w:t>Estadística. Con</w:t>
      </w:r>
      <w:r>
        <w:rPr>
          <w:rFonts w:ascii="Tahoma" w:hAnsi="Tahoma"/>
          <w:color w:val="5D6770"/>
          <w:spacing w:val="39"/>
        </w:rPr>
        <w:t> </w:t>
      </w:r>
      <w:r>
        <w:rPr>
          <w:rFonts w:ascii="Tahoma" w:hAnsi="Tahoma"/>
          <w:color w:val="5D6770"/>
          <w:spacing w:val="-1"/>
        </w:rPr>
        <w:t>información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IMSS, ISSSTE</w:t>
      </w:r>
      <w:r>
        <w:rPr>
          <w:rFonts w:ascii="Tahoma" w:hAnsi="Tahoma"/>
          <w:color w:val="5D6770"/>
        </w:rPr>
        <w:t> y</w:t>
      </w:r>
      <w:r>
        <w:rPr>
          <w:rFonts w:ascii="Tahoma" w:hAnsi="Tahoma"/>
          <w:color w:val="5D6770"/>
          <w:spacing w:val="-1"/>
        </w:rPr>
        <w:t> SEMAR.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0" w:right="180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24"/>
          <w:szCs w:val="24"/>
        </w:rPr>
      </w:pPr>
    </w:p>
    <w:p>
      <w:pPr>
        <w:pStyle w:val="Heading5"/>
        <w:spacing w:line="266" w:lineRule="exact" w:before="7"/>
        <w:ind w:left="4369" w:right="2002" w:hanging="425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EGRESOS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HOSPITALARIOS,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CIRUGÍAS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PARTOS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ATENDIDOS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IÓN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45"/>
          <w:w w:val="10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3807" w:val="left" w:leader="none"/>
        </w:tabs>
        <w:spacing w:line="200" w:lineRule="atLeast"/>
        <w:ind w:left="20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8.05pt;height:32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0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INSTITUCIÓN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82.05pt;height:32.35pt;mso-position-horizontal-relative:char;mso-position-vertical-relative:line" coordorigin="0,0" coordsize="5641,647">
            <v:group style="position:absolute;left:0;top:0;width:1954;height:428" coordorigin="0,0" coordsize="1954,428">
              <v:shape style="position:absolute;left:0;top:0;width:1954;height:428" coordorigin="0,0" coordsize="1954,428" path="m0,427l1954,427,1954,0,0,0,0,427xe" filled="true" fillcolor="#5cbeb5" stroked="false">
                <v:path arrowok="t"/>
                <v:fill type="solid"/>
              </v:shape>
            </v:group>
            <v:group style="position:absolute;left:70;top:0;width:1815;height:214" coordorigin="70,0" coordsize="1815,214">
              <v:shape style="position:absolute;left:70;top:0;width:1815;height:214" coordorigin="70,0" coordsize="1815,214" path="m70,214l1884,214,1884,0,70,0,70,214xe" filled="true" fillcolor="#5cbeb5" stroked="false">
                <v:path arrowok="t"/>
                <v:fill type="solid"/>
              </v:shape>
            </v:group>
            <v:group style="position:absolute;left:70;top:214;width:1815;height:214" coordorigin="70,214" coordsize="1815,214">
              <v:shape style="position:absolute;left:70;top:214;width:1815;height:214" coordorigin="70,214" coordsize="1815,214" path="m70,427l1884,427,1884,214,70,214,70,427xe" filled="true" fillcolor="#5cbeb5" stroked="false">
                <v:path arrowok="t"/>
                <v:fill type="solid"/>
              </v:shape>
            </v:group>
            <v:group style="position:absolute;left:1954;top:0;width:1844;height:428" coordorigin="1954,0" coordsize="1844,428">
              <v:shape style="position:absolute;left:1954;top:0;width:1844;height:428" coordorigin="1954,0" coordsize="1844,428" path="m1954,427l3797,427,3797,0,1954,0,1954,427xe" filled="true" fillcolor="#5cbeb5" stroked="false">
                <v:path arrowok="t"/>
                <v:fill type="solid"/>
              </v:shape>
            </v:group>
            <v:group style="position:absolute;left:2023;top:106;width:1705;height:214" coordorigin="2023,106" coordsize="1705,214">
              <v:shape style="position:absolute;left:2023;top:106;width:1705;height:214" coordorigin="2023,106" coordsize="1705,214" path="m2023,319l3728,319,3728,106,2023,106,2023,319xe" filled="true" fillcolor="#5cbeb5" stroked="false">
                <v:path arrowok="t"/>
                <v:fill type="solid"/>
              </v:shape>
            </v:group>
            <v:group style="position:absolute;left:3797;top:0;width:1844;height:428" coordorigin="3797,0" coordsize="1844,428">
              <v:shape style="position:absolute;left:3797;top:0;width:1844;height:428" coordorigin="3797,0" coordsize="1844,428" path="m3797,427l5641,427,5641,0,3797,0,3797,427xe" filled="true" fillcolor="#5cbeb5" stroked="false">
                <v:path arrowok="t"/>
                <v:fill type="solid"/>
              </v:shape>
            </v:group>
            <v:group style="position:absolute;left:3867;top:0;width:1705;height:214" coordorigin="3867,0" coordsize="1705,214">
              <v:shape style="position:absolute;left:3867;top:0;width:1705;height:214" coordorigin="3867,0" coordsize="1705,214" path="m3867,214l5571,214,5571,0,3867,0,3867,214xe" filled="true" fillcolor="#5cbeb5" stroked="false">
                <v:path arrowok="t"/>
                <v:fill type="solid"/>
              </v:shape>
            </v:group>
            <v:group style="position:absolute;left:3867;top:214;width:1705;height:214" coordorigin="3867,214" coordsize="1705,214">
              <v:shape style="position:absolute;left:3867;top:214;width:1705;height:214" coordorigin="3867,214" coordsize="1705,214" path="m3867,427l5571,427,5571,214,3867,214,3867,427xe" filled="true" fillcolor="#5cbeb5" stroked="false">
                <v:path arrowok="t"/>
                <v:fill type="solid"/>
              </v:shape>
            </v:group>
            <v:group style="position:absolute;left:893;top:432;width:70;height:215" coordorigin="893,432" coordsize="70,215">
              <v:shape style="position:absolute;left:893;top:432;width:70;height:215" coordorigin="893,432" coordsize="70,215" path="m893,646l962,646,962,432,893,432,893,646xe" filled="true" fillcolor="#5cbeb5" stroked="false">
                <v:path arrowok="t"/>
                <v:fill type="solid"/>
              </v:shape>
            </v:group>
            <v:group style="position:absolute;left:0;top:432;width:70;height:215" coordorigin="0,432" coordsize="70,215">
              <v:shape style="position:absolute;left:0;top:432;width:70;height:215" coordorigin="0,432" coordsize="70,215" path="m0,646l70,646,70,432,0,432,0,646xe" filled="true" fillcolor="#5cbeb5" stroked="false">
                <v:path arrowok="t"/>
                <v:fill type="solid"/>
              </v:shape>
            </v:group>
            <v:group style="position:absolute;left:70;top:432;width:824;height:215" coordorigin="70,432" coordsize="824,215">
              <v:shape style="position:absolute;left:70;top:432;width:824;height:215" coordorigin="70,432" coordsize="824,215" path="m70,646l893,646,893,432,70,432,70,646xe" filled="true" fillcolor="#5cbeb5" stroked="false">
                <v:path arrowok="t"/>
                <v:fill type="solid"/>
              </v:shape>
            </v:group>
            <v:group style="position:absolute;left:1884;top:432;width:70;height:215" coordorigin="1884,432" coordsize="70,215">
              <v:shape style="position:absolute;left:1884;top:432;width:70;height:215" coordorigin="1884,432" coordsize="70,215" path="m1884,646l1954,646,1954,432,1884,432,1884,646xe" filled="true" fillcolor="#5cbeb5" stroked="false">
                <v:path arrowok="t"/>
                <v:fill type="solid"/>
              </v:shape>
            </v:group>
            <v:group style="position:absolute;left:962;top:432;width:70;height:215" coordorigin="962,432" coordsize="70,215">
              <v:shape style="position:absolute;left:962;top:432;width:70;height:215" coordorigin="962,432" coordsize="70,215" path="m962,646l1032,646,1032,432,962,432,962,646xe" filled="true" fillcolor="#5cbeb5" stroked="false">
                <v:path arrowok="t"/>
                <v:fill type="solid"/>
              </v:shape>
            </v:group>
            <v:group style="position:absolute;left:1032;top:432;width:852;height:215" coordorigin="1032,432" coordsize="852,215">
              <v:shape style="position:absolute;left:1032;top:432;width:852;height:215" coordorigin="1032,432" coordsize="852,215" path="m1032,646l1884,646,1884,432,1032,432,1032,646xe" filled="true" fillcolor="#5cbeb5" stroked="false">
                <v:path arrowok="t"/>
                <v:fill type="solid"/>
              </v:shape>
            </v:group>
            <v:group style="position:absolute;left:2734;top:432;width:72;height:215" coordorigin="2734,432" coordsize="72,215">
              <v:shape style="position:absolute;left:2734;top:432;width:72;height:215" coordorigin="2734,432" coordsize="72,215" path="m2734,646l2806,646,2806,432,2734,432,2734,646xe" filled="true" fillcolor="#5cbeb5" stroked="false">
                <v:path arrowok="t"/>
                <v:fill type="solid"/>
              </v:shape>
            </v:group>
            <v:group style="position:absolute;left:1954;top:432;width:70;height:215" coordorigin="1954,432" coordsize="70,215">
              <v:shape style="position:absolute;left:1954;top:432;width:70;height:215" coordorigin="1954,432" coordsize="70,215" path="m1954,646l2023,646,2023,432,1954,432,1954,646xe" filled="true" fillcolor="#5cbeb5" stroked="false">
                <v:path arrowok="t"/>
                <v:fill type="solid"/>
              </v:shape>
            </v:group>
            <v:group style="position:absolute;left:2023;top:432;width:711;height:215" coordorigin="2023,432" coordsize="711,215">
              <v:shape style="position:absolute;left:2023;top:432;width:711;height:215" coordorigin="2023,432" coordsize="711,215" path="m2023,646l2734,646,2734,432,2023,432,2023,646xe" filled="true" fillcolor="#5cbeb5" stroked="false">
                <v:path arrowok="t"/>
                <v:fill type="solid"/>
              </v:shape>
            </v:group>
            <v:group style="position:absolute;left:3728;top:432;width:70;height:215" coordorigin="3728,432" coordsize="70,215">
              <v:shape style="position:absolute;left:3728;top:432;width:70;height:215" coordorigin="3728,432" coordsize="70,215" path="m3728,646l3797,646,3797,432,3728,432,3728,646xe" filled="true" fillcolor="#5cbeb5" stroked="false">
                <v:path arrowok="t"/>
                <v:fill type="solid"/>
              </v:shape>
            </v:group>
            <v:group style="position:absolute;left:2806;top:432;width:70;height:215" coordorigin="2806,432" coordsize="70,215">
              <v:shape style="position:absolute;left:2806;top:432;width:70;height:215" coordorigin="2806,432" coordsize="70,215" path="m2806,646l2876,646,2876,432,2806,432,2806,646xe" filled="true" fillcolor="#5cbeb5" stroked="false">
                <v:path arrowok="t"/>
                <v:fill type="solid"/>
              </v:shape>
            </v:group>
            <v:group style="position:absolute;left:2876;top:432;width:852;height:215" coordorigin="2876,432" coordsize="852,215">
              <v:shape style="position:absolute;left:2876;top:432;width:852;height:215" coordorigin="2876,432" coordsize="852,215" path="m2876,646l3728,646,3728,432,2876,432,2876,646xe" filled="true" fillcolor="#5cbeb5" stroked="false">
                <v:path arrowok="t"/>
                <v:fill type="solid"/>
              </v:shape>
            </v:group>
            <v:group style="position:absolute;left:4577;top:432;width:70;height:215" coordorigin="4577,432" coordsize="70,215">
              <v:shape style="position:absolute;left:4577;top:432;width:70;height:215" coordorigin="4577,432" coordsize="70,215" path="m4577,646l4647,646,4647,432,4577,432,4577,646xe" filled="true" fillcolor="#5cbeb5" stroked="false">
                <v:path arrowok="t"/>
                <v:fill type="solid"/>
              </v:shape>
            </v:group>
            <v:group style="position:absolute;left:3797;top:432;width:70;height:215" coordorigin="3797,432" coordsize="70,215">
              <v:shape style="position:absolute;left:3797;top:432;width:70;height:215" coordorigin="3797,432" coordsize="70,215" path="m3797,646l3867,646,3867,432,3797,432,3797,646xe" filled="true" fillcolor="#5cbeb5" stroked="false">
                <v:path arrowok="t"/>
                <v:fill type="solid"/>
              </v:shape>
            </v:group>
            <v:group style="position:absolute;left:3867;top:432;width:711;height:215" coordorigin="3867,432" coordsize="711,215">
              <v:shape style="position:absolute;left:3867;top:432;width:711;height:215" coordorigin="3867,432" coordsize="711,215" path="m3867,646l4577,646,4577,432,3867,432,3867,646xe" filled="true" fillcolor="#5cbeb5" stroked="false">
                <v:path arrowok="t"/>
                <v:fill type="solid"/>
              </v:shape>
            </v:group>
            <v:group style="position:absolute;left:5571;top:432;width:70;height:215" coordorigin="5571,432" coordsize="70,215">
              <v:shape style="position:absolute;left:5571;top:432;width:70;height:215" coordorigin="5571,432" coordsize="70,215" path="m5571,646l5641,646,5641,432,5571,432,5571,646xe" filled="true" fillcolor="#5cbeb5" stroked="false">
                <v:path arrowok="t"/>
                <v:fill type="solid"/>
              </v:shape>
            </v:group>
            <v:group style="position:absolute;left:4647;top:432;width:70;height:215" coordorigin="4647,432" coordsize="70,215">
              <v:shape style="position:absolute;left:4647;top:432;width:70;height:215" coordorigin="4647,432" coordsize="70,215" path="m4647,646l4716,646,4716,432,4647,432,4647,646xe" filled="true" fillcolor="#5cbeb5" stroked="false">
                <v:path arrowok="t"/>
                <v:fill type="solid"/>
              </v:shape>
            </v:group>
            <v:group style="position:absolute;left:4716;top:432;width:855;height:215" coordorigin="4716,432" coordsize="855,215">
              <v:shape style="position:absolute;left:4716;top:432;width:855;height:215" coordorigin="4716,432" coordsize="855,215" path="m4716,646l5571,646,5571,432,4716,432,4716,646xe" filled="true" fillcolor="#5cbeb5" stroked="false">
                <v:path arrowok="t"/>
                <v:fill type="solid"/>
              </v:shape>
              <v:shape style="position:absolute;left:235;top:34;width:147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EGRESOS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HOSPITALARIOS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34;top:140;width:87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CIRUGÍAS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188;top:34;width:105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PARTOS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ATENDIDOS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8;top:467;width:5067;height:180" type="#_x0000_t202" filled="false" stroked="false">
                <v:textbox inset="0,0,0,0">
                  <w:txbxContent>
                    <w:p>
                      <w:pPr>
                        <w:tabs>
                          <w:tab w:pos="979" w:val="left" w:leader="none"/>
                          <w:tab w:pos="1898" w:val="left" w:leader="none"/>
                          <w:tab w:pos="2822" w:val="left" w:leader="none"/>
                          <w:tab w:pos="3741" w:val="left" w:leader="none"/>
                          <w:tab w:pos="4663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634" w:val="left" w:leader="none"/>
          <w:tab w:pos="4148" w:val="left" w:leader="none"/>
          <w:tab w:pos="5141" w:val="left" w:leader="none"/>
          <w:tab w:pos="5991" w:val="left" w:leader="none"/>
          <w:tab w:pos="7083" w:val="left" w:leader="none"/>
          <w:tab w:pos="7933" w:val="left" w:leader="none"/>
          <w:tab w:pos="8924" w:val="left" w:leader="none"/>
          <w:tab w:pos="9448" w:val="left" w:leader="none"/>
        </w:tabs>
        <w:spacing w:line="206" w:lineRule="exact"/>
        <w:ind w:left="207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spacing w:val="-31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u w:val="single" w:color="5D6770"/>
        </w:rPr>
        <w:t>SSA</w:t>
        <w:tab/>
      </w:r>
      <w:r>
        <w:rPr>
          <w:rFonts w:ascii="Arial"/>
          <w:color w:val="5D6770"/>
          <w:spacing w:val="-1"/>
          <w:w w:val="95"/>
        </w:rPr>
      </w:r>
      <w:r>
        <w:rPr>
          <w:rFonts w:ascii="Arial"/>
          <w:color w:val="5D6770"/>
          <w:spacing w:val="-1"/>
          <w:w w:val="95"/>
          <w:u w:val="single" w:color="5CBEB5"/>
        </w:rPr>
        <w:tab/>
      </w:r>
      <w:r>
        <w:rPr>
          <w:rFonts w:ascii="Arial"/>
          <w:color w:val="5D6770"/>
          <w:spacing w:val="-1"/>
          <w:w w:val="95"/>
          <w:u w:val="single" w:color="5CBEB5"/>
        </w:rPr>
        <w:t>18,264</w:t>
        <w:tab/>
        <w:t>13,343</w:t>
        <w:tab/>
        <w:t>11,815</w:t>
        <w:tab/>
      </w:r>
      <w:r>
        <w:rPr>
          <w:rFonts w:ascii="Arial"/>
          <w:color w:val="5D6770"/>
          <w:w w:val="95"/>
          <w:u w:val="single" w:color="5CBEB5"/>
        </w:rPr>
        <w:t>8,468</w:t>
        <w:tab/>
        <w:t>5,860</w:t>
        <w:tab/>
      </w:r>
      <w:r>
        <w:rPr>
          <w:rFonts w:ascii="Arial"/>
          <w:color w:val="5D6770"/>
          <w:u w:val="single" w:color="5CBEB5"/>
        </w:rPr>
        <w:t>3,699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3634" w:val="left" w:leader="none"/>
          <w:tab w:pos="4148" w:val="left" w:leader="none"/>
          <w:tab w:pos="5141" w:val="left" w:leader="none"/>
          <w:tab w:pos="5991" w:val="left" w:leader="none"/>
          <w:tab w:pos="6985" w:val="left" w:leader="none"/>
          <w:tab w:pos="7933" w:val="left" w:leader="none"/>
          <w:tab w:pos="8924" w:val="left" w:leader="none"/>
          <w:tab w:pos="9448" w:val="left" w:leader="none"/>
        </w:tabs>
        <w:spacing w:before="11"/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IMSS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22,312</w:t>
        <w:tab/>
        <w:t>17,320</w:t>
        <w:tab/>
        <w:t>15,673</w:t>
        <w:tab/>
        <w:t>11,546</w:t>
        <w:tab/>
      </w:r>
      <w:r>
        <w:rPr>
          <w:rFonts w:ascii="Arial"/>
          <w:color w:val="5D6770"/>
          <w:w w:val="95"/>
          <w:sz w:val="18"/>
          <w:u w:val="single" w:color="5CBEB5"/>
        </w:rPr>
        <w:t>4,674</w:t>
        <w:tab/>
      </w:r>
      <w:r>
        <w:rPr>
          <w:rFonts w:ascii="Arial"/>
          <w:color w:val="5D6770"/>
          <w:sz w:val="18"/>
          <w:u w:val="single" w:color="5CBEB5"/>
        </w:rPr>
        <w:t>2,927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634" w:val="left" w:leader="none"/>
          <w:tab w:pos="4246" w:val="left" w:leader="none"/>
          <w:tab w:pos="5240" w:val="left" w:leader="none"/>
          <w:tab w:pos="6090" w:val="left" w:leader="none"/>
          <w:tab w:pos="7083" w:val="left" w:leader="none"/>
          <w:tab w:pos="8084" w:val="left" w:leader="none"/>
          <w:tab w:pos="9075" w:val="left" w:leader="none"/>
          <w:tab w:pos="9448" w:val="left" w:leader="none"/>
        </w:tabs>
        <w:spacing w:before="9"/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ISSSTE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6,590</w:t>
        <w:tab/>
        <w:t>4,753</w:t>
        <w:tab/>
        <w:t>4,131</w:t>
        <w:tab/>
        <w:t>2,904</w:t>
        <w:tab/>
      </w:r>
      <w:r>
        <w:rPr>
          <w:rFonts w:ascii="Arial"/>
          <w:color w:val="5D6770"/>
          <w:sz w:val="18"/>
          <w:u w:val="single" w:color="5CBEB5"/>
        </w:rPr>
        <w:t>664</w:t>
        <w:tab/>
        <w:t>492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634" w:val="left" w:leader="none"/>
          <w:tab w:pos="4448" w:val="left" w:leader="none"/>
          <w:tab w:pos="5441" w:val="left" w:leader="none"/>
          <w:tab w:pos="6291" w:val="left" w:leader="none"/>
          <w:tab w:pos="7285" w:val="left" w:leader="none"/>
          <w:tab w:pos="8134" w:val="left" w:leader="none"/>
          <w:tab w:pos="9126" w:val="left" w:leader="none"/>
          <w:tab w:pos="9448" w:val="left" w:leader="none"/>
        </w:tabs>
        <w:spacing w:before="11"/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SEDENA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n.d</w:t>
        <w:tab/>
        <w:t>n.d</w:t>
        <w:tab/>
        <w:t>n.d</w:t>
        <w:tab/>
        <w:t>n.d</w:t>
        <w:tab/>
        <w:t>n.d</w:t>
        <w:tab/>
      </w:r>
      <w:r>
        <w:rPr>
          <w:rFonts w:ascii="Arial"/>
          <w:color w:val="5D6770"/>
          <w:sz w:val="18"/>
          <w:u w:val="single" w:color="5CBEB5"/>
        </w:rPr>
        <w:t>n.d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634" w:val="left" w:leader="none"/>
          <w:tab w:pos="4448" w:val="left" w:leader="none"/>
          <w:tab w:pos="5391" w:val="left" w:leader="none"/>
          <w:tab w:pos="6291" w:val="left" w:leader="none"/>
          <w:tab w:pos="7234" w:val="left" w:leader="none"/>
          <w:tab w:pos="8134" w:val="left" w:leader="none"/>
          <w:tab w:pos="9176" w:val="left" w:leader="none"/>
          <w:tab w:pos="9448" w:val="left" w:leader="none"/>
        </w:tabs>
        <w:spacing w:before="9"/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SEMAR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n.d</w:t>
        <w:tab/>
      </w:r>
      <w:r>
        <w:rPr>
          <w:rFonts w:ascii="Arial"/>
          <w:color w:val="5D6770"/>
          <w:sz w:val="18"/>
          <w:u w:val="single" w:color="5CBEB5"/>
        </w:rPr>
        <w:t>154</w:t>
        <w:tab/>
      </w:r>
      <w:r>
        <w:rPr>
          <w:rFonts w:ascii="Arial"/>
          <w:color w:val="5D6770"/>
          <w:w w:val="95"/>
          <w:sz w:val="18"/>
          <w:u w:val="single" w:color="5CBEB5"/>
        </w:rPr>
        <w:t>n.d</w:t>
        <w:tab/>
      </w:r>
      <w:r>
        <w:rPr>
          <w:rFonts w:ascii="Arial"/>
          <w:color w:val="5D6770"/>
          <w:sz w:val="18"/>
          <w:u w:val="single" w:color="5CBEB5"/>
        </w:rPr>
        <w:t>150</w:t>
        <w:tab/>
      </w:r>
      <w:r>
        <w:rPr>
          <w:rFonts w:ascii="Arial"/>
          <w:color w:val="5D6770"/>
          <w:w w:val="95"/>
          <w:sz w:val="18"/>
          <w:u w:val="single" w:color="5CBEB5"/>
        </w:rPr>
        <w:t>n.d</w:t>
        <w:tab/>
      </w:r>
      <w:r>
        <w:rPr>
          <w:rFonts w:ascii="Arial"/>
          <w:color w:val="5D6770"/>
          <w:sz w:val="18"/>
          <w:u w:val="single" w:color="5CBEB5"/>
        </w:rPr>
        <w:t>36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484" w:val="left" w:leader="none"/>
          <w:tab w:pos="3634" w:val="left" w:leader="none"/>
          <w:tab w:pos="4148" w:val="left" w:leader="none"/>
          <w:tab w:pos="5141" w:val="left" w:leader="none"/>
          <w:tab w:pos="5991" w:val="left" w:leader="none"/>
          <w:tab w:pos="6985" w:val="left" w:leader="none"/>
          <w:tab w:pos="7834" w:val="left" w:leader="none"/>
          <w:tab w:pos="8924" w:val="left" w:leader="none"/>
          <w:tab w:pos="9448" w:val="left" w:leader="none"/>
        </w:tabs>
        <w:spacing w:before="4"/>
        <w:ind w:left="20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5CBEB5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CBEB5"/>
        </w:rPr>
        <w:t>47,166</w:t>
        <w:tab/>
        <w:t>35,570</w:t>
        <w:tab/>
        <w:t>31,619</w:t>
        <w:tab/>
        <w:t>23,068</w:t>
        <w:tab/>
        <w:t>11,198</w:t>
        <w:tab/>
      </w:r>
      <w:r>
        <w:rPr>
          <w:rFonts w:ascii="Arial"/>
          <w:b/>
          <w:color w:val="5D6770"/>
          <w:sz w:val="18"/>
          <w:u w:val="single" w:color="5CBEB5"/>
        </w:rPr>
        <w:t>7,154</w:t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z w:val="18"/>
          <w:u w:val="single" w:color="5CBEB5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2093" w:right="394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IMSS, </w:t>
      </w:r>
      <w:r>
        <w:rPr>
          <w:rFonts w:ascii="Arial" w:hAnsi="Arial"/>
          <w:color w:val="5D6770"/>
          <w:spacing w:val="-2"/>
        </w:rPr>
        <w:t>ISSSTE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SEMAR.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09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 w:before="97"/>
        <w:ind w:left="396" w:right="2522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45.220001pt;margin-top:37.009991pt;width:78pt;height:46.7pt;mso-position-horizontal-relative:page;mso-position-vertical-relative:paragraph;z-index:-853264" coordorigin="2904,740" coordsize="1560,934">
            <v:group style="position:absolute;left:2904;top:740;width:1560;height:934" coordorigin="2904,740" coordsize="1560,934">
              <v:shape style="position:absolute;left:2904;top:740;width:1560;height:934" coordorigin="2904,740" coordsize="1560,934" path="m2904,1674l4464,1674,4464,740,2904,740,2904,1674xe" filled="true" fillcolor="#5d6770" stroked="false">
                <v:path arrowok="t"/>
                <v:fill type="solid"/>
              </v:shape>
            </v:group>
            <v:group style="position:absolute;left:2974;top:1100;width:1419;height:214" coordorigin="2974,1100" coordsize="1419,214">
              <v:shape style="position:absolute;left:2974;top:1100;width:1419;height:214" coordorigin="2974,1100" coordsize="1419,214" path="m2974,1314l4392,1314,4392,1100,2974,1100,2974,1314xe" filled="true" fillcolor="#5d6770" stroked="false">
                <v:path arrowok="t"/>
                <v:fill type="solid"/>
              </v:shape>
              <v:shape style="position:absolute;left:2904;top:740;width:1560;height:93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57"/>
                        <w:ind w:left="20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INSTITUCIÓN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ESTUDIOS</w:t>
      </w:r>
      <w:r>
        <w:rPr>
          <w:rFonts w:ascii="Arial" w:hAnsi="Arial"/>
          <w:color w:val="5D6770"/>
          <w:spacing w:val="-1"/>
          <w:w w:val="105"/>
        </w:rPr>
        <w:t> AUXILIA</w:t>
      </w:r>
      <w:r>
        <w:rPr>
          <w:rFonts w:ascii="Arial" w:hAnsi="Arial"/>
          <w:color w:val="5D6770"/>
          <w:spacing w:val="-2"/>
          <w:w w:val="105"/>
        </w:rPr>
        <w:t>RES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"/>
          <w:w w:val="105"/>
        </w:rPr>
        <w:t> DIAGNÓSTICO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 </w:t>
      </w:r>
      <w:r>
        <w:rPr>
          <w:rFonts w:ascii="Arial" w:hAnsi="Arial"/>
          <w:color w:val="5D6770"/>
          <w:w w:val="105"/>
        </w:rPr>
        <w:t>POR INSTITUCIÓN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49"/>
          <w:w w:val="10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4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4.8pt;height:35.8pt;mso-position-horizontal-relative:char;mso-position-vertical-relative:line" coordorigin="0,0" coordsize="8296,716">
            <v:group style="position:absolute;left:0;top:0;width:8296;height:281" coordorigin="0,0" coordsize="8296,281">
              <v:shape style="position:absolute;left:0;top:0;width:8296;height:281" coordorigin="0,0" coordsize="8296,281" path="m0,281l8296,281,8296,0,0,0,0,281xe" filled="true" fillcolor="#5cbeb5" stroked="false">
                <v:path arrowok="t"/>
                <v:fill type="solid"/>
              </v:shape>
            </v:group>
            <v:group style="position:absolute;left:70;top:0;width:8157;height:214" coordorigin="70,0" coordsize="8157,214">
              <v:shape style="position:absolute;left:70;top:0;width:8157;height:214" coordorigin="70,0" coordsize="8157,214" path="m70,214l8226,214,8226,0,70,0,70,214xe" filled="true" fillcolor="#5cbeb5" stroked="false">
                <v:path arrowok="t"/>
                <v:fill type="solid"/>
              </v:shape>
            </v:group>
            <v:group style="position:absolute;left:0;top:286;width:2259;height:430" coordorigin="0,286" coordsize="2259,430">
              <v:shape style="position:absolute;left:0;top:286;width:2259;height:430" coordorigin="0,286" coordsize="2259,430" path="m0,715l2259,715,2259,286,0,286,0,715xe" filled="true" fillcolor="#5cbeb5" stroked="false">
                <v:path arrowok="t"/>
                <v:fill type="solid"/>
              </v:shape>
            </v:group>
            <v:group style="position:absolute;left:70;top:286;width:2120;height:214" coordorigin="70,286" coordsize="2120,214">
              <v:shape style="position:absolute;left:70;top:286;width:2120;height:214" coordorigin="70,286" coordsize="2120,214" path="m70,499l2189,499,2189,286,70,286,70,499xe" filled="true" fillcolor="#5cbeb5" stroked="false">
                <v:path arrowok="t"/>
                <v:fill type="solid"/>
              </v:shape>
            </v:group>
            <v:group style="position:absolute;left:70;top:499;width:2120;height:216" coordorigin="70,499" coordsize="2120,216">
              <v:shape style="position:absolute;left:70;top:499;width:2120;height:216" coordorigin="70,499" coordsize="2120,216" path="m70,715l2189,715,2189,499,70,499,70,715xe" filled="true" fillcolor="#5cbeb5" stroked="false">
                <v:path arrowok="t"/>
                <v:fill type="solid"/>
              </v:shape>
            </v:group>
            <v:group style="position:absolute;left:2259;top:286;width:1993;height:430" coordorigin="2259,286" coordsize="1993,430">
              <v:shape style="position:absolute;left:2259;top:286;width:1993;height:430" coordorigin="2259,286" coordsize="1993,430" path="m2259,715l4251,715,4251,286,2259,286,2259,715xe" filled="true" fillcolor="#5cbeb5" stroked="false">
                <v:path arrowok="t"/>
                <v:fill type="solid"/>
              </v:shape>
            </v:group>
            <v:group style="position:absolute;left:2329;top:394;width:1854;height:214" coordorigin="2329,394" coordsize="1854,214">
              <v:shape style="position:absolute;left:2329;top:394;width:1854;height:214" coordorigin="2329,394" coordsize="1854,214" path="m2329,607l4182,607,4182,394,2329,394,2329,607xe" filled="true" fillcolor="#5cbeb5" stroked="false">
                <v:path arrowok="t"/>
                <v:fill type="solid"/>
              </v:shape>
            </v:group>
            <v:group style="position:absolute;left:4251;top:286;width:1908;height:430" coordorigin="4251,286" coordsize="1908,430">
              <v:shape style="position:absolute;left:4251;top:286;width:1908;height:430" coordorigin="4251,286" coordsize="1908,430" path="m4251,715l6159,715,6159,286,4251,286,4251,715xe" filled="true" fillcolor="#5cbeb5" stroked="false">
                <v:path arrowok="t"/>
                <v:fill type="solid"/>
              </v:shape>
            </v:group>
            <v:group style="position:absolute;left:4321;top:394;width:1769;height:214" coordorigin="4321,394" coordsize="1769,214">
              <v:shape style="position:absolute;left:4321;top:394;width:1769;height:214" coordorigin="4321,394" coordsize="1769,214" path="m4321,607l6090,607,6090,394,4321,394,4321,607xe" filled="true" fillcolor="#5cbeb5" stroked="false">
                <v:path arrowok="t"/>
                <v:fill type="solid"/>
              </v:shape>
            </v:group>
            <v:group style="position:absolute;left:6159;top:286;width:2137;height:430" coordorigin="6159,286" coordsize="2137,430">
              <v:shape style="position:absolute;left:6159;top:286;width:2137;height:430" coordorigin="6159,286" coordsize="2137,430" path="m6159,715l8296,715,8296,286,6159,286,6159,715xe" filled="true" fillcolor="#5cbeb5" stroked="false">
                <v:path arrowok="t"/>
                <v:fill type="solid"/>
              </v:shape>
            </v:group>
            <v:group style="position:absolute;left:6231;top:286;width:1995;height:214" coordorigin="6231,286" coordsize="1995,214">
              <v:shape style="position:absolute;left:6231;top:286;width:1995;height:214" coordorigin="6231,286" coordsize="1995,214" path="m6231,499l8226,499,8226,286,6231,286,6231,499xe" filled="true" fillcolor="#5cbeb5" stroked="false">
                <v:path arrowok="t"/>
                <v:fill type="solid"/>
              </v:shape>
            </v:group>
            <v:group style="position:absolute;left:6231;top:499;width:1995;height:216" coordorigin="6231,499" coordsize="1995,216">
              <v:shape style="position:absolute;left:6231;top:499;width:1995;height:216" coordorigin="6231,499" coordsize="1995,216" path="m6231,715l8226,715,8226,499,6231,499,6231,715xe" filled="true" fillcolor="#5cbeb5" stroked="false">
                <v:path arrowok="t"/>
                <v:fill type="solid"/>
              </v:shape>
              <v:shape style="position:absolute;left:3687;top:34;width:92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ESTUDIOS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1;top:320;width:1338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LABORATORIO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CLÍNICO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89;top:428;width:92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GABINETE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475;top:428;width:145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MASTOGRAFÍAS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30;top:320;width:119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ANATOMÍA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PATOLÓGICA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6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9"/>
        <w:gridCol w:w="1341"/>
        <w:gridCol w:w="1106"/>
        <w:gridCol w:w="1046"/>
        <w:gridCol w:w="1026"/>
        <w:gridCol w:w="1005"/>
        <w:gridCol w:w="922"/>
        <w:gridCol w:w="1102"/>
        <w:gridCol w:w="885"/>
      </w:tblGrid>
      <w:tr>
        <w:trPr>
          <w:trHeight w:val="180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3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1,070,152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833,207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88,006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70,912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7,321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1,778,392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1,364,233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163,666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186,836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26,546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23,411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430,564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430,564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51,863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51,863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6,270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" w:val="left" w:leader="none"/>
                <w:tab w:pos="1629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4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3,279,108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2,628,004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303,535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309,991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14,543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43,378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37,026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818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81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1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7"/>
        <w:ind w:left="6529" w:right="876" w:hanging="316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45.220001pt;margin-top:32.590015pt;width:77.9pt;height:46.8pt;mso-position-horizontal-relative:page;mso-position-vertical-relative:paragraph;z-index:-853072" coordorigin="2904,652" coordsize="1558,936">
            <v:group style="position:absolute;left:2904;top:652;width:1558;height:936" coordorigin="2904,652" coordsize="1558,936">
              <v:shape style="position:absolute;left:2904;top:652;width:1558;height:936" coordorigin="2904,652" coordsize="1558,936" path="m2904,1588l4462,1588,4462,652,2904,652,2904,1588xe" filled="true" fillcolor="#5d6770" stroked="false">
                <v:path arrowok="t"/>
                <v:fill type="solid"/>
              </v:shape>
            </v:group>
            <v:group style="position:absolute;left:2976;top:1012;width:1416;height:216" coordorigin="2976,1012" coordsize="1416,216">
              <v:shape style="position:absolute;left:2976;top:1012;width:1416;height:216" coordorigin="2976,1012" coordsize="1416,216" path="m2976,1228l4392,1228,4392,1012,2976,1012,2976,1228xe" filled="true" fillcolor="#5d6770" stroked="false">
                <v:path arrowok="t"/>
                <v:fill type="solid"/>
              </v:shape>
              <v:shape style="position:absolute;left:2904;top:652;width:1558;height:93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57"/>
                        <w:ind w:left="20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1F1F1"/>
                          <w:spacing w:val="-1"/>
                          <w:sz w:val="18"/>
                        </w:rPr>
                        <w:t>INSTITUCIÓN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ESTUDIOS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ESPEC</w:t>
      </w:r>
      <w:r>
        <w:rPr>
          <w:rFonts w:ascii="Arial" w:hAnsi="Arial"/>
          <w:color w:val="5D6770"/>
          <w:spacing w:val="-1"/>
          <w:w w:val="105"/>
        </w:rPr>
        <w:t>IALIZADOS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INSTITUCIÓN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SALUD</w:t>
      </w:r>
      <w:r>
        <w:rPr>
          <w:rFonts w:ascii="Arial" w:hAnsi="Arial"/>
          <w:color w:val="5D6770"/>
          <w:spacing w:val="37"/>
          <w:w w:val="10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46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4.95pt;height:35.8pt;mso-position-horizontal-relative:char;mso-position-vertical-relative:line" coordorigin="0,0" coordsize="8299,716">
            <v:group style="position:absolute;left:0;top:0;width:8299;height:284" coordorigin="0,0" coordsize="8299,284">
              <v:shape style="position:absolute;left:0;top:0;width:8299;height:284" coordorigin="0,0" coordsize="8299,284" path="m0,283l8298,283,8298,0,0,0,0,283xe" filled="true" fillcolor="#5cbeb5" stroked="false">
                <v:path arrowok="t"/>
                <v:fill type="solid"/>
              </v:shape>
            </v:group>
            <v:group style="position:absolute;left:70;top:0;width:8157;height:214" coordorigin="70,0" coordsize="8157,214">
              <v:shape style="position:absolute;left:70;top:0;width:8157;height:214" coordorigin="70,0" coordsize="8157,214" path="m70,214l8226,214,8226,0,70,0,70,214xe" filled="true" fillcolor="#5cbeb5" stroked="false">
                <v:path arrowok="t"/>
                <v:fill type="solid"/>
              </v:shape>
            </v:group>
            <v:group style="position:absolute;left:0;top:288;width:2259;height:428" coordorigin="0,288" coordsize="2259,428">
              <v:shape style="position:absolute;left:0;top:288;width:2259;height:428" coordorigin="0,288" coordsize="2259,428" path="m0,715l2259,715,2259,288,0,288,0,715xe" filled="true" fillcolor="#5cbeb5" stroked="false">
                <v:path arrowok="t"/>
                <v:fill type="solid"/>
              </v:shape>
            </v:group>
            <v:group style="position:absolute;left:70;top:288;width:2120;height:214" coordorigin="70,288" coordsize="2120,214">
              <v:shape style="position:absolute;left:70;top:288;width:2120;height:214" coordorigin="70,288" coordsize="2120,214" path="m70,502l2189,502,2189,288,70,288,70,502xe" filled="true" fillcolor="#5cbeb5" stroked="false">
                <v:path arrowok="t"/>
                <v:fill type="solid"/>
              </v:shape>
            </v:group>
            <v:group style="position:absolute;left:70;top:502;width:2120;height:214" coordorigin="70,502" coordsize="2120,214">
              <v:shape style="position:absolute;left:70;top:502;width:2120;height:214" coordorigin="70,502" coordsize="2120,214" path="m70,715l2189,715,2189,502,70,502,70,715xe" filled="true" fillcolor="#5cbeb5" stroked="false">
                <v:path arrowok="t"/>
                <v:fill type="solid"/>
              </v:shape>
            </v:group>
            <v:group style="position:absolute;left:2259;top:288;width:1993;height:428" coordorigin="2259,288" coordsize="1993,428">
              <v:shape style="position:absolute;left:2259;top:288;width:1993;height:428" coordorigin="2259,288" coordsize="1993,428" path="m2259,715l4251,715,4251,288,2259,288,2259,715xe" filled="true" fillcolor="#5cbeb5" stroked="false">
                <v:path arrowok="t"/>
                <v:fill type="solid"/>
              </v:shape>
            </v:group>
            <v:group style="position:absolute;left:2329;top:394;width:1854;height:216" coordorigin="2329,394" coordsize="1854,216">
              <v:shape style="position:absolute;left:2329;top:394;width:1854;height:216" coordorigin="2329,394" coordsize="1854,216" path="m2329,610l4182,610,4182,394,2329,394,2329,610xe" filled="true" fillcolor="#5cbeb5" stroked="false">
                <v:path arrowok="t"/>
                <v:fill type="solid"/>
              </v:shape>
            </v:group>
            <v:group style="position:absolute;left:4251;top:288;width:1911;height:428" coordorigin="4251,288" coordsize="1911,428">
              <v:shape style="position:absolute;left:4251;top:288;width:1911;height:428" coordorigin="4251,288" coordsize="1911,428" path="m4251,715l6162,715,6162,288,4251,288,4251,715xe" filled="true" fillcolor="#5cbeb5" stroked="false">
                <v:path arrowok="t"/>
                <v:fill type="solid"/>
              </v:shape>
            </v:group>
            <v:group style="position:absolute;left:4321;top:394;width:1769;height:216" coordorigin="4321,394" coordsize="1769,216">
              <v:shape style="position:absolute;left:4321;top:394;width:1769;height:216" coordorigin="4321,394" coordsize="1769,216" path="m4321,610l6090,610,6090,394,4321,394,4321,610xe" filled="true" fillcolor="#5cbeb5" stroked="false">
                <v:path arrowok="t"/>
                <v:fill type="solid"/>
              </v:shape>
            </v:group>
            <v:group style="position:absolute;left:6162;top:288;width:2137;height:428" coordorigin="6162,288" coordsize="2137,428">
              <v:shape style="position:absolute;left:6162;top:288;width:2137;height:428" coordorigin="6162,288" coordsize="2137,428" path="m6162,715l8298,715,8298,288,6162,288,6162,715xe" filled="true" fillcolor="#5cbeb5" stroked="false">
                <v:path arrowok="t"/>
                <v:fill type="solid"/>
              </v:shape>
            </v:group>
            <v:group style="position:absolute;left:6231;top:394;width:1995;height:216" coordorigin="6231,394" coordsize="1995,216">
              <v:shape style="position:absolute;left:6231;top:394;width:1995;height:216" coordorigin="6231,394" coordsize="1995,216" path="m6231,610l8226,610,8226,394,6231,394,6231,610xe" filled="true" fillcolor="#5cbeb5" stroked="false">
                <v:path arrowok="t"/>
                <v:fill type="solid"/>
              </v:shape>
              <v:shape style="position:absolute;left:3687;top:34;width:92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2F2F2"/>
                          <w:spacing w:val="-1"/>
                          <w:sz w:val="18"/>
                        </w:rPr>
                        <w:t>ESTUDIOS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78;top:322;width:129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4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1F1F1"/>
                          <w:spacing w:val="-1"/>
                          <w:sz w:val="18"/>
                        </w:rPr>
                        <w:t>SESIONES</w:t>
                      </w:r>
                      <w:r>
                        <w:rPr>
                          <w:rFonts w:ascii="Arial"/>
                          <w:b/>
                          <w:color w:val="F1F1F1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1F1F1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1F1F1"/>
                          <w:spacing w:val="-1"/>
                          <w:sz w:val="18"/>
                        </w:rPr>
                        <w:t>HEMODIÁLISIS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3;top:428;width:76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1F1F1"/>
                          <w:spacing w:val="-1"/>
                          <w:sz w:val="18"/>
                        </w:rPr>
                        <w:t>DIÁLISIS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419;top:428;width:156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1F1F1"/>
                          <w:spacing w:val="-1"/>
                          <w:sz w:val="18"/>
                        </w:rPr>
                        <w:t>QUIMIOTERAPIAS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43;top:428;width:13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2F2F2"/>
                          <w:spacing w:val="-1"/>
                          <w:sz w:val="18"/>
                        </w:rPr>
                        <w:t>RADIOTERAPIA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8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5"/>
        <w:gridCol w:w="1384"/>
        <w:gridCol w:w="1063"/>
        <w:gridCol w:w="1046"/>
        <w:gridCol w:w="1025"/>
        <w:gridCol w:w="1007"/>
        <w:gridCol w:w="922"/>
        <w:gridCol w:w="1100"/>
        <w:gridCol w:w="887"/>
      </w:tblGrid>
      <w:tr>
        <w:trPr>
          <w:trHeight w:val="180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2F2F2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2F2F2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75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1F1F1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4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1,019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3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4" w:val="left" w:leader="none"/>
              </w:tabs>
              <w:spacing w:line="200" w:lineRule="exact"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IMSS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6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22,651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265,149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206,208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right="18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ISSSTE</w:t>
            </w:r>
            <w:r>
              <w:rPr>
                <w:rFonts w:ascii="Arial"/>
                <w:color w:val="5D6770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6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665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4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SEDENA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9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6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3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24" w:val="left" w:leader="none"/>
              </w:tabs>
              <w:spacing w:line="240" w:lineRule="auto"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SEMAR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9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7" w:val="left" w:leader="none"/>
                <w:tab w:pos="1624" w:val="left" w:leader="none"/>
              </w:tabs>
              <w:spacing w:line="205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33,141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22,469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288,265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228,424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7,350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1,729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1,035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0"/>
        <w:ind w:left="2978" w:right="1397"/>
        <w:jc w:val="left"/>
        <w:rPr>
          <w:rFonts w:ascii="Arial" w:hAnsi="Arial" w:cs="Arial" w:eastAsia="Arial"/>
        </w:rPr>
      </w:pPr>
      <w:r>
        <w:rPr/>
        <w:pict>
          <v:group style="position:absolute;margin-left:231.979996pt;margin-top:-43.976089pt;width:414.95pt;height:.1pt;mso-position-horizontal-relative:page;mso-position-vertical-relative:paragraph;z-index:-853048" coordorigin="4640,-880" coordsize="8299,2">
            <v:shape style="position:absolute;left:4640;top:-880;width:8299;height:2" coordorigin="4640,-880" coordsize="8299,0" path="m4640,-880l12938,-880e" filled="false" stroked="true" strokeweight=".33999pt" strokecolor="#5cbeb5">
              <v:path arrowok="t"/>
            </v:shape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IMSS, ISSSTE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SEMAR.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 periodo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2015-septiembre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97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90"/>
          <w:headerReference w:type="even" r:id="rId491"/>
          <w:footerReference w:type="default" r:id="rId492"/>
          <w:footerReference w:type="even" r:id="rId493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43"/>
        <w:ind w:left="2065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38.940002pt;margin-top:58.485851pt;width:137.2pt;height:.1pt;mso-position-horizontal-relative:page;mso-position-vertical-relative:paragraph;z-index:-852952" coordorigin="4779,1170" coordsize="2744,2">
            <v:shape style="position:absolute;left:4779;top:1170;width:2744;height:2" coordorigin="4779,1170" coordsize="2744,0" path="m4779,1170l7522,1170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69.405853pt;width:137.2pt;height:.1pt;mso-position-horizontal-relative:page;mso-position-vertical-relative:paragraph;z-index:-852928" coordorigin="4779,1388" coordsize="2744,2">
            <v:shape style="position:absolute;left:4779;top:1388;width:2744;height:2" coordorigin="4779,1388" coordsize="2744,0" path="m4779,1388l7522,1388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80.205849pt;width:137.2pt;height:.1pt;mso-position-horizontal-relative:page;mso-position-vertical-relative:paragraph;z-index:-852904" coordorigin="4779,1604" coordsize="2744,2">
            <v:shape style="position:absolute;left:4779;top:1604;width:2744;height:2" coordorigin="4779,1604" coordsize="2744,0" path="m4779,1604l7522,1604e" filled="false" stroked="true" strokeweight=".580pt" strokecolor="#5d6770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w w:val="105"/>
        </w:rPr>
        <w:t>CARACTERÍSTICAS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MORTALIDAD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spacing w:line="200" w:lineRule="atLeast"/>
        <w:ind w:left="251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37.2pt;height:21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2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CAUSA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Times New Roman"/>
          <w:spacing w:val="31"/>
        </w:rPr>
        <w:t> </w:t>
      </w:r>
      <w:r>
        <w:rPr>
          <w:rFonts w:ascii="Arial"/>
          <w:spacing w:val="31"/>
        </w:rPr>
        <w:pict>
          <v:group style="width:172.95pt;height:22.15pt;mso-position-horizontal-relative:char;mso-position-vertical-relative:line" coordorigin="0,0" coordsize="3459,443">
            <v:group style="position:absolute;left:3428;top:20;width:32;height:207" coordorigin="3428,20" coordsize="32,207">
              <v:shape style="position:absolute;left:3428;top:20;width:32;height:207" coordorigin="3428,20" coordsize="32,207" path="m3428,227l3459,227,3459,20,3428,20,3428,227xe" filled="true" fillcolor="#5cbeb5" stroked="false">
                <v:path arrowok="t"/>
                <v:fill type="solid"/>
              </v:shape>
            </v:group>
            <v:group style="position:absolute;left:0;top:20;width:29;height:207" coordorigin="0,20" coordsize="29,207">
              <v:shape style="position:absolute;left:0;top:20;width:29;height:207" coordorigin="0,20" coordsize="29,207" path="m0,227l29,227,29,20,0,20,0,227xe" filled="true" fillcolor="#5cbeb5" stroked="false">
                <v:path arrowok="t"/>
                <v:fill type="solid"/>
              </v:shape>
            </v:group>
            <v:group style="position:absolute;left:29;top:20;width:3399;height:207" coordorigin="29,20" coordsize="3399,207">
              <v:shape style="position:absolute;left:29;top:20;width:3399;height:207" coordorigin="29,20" coordsize="3399,207" path="m29,227l3428,227,3428,20,29,20,29,227xe" filled="true" fillcolor="#5cbeb5" stroked="false">
                <v:path arrowok="t"/>
                <v:fill type="solid"/>
              </v:shape>
            </v:group>
            <v:group style="position:absolute;left:1121;top:236;width:32;height:207" coordorigin="1121,236" coordsize="32,207">
              <v:shape style="position:absolute;left:1121;top:236;width:32;height:207" coordorigin="1121,236" coordsize="32,207" path="m1121,443l1152,443,1152,236,1121,236,1121,443xe" filled="true" fillcolor="#5cbeb5" stroked="false">
                <v:path arrowok="t"/>
                <v:fill type="solid"/>
              </v:shape>
            </v:group>
            <v:group style="position:absolute;left:0;top:236;width:29;height:207" coordorigin="0,236" coordsize="29,207">
              <v:shape style="position:absolute;left:0;top:236;width:29;height:207" coordorigin="0,236" coordsize="29,207" path="m0,443l29,443,29,236,0,236,0,443xe" filled="true" fillcolor="#5cbeb5" stroked="false">
                <v:path arrowok="t"/>
                <v:fill type="solid"/>
              </v:shape>
            </v:group>
            <v:group style="position:absolute;left:29;top:236;width:1093;height:207" coordorigin="29,236" coordsize="1093,207">
              <v:shape style="position:absolute;left:29;top:236;width:1093;height:207" coordorigin="29,236" coordsize="1093,207" path="m29,443l1121,443,1121,236,29,236,29,443xe" filled="true" fillcolor="#5cbeb5" stroked="false">
                <v:path arrowok="t"/>
                <v:fill type="solid"/>
              </v:shape>
            </v:group>
            <v:group style="position:absolute;left:2276;top:236;width:29;height:207" coordorigin="2276,236" coordsize="29,207">
              <v:shape style="position:absolute;left:2276;top:236;width:29;height:207" coordorigin="2276,236" coordsize="29,207" path="m2276,443l2304,443,2304,236,2276,236,2276,443xe" filled="true" fillcolor="#5cbeb5" stroked="false">
                <v:path arrowok="t"/>
                <v:fill type="solid"/>
              </v:shape>
            </v:group>
            <v:group style="position:absolute;left:1152;top:236;width:29;height:207" coordorigin="1152,236" coordsize="29,207">
              <v:shape style="position:absolute;left:1152;top:236;width:29;height:207" coordorigin="1152,236" coordsize="29,207" path="m1152,443l1181,443,1181,236,1152,236,1152,443xe" filled="true" fillcolor="#5cbeb5" stroked="false">
                <v:path arrowok="t"/>
                <v:fill type="solid"/>
              </v:shape>
            </v:group>
            <v:group style="position:absolute;left:1181;top:236;width:1095;height:207" coordorigin="1181,236" coordsize="1095,207">
              <v:shape style="position:absolute;left:1181;top:236;width:1095;height:207" coordorigin="1181,236" coordsize="1095,207" path="m1181,443l2276,443,2276,236,1181,236,1181,443xe" filled="true" fillcolor="#5cbeb5" stroked="false">
                <v:path arrowok="t"/>
                <v:fill type="solid"/>
              </v:shape>
            </v:group>
            <v:group style="position:absolute;left:3428;top:236;width:32;height:207" coordorigin="3428,236" coordsize="32,207">
              <v:shape style="position:absolute;left:3428;top:236;width:32;height:207" coordorigin="3428,236" coordsize="32,207" path="m3428,443l3459,443,3459,236,3428,236,3428,443xe" filled="true" fillcolor="#5cbeb5" stroked="false">
                <v:path arrowok="t"/>
                <v:fill type="solid"/>
              </v:shape>
            </v:group>
            <v:group style="position:absolute;left:2304;top:236;width:32;height:207" coordorigin="2304,236" coordsize="32,207">
              <v:shape style="position:absolute;left:2304;top:236;width:32;height:207" coordorigin="2304,236" coordsize="32,207" path="m2304,443l2336,443,2336,236,2304,236,2304,443xe" filled="true" fillcolor="#5cbeb5" stroked="false">
                <v:path arrowok="t"/>
                <v:fill type="solid"/>
              </v:shape>
            </v:group>
            <v:group style="position:absolute;left:2336;top:236;width:1092;height:207" coordorigin="2336,236" coordsize="1092,207">
              <v:shape style="position:absolute;left:2336;top:236;width:1092;height:207" coordorigin="2336,236" coordsize="1092,207" path="m2336,443l3428,443,3428,236,2336,236,2336,443xe" filled="true" fillcolor="#5cbeb5" stroked="false">
                <v:path arrowok="t"/>
                <v:fill type="solid"/>
              </v:shape>
              <v:shape style="position:absolute;left:0;top:0;width:3459;height:443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125" w:val="left" w:leader="none"/>
                          <w:tab w:pos="2304" w:val="left" w:leader="none"/>
                        </w:tabs>
                        <w:spacing w:before="9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TOTAL</w:t>
                        <w:tab/>
                        <w:t>HOMBRES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31"/>
        </w:rPr>
      </w:r>
    </w:p>
    <w:tbl>
      <w:tblPr>
        <w:tblW w:w="0" w:type="auto"/>
        <w:jc w:val="left"/>
        <w:tblInd w:w="25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8"/>
        <w:gridCol w:w="3566"/>
      </w:tblGrid>
      <w:tr>
        <w:trPr>
          <w:trHeight w:val="180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z w:val="18"/>
              </w:rPr>
              <w:t>General</w:t>
            </w:r>
            <w:r>
              <w:rPr>
                <w:rFonts w:ascii="Arial"/>
                <w:color w:val="5D6770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51" w:val="left" w:leader="none"/>
                <w:tab w:pos="2004" w:val="left" w:leader="none"/>
                <w:tab w:pos="3058" w:val="left" w:leader="none"/>
              </w:tabs>
              <w:spacing w:line="180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407.9</w:t>
              <w:tab/>
              <w:t>48.4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327.3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z w:val="18"/>
              </w:rPr>
              <w:t>Infantil</w:t>
            </w:r>
            <w:r>
              <w:rPr>
                <w:rFonts w:ascii="Arial"/>
                <w:color w:val="5D6770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004" w:val="left" w:leader="none"/>
                <w:tab w:pos="3259" w:val="left" w:leader="none"/>
              </w:tabs>
              <w:spacing w:line="200" w:lineRule="exact" w:before="17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9.8</w:t>
              <w:tab/>
              <w:t>10.8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8.6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Preescolar</w:t>
            </w:r>
            <w:r>
              <w:rPr>
                <w:rFonts w:ascii="Arial"/>
                <w:color w:val="5D6770"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105" w:val="left" w:leader="none"/>
                <w:tab w:pos="3259" w:val="left" w:leader="none"/>
              </w:tabs>
              <w:spacing w:line="200" w:lineRule="exact" w:before="16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0.5</w:t>
              <w:tab/>
              <w:t>0.6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0.4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z w:val="18"/>
              </w:rPr>
              <w:t>5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 19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años</w:t>
            </w:r>
            <w:r>
              <w:rPr>
                <w:rFonts w:ascii="Arial" w:hAnsi="Arial"/>
                <w:color w:val="5D6770"/>
                <w:position w:val="9"/>
                <w:sz w:val="12"/>
              </w:rPr>
              <w:t>5/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105" w:val="left" w:leader="none"/>
                <w:tab w:pos="3259" w:val="left" w:leader="none"/>
              </w:tabs>
              <w:spacing w:line="201" w:lineRule="exact" w:before="16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0.2</w:t>
              <w:tab/>
              <w:t>0.2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0.1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z w:val="18"/>
              </w:rPr>
              <w:t>10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19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5/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105" w:val="left" w:leader="none"/>
                <w:tab w:pos="3259" w:val="left" w:leader="none"/>
              </w:tabs>
              <w:spacing w:line="200" w:lineRule="exact" w:before="17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0.4</w:t>
              <w:tab/>
              <w:t>0.3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0.3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z w:val="18"/>
              </w:rPr>
              <w:t>20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59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años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5/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105" w:val="left" w:leader="none"/>
                <w:tab w:pos="3259" w:val="left" w:leader="none"/>
              </w:tabs>
              <w:spacing w:line="201" w:lineRule="exact" w:before="16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5.3</w:t>
              <w:tab/>
              <w:t>1.8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1.6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z w:val="18"/>
              </w:rPr>
              <w:t>60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años</w:t>
            </w:r>
            <w:r>
              <w:rPr>
                <w:rFonts w:ascii="Arial" w:hAnsi="Arial"/>
                <w:color w:val="5D6770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más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5/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52" w:val="left" w:leader="none"/>
                <w:tab w:pos="2004" w:val="left" w:leader="none"/>
                <w:tab w:pos="3158" w:val="left" w:leader="none"/>
              </w:tabs>
              <w:spacing w:line="200" w:lineRule="exact" w:before="17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30.4</w:t>
              <w:tab/>
              <w:t>34.0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26.8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Menores</w:t>
            </w:r>
            <w:r>
              <w:rPr>
                <w:rFonts w:ascii="Arial" w:hAnsi="Arial"/>
                <w:color w:val="5D6770"/>
                <w:sz w:val="18"/>
              </w:rPr>
              <w:t> de 5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años</w:t>
            </w:r>
            <w:r>
              <w:rPr>
                <w:rFonts w:ascii="Arial" w:hAnsi="Arial"/>
                <w:color w:val="5D6770"/>
                <w:position w:val="9"/>
                <w:sz w:val="12"/>
              </w:rPr>
              <w:t>6/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105" w:val="left" w:leader="none"/>
                <w:tab w:pos="3259" w:val="left" w:leader="none"/>
              </w:tabs>
              <w:spacing w:line="200" w:lineRule="exact" w:before="16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2.2</w:t>
              <w:tab/>
              <w:t>2.4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1.9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275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Razón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Mortalidad Materna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7/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5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3" w:val="left" w:leader="none"/>
                <w:tab w:pos="2054" w:val="left" w:leader="none"/>
                <w:tab w:pos="3259" w:val="left" w:leader="none"/>
              </w:tabs>
              <w:spacing w:line="240" w:lineRule="auto" w:before="16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2.4</w:t>
              <w:tab/>
              <w:t>n.a.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2.4</w:t>
            </w: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70"/>
        <w:ind w:right="4592"/>
        <w:jc w:val="left"/>
        <w:rPr>
          <w:rFonts w:ascii="Arial" w:hAnsi="Arial" w:cs="Arial" w:eastAsia="Arial"/>
        </w:rPr>
      </w:pPr>
      <w:r>
        <w:rPr/>
        <w:pict>
          <v:group style="position:absolute;margin-left:238.940002pt;margin-top:-54.176086pt;width:137.2pt;height:.1pt;mso-position-horizontal-relative:page;mso-position-vertical-relative:paragraph;z-index:-852880" coordorigin="4779,-1084" coordsize="2744,2">
            <v:shape style="position:absolute;left:4779;top:-1084;width:2744;height:2" coordorigin="4779,-1084" coordsize="2744,0" path="m4779,-1084l7522,-1084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-43.376102pt;width:137.2pt;height:.1pt;mso-position-horizontal-relative:page;mso-position-vertical-relative:paragraph;z-index:-852856" coordorigin="4779,-868" coordsize="2744,2">
            <v:shape style="position:absolute;left:4779;top:-868;width:2744;height:2" coordorigin="4779,-868" coordsize="2744,0" path="m4779,-868l7522,-86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-32.576088pt;width:137.2pt;height:.1pt;mso-position-horizontal-relative:page;mso-position-vertical-relative:paragraph;z-index:-852832" coordorigin="4779,-652" coordsize="2744,2">
            <v:shape style="position:absolute;left:4779;top:-652;width:2744;height:2" coordorigin="4779,-652" coordsize="2744,0" path="m4779,-652l7522,-652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-21.656103pt;width:137.2pt;height:.1pt;mso-position-horizontal-relative:page;mso-position-vertical-relative:paragraph;z-index:-852808" coordorigin="4779,-433" coordsize="2744,2">
            <v:shape style="position:absolute;left:4779;top:-433;width:2744;height:2" coordorigin="4779,-433" coordsize="2744,0" path="m4779,-433l7522,-43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38.940002pt;margin-top:-10.856088pt;width:137.2pt;height:.1pt;mso-position-horizontal-relative:page;mso-position-vertical-relative:paragraph;z-index:-852784" coordorigin="4779,-217" coordsize="2744,2">
            <v:shape style="position:absolute;left:4779;top:-217;width:2744;height:2" coordorigin="4779,-217" coordsize="2744,0" path="m4779,-217l7522,-217e" filled="false" stroked="true" strokeweight=".579980pt" strokecolor="#5d6770">
              <v:path arrowok="t"/>
            </v:shape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B.C.Sur, </w:t>
      </w:r>
      <w:r>
        <w:rPr>
          <w:rFonts w:ascii="Arial" w:hAnsi="Arial"/>
          <w:color w:val="5D6770"/>
          <w:spacing w:val="-2"/>
        </w:rPr>
        <w:t>Subdirección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preliminares.</w:t>
      </w:r>
      <w:r>
        <w:rPr>
          <w:rFonts w:ascii="Arial"/>
        </w:rPr>
      </w:r>
    </w:p>
    <w:p>
      <w:pPr>
        <w:pStyle w:val="BodyText"/>
        <w:spacing w:line="183" w:lineRule="exact" w:before="1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Tasa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por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100,000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habitantes total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-1"/>
        </w:rPr>
        <w:t> en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cada</w:t>
      </w:r>
      <w:r>
        <w:rPr>
          <w:rFonts w:ascii="Arial"/>
          <w:color w:val="5D6770"/>
          <w:spacing w:val="-2"/>
        </w:rPr>
        <w:t> sexo.</w:t>
      </w:r>
      <w:r>
        <w:rPr>
          <w:rFonts w:ascii="Arial"/>
        </w:rPr>
      </w:r>
    </w:p>
    <w:p>
      <w:pPr>
        <w:pStyle w:val="BodyText"/>
        <w:spacing w:line="240" w:lineRule="auto"/>
        <w:ind w:right="550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Tasa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1,000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Nacidos Vivos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Registrados 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SINAC, total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cada</w:t>
      </w:r>
      <w:r>
        <w:rPr>
          <w:rFonts w:ascii="Arial" w:hAnsi="Arial"/>
          <w:color w:val="5D6770"/>
          <w:spacing w:val="-2"/>
        </w:rPr>
        <w:t> sexo.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4/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Tasa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1,000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habitantes de</w:t>
      </w:r>
      <w:r>
        <w:rPr>
          <w:rFonts w:ascii="Arial" w:hAnsi="Arial"/>
          <w:color w:val="5D6770"/>
        </w:rPr>
        <w:t> 1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a 4 </w:t>
      </w:r>
      <w:r>
        <w:rPr>
          <w:rFonts w:ascii="Arial" w:hAnsi="Arial"/>
          <w:color w:val="5D6770"/>
          <w:spacing w:val="-1"/>
        </w:rPr>
        <w:t>años total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cada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sexo.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5632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5/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Tasa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por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1,000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habitantes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cada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grupo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edad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total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-1"/>
        </w:rPr>
        <w:t> para</w:t>
      </w:r>
      <w:r>
        <w:rPr>
          <w:rFonts w:ascii="Arial"/>
          <w:color w:val="5D6770"/>
          <w:spacing w:val="-2"/>
        </w:rPr>
        <w:t> cada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sexo.</w:t>
      </w:r>
      <w:r>
        <w:rPr>
          <w:rFonts w:ascii="Arial"/>
          <w:color w:val="5D6770"/>
          <w:spacing w:val="41"/>
        </w:rPr>
        <w:t> </w:t>
      </w:r>
      <w:r>
        <w:rPr>
          <w:rFonts w:ascii="Arial"/>
          <w:color w:val="5D6770"/>
          <w:spacing w:val="-1"/>
        </w:rPr>
        <w:t>6/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Tasa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por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1,000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habitantes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ese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grupo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edad.</w:t>
      </w:r>
      <w:r>
        <w:rPr>
          <w:rFonts w:ascii="Arial"/>
        </w:rPr>
      </w:r>
    </w:p>
    <w:p>
      <w:pPr>
        <w:pStyle w:val="BodyText"/>
        <w:spacing w:line="240" w:lineRule="auto" w:before="1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7/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Razón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10,000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nacimientos</w:t>
      </w:r>
      <w:r>
        <w:rPr>
          <w:rFonts w:ascii="Arial" w:hAnsi="Arial"/>
          <w:color w:val="5D6770"/>
          <w:spacing w:val="-1"/>
        </w:rPr>
        <w:t> esperados.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n.a.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aplica.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86"/>
        <w:ind w:left="6152" w:right="1397" w:hanging="246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PRINCIPALES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CAU</w:t>
      </w:r>
      <w:r>
        <w:rPr>
          <w:rFonts w:ascii="Arial"/>
          <w:color w:val="5D6770"/>
          <w:spacing w:val="-2"/>
          <w:w w:val="105"/>
        </w:rPr>
        <w:t>SAS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w w:val="105"/>
        </w:rPr>
        <w:t>MORTALIDAD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GENER</w:t>
      </w:r>
      <w:r>
        <w:rPr>
          <w:rFonts w:ascii="Arial"/>
          <w:color w:val="5D6770"/>
          <w:spacing w:val="-1"/>
          <w:w w:val="105"/>
        </w:rPr>
        <w:t>AL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-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</w:t>
      </w:r>
      <w:r>
        <w:rPr>
          <w:rFonts w:ascii="Arial"/>
          <w:color w:val="5D6770"/>
          <w:spacing w:val="21"/>
          <w:w w:val="113"/>
        </w:rPr>
        <w:t> </w:t>
      </w:r>
      <w:r>
        <w:rPr>
          <w:rFonts w:ascii="Arial"/>
          <w:color w:val="5D6770"/>
          <w:w w:val="105"/>
        </w:rPr>
        <w:t>(POR 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100,000 </w:t>
      </w:r>
      <w:r>
        <w:rPr>
          <w:rFonts w:ascii="Arial"/>
          <w:color w:val="5D6770"/>
          <w:spacing w:val="12"/>
          <w:w w:val="105"/>
        </w:rPr>
        <w:t> </w:t>
      </w:r>
      <w:r>
        <w:rPr>
          <w:rFonts w:ascii="Arial"/>
          <w:color w:val="5D6770"/>
          <w:w w:val="105"/>
        </w:rPr>
        <w:t>HABITANTES)</w:t>
      </w:r>
      <w:r>
        <w:rPr>
          <w:rFonts w:asci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7"/>
        <w:tabs>
          <w:tab w:pos="10194" w:val="left" w:leader="none"/>
        </w:tabs>
        <w:spacing w:line="200" w:lineRule="atLeast"/>
        <w:ind w:left="367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19.850pt;height:21.2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04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CAUSA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98.8pt;height:22.3pt;mso-position-horizontal-relative:char;mso-position-vertical-relative:line" coordorigin="0,0" coordsize="1976,446">
            <v:group style="position:absolute;left:1947;top:20;width:29;height:209" coordorigin="1947,20" coordsize="29,209">
              <v:shape style="position:absolute;left:1947;top:20;width:29;height:209" coordorigin="1947,20" coordsize="29,209" path="m1947,229l1976,229,1976,20,1947,20,1947,229xe" filled="true" fillcolor="#5cbeb5" stroked="false">
                <v:path arrowok="t"/>
                <v:fill type="solid"/>
              </v:shape>
            </v:group>
            <v:group style="position:absolute;left:0;top:20;width:29;height:209" coordorigin="0,20" coordsize="29,209">
              <v:shape style="position:absolute;left:0;top:20;width:29;height:209" coordorigin="0,20" coordsize="29,209" path="m0,229l29,229,29,20,0,20,0,229xe" filled="true" fillcolor="#5cbeb5" stroked="false">
                <v:path arrowok="t"/>
                <v:fill type="solid"/>
              </v:shape>
            </v:group>
            <v:group style="position:absolute;left:29;top:20;width:1919;height:209" coordorigin="29,20" coordsize="1919,209">
              <v:shape style="position:absolute;left:29;top:20;width:1919;height:209" coordorigin="29,20" coordsize="1919,209" path="m29,229l1947,229,1947,20,29,20,29,229xe" filled="true" fillcolor="#5cbeb5" stroked="false">
                <v:path arrowok="t"/>
                <v:fill type="solid"/>
              </v:shape>
            </v:group>
            <v:group style="position:absolute;left:977;top:239;width:29;height:207" coordorigin="977,239" coordsize="29,207">
              <v:shape style="position:absolute;left:977;top:239;width:29;height:207" coordorigin="977,239" coordsize="29,207" path="m977,445l1006,445,1006,239,977,239,977,445xe" filled="true" fillcolor="#5cbeb5" stroked="false">
                <v:path arrowok="t"/>
                <v:fill type="solid"/>
              </v:shape>
            </v:group>
            <v:group style="position:absolute;left:0;top:239;width:29;height:207" coordorigin="0,239" coordsize="29,207">
              <v:shape style="position:absolute;left:0;top:239;width:29;height:207" coordorigin="0,239" coordsize="29,207" path="m0,445l29,445,29,239,0,239,0,445xe" filled="true" fillcolor="#5cbeb5" stroked="false">
                <v:path arrowok="t"/>
                <v:fill type="solid"/>
              </v:shape>
            </v:group>
            <v:group style="position:absolute;left:29;top:239;width:948;height:207" coordorigin="29,239" coordsize="948,207">
              <v:shape style="position:absolute;left:29;top:239;width:948;height:207" coordorigin="29,239" coordsize="948,207" path="m29,445l977,445,977,239,29,239,29,445xe" filled="true" fillcolor="#5cbeb5" stroked="false">
                <v:path arrowok="t"/>
                <v:fill type="solid"/>
              </v:shape>
            </v:group>
            <v:group style="position:absolute;left:1947;top:239;width:29;height:207" coordorigin="1947,239" coordsize="29,207">
              <v:shape style="position:absolute;left:1947;top:239;width:29;height:207" coordorigin="1947,239" coordsize="29,207" path="m1947,445l1976,445,1976,239,1947,239,1947,445xe" filled="true" fillcolor="#5cbeb5" stroked="false">
                <v:path arrowok="t"/>
                <v:fill type="solid"/>
              </v:shape>
            </v:group>
            <v:group style="position:absolute;left:1006;top:239;width:32;height:207" coordorigin="1006,239" coordsize="32,207">
              <v:shape style="position:absolute;left:1006;top:239;width:32;height:207" coordorigin="1006,239" coordsize="32,207" path="m1006,445l1037,445,1037,239,1006,239,1006,445xe" filled="true" fillcolor="#5cbeb5" stroked="false">
                <v:path arrowok="t"/>
                <v:fill type="solid"/>
              </v:shape>
            </v:group>
            <v:group style="position:absolute;left:1037;top:239;width:911;height:207" coordorigin="1037,239" coordsize="911,207">
              <v:shape style="position:absolute;left:1037;top:239;width:911;height:207" coordorigin="1037,239" coordsize="911,207" path="m1037,445l1947,445,1947,239,1037,239,1037,445xe" filled="true" fillcolor="#5cbeb5" stroked="false">
                <v:path arrowok="t"/>
                <v:fill type="solid"/>
              </v:shape>
              <v:shape style="position:absolute;left:737;top:0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7;top:263;width:49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TASA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71;top:263;width:64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LUGAR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10066" w:val="left" w:leader="none"/>
          <w:tab w:pos="10820" w:val="left" w:leader="none"/>
          <w:tab w:pos="12040" w:val="left" w:leader="none"/>
        </w:tabs>
        <w:spacing w:line="206" w:lineRule="exact"/>
        <w:ind w:left="367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-19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Enfermedades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u w:val="single" w:color="5D6770"/>
        </w:rPr>
        <w:t>del</w:t>
      </w:r>
      <w:r>
        <w:rPr>
          <w:rFonts w:ascii="Arial" w:hAnsi="Arial"/>
          <w:color w:val="5D6770"/>
          <w:spacing w:val="-3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corazón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5CBEB5"/>
        </w:rPr>
        <w:tab/>
      </w:r>
      <w:r>
        <w:rPr>
          <w:rFonts w:ascii="Arial" w:hAnsi="Arial"/>
          <w:color w:val="5D6770"/>
          <w:w w:val="95"/>
          <w:u w:val="single" w:color="5CBEB5"/>
        </w:rPr>
        <w:t>91.8</w:t>
        <w:tab/>
      </w:r>
      <w:r>
        <w:rPr>
          <w:rFonts w:ascii="Arial" w:hAnsi="Arial"/>
          <w:color w:val="5D6770"/>
          <w:u w:val="single" w:color="5CBEB5"/>
        </w:rPr>
        <w:t>1</w:t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9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Tumores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malignos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58.9</w:t>
        <w:tab/>
      </w:r>
      <w:r>
        <w:rPr>
          <w:rFonts w:ascii="Arial"/>
          <w:color w:val="5D6770"/>
          <w:sz w:val="18"/>
          <w:u w:val="single" w:color="5CBEB5"/>
        </w:rPr>
        <w:t>2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11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Diabetes</w:t>
      </w:r>
      <w:r>
        <w:rPr>
          <w:rFonts w:ascii="Arial"/>
          <w:color w:val="5D6770"/>
          <w:spacing w:val="-5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mellitus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40.6</w:t>
        <w:tab/>
      </w:r>
      <w:r>
        <w:rPr>
          <w:rFonts w:ascii="Arial"/>
          <w:color w:val="5D6770"/>
          <w:sz w:val="18"/>
          <w:u w:val="single" w:color="5CBEB5"/>
        </w:rPr>
        <w:t>3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9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Accidentes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27.6</w:t>
        <w:tab/>
      </w:r>
      <w:r>
        <w:rPr>
          <w:rFonts w:ascii="Arial"/>
          <w:color w:val="5D6770"/>
          <w:sz w:val="18"/>
          <w:u w:val="single" w:color="5CBEB5"/>
        </w:rPr>
        <w:t>4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12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Agresiones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(homicidios)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18.6</w:t>
        <w:tab/>
      </w:r>
      <w:r>
        <w:rPr>
          <w:rFonts w:ascii="Arial"/>
          <w:color w:val="5D6770"/>
          <w:sz w:val="18"/>
          <w:u w:val="single" w:color="5CBEB5"/>
        </w:rPr>
        <w:t>5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9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Enfermedades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del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hígado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18.2</w:t>
        <w:tab/>
      </w:r>
      <w:r>
        <w:rPr>
          <w:rFonts w:ascii="Arial" w:hAnsi="Arial"/>
          <w:color w:val="5D6770"/>
          <w:sz w:val="18"/>
          <w:u w:val="single" w:color="5CBEB5"/>
        </w:rPr>
        <w:t>6</w:t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9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Enfermedades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cerebrovasculares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16.0</w:t>
        <w:tab/>
      </w:r>
      <w:r>
        <w:rPr>
          <w:rFonts w:ascii="Arial"/>
          <w:color w:val="5D6770"/>
          <w:sz w:val="18"/>
          <w:u w:val="single" w:color="5CBEB5"/>
        </w:rPr>
        <w:t>7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066" w:val="left" w:leader="none"/>
          <w:tab w:pos="10820" w:val="left" w:leader="none"/>
          <w:tab w:pos="12040" w:val="left" w:leader="none"/>
        </w:tabs>
        <w:spacing w:before="11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Neumonía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>e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influenza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13.1</w:t>
        <w:tab/>
      </w:r>
      <w:r>
        <w:rPr>
          <w:rFonts w:ascii="Arial" w:hAnsi="Arial"/>
          <w:color w:val="5D6770"/>
          <w:sz w:val="18"/>
          <w:u w:val="single" w:color="5CBEB5"/>
        </w:rPr>
        <w:t>8</w:t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10066" w:val="left" w:leader="none"/>
          <w:tab w:pos="10921" w:val="left" w:leader="none"/>
          <w:tab w:pos="12040" w:val="left" w:leader="none"/>
        </w:tabs>
        <w:spacing w:before="9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Insuficiencia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renal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9.6</w:t>
        <w:tab/>
      </w:r>
      <w:r>
        <w:rPr>
          <w:rFonts w:ascii="Arial"/>
          <w:color w:val="5D6770"/>
          <w:sz w:val="18"/>
          <w:u w:val="single" w:color="5CBEB5"/>
        </w:rPr>
        <w:t>9</w:t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10921" w:val="left" w:leader="none"/>
          <w:tab w:pos="11941" w:val="left" w:leader="none"/>
        </w:tabs>
        <w:spacing w:before="11"/>
        <w:ind w:left="36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Síntomas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signos</w:t>
      </w:r>
      <w:r>
        <w:rPr>
          <w:rFonts w:ascii="Arial" w:hAnsi="Arial"/>
          <w:color w:val="5D6770"/>
          <w:sz w:val="18"/>
          <w:u w:val="single" w:color="5D6770"/>
        </w:rPr>
        <w:t> y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hallazgos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anormales clínicos</w:t>
      </w:r>
      <w:r>
        <w:rPr>
          <w:rFonts w:ascii="Arial" w:hAnsi="Arial"/>
          <w:color w:val="5D6770"/>
          <w:sz w:val="18"/>
          <w:u w:val="single" w:color="5D6770"/>
        </w:rPr>
        <w:t> de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laboratorio </w:t>
      </w:r>
      <w:r>
        <w:rPr>
          <w:rFonts w:ascii="Arial" w:hAnsi="Arial"/>
          <w:color w:val="5D6770"/>
          <w:sz w:val="18"/>
          <w:u w:val="single" w:color="5D6770"/>
        </w:rPr>
        <w:t>no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clasificados</w:t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8.5</w:t>
        <w:tab/>
      </w:r>
      <w:r>
        <w:rPr>
          <w:rFonts w:ascii="Arial" w:hAnsi="Arial"/>
          <w:color w:val="5D6770"/>
          <w:sz w:val="18"/>
          <w:u w:val="single" w:color="5CBEB5"/>
        </w:rPr>
        <w:t>10</w:t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6569" w:val="left" w:leader="none"/>
          <w:tab w:pos="10066" w:val="left" w:leader="none"/>
          <w:tab w:pos="10719" w:val="left" w:leader="none"/>
          <w:tab w:pos="12172" w:val="left" w:leader="none"/>
        </w:tabs>
        <w:spacing w:before="9"/>
        <w:ind w:left="365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D6770"/>
        </w:rPr>
        <w:t>TOTAL</w:t>
        <w:tab/>
      </w:r>
      <w:r>
        <w:rPr>
          <w:rFonts w:ascii="Arial"/>
          <w:b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sz w:val="18"/>
          <w:u w:val="single" w:color="5CBEB5"/>
        </w:rPr>
        <w:t>407.9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3"/>
        <w:ind w:left="3686" w:right="294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B.C.Sur,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Subdirección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49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55"/>
        <w:ind w:left="3035" w:right="3519" w:hanging="642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PRINCIPALES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CAU</w:t>
      </w:r>
      <w:r>
        <w:rPr>
          <w:rFonts w:ascii="Arial"/>
          <w:color w:val="5D6770"/>
          <w:spacing w:val="-2"/>
          <w:w w:val="105"/>
        </w:rPr>
        <w:t>SAS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w w:val="105"/>
        </w:rPr>
        <w:t>MORTALIDAD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GENER</w:t>
      </w:r>
      <w:r>
        <w:rPr>
          <w:rFonts w:ascii="Arial"/>
          <w:color w:val="5D6770"/>
          <w:spacing w:val="-1"/>
          <w:w w:val="105"/>
        </w:rPr>
        <w:t>AL</w:t>
      </w:r>
      <w:r>
        <w:rPr>
          <w:rFonts w:ascii="Arial"/>
          <w:color w:val="5D6770"/>
          <w:spacing w:val="-9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28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27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</w:t>
      </w:r>
      <w:r>
        <w:rPr>
          <w:rFonts w:ascii="Arial"/>
          <w:color w:val="5D6770"/>
          <w:w w:val="105"/>
        </w:rPr>
        <w:t> </w:t>
      </w:r>
      <w:r>
        <w:rPr>
          <w:rFonts w:ascii="Arial"/>
          <w:color w:val="5D6770"/>
          <w:spacing w:val="56"/>
          <w:w w:val="105"/>
        </w:rPr>
        <w:t> </w:t>
      </w:r>
      <w:r>
        <w:rPr>
          <w:rFonts w:ascii="Arial"/>
          <w:color w:val="5D6770"/>
          <w:spacing w:val="-1"/>
          <w:w w:val="105"/>
        </w:rPr>
        <w:t>(PO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27"/>
          <w:w w:val="105"/>
        </w:rPr>
        <w:t> </w:t>
      </w:r>
      <w:r>
        <w:rPr>
          <w:rFonts w:ascii="Arial"/>
          <w:color w:val="5D6770"/>
          <w:w w:val="105"/>
        </w:rPr>
        <w:t>100,000</w:t>
      </w:r>
      <w:r>
        <w:rPr>
          <w:rFonts w:ascii="Arial"/>
          <w:color w:val="5D6770"/>
          <w:spacing w:val="28"/>
          <w:w w:val="105"/>
        </w:rPr>
        <w:t> </w:t>
      </w:r>
      <w:r>
        <w:rPr>
          <w:rFonts w:ascii="Arial"/>
          <w:color w:val="5D6770"/>
          <w:w w:val="105"/>
        </w:rPr>
        <w:t>HABITANTES)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9"/>
        <w:spacing w:line="247" w:lineRule="auto" w:before="69"/>
        <w:ind w:left="2261" w:right="0" w:hanging="12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4"/>
        </w:rPr>
        <w:t>Enfermedades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3"/>
        </w:rPr>
        <w:t>del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5"/>
        </w:rPr>
        <w:t>corazón</w:t>
      </w:r>
      <w:r>
        <w:rPr>
          <w:rFonts w:ascii="Arial" w:hAnsi="Arial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line="240" w:lineRule="auto"/>
        <w:ind w:left="214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87.040009pt;margin-top:-17.506096pt;width:268.7pt;height:217.6pt;mso-position-horizontal-relative:page;mso-position-vertical-relative:paragraph;z-index:29152" coordorigin="5741,-350" coordsize="5374,4352">
            <v:group style="position:absolute;left:5806;top:3387;width:1064;height:346" coordorigin="5806,3387" coordsize="1064,346">
              <v:shape style="position:absolute;left:5806;top:3387;width:1064;height:346" coordorigin="5806,3387" coordsize="1064,346" path="m5806,3732l6869,3732,6869,3387,5806,3387,5806,3732xe" filled="true" fillcolor="#005aa7" stroked="false">
                <v:path arrowok="t"/>
                <v:fill type="solid"/>
              </v:shape>
            </v:group>
            <v:group style="position:absolute;left:5806;top:3387;width:1064;height:346" coordorigin="5806,3387" coordsize="1064,346">
              <v:shape style="position:absolute;left:5806;top:3387;width:1064;height:346" coordorigin="5806,3387" coordsize="1064,346" path="m5806,3732l6869,3732,6869,3387,5806,3387,5806,3732xe" filled="false" stroked="true" strokeweight="6pt" strokecolor="#005aa7">
                <v:path arrowok="t"/>
              </v:shape>
            </v:group>
            <v:group style="position:absolute;left:5806;top:2518;width:1580;height:348" coordorigin="5806,2518" coordsize="1580,348">
              <v:shape style="position:absolute;left:5806;top:2518;width:1580;height:348" coordorigin="5806,2518" coordsize="1580,348" path="m5806,2866l7385,2866,7385,2518,5806,2518,5806,2866xe" filled="true" fillcolor="#005aa7" stroked="false">
                <v:path arrowok="t"/>
                <v:fill type="solid"/>
              </v:shape>
            </v:group>
            <v:group style="position:absolute;left:5806;top:2518;width:1580;height:348" coordorigin="5806,2518" coordsize="1580,348">
              <v:shape style="position:absolute;left:5806;top:2518;width:1580;height:348" coordorigin="5806,2518" coordsize="1580,348" path="m5806,2866l7385,2866,7385,2518,5806,2518,5806,2866xe" filled="false" stroked="true" strokeweight="6pt" strokecolor="#005aa7">
                <v:path arrowok="t"/>
              </v:shape>
            </v:group>
            <v:group style="position:absolute;left:5806;top:1651;width:2321;height:348" coordorigin="5806,1651" coordsize="2321,348">
              <v:shape style="position:absolute;left:5806;top:1651;width:2321;height:348" coordorigin="5806,1651" coordsize="2321,348" path="m5806,1999l8126,1999,8126,1651,5806,1651,5806,1999xe" filled="true" fillcolor="#005aa7" stroked="false">
                <v:path arrowok="t"/>
                <v:fill type="solid"/>
              </v:shape>
            </v:group>
            <v:group style="position:absolute;left:5806;top:1651;width:2321;height:348" coordorigin="5806,1651" coordsize="2321,348">
              <v:shape style="position:absolute;left:5806;top:1651;width:2321;height:348" coordorigin="5806,1651" coordsize="2321,348" path="m5806,1999l8126,1999,8126,1651,5806,1651,5806,1999xe" filled="false" stroked="true" strokeweight="6pt" strokecolor="#005aa7">
                <v:path arrowok="t"/>
              </v:shape>
            </v:group>
            <v:group style="position:absolute;left:5806;top:785;width:3368;height:346" coordorigin="5806,785" coordsize="3368,346">
              <v:shape style="position:absolute;left:5806;top:785;width:3368;height:346" coordorigin="5806,785" coordsize="3368,346" path="m5806,1131l9173,1131,9173,785,5806,785,5806,1131xe" filled="true" fillcolor="#005aa7" stroked="false">
                <v:path arrowok="t"/>
                <v:fill type="solid"/>
              </v:shape>
            </v:group>
            <v:group style="position:absolute;left:5806;top:785;width:3368;height:346" coordorigin="5806,785" coordsize="3368,346">
              <v:shape style="position:absolute;left:5806;top:785;width:3368;height:346" coordorigin="5806,785" coordsize="3368,346" path="m5806,1131l9173,1131,9173,785,5806,785,5806,1131xe" filled="false" stroked="true" strokeweight="6pt" strokecolor="#005aa7">
                <v:path arrowok="t"/>
              </v:shape>
            </v:group>
            <v:group style="position:absolute;left:5806;top:-84;width:5249;height:348" coordorigin="5806,-84" coordsize="5249,348">
              <v:shape style="position:absolute;left:5806;top:-84;width:5249;height:348" coordorigin="5806,-84" coordsize="5249,348" path="m5806,264l11054,264,11054,-84,5806,-84,5806,264xe" filled="true" fillcolor="#005aa7" stroked="false">
                <v:path arrowok="t"/>
                <v:fill type="solid"/>
              </v:shape>
            </v:group>
            <v:group style="position:absolute;left:5806;top:-84;width:5249;height:348" coordorigin="5806,-84" coordsize="5249,348">
              <v:shape style="position:absolute;left:5806;top:-84;width:5249;height:348" coordorigin="5806,-84" coordsize="5249,348" path="m5806,264l11054,264,11054,-84,5806,-84,5806,264xe" filled="false" stroked="true" strokeweight="6pt" strokecolor="#005aa7">
                <v:path arrowok="t"/>
              </v:shape>
            </v:group>
            <v:group style="position:absolute;left:5806;top:-343;width:2;height:4337" coordorigin="5806,-343" coordsize="2,4337">
              <v:shape style="position:absolute;left:5806;top:-343;width:2;height:4337" coordorigin="5806,-343" coordsize="0,4337" path="m5806,3994l5806,-343e" filled="false" stroked="true" strokeweight=".72pt" strokecolor="#5d6770">
                <v:path arrowok="t"/>
              </v:shape>
            </v:group>
            <v:group style="position:absolute;left:5748;top:3994;width:58;height:2" coordorigin="5748,3994" coordsize="58,2">
              <v:shape style="position:absolute;left:5748;top:3994;width:58;height:2" coordorigin="5748,3994" coordsize="58,0" path="m5748,3994l5806,3994e" filled="false" stroked="true" strokeweight=".72pt" strokecolor="#5d6770">
                <v:path arrowok="t"/>
              </v:shape>
            </v:group>
            <v:group style="position:absolute;left:5748;top:3125;width:58;height:2" coordorigin="5748,3125" coordsize="58,2">
              <v:shape style="position:absolute;left:5748;top:3125;width:58;height:2" coordorigin="5748,3125" coordsize="58,0" path="m5748,3125l5806,3125e" filled="false" stroked="true" strokeweight=".72pt" strokecolor="#5d6770">
                <v:path arrowok="t"/>
              </v:shape>
            </v:group>
            <v:group style="position:absolute;left:5748;top:2259;width:58;height:2" coordorigin="5748,2259" coordsize="58,2">
              <v:shape style="position:absolute;left:5748;top:2259;width:58;height:2" coordorigin="5748,2259" coordsize="58,0" path="m5748,2259l5806,2259e" filled="false" stroked="true" strokeweight=".72pt" strokecolor="#5d6770">
                <v:path arrowok="t"/>
              </v:shape>
            </v:group>
            <v:group style="position:absolute;left:5748;top:1392;width:58;height:2" coordorigin="5748,1392" coordsize="58,2">
              <v:shape style="position:absolute;left:5748;top:1392;width:58;height:2" coordorigin="5748,1392" coordsize="58,0" path="m5748,1392l5806,1392e" filled="false" stroked="true" strokeweight=".72pt" strokecolor="#5d6770">
                <v:path arrowok="t"/>
              </v:shape>
            </v:group>
            <v:group style="position:absolute;left:5748;top:523;width:58;height:2" coordorigin="5748,523" coordsize="58,2">
              <v:shape style="position:absolute;left:5748;top:523;width:58;height:2" coordorigin="5748,523" coordsize="58,0" path="m5748,523l5806,523e" filled="false" stroked="true" strokeweight=".72pt" strokecolor="#5d6770">
                <v:path arrowok="t"/>
              </v:shape>
            </v:group>
            <v:group style="position:absolute;left:5748;top:-343;width:58;height:2" coordorigin="5748,-343" coordsize="58,2">
              <v:shape style="position:absolute;left:5748;top:-343;width:58;height:2" coordorigin="5748,-343" coordsize="58,0" path="m5748,-343l5806,-343e" filled="false" stroked="true" strokeweight=".72pt" strokecolor="#5d6770">
                <v:path arrowok="t"/>
              </v:shape>
              <v:shape style="position:absolute;left:9295;top:879;width:38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58.9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49;top:1746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40.6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06;top:2614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27.6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91;top:3481;width:38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18.6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</w:rPr>
        <w:t>91.8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370" w:space="3384"/>
            <w:col w:w="682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Heading9"/>
        <w:spacing w:line="247" w:lineRule="auto"/>
        <w:ind w:left="2602" w:right="9582" w:firstLine="9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5"/>
        </w:rPr>
        <w:t>Tumores</w:t>
      </w:r>
      <w:r>
        <w:rPr>
          <w:rFonts w:ascii="Arial"/>
          <w:color w:val="5D6770"/>
          <w:spacing w:val="22"/>
        </w:rPr>
        <w:t> </w:t>
      </w:r>
      <w:r>
        <w:rPr>
          <w:rFonts w:ascii="Arial"/>
          <w:color w:val="5D6770"/>
          <w:spacing w:val="5"/>
        </w:rPr>
        <w:t>Malignos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48" w:lineRule="auto" w:before="0"/>
        <w:ind w:left="2672" w:right="9582" w:hanging="4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3"/>
          <w:sz w:val="18"/>
        </w:rPr>
        <w:t>Diabetes</w:t>
      </w:r>
      <w:r>
        <w:rPr>
          <w:rFonts w:ascii="Arial"/>
          <w:color w:val="5D6770"/>
          <w:spacing w:val="21"/>
          <w:sz w:val="18"/>
        </w:rPr>
        <w:t> </w:t>
      </w:r>
      <w:r>
        <w:rPr>
          <w:rFonts w:ascii="Arial"/>
          <w:color w:val="5D6770"/>
          <w:spacing w:val="5"/>
          <w:sz w:val="18"/>
        </w:rPr>
        <w:t>Mellitus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69"/>
        <w:ind w:left="24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Accidentes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47" w:lineRule="auto" w:before="69"/>
        <w:ind w:left="2291" w:right="9582" w:firstLine="5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6"/>
          <w:sz w:val="18"/>
        </w:rPr>
        <w:t>Agresiones</w:t>
      </w:r>
      <w:r>
        <w:rPr>
          <w:rFonts w:ascii="Arial"/>
          <w:color w:val="5D6770"/>
          <w:spacing w:val="25"/>
          <w:sz w:val="18"/>
        </w:rPr>
        <w:t> </w:t>
      </w:r>
      <w:r>
        <w:rPr>
          <w:rFonts w:ascii="Arial"/>
          <w:color w:val="5D6770"/>
          <w:sz w:val="18"/>
        </w:rPr>
        <w:t>(H</w:t>
      </w:r>
      <w:r>
        <w:rPr>
          <w:rFonts w:ascii="Arial"/>
          <w:color w:val="5D6770"/>
          <w:spacing w:val="9"/>
          <w:sz w:val="18"/>
        </w:rPr>
        <w:t>o</w:t>
      </w:r>
      <w:r>
        <w:rPr>
          <w:rFonts w:ascii="Arial"/>
          <w:color w:val="5D6770"/>
          <w:spacing w:val="10"/>
          <w:sz w:val="18"/>
        </w:rPr>
        <w:t>m</w:t>
      </w:r>
      <w:r>
        <w:rPr>
          <w:rFonts w:ascii="Arial"/>
          <w:color w:val="5D6770"/>
          <w:spacing w:val="7"/>
          <w:sz w:val="18"/>
        </w:rPr>
        <w:t>i</w:t>
      </w:r>
      <w:r>
        <w:rPr>
          <w:rFonts w:ascii="Arial"/>
          <w:color w:val="5D6770"/>
          <w:spacing w:val="10"/>
          <w:sz w:val="18"/>
        </w:rPr>
        <w:t>cidio</w:t>
      </w:r>
      <w:r>
        <w:rPr>
          <w:rFonts w:ascii="Arial"/>
          <w:color w:val="5D6770"/>
          <w:spacing w:val="8"/>
          <w:sz w:val="18"/>
        </w:rPr>
        <w:t>s</w:t>
      </w:r>
      <w:r>
        <w:rPr>
          <w:rFonts w:ascii="Arial"/>
          <w:color w:val="5D6770"/>
          <w:sz w:val="18"/>
        </w:rPr>
        <w:t>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426" w:right="4931"/>
        <w:jc w:val="center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Salud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en el Estado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B.C.Sur, Subdirección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Planeación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37"/>
        </w:rPr>
        <w:t> </w:t>
      </w:r>
      <w:r>
        <w:rPr>
          <w:rFonts w:ascii="Tahoma" w:hAnsi="Tahoma"/>
          <w:color w:val="5D6770"/>
          <w:spacing w:val="-1"/>
        </w:rPr>
        <w:t>Estadística.</w:t>
      </w:r>
      <w:r>
        <w:rPr>
          <w:rFonts w:ascii="Tahoma" w:hAnsi="Tahoma"/>
        </w:rPr>
      </w:r>
    </w:p>
    <w:p>
      <w:pPr>
        <w:pStyle w:val="BodyText"/>
        <w:spacing w:line="192" w:lineRule="exact"/>
        <w:ind w:left="2061" w:right="4568"/>
        <w:jc w:val="center"/>
        <w:rPr>
          <w:rFonts w:ascii="Tahoma" w:hAnsi="Tahoma" w:cs="Tahoma" w:eastAsia="Tahoma"/>
        </w:rPr>
      </w:pPr>
      <w:r>
        <w:rPr>
          <w:rFonts w:ascii="Tahoma"/>
          <w:color w:val="5D6770"/>
          <w:spacing w:val="-1"/>
        </w:rPr>
        <w:t>Observaciones:</w:t>
      </w:r>
      <w:r>
        <w:rPr>
          <w:rFonts w:ascii="Tahoma"/>
          <w:color w:val="5D6770"/>
          <w:spacing w:val="1"/>
        </w:rPr>
        <w:t> </w:t>
      </w:r>
      <w:r>
        <w:rPr>
          <w:rFonts w:ascii="Tahoma"/>
          <w:color w:val="5D6770"/>
          <w:spacing w:val="-1"/>
        </w:rPr>
        <w:t>Cifras</w:t>
      </w:r>
      <w:r>
        <w:rPr>
          <w:rFonts w:ascii="Tahoma"/>
          <w:color w:val="5D6770"/>
        </w:rPr>
        <w:t> </w:t>
      </w:r>
      <w:r>
        <w:rPr>
          <w:rFonts w:ascii="Tahoma"/>
          <w:color w:val="5D6770"/>
          <w:spacing w:val="-1"/>
        </w:rPr>
        <w:t>preliminares.</w:t>
      </w:r>
      <w:r>
        <w:rPr>
          <w:rFonts w:ascii="Tahoma"/>
        </w:rPr>
      </w:r>
    </w:p>
    <w:p>
      <w:pPr>
        <w:spacing w:after="0" w:line="192" w:lineRule="exact"/>
        <w:jc w:val="center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6"/>
          <w:szCs w:val="26"/>
        </w:rPr>
      </w:pPr>
    </w:p>
    <w:p>
      <w:pPr>
        <w:pStyle w:val="Heading5"/>
        <w:spacing w:line="271" w:lineRule="exact"/>
        <w:ind w:left="369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PRINCIPALES</w:t>
      </w:r>
      <w:r>
        <w:rPr>
          <w:rFonts w:ascii="Arial"/>
          <w:color w:val="5D6770"/>
          <w:spacing w:val="-1"/>
          <w:w w:val="105"/>
        </w:rPr>
        <w:t> CAU</w:t>
      </w:r>
      <w:r>
        <w:rPr>
          <w:rFonts w:ascii="Arial"/>
          <w:color w:val="5D6770"/>
          <w:spacing w:val="-2"/>
          <w:w w:val="105"/>
        </w:rPr>
        <w:t>SAS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MORTALIDAD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INFANTIL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B.C.SUR,</w:t>
      </w:r>
      <w:r>
        <w:rPr>
          <w:rFonts w:ascii="Arial"/>
          <w:color w:val="5D6770"/>
          <w:spacing w:val="-1"/>
          <w:w w:val="105"/>
        </w:rPr>
        <w:t> 2015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11058" w:val="left" w:leader="none"/>
        </w:tabs>
        <w:spacing w:line="200" w:lineRule="atLeast"/>
        <w:ind w:left="315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82.85pt;height:21.8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4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CAUSA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81.3pt;height:22.45pt;mso-position-horizontal-relative:char;mso-position-vertical-relative:line" coordorigin="0,0" coordsize="1626,449">
            <v:group style="position:absolute;left:1596;top:11;width:29;height:214" coordorigin="1596,11" coordsize="29,214">
              <v:shape style="position:absolute;left:1596;top:11;width:29;height:214" coordorigin="1596,11" coordsize="29,214" path="m1596,224l1625,224,1625,11,1596,11,1596,224xe" filled="true" fillcolor="#5cbeb5" stroked="false">
                <v:path arrowok="t"/>
                <v:fill type="solid"/>
              </v:shape>
            </v:group>
            <v:group style="position:absolute;left:0;top:11;width:32;height:214" coordorigin="0,11" coordsize="32,214">
              <v:shape style="position:absolute;left:0;top:11;width:32;height:214" coordorigin="0,11" coordsize="32,214" path="m0,224l31,224,31,11,0,11,0,224xe" filled="true" fillcolor="#5cbeb5" stroked="false">
                <v:path arrowok="t"/>
                <v:fill type="solid"/>
              </v:shape>
            </v:group>
            <v:group style="position:absolute;left:31;top:11;width:1566;height:214" coordorigin="31,11" coordsize="1566,214">
              <v:shape style="position:absolute;left:31;top:11;width:1566;height:214" coordorigin="31,11" coordsize="1566,214" path="m31,224l1596,224,1596,11,31,11,31,224xe" filled="true" fillcolor="#5cbeb5" stroked="false">
                <v:path arrowok="t"/>
                <v:fill type="solid"/>
              </v:shape>
            </v:group>
            <v:group style="position:absolute;left:747;top:234;width:29;height:214" coordorigin="747,234" coordsize="29,214">
              <v:shape style="position:absolute;left:747;top:234;width:29;height:214" coordorigin="747,234" coordsize="29,214" path="m747,448l776,448,776,234,747,234,747,448xe" filled="true" fillcolor="#5cbeb5" stroked="false">
                <v:path arrowok="t"/>
                <v:fill type="solid"/>
              </v:shape>
            </v:group>
            <v:group style="position:absolute;left:0;top:234;width:32;height:214" coordorigin="0,234" coordsize="32,214">
              <v:shape style="position:absolute;left:0;top:234;width:32;height:214" coordorigin="0,234" coordsize="32,214" path="m0,448l31,448,31,234,0,234,0,448xe" filled="true" fillcolor="#5cbeb5" stroked="false">
                <v:path arrowok="t"/>
                <v:fill type="solid"/>
              </v:shape>
            </v:group>
            <v:group style="position:absolute;left:31;top:234;width:716;height:214" coordorigin="31,234" coordsize="716,214">
              <v:shape style="position:absolute;left:31;top:234;width:716;height:214" coordorigin="31,234" coordsize="716,214" path="m31,448l747,448,747,234,31,234,31,448xe" filled="true" fillcolor="#5cbeb5" stroked="false">
                <v:path arrowok="t"/>
                <v:fill type="solid"/>
              </v:shape>
            </v:group>
            <v:group style="position:absolute;left:1597;top:234;width:29;height:214" coordorigin="1597,234" coordsize="29,214">
              <v:shape style="position:absolute;left:1597;top:234;width:29;height:214" coordorigin="1597,234" coordsize="29,214" path="m1597,448l1625,448,1625,234,1597,234,1597,448xe" filled="true" fillcolor="#5cbeb5" stroked="false">
                <v:path arrowok="t"/>
                <v:fill type="solid"/>
              </v:shape>
            </v:group>
            <v:group style="position:absolute;left:776;top:234;width:32;height:214" coordorigin="776,234" coordsize="32,214">
              <v:shape style="position:absolute;left:776;top:234;width:32;height:214" coordorigin="776,234" coordsize="32,214" path="m776,448l807,448,807,234,776,234,776,448xe" filled="true" fillcolor="#5cbeb5" stroked="false">
                <v:path arrowok="t"/>
                <v:fill type="solid"/>
              </v:shape>
            </v:group>
            <v:group style="position:absolute;left:807;top:234;width:790;height:214" coordorigin="807,234" coordsize="790,214">
              <v:shape style="position:absolute;left:807;top:234;width:790;height:214" coordorigin="807,234" coordsize="790,214" path="m807,448l1597,448,1597,234,807,234,807,448xe" filled="true" fillcolor="#5cbeb5" stroked="false">
                <v:path arrowok="t"/>
                <v:fill type="solid"/>
              </v:shape>
              <v:shape style="position:absolute;left:0;top:0;width:1626;height:449" type="#_x0000_t202" filled="false" stroked="false">
                <v:textbox inset="0,0,0,0">
                  <w:txbxContent>
                    <w:p>
                      <w:pPr>
                        <w:tabs>
                          <w:tab w:pos="881" w:val="left" w:leader="none"/>
                        </w:tabs>
                        <w:spacing w:line="224" w:lineRule="exact" w:before="4"/>
                        <w:ind w:left="144" w:right="102" w:firstLine="418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position w:val="9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TASA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LUGAR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0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9"/>
        <w:gridCol w:w="1810"/>
      </w:tblGrid>
      <w:tr>
        <w:trPr>
          <w:trHeight w:val="181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Ciertas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afecciones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originadas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el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periodo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perinatal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166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4.9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Malformaciones congénitas,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deformidades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y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anomalías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cromosómicas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2.5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Síntomas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signos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y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hallazgos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anormales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clínicos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laboratorio no clasificados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otra parte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2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Accidentes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Enfermedades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corazón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2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Enfermedades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hígado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2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Encefalitis viral transmitida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por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artrópodos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Septicemia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2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Trastorno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tejidos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blandos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625" w:val="left" w:leader="none"/>
              </w:tabs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23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-22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Desnutrición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otras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deficiencias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nutricionales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526" w:val="left" w:leader="none"/>
              </w:tabs>
              <w:spacing w:line="202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</w:t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78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595" w:val="left" w:leader="none"/>
                <w:tab w:pos="7723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6" w:val="left" w:leader="none"/>
                <w:tab w:pos="1754" w:val="left" w:leader="none"/>
              </w:tabs>
              <w:spacing w:line="196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9.8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3262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Salud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26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 </w:t>
      </w:r>
      <w:r>
        <w:rPr>
          <w:rFonts w:ascii="Arial"/>
          <w:color w:val="5D6770"/>
        </w:rPr>
        <w:t>Tasa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por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1,000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nacidos</w:t>
      </w:r>
      <w:r>
        <w:rPr>
          <w:rFonts w:ascii="Arial"/>
          <w:color w:val="5D6770"/>
          <w:spacing w:val="-1"/>
        </w:rPr>
        <w:t> vivos SINAC.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8" w:lineRule="exact" w:before="138"/>
        <w:ind w:left="2128" w:right="435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PRINCIPALES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CAU</w:t>
      </w:r>
      <w:r>
        <w:rPr>
          <w:rFonts w:ascii="Arial"/>
          <w:color w:val="5D6770"/>
          <w:spacing w:val="-2"/>
          <w:w w:val="105"/>
        </w:rPr>
        <w:t>SAS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w w:val="105"/>
        </w:rPr>
        <w:t>MORTALIDAD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w w:val="105"/>
        </w:rPr>
        <w:t>INFANTIL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23"/>
          <w:w w:val="105"/>
        </w:rPr>
        <w:t> </w:t>
      </w:r>
      <w:r>
        <w:rPr>
          <w:rFonts w:ascii="Arial"/>
          <w:color w:val="5D6770"/>
          <w:w w:val="105"/>
        </w:rPr>
        <w:t>B.C.SUR,</w:t>
      </w:r>
      <w:r>
        <w:rPr>
          <w:rFonts w:ascii="Arial"/>
          <w:color w:val="5D6770"/>
          <w:spacing w:val="-3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7" w:lineRule="auto" w:before="65"/>
        <w:ind w:left="3327" w:right="0" w:hanging="752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4"/>
        </w:rPr>
        <w:t>Ciertas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6"/>
        </w:rPr>
        <w:t>afecciones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7"/>
        </w:rPr>
        <w:t>originadas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</w:rPr>
        <w:t>en</w:t>
      </w:r>
      <w:r>
        <w:rPr>
          <w:rFonts w:ascii="Arial"/>
          <w:color w:val="5D6770"/>
          <w:spacing w:val="29"/>
          <w:w w:val="99"/>
        </w:rPr>
        <w:t> </w:t>
      </w:r>
      <w:r>
        <w:rPr>
          <w:rFonts w:ascii="Arial"/>
          <w:color w:val="5D6770"/>
          <w:spacing w:val="7"/>
        </w:rPr>
        <w:t>periodo</w:t>
      </w:r>
      <w:r>
        <w:rPr>
          <w:rFonts w:ascii="Arial"/>
          <w:color w:val="5D6770"/>
          <w:spacing w:val="-4"/>
        </w:rPr>
        <w:t> </w:t>
      </w:r>
      <w:r>
        <w:rPr>
          <w:rFonts w:ascii="Arial"/>
          <w:color w:val="5D6770"/>
          <w:spacing w:val="5"/>
        </w:rPr>
        <w:t>perinatal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0" w:right="210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03.559998pt;margin-top:-18.270103pt;width:137.3pt;height:236.3pt;mso-position-horizontal-relative:page;mso-position-vertical-relative:paragraph;z-index:29344" coordorigin="8071,-365" coordsize="2746,4726">
            <v:group style="position:absolute;left:8143;top:3693;width:106;height:377" coordorigin="8143,3693" coordsize="106,377">
              <v:shape style="position:absolute;left:8143;top:3693;width:106;height:377" coordorigin="8143,3693" coordsize="106,377" path="m8143,4070l8249,4070,8249,3693,8143,3693,8143,4070xe" filled="true" fillcolor="#5cbeb5" stroked="false">
                <v:path arrowok="t"/>
                <v:fill type="solid"/>
              </v:shape>
            </v:group>
            <v:group style="position:absolute;left:8143;top:3693;width:106;height:377" coordorigin="8143,3693" coordsize="106,377">
              <v:shape style="position:absolute;left:8143;top:3693;width:106;height:377" coordorigin="8143,3693" coordsize="106,377" path="m8143,4070l8249,4070,8249,3693,8143,3693,8143,4070xe" filled="false" stroked="true" strokeweight="6pt" strokecolor="#5cbeb5">
                <v:path arrowok="t"/>
              </v:shape>
            </v:group>
            <v:group style="position:absolute;left:8143;top:2750;width:214;height:377" coordorigin="8143,2750" coordsize="214,377">
              <v:shape style="position:absolute;left:8143;top:2750;width:214;height:377" coordorigin="8143,2750" coordsize="214,377" path="m8143,3127l8357,3127,8357,2750,8143,2750,8143,3127xe" filled="true" fillcolor="#5cbeb5" stroked="false">
                <v:path arrowok="t"/>
                <v:fill type="solid"/>
              </v:shape>
            </v:group>
            <v:group style="position:absolute;left:8143;top:2750;width:214;height:377" coordorigin="8143,2750" coordsize="214,377">
              <v:shape style="position:absolute;left:8143;top:2750;width:214;height:377" coordorigin="8143,2750" coordsize="214,377" path="m8143,3127l8357,3127,8357,2750,8143,2750,8143,3127xe" filled="false" stroked="true" strokeweight="6pt" strokecolor="#5cbeb5">
                <v:path arrowok="t"/>
              </v:shape>
            </v:group>
            <v:group style="position:absolute;left:8143;top:1809;width:214;height:377" coordorigin="8143,1809" coordsize="214,377">
              <v:shape style="position:absolute;left:8143;top:1809;width:214;height:377" coordorigin="8143,1809" coordsize="214,377" path="m8143,2186l8357,2186,8357,1809,8143,1809,8143,2186xe" filled="true" fillcolor="#5cbeb5" stroked="false">
                <v:path arrowok="t"/>
                <v:fill type="solid"/>
              </v:shape>
            </v:group>
            <v:group style="position:absolute;left:8143;top:1809;width:214;height:377" coordorigin="8143,1809" coordsize="214,377">
              <v:shape style="position:absolute;left:8143;top:1809;width:214;height:377" coordorigin="8143,1809" coordsize="214,377" path="m8143,2186l8357,2186,8357,1809,8143,1809,8143,2186xe" filled="false" stroked="true" strokeweight="6pt" strokecolor="#5cbeb5">
                <v:path arrowok="t"/>
              </v:shape>
            </v:group>
            <v:group style="position:absolute;left:8143;top:866;width:1335;height:377" coordorigin="8143,866" coordsize="1335,377">
              <v:shape style="position:absolute;left:8143;top:866;width:1335;height:377" coordorigin="8143,866" coordsize="1335,377" path="m8143,1243l9478,1243,9478,866,8143,866,8143,1243xe" filled="true" fillcolor="#5cbeb5" stroked="false">
                <v:path arrowok="t"/>
                <v:fill type="solid"/>
              </v:shape>
            </v:group>
            <v:group style="position:absolute;left:8143;top:866;width:1335;height:377" coordorigin="8143,866" coordsize="1335,377">
              <v:shape style="position:absolute;left:8143;top:866;width:1335;height:377" coordorigin="8143,866" coordsize="1335,377" path="m8143,1243l9478,1243,9478,866,8143,866,8143,1243xe" filled="false" stroked="true" strokeweight="6.0pt" strokecolor="#5cbeb5">
                <v:path arrowok="t"/>
              </v:shape>
            </v:group>
            <v:group style="position:absolute;left:8143;top:-75;width:2614;height:377" coordorigin="8143,-75" coordsize="2614,377">
              <v:shape style="position:absolute;left:8143;top:-75;width:2614;height:377" coordorigin="8143,-75" coordsize="2614,377" path="m8143,302l10757,302,10757,-75,8143,-75,8143,302xe" filled="true" fillcolor="#5cbeb5" stroked="false">
                <v:path arrowok="t"/>
                <v:fill type="solid"/>
              </v:shape>
            </v:group>
            <v:group style="position:absolute;left:8143;top:-75;width:2614;height:377" coordorigin="8143,-75" coordsize="2614,377">
              <v:shape style="position:absolute;left:8143;top:-75;width:2614;height:377" coordorigin="8143,-75" coordsize="2614,377" path="m8143,302l10757,302,10757,-75,8143,-75,8143,302xe" filled="false" stroked="true" strokeweight="6pt" strokecolor="#5cbeb5">
                <v:path arrowok="t"/>
              </v:shape>
            </v:group>
            <v:group style="position:absolute;left:8143;top:-358;width:2;height:4709" coordorigin="8143,-358" coordsize="2,4709">
              <v:shape style="position:absolute;left:8143;top:-358;width:2;height:4709" coordorigin="8143,-358" coordsize="0,4709" path="m8143,4351l8143,-358e" filled="false" stroked="true" strokeweight=".72pt" strokecolor="#5d6770">
                <v:path arrowok="t"/>
              </v:shape>
            </v:group>
            <v:group style="position:absolute;left:8078;top:3410;width:65;height:2" coordorigin="8078,3410" coordsize="65,2">
              <v:shape style="position:absolute;left:8078;top:3410;width:65;height:2" coordorigin="8078,3410" coordsize="65,0" path="m8078,3410l8143,3410e" filled="false" stroked="true" strokeweight=".72pt" strokecolor="#5d6770">
                <v:path arrowok="t"/>
              </v:shape>
            </v:group>
            <v:group style="position:absolute;left:8078;top:2469;width:65;height:2" coordorigin="8078,2469" coordsize="65,2">
              <v:shape style="position:absolute;left:8078;top:2469;width:65;height:2" coordorigin="8078,2469" coordsize="65,0" path="m8078,2469l8143,2469e" filled="false" stroked="true" strokeweight=".72pt" strokecolor="#5d6770">
                <v:path arrowok="t"/>
              </v:shape>
            </v:group>
            <v:group style="position:absolute;left:8078;top:1526;width:65;height:2" coordorigin="8078,1526" coordsize="65,2">
              <v:shape style="position:absolute;left:8078;top:1526;width:65;height:2" coordorigin="8078,1526" coordsize="65,0" path="m8078,1526l8143,1526e" filled="false" stroked="true" strokeweight=".72pt" strokecolor="#5d6770">
                <v:path arrowok="t"/>
              </v:shape>
            </v:group>
            <v:group style="position:absolute;left:8078;top:585;width:65;height:2" coordorigin="8078,585" coordsize="65,2">
              <v:shape style="position:absolute;left:8078;top:585;width:65;height:2" coordorigin="8078,585" coordsize="65,0" path="m8078,585l8143,585e" filled="false" stroked="true" strokeweight=".72pt" strokecolor="#5d6770">
                <v:path arrowok="t"/>
              </v:shape>
            </v:group>
            <v:group style="position:absolute;left:8078;top:-358;width:65;height:2" coordorigin="8078,-358" coordsize="65,2">
              <v:shape style="position:absolute;left:8078;top:-358;width:65;height:2" coordorigin="8078,-358" coordsize="65,0" path="m8078,-358l8143,-358e" filled="false" stroked="true" strokeweight=".72pt" strokecolor="#5d6770">
                <v:path arrowok="t"/>
              </v:shape>
              <v:shape style="position:absolute;left:9598;top:976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77;top:1918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77;top:2860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70;top:3803;width:27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sz w:val="20"/>
        </w:rPr>
        <w:t>4.9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5684" w:space="359"/>
            <w:col w:w="7537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line="247" w:lineRule="auto" w:before="65"/>
        <w:ind w:left="2481" w:right="735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6"/>
          <w:sz w:val="20"/>
        </w:rPr>
        <w:t>Malformaciones</w:t>
      </w:r>
      <w:r>
        <w:rPr>
          <w:rFonts w:ascii="Arial" w:hAnsi="Arial"/>
          <w:color w:val="5D6770"/>
          <w:spacing w:val="-14"/>
          <w:sz w:val="20"/>
        </w:rPr>
        <w:t> </w:t>
      </w:r>
      <w:r>
        <w:rPr>
          <w:rFonts w:ascii="Arial" w:hAnsi="Arial"/>
          <w:color w:val="5D6770"/>
          <w:spacing w:val="7"/>
          <w:sz w:val="20"/>
        </w:rPr>
        <w:t>congénitas,</w:t>
      </w:r>
      <w:r>
        <w:rPr>
          <w:rFonts w:ascii="Arial" w:hAnsi="Arial"/>
          <w:color w:val="5D6770"/>
          <w:spacing w:val="40"/>
          <w:w w:val="99"/>
          <w:sz w:val="20"/>
        </w:rPr>
        <w:t> </w:t>
      </w:r>
      <w:r>
        <w:rPr>
          <w:rFonts w:ascii="Arial" w:hAnsi="Arial"/>
          <w:color w:val="5D6770"/>
          <w:spacing w:val="7"/>
          <w:sz w:val="20"/>
        </w:rPr>
        <w:t>deformidades</w:t>
      </w:r>
      <w:r>
        <w:rPr>
          <w:rFonts w:ascii="Arial" w:hAnsi="Arial"/>
          <w:color w:val="5D6770"/>
          <w:spacing w:val="-1"/>
          <w:sz w:val="20"/>
        </w:rPr>
        <w:t> </w:t>
      </w:r>
      <w:r>
        <w:rPr>
          <w:rFonts w:ascii="Arial" w:hAnsi="Arial"/>
          <w:color w:val="5D6770"/>
          <w:sz w:val="20"/>
        </w:rPr>
        <w:t>y</w:t>
      </w:r>
      <w:r>
        <w:rPr>
          <w:rFonts w:ascii="Arial" w:hAnsi="Arial"/>
          <w:color w:val="5D6770"/>
          <w:spacing w:val="-1"/>
          <w:sz w:val="20"/>
        </w:rPr>
        <w:t> </w:t>
      </w:r>
      <w:r>
        <w:rPr>
          <w:rFonts w:ascii="Arial" w:hAnsi="Arial"/>
          <w:color w:val="5D6770"/>
          <w:spacing w:val="4"/>
          <w:sz w:val="20"/>
        </w:rPr>
        <w:t>anomalías</w:t>
      </w:r>
      <w:r>
        <w:rPr>
          <w:rFonts w:ascii="Arial" w:hAnsi="Arial"/>
          <w:color w:val="5D6770"/>
          <w:spacing w:val="28"/>
          <w:w w:val="99"/>
          <w:sz w:val="20"/>
        </w:rPr>
        <w:t> </w:t>
      </w:r>
      <w:r>
        <w:rPr>
          <w:rFonts w:ascii="Arial" w:hAnsi="Arial"/>
          <w:color w:val="5D6770"/>
          <w:spacing w:val="8"/>
          <w:sz w:val="20"/>
        </w:rPr>
        <w:t>cromosómicas</w:t>
      </w:r>
      <w:r>
        <w:rPr>
          <w:rFonts w:ascii="Arial" w:hAns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247" w:lineRule="auto" w:before="65"/>
        <w:ind w:left="2342" w:right="7894" w:firstLine="1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5"/>
          <w:sz w:val="20"/>
        </w:rPr>
        <w:t>Síntomas</w:t>
      </w:r>
      <w:r>
        <w:rPr>
          <w:rFonts w:ascii="Arial" w:hAnsi="Arial"/>
          <w:color w:val="5D6770"/>
          <w:spacing w:val="2"/>
          <w:sz w:val="20"/>
        </w:rPr>
        <w:t> </w:t>
      </w:r>
      <w:r>
        <w:rPr>
          <w:rFonts w:ascii="Arial" w:hAnsi="Arial"/>
          <w:color w:val="5D6770"/>
          <w:spacing w:val="9"/>
          <w:sz w:val="20"/>
        </w:rPr>
        <w:t>signos</w:t>
      </w:r>
      <w:r>
        <w:rPr>
          <w:rFonts w:ascii="Arial" w:hAnsi="Arial"/>
          <w:color w:val="5D6770"/>
          <w:spacing w:val="2"/>
          <w:sz w:val="20"/>
        </w:rPr>
        <w:t> </w:t>
      </w:r>
      <w:r>
        <w:rPr>
          <w:rFonts w:ascii="Arial" w:hAnsi="Arial"/>
          <w:color w:val="5D6770"/>
          <w:sz w:val="20"/>
        </w:rPr>
        <w:t>y</w:t>
      </w:r>
      <w:r>
        <w:rPr>
          <w:rFonts w:ascii="Arial" w:hAnsi="Arial"/>
          <w:color w:val="5D6770"/>
          <w:spacing w:val="4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hallazgos</w:t>
      </w:r>
      <w:r>
        <w:rPr>
          <w:rFonts w:ascii="Arial" w:hAnsi="Arial"/>
          <w:color w:val="5D6770"/>
          <w:spacing w:val="30"/>
          <w:w w:val="99"/>
          <w:sz w:val="20"/>
        </w:rPr>
        <w:t> </w:t>
      </w:r>
      <w:r>
        <w:rPr>
          <w:rFonts w:ascii="Arial" w:hAnsi="Arial"/>
          <w:color w:val="5D6770"/>
          <w:spacing w:val="6"/>
          <w:sz w:val="20"/>
        </w:rPr>
        <w:t>anormales</w:t>
      </w:r>
      <w:r>
        <w:rPr>
          <w:rFonts w:ascii="Arial" w:hAnsi="Arial"/>
          <w:color w:val="5D6770"/>
          <w:spacing w:val="2"/>
          <w:sz w:val="20"/>
        </w:rPr>
        <w:t> </w:t>
      </w:r>
      <w:r>
        <w:rPr>
          <w:rFonts w:ascii="Arial" w:hAnsi="Arial"/>
          <w:color w:val="5D6770"/>
          <w:spacing w:val="8"/>
          <w:sz w:val="20"/>
        </w:rPr>
        <w:t>clínicos</w:t>
      </w:r>
      <w:r>
        <w:rPr>
          <w:rFonts w:ascii="Arial" w:hAnsi="Arial"/>
          <w:color w:val="5D6770"/>
          <w:spacing w:val="4"/>
          <w:sz w:val="20"/>
        </w:rPr>
        <w:t> </w:t>
      </w:r>
      <w:r>
        <w:rPr>
          <w:rFonts w:ascii="Arial" w:hAnsi="Arial"/>
          <w:color w:val="5D6770"/>
          <w:sz w:val="20"/>
        </w:rPr>
        <w:t>y</w:t>
      </w:r>
      <w:r>
        <w:rPr>
          <w:rFonts w:ascii="Arial" w:hAnsi="Arial"/>
          <w:color w:val="5D6770"/>
          <w:spacing w:val="3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de</w:t>
      </w:r>
      <w:r>
        <w:rPr>
          <w:rFonts w:ascii="Arial" w:hAnsi="Arial"/>
          <w:color w:val="5D6770"/>
          <w:spacing w:val="-7"/>
          <w:sz w:val="20"/>
        </w:rPr>
        <w:t> </w:t>
      </w:r>
      <w:r>
        <w:rPr>
          <w:rFonts w:ascii="Arial" w:hAnsi="Arial"/>
          <w:color w:val="5D6770"/>
          <w:spacing w:val="7"/>
          <w:sz w:val="20"/>
        </w:rPr>
        <w:t>laboratorio</w:t>
      </w:r>
      <w:r>
        <w:rPr>
          <w:rFonts w:ascii="Arial" w:hAnsi="Arial"/>
          <w:color w:val="5D6770"/>
          <w:spacing w:val="22"/>
          <w:w w:val="99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no</w:t>
      </w:r>
      <w:r>
        <w:rPr>
          <w:rFonts w:ascii="Arial" w:hAnsi="Arial"/>
          <w:color w:val="5D6770"/>
          <w:spacing w:val="-2"/>
          <w:sz w:val="20"/>
        </w:rPr>
        <w:t> </w:t>
      </w:r>
      <w:r>
        <w:rPr>
          <w:rFonts w:ascii="Arial" w:hAnsi="Arial"/>
          <w:color w:val="5D6770"/>
          <w:spacing w:val="8"/>
          <w:sz w:val="20"/>
        </w:rPr>
        <w:t>clasificados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310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7"/>
          <w:sz w:val="20"/>
        </w:rPr>
        <w:t>Accidentes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31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5"/>
          <w:sz w:val="20"/>
        </w:rPr>
        <w:t>Enfermedadas</w:t>
      </w:r>
      <w:r>
        <w:rPr>
          <w:rFonts w:ascii="Arial" w:hAnsi="Arial"/>
          <w:color w:val="5D6770"/>
          <w:spacing w:val="-3"/>
          <w:sz w:val="20"/>
        </w:rPr>
        <w:t> </w:t>
      </w:r>
      <w:r>
        <w:rPr>
          <w:rFonts w:ascii="Arial" w:hAnsi="Arial"/>
          <w:color w:val="5D6770"/>
          <w:spacing w:val="4"/>
          <w:sz w:val="20"/>
        </w:rPr>
        <w:t>del</w:t>
      </w:r>
      <w:r>
        <w:rPr>
          <w:rFonts w:ascii="Arial" w:hAnsi="Arial"/>
          <w:color w:val="5D6770"/>
          <w:spacing w:val="-1"/>
          <w:sz w:val="20"/>
        </w:rPr>
        <w:t> </w:t>
      </w:r>
      <w:r>
        <w:rPr>
          <w:rFonts w:ascii="Arial" w:hAnsi="Arial"/>
          <w:color w:val="5D6770"/>
          <w:spacing w:val="6"/>
          <w:sz w:val="20"/>
        </w:rPr>
        <w:t>corazón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4" w:lineRule="auto" w:before="80"/>
        <w:ind w:left="2350" w:right="4568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Salud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B.C.Sur, Subdirección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442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 </w:t>
      </w:r>
      <w:r>
        <w:rPr>
          <w:rFonts w:ascii="Arial"/>
          <w:color w:val="5D6770"/>
        </w:rPr>
        <w:t>Tasa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por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1,000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nacidos</w:t>
      </w:r>
      <w:r>
        <w:rPr>
          <w:rFonts w:ascii="Arial"/>
          <w:color w:val="5D6770"/>
          <w:spacing w:val="-1"/>
        </w:rPr>
        <w:t> vivos SINAC. 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preliminares.</w:t>
      </w:r>
      <w:r>
        <w:rPr>
          <w:rFonts w:asci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spacing w:line="266" w:lineRule="exact" w:before="7"/>
        <w:ind w:left="4252" w:right="4592" w:hanging="1875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55.660004pt;margin-top:32.589993pt;width:71.2pt;height:54pt;mso-position-horizontal-relative:page;mso-position-vertical-relative:paragraph;z-index:-852208" coordorigin="3113,652" coordsize="1424,1080">
            <v:group style="position:absolute;left:3113;top:652;width:1424;height:1080" coordorigin="3113,652" coordsize="1424,1080">
              <v:shape style="position:absolute;left:3113;top:652;width:1424;height:1080" coordorigin="3113,652" coordsize="1424,1080" path="m3113,1732l4536,1732,4536,652,3113,652,3113,1732xe" filled="true" fillcolor="#5d6770" stroked="false">
                <v:path arrowok="t"/>
                <v:fill type="solid"/>
              </v:shape>
            </v:group>
            <v:group style="position:absolute;left:3221;top:1084;width:1208;height:214" coordorigin="3221,1084" coordsize="1208,214">
              <v:shape style="position:absolute;left:3221;top:1084;width:1208;height:214" coordorigin="3221,1084" coordsize="1208,214" path="m3221,1297l4428,1297,4428,1084,3221,1084,3221,1297xe" filled="true" fillcolor="#5d6770" stroked="false">
                <v:path arrowok="t"/>
                <v:fill type="solid"/>
              </v:shape>
              <v:shape style="position:absolute;left:3113;top:652;width:1424;height:108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25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85858"/>
          <w:w w:val="105"/>
        </w:rPr>
        <w:t>DICTÁMENES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RB</w:t>
      </w:r>
      <w:r>
        <w:rPr>
          <w:rFonts w:ascii="Arial" w:hAnsi="Arial"/>
          <w:color w:val="585858"/>
          <w:spacing w:val="-1"/>
          <w:w w:val="105"/>
        </w:rPr>
        <w:t>ANOS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ATENDIDOS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SEPUIT</w:t>
      </w:r>
      <w:r>
        <w:rPr>
          <w:rFonts w:ascii="Arial" w:hAnsi="Arial"/>
          <w:color w:val="585858"/>
          <w:spacing w:val="23"/>
          <w:w w:val="106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5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6.8pt;height:42.85pt;mso-position-horizontal-relative:char;mso-position-vertical-relative:line" coordorigin="0,0" coordsize="7936,857">
            <v:group style="position:absolute;left:0;top:0;width:1986;height:857" coordorigin="0,0" coordsize="1986,857">
              <v:shape style="position:absolute;left:0;top:0;width:1986;height:857" coordorigin="0,0" coordsize="1986,857" path="m0,857l1985,857,1985,0,0,0,0,857xe" filled="true" fillcolor="#5cbeb5" stroked="false">
                <v:path arrowok="t"/>
                <v:fill type="solid"/>
              </v:shape>
            </v:group>
            <v:group style="position:absolute;left:108;top:319;width:1770;height:216" coordorigin="108,319" coordsize="1770,216">
              <v:shape style="position:absolute;left:108;top:319;width:1770;height:216" coordorigin="108,319" coordsize="1770,216" path="m108,535l1877,535,1877,319,108,319,108,535xe" filled="true" fillcolor="#5cbeb5" stroked="false">
                <v:path arrowok="t"/>
                <v:fill type="solid"/>
              </v:shape>
            </v:group>
            <v:group style="position:absolute;left:1985;top:0;width:1983;height:857" coordorigin="1985,0" coordsize="1983,857">
              <v:shape style="position:absolute;left:1985;top:0;width:1983;height:857" coordorigin="1985,0" coordsize="1983,857" path="m1985,857l3968,857,3968,0,1985,0,1985,857xe" filled="true" fillcolor="#5cbeb5" stroked="false">
                <v:path arrowok="t"/>
                <v:fill type="solid"/>
              </v:shape>
            </v:group>
            <v:group style="position:absolute;left:2093;top:214;width:1767;height:214" coordorigin="2093,214" coordsize="1767,214">
              <v:shape style="position:absolute;left:2093;top:214;width:1767;height:214" coordorigin="2093,214" coordsize="1767,214" path="m2093,427l3860,427,3860,214,2093,214,2093,427xe" filled="true" fillcolor="#5cbeb5" stroked="false">
                <v:path arrowok="t"/>
                <v:fill type="solid"/>
              </v:shape>
            </v:group>
            <v:group style="position:absolute;left:2093;top:427;width:1767;height:214" coordorigin="2093,427" coordsize="1767,214">
              <v:shape style="position:absolute;left:2093;top:427;width:1767;height:214" coordorigin="2093,427" coordsize="1767,214" path="m2093,641l3860,641,3860,427,2093,427,2093,641xe" filled="true" fillcolor="#5cbeb5" stroked="false">
                <v:path arrowok="t"/>
                <v:fill type="solid"/>
              </v:shape>
            </v:group>
            <v:group style="position:absolute;left:3968;top:0;width:1985;height:857" coordorigin="3968,0" coordsize="1985,857">
              <v:shape style="position:absolute;left:3968;top:0;width:1985;height:857" coordorigin="3968,0" coordsize="1985,857" path="m3968,857l5953,857,5953,0,3968,0,3968,857xe" filled="true" fillcolor="#5cbeb5" stroked="false">
                <v:path arrowok="t"/>
                <v:fill type="solid"/>
              </v:shape>
            </v:group>
            <v:group style="position:absolute;left:4076;top:106;width:1769;height:214" coordorigin="4076,106" coordsize="1769,214">
              <v:shape style="position:absolute;left:4076;top:106;width:1769;height:214" coordorigin="4076,106" coordsize="1769,214" path="m4076,319l5845,319,5845,106,4076,106,4076,319xe" filled="true" fillcolor="#5cbeb5" stroked="false">
                <v:path arrowok="t"/>
                <v:fill type="solid"/>
              </v:shape>
            </v:group>
            <v:group style="position:absolute;left:4076;top:319;width:1769;height:216" coordorigin="4076,319" coordsize="1769,216">
              <v:shape style="position:absolute;left:4076;top:319;width:1769;height:216" coordorigin="4076,319" coordsize="1769,216" path="m4076,535l5845,535,5845,319,4076,319,4076,535xe" filled="true" fillcolor="#5cbeb5" stroked="false">
                <v:path arrowok="t"/>
                <v:fill type="solid"/>
              </v:shape>
            </v:group>
            <v:group style="position:absolute;left:4076;top:535;width:1769;height:214" coordorigin="4076,535" coordsize="1769,214">
              <v:shape style="position:absolute;left:4076;top:535;width:1769;height:214" coordorigin="4076,535" coordsize="1769,214" path="m4076,749l5845,749,5845,535,4076,535,4076,749xe" filled="true" fillcolor="#5cbeb5" stroked="false">
                <v:path arrowok="t"/>
                <v:fill type="solid"/>
              </v:shape>
            </v:group>
            <v:group style="position:absolute;left:5953;top:0;width:1983;height:857" coordorigin="5953,0" coordsize="1983,857">
              <v:shape style="position:absolute;left:5953;top:0;width:1983;height:857" coordorigin="5953,0" coordsize="1983,857" path="m5953,857l7936,857,7936,0,5953,0,5953,857xe" filled="true" fillcolor="#5cbeb5" stroked="false">
                <v:path arrowok="t"/>
                <v:fill type="solid"/>
              </v:shape>
            </v:group>
            <v:group style="position:absolute;left:6061;top:0;width:1767;height:214" coordorigin="6061,0" coordsize="1767,214">
              <v:shape style="position:absolute;left:6061;top:0;width:1767;height:214" coordorigin="6061,0" coordsize="1767,214" path="m6061,214l7828,214,7828,0,6061,0,6061,214xe" filled="true" fillcolor="#5cbeb5" stroked="false">
                <v:path arrowok="t"/>
                <v:fill type="solid"/>
              </v:shape>
            </v:group>
            <v:group style="position:absolute;left:6061;top:214;width:1767;height:214" coordorigin="6061,214" coordsize="1767,214">
              <v:shape style="position:absolute;left:6061;top:214;width:1767;height:214" coordorigin="6061,214" coordsize="1767,214" path="m6061,427l7828,427,7828,214,6061,214,6061,427xe" filled="true" fillcolor="#5cbeb5" stroked="false">
                <v:path arrowok="t"/>
                <v:fill type="solid"/>
              </v:shape>
            </v:group>
            <v:group style="position:absolute;left:6061;top:427;width:1767;height:214" coordorigin="6061,427" coordsize="1767,214">
              <v:shape style="position:absolute;left:6061;top:427;width:1767;height:214" coordorigin="6061,427" coordsize="1767,214" path="m6061,641l7828,641,7828,427,6061,427,6061,641xe" filled="true" fillcolor="#5cbeb5" stroked="false">
                <v:path arrowok="t"/>
                <v:fill type="solid"/>
              </v:shape>
            </v:group>
            <v:group style="position:absolute;left:6061;top:641;width:1767;height:216" coordorigin="6061,641" coordsize="1767,216">
              <v:shape style="position:absolute;left:6061;top:641;width:1767;height:216" coordorigin="6061,641" coordsize="1767,216" path="m6061,857l7828,857,7828,641,6061,641,6061,857xe" filled="true" fillcolor="#5cbeb5" stroked="false">
                <v:path arrowok="t"/>
                <v:fill type="solid"/>
              </v:shape>
              <v:shape style="position:absolute;left:200;top:308;width:162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USO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SUELO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175;top:248;width:164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LOTIFICACIÓN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Y/O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SEMBRADO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83;top:34;width:3778;height:821" type="#_x0000_t202" filled="false" stroked="false">
                <v:textbox inset="0,0,0,0">
                  <w:txbxContent>
                    <w:p>
                      <w:pPr>
                        <w:tabs>
                          <w:tab w:pos="1963" w:val="left" w:leader="none"/>
                          <w:tab w:pos="2126" w:val="left" w:leader="none"/>
                        </w:tabs>
                        <w:spacing w:line="161" w:lineRule="auto" w:before="25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CAMBIO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-10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RÉGIMEN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-10"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9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COMPATIBILIDADES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10"/>
                          <w:sz w:val="18"/>
                        </w:rPr>
                        <w:t>PROPIEDAD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position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-10"/>
                          <w:sz w:val="18"/>
                        </w:rPr>
                        <w:t>EN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ZONA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FEDERAL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CONDOMINIO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MARÍTIMO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18" w:lineRule="exact" w:before="0"/>
                        <w:ind w:left="2258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TERRESTRE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7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3"/>
        <w:gridCol w:w="935"/>
        <w:gridCol w:w="396"/>
        <w:gridCol w:w="598"/>
        <w:gridCol w:w="395"/>
        <w:gridCol w:w="628"/>
        <w:gridCol w:w="346"/>
        <w:gridCol w:w="646"/>
        <w:gridCol w:w="346"/>
        <w:gridCol w:w="664"/>
        <w:gridCol w:w="344"/>
        <w:gridCol w:w="647"/>
        <w:gridCol w:w="345"/>
        <w:gridCol w:w="631"/>
        <w:gridCol w:w="346"/>
        <w:gridCol w:w="646"/>
        <w:gridCol w:w="242"/>
      </w:tblGrid>
      <w:tr>
        <w:trPr>
          <w:trHeight w:val="185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5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82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217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3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24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2" w:val="left" w:leader="none"/>
                <w:tab w:pos="1492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B.C.SUR.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gridSpan w:val="2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860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Urbana,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Infraestructura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Transporte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(SEPUIT),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Urbana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Ecología.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860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dictámenes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uso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suelo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contemplan: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uso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habitacional,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turístico,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industrial,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agropecuario,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equipamiento,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infraestructura,</w:t>
      </w:r>
      <w:r>
        <w:rPr>
          <w:rFonts w:ascii="Arial" w:hAnsi="Arial"/>
          <w:color w:val="5D6770"/>
        </w:rPr>
        <w:t> 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acuícola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pesquero.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860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compatibilidades 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zona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federal marítimo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terrestre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incluyeron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dentro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 </w:t>
      </w:r>
      <w:r>
        <w:rPr>
          <w:rFonts w:ascii="Arial" w:hAnsi="Arial"/>
          <w:color w:val="5D6770"/>
          <w:spacing w:val="-2"/>
        </w:rPr>
        <w:t>usos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suelo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otorgados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este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ejercicio.</w:t>
      </w:r>
      <w:r>
        <w:rPr>
          <w:rFonts w:ascii="Arial" w:hAnsi="Arial"/>
          <w:color w:val="5D6770"/>
          <w:spacing w:val="97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dictámenes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compatibilidad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ZFMT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incluyeron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dentro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 </w:t>
      </w:r>
      <w:r>
        <w:rPr>
          <w:rFonts w:ascii="Arial" w:hAnsi="Arial"/>
          <w:color w:val="5D6770"/>
          <w:spacing w:val="-2"/>
        </w:rPr>
        <w:t>usos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suelo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otorgados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ejercicio.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494"/>
          <w:headerReference w:type="default" r:id="rId495"/>
          <w:footerReference w:type="even" r:id="rId496"/>
          <w:footerReference w:type="default" r:id="rId497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71" w:lineRule="exact"/>
        <w:ind w:left="273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DICTÁMENES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AMBIENTAL</w:t>
      </w:r>
      <w:r>
        <w:rPr>
          <w:rFonts w:ascii="Arial" w:hAnsi="Arial"/>
          <w:color w:val="585858"/>
          <w:spacing w:val="-2"/>
          <w:w w:val="105"/>
        </w:rPr>
        <w:t>ES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ATENDIDOS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SDEMARN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69"/>
        <w:ind w:left="68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5.419998pt;margin-top:1.091905pt;width:604.050pt;height:77.650pt;mso-position-horizontal-relative:page;mso-position-vertical-relative:paragraph;z-index:-852184" coordorigin="2508,22" coordsize="12081,1553">
            <v:group style="position:absolute;left:2508;top:22;width:12081;height:257" coordorigin="2508,22" coordsize="12081,257">
              <v:shape style="position:absolute;left:2508;top:22;width:12081;height:257" coordorigin="2508,22" coordsize="12081,257" path="m2508,279l14589,279,14589,22,2508,22,2508,279xe" filled="true" fillcolor="#5cbeb5" stroked="false">
                <v:path arrowok="t"/>
                <v:fill type="solid"/>
              </v:shape>
            </v:group>
            <v:group style="position:absolute;left:2578;top:65;width:11939;height:214" coordorigin="2578,65" coordsize="11939,214">
              <v:shape style="position:absolute;left:2578;top:65;width:11939;height:214" coordorigin="2578,65" coordsize="11939,214" path="m2578,279l14517,279,14517,65,2578,65,2578,279xe" filled="true" fillcolor="#5cbeb5" stroked="false">
                <v:path arrowok="t"/>
                <v:fill type="solid"/>
              </v:shape>
            </v:group>
            <v:group style="position:absolute;left:2508;top:288;width:1200;height:1287" coordorigin="2508,288" coordsize="1200,1287">
              <v:shape style="position:absolute;left:2508;top:288;width:1200;height:1287" coordorigin="2508,288" coordsize="1200,1287" path="m2508,1575l3708,1575,3708,288,2508,288,2508,1575xe" filled="true" fillcolor="#5cbeb5" stroked="false">
                <v:path arrowok="t"/>
                <v:fill type="solid"/>
              </v:shape>
            </v:group>
            <v:group style="position:absolute;left:2578;top:718;width:1061;height:214" coordorigin="2578,718" coordsize="1061,214">
              <v:shape style="position:absolute;left:2578;top:718;width:1061;height:214" coordorigin="2578,718" coordsize="1061,214" path="m2578,931l3639,931,3639,718,2578,718,2578,931xe" filled="true" fillcolor="#5cbeb5" stroked="false">
                <v:path arrowok="t"/>
                <v:fill type="solid"/>
              </v:shape>
            </v:group>
            <v:group style="position:absolute;left:2578;top:931;width:1061;height:214" coordorigin="2578,931" coordsize="1061,214">
              <v:shape style="position:absolute;left:2578;top:931;width:1061;height:214" coordorigin="2578,931" coordsize="1061,214" path="m2578,1145l3639,1145,3639,931,2578,931,2578,1145xe" filled="true" fillcolor="#5cbeb5" stroked="false">
                <v:path arrowok="t"/>
                <v:fill type="solid"/>
              </v:shape>
            </v:group>
            <v:group style="position:absolute;left:3708;top:288;width:1143;height:1287" coordorigin="3708,288" coordsize="1143,1287">
              <v:shape style="position:absolute;left:3708;top:288;width:1143;height:1287" coordorigin="3708,288" coordsize="1143,1287" path="m3708,1575l4851,1575,4851,288,3708,288,3708,1575xe" filled="true" fillcolor="#5cbeb5" stroked="false">
                <v:path arrowok="t"/>
                <v:fill type="solid"/>
              </v:shape>
            </v:group>
            <v:group style="position:absolute;left:3778;top:718;width:1004;height:214" coordorigin="3778,718" coordsize="1004,214">
              <v:shape style="position:absolute;left:3778;top:718;width:1004;height:214" coordorigin="3778,718" coordsize="1004,214" path="m3778,931l4781,931,4781,718,3778,718,3778,931xe" filled="true" fillcolor="#5cbeb5" stroked="false">
                <v:path arrowok="t"/>
                <v:fill type="solid"/>
              </v:shape>
            </v:group>
            <v:group style="position:absolute;left:3778;top:931;width:1004;height:214" coordorigin="3778,931" coordsize="1004,214">
              <v:shape style="position:absolute;left:3778;top:931;width:1004;height:214" coordorigin="3778,931" coordsize="1004,214" path="m3778,1145l4781,1145,4781,931,3778,931,3778,1145xe" filled="true" fillcolor="#5cbeb5" stroked="false">
                <v:path arrowok="t"/>
                <v:fill type="solid"/>
              </v:shape>
            </v:group>
            <v:group style="position:absolute;left:4851;top:288;width:1263;height:1287" coordorigin="4851,288" coordsize="1263,1287">
              <v:shape style="position:absolute;left:4851;top:288;width:1263;height:1287" coordorigin="4851,288" coordsize="1263,1287" path="m4851,1575l6114,1575,6114,288,4851,288,4851,1575xe" filled="true" fillcolor="#5cbeb5" stroked="false">
                <v:path arrowok="t"/>
                <v:fill type="solid"/>
              </v:shape>
            </v:group>
            <v:group style="position:absolute;left:4921;top:610;width:1124;height:214" coordorigin="4921,610" coordsize="1124,214">
              <v:shape style="position:absolute;left:4921;top:610;width:1124;height:214" coordorigin="4921,610" coordsize="1124,214" path="m4921,823l6044,823,6044,610,4921,610,4921,823xe" filled="true" fillcolor="#5cbeb5" stroked="false">
                <v:path arrowok="t"/>
                <v:fill type="solid"/>
              </v:shape>
            </v:group>
            <v:group style="position:absolute;left:4921;top:823;width:1124;height:216" coordorigin="4921,823" coordsize="1124,216">
              <v:shape style="position:absolute;left:4921;top:823;width:1124;height:216" coordorigin="4921,823" coordsize="1124,216" path="m4921,1039l6044,1039,6044,823,4921,823,4921,1039xe" filled="true" fillcolor="#5cbeb5" stroked="false">
                <v:path arrowok="t"/>
                <v:fill type="solid"/>
              </v:shape>
            </v:group>
            <v:group style="position:absolute;left:4921;top:1039;width:1124;height:214" coordorigin="4921,1039" coordsize="1124,214">
              <v:shape style="position:absolute;left:4921;top:1039;width:1124;height:214" coordorigin="4921,1039" coordsize="1124,214" path="m4921,1253l6044,1253,6044,1039,4921,1039,4921,1253xe" filled="true" fillcolor="#5cbeb5" stroked="false">
                <v:path arrowok="t"/>
                <v:fill type="solid"/>
              </v:shape>
            </v:group>
            <v:group style="position:absolute;left:6114;top:288;width:1112;height:1287" coordorigin="6114,288" coordsize="1112,1287">
              <v:shape style="position:absolute;left:6114;top:288;width:1112;height:1287" coordorigin="6114,288" coordsize="1112,1287" path="m6114,1575l7225,1575,7225,288,6114,288,6114,1575xe" filled="true" fillcolor="#5cbeb5" stroked="false">
                <v:path arrowok="t"/>
                <v:fill type="solid"/>
              </v:shape>
            </v:group>
            <v:group style="position:absolute;left:6183;top:396;width:972;height:214" coordorigin="6183,396" coordsize="972,214">
              <v:shape style="position:absolute;left:6183;top:396;width:972;height:214" coordorigin="6183,396" coordsize="972,214" path="m6183,610l7155,610,7155,396,6183,396,6183,610xe" filled="true" fillcolor="#5cbeb5" stroked="false">
                <v:path arrowok="t"/>
                <v:fill type="solid"/>
              </v:shape>
            </v:group>
            <v:group style="position:absolute;left:6183;top:610;width:972;height:214" coordorigin="6183,610" coordsize="972,214">
              <v:shape style="position:absolute;left:6183;top:610;width:972;height:214" coordorigin="6183,610" coordsize="972,214" path="m6183,823l7155,823,7155,610,6183,610,6183,823xe" filled="true" fillcolor="#5cbeb5" stroked="false">
                <v:path arrowok="t"/>
                <v:fill type="solid"/>
              </v:shape>
            </v:group>
            <v:group style="position:absolute;left:6183;top:823;width:972;height:216" coordorigin="6183,823" coordsize="972,216">
              <v:shape style="position:absolute;left:6183;top:823;width:972;height:216" coordorigin="6183,823" coordsize="972,216" path="m6183,1039l7155,1039,7155,823,6183,823,6183,1039xe" filled="true" fillcolor="#5cbeb5" stroked="false">
                <v:path arrowok="t"/>
                <v:fill type="solid"/>
              </v:shape>
            </v:group>
            <v:group style="position:absolute;left:6183;top:1039;width:972;height:214" coordorigin="6183,1039" coordsize="972,214">
              <v:shape style="position:absolute;left:6183;top:1039;width:972;height:214" coordorigin="6183,1039" coordsize="972,214" path="m6183,1253l7155,1253,7155,1039,6183,1039,6183,1253xe" filled="true" fillcolor="#5cbeb5" stroked="false">
                <v:path arrowok="t"/>
                <v:fill type="solid"/>
              </v:shape>
            </v:group>
            <v:group style="position:absolute;left:6183;top:1253;width:972;height:214" coordorigin="6183,1253" coordsize="972,214">
              <v:shape style="position:absolute;left:6183;top:1253;width:972;height:214" coordorigin="6183,1253" coordsize="972,214" path="m6183,1467l7155,1467,7155,1253,6183,1253,6183,1467xe" filled="true" fillcolor="#5cbeb5" stroked="false">
                <v:path arrowok="t"/>
                <v:fill type="solid"/>
              </v:shape>
            </v:group>
            <v:group style="position:absolute;left:7225;top:288;width:1791;height:1287" coordorigin="7225,288" coordsize="1791,1287">
              <v:shape style="position:absolute;left:7225;top:288;width:1791;height:1287" coordorigin="7225,288" coordsize="1791,1287" path="m7225,1575l9016,1575,9016,288,7225,288,7225,1575xe" filled="true" fillcolor="#5cbeb5" stroked="false">
                <v:path arrowok="t"/>
                <v:fill type="solid"/>
              </v:shape>
            </v:group>
            <v:group style="position:absolute;left:7295;top:504;width:1652;height:214" coordorigin="7295,504" coordsize="1652,214">
              <v:shape style="position:absolute;left:7295;top:504;width:1652;height:214" coordorigin="7295,504" coordsize="1652,214" path="m7295,718l8946,718,8946,504,7295,504,7295,718xe" filled="true" fillcolor="#5cbeb5" stroked="false">
                <v:path arrowok="t"/>
                <v:fill type="solid"/>
              </v:shape>
            </v:group>
            <v:group style="position:absolute;left:7295;top:718;width:1652;height:214" coordorigin="7295,718" coordsize="1652,214">
              <v:shape style="position:absolute;left:7295;top:718;width:1652;height:214" coordorigin="7295,718" coordsize="1652,214" path="m7295,931l8946,931,8946,718,7295,718,7295,931xe" filled="true" fillcolor="#5cbeb5" stroked="false">
                <v:path arrowok="t"/>
                <v:fill type="solid"/>
              </v:shape>
            </v:group>
            <v:group style="position:absolute;left:7295;top:931;width:1652;height:214" coordorigin="7295,931" coordsize="1652,214">
              <v:shape style="position:absolute;left:7295;top:931;width:1652;height:214" coordorigin="7295,931" coordsize="1652,214" path="m7295,1145l8946,1145,8946,931,7295,931,7295,1145xe" filled="true" fillcolor="#5cbeb5" stroked="false">
                <v:path arrowok="t"/>
                <v:fill type="solid"/>
              </v:shape>
            </v:group>
            <v:group style="position:absolute;left:7295;top:1145;width:1652;height:216" coordorigin="7295,1145" coordsize="1652,216">
              <v:shape style="position:absolute;left:7295;top:1145;width:1652;height:216" coordorigin="7295,1145" coordsize="1652,216" path="m7295,1361l8946,1361,8946,1145,7295,1145,7295,1361xe" filled="true" fillcolor="#5cbeb5" stroked="false">
                <v:path arrowok="t"/>
                <v:fill type="solid"/>
              </v:shape>
            </v:group>
            <v:group style="position:absolute;left:9016;top:288;width:1440;height:1287" coordorigin="9016,288" coordsize="1440,1287">
              <v:shape style="position:absolute;left:9016;top:288;width:1440;height:1287" coordorigin="9016,288" coordsize="1440,1287" path="m9016,1575l10456,1575,10456,288,9016,288,9016,1575xe" filled="true" fillcolor="#5cbeb5" stroked="false">
                <v:path arrowok="t"/>
                <v:fill type="solid"/>
              </v:shape>
            </v:group>
            <v:group style="position:absolute;left:9085;top:288;width:1301;height:216" coordorigin="9085,288" coordsize="1301,216">
              <v:shape style="position:absolute;left:9085;top:288;width:1301;height:216" coordorigin="9085,288" coordsize="1301,216" path="m9085,504l10386,504,10386,288,9085,288,9085,504xe" filled="true" fillcolor="#5cbeb5" stroked="false">
                <v:path arrowok="t"/>
                <v:fill type="solid"/>
              </v:shape>
            </v:group>
            <v:group style="position:absolute;left:9085;top:504;width:1301;height:214" coordorigin="9085,504" coordsize="1301,214">
              <v:shape style="position:absolute;left:9085;top:504;width:1301;height:214" coordorigin="9085,504" coordsize="1301,214" path="m9085,718l10386,718,10386,504,9085,504,9085,718xe" filled="true" fillcolor="#5cbeb5" stroked="false">
                <v:path arrowok="t"/>
                <v:fill type="solid"/>
              </v:shape>
            </v:group>
            <v:group style="position:absolute;left:9085;top:718;width:1301;height:214" coordorigin="9085,718" coordsize="1301,214">
              <v:shape style="position:absolute;left:9085;top:718;width:1301;height:214" coordorigin="9085,718" coordsize="1301,214" path="m9085,931l10386,931,10386,718,9085,718,9085,931xe" filled="true" fillcolor="#5cbeb5" stroked="false">
                <v:path arrowok="t"/>
                <v:fill type="solid"/>
              </v:shape>
            </v:group>
            <v:group style="position:absolute;left:9085;top:931;width:1301;height:214" coordorigin="9085,931" coordsize="1301,214">
              <v:shape style="position:absolute;left:9085;top:931;width:1301;height:214" coordorigin="9085,931" coordsize="1301,214" path="m9085,1145l10386,1145,10386,931,9085,931,9085,1145xe" filled="true" fillcolor="#5cbeb5" stroked="false">
                <v:path arrowok="t"/>
                <v:fill type="solid"/>
              </v:shape>
            </v:group>
            <v:group style="position:absolute;left:9085;top:1145;width:1301;height:216" coordorigin="9085,1145" coordsize="1301,216">
              <v:shape style="position:absolute;left:9085;top:1145;width:1301;height:216" coordorigin="9085,1145" coordsize="1301,216" path="m9085,1361l10386,1361,10386,1145,9085,1145,9085,1361xe" filled="true" fillcolor="#5cbeb5" stroked="false">
                <v:path arrowok="t"/>
                <v:fill type="solid"/>
              </v:shape>
            </v:group>
            <v:group style="position:absolute;left:9085;top:1361;width:1301;height:214" coordorigin="9085,1361" coordsize="1301,214">
              <v:shape style="position:absolute;left:9085;top:1361;width:1301;height:214" coordorigin="9085,1361" coordsize="1301,214" path="m9085,1575l10386,1575,10386,1361,9085,1361,9085,1575xe" filled="true" fillcolor="#5cbeb5" stroked="false">
                <v:path arrowok="t"/>
                <v:fill type="solid"/>
              </v:shape>
            </v:group>
            <v:group style="position:absolute;left:10456;top:288;width:1211;height:1287" coordorigin="10456,288" coordsize="1211,1287">
              <v:shape style="position:absolute;left:10456;top:288;width:1211;height:1287" coordorigin="10456,288" coordsize="1211,1287" path="m10456,1575l11666,1575,11666,288,10456,288,10456,1575xe" filled="true" fillcolor="#5cbeb5" stroked="false">
                <v:path arrowok="t"/>
                <v:fill type="solid"/>
              </v:shape>
            </v:group>
            <v:group style="position:absolute;left:10525;top:610;width:1071;height:214" coordorigin="10525,610" coordsize="1071,214">
              <v:shape style="position:absolute;left:10525;top:610;width:1071;height:214" coordorigin="10525,610" coordsize="1071,214" path="m10525,823l11596,823,11596,610,10525,610,10525,823xe" filled="true" fillcolor="#5cbeb5" stroked="false">
                <v:path arrowok="t"/>
                <v:fill type="solid"/>
              </v:shape>
            </v:group>
            <v:group style="position:absolute;left:10525;top:823;width:1071;height:216" coordorigin="10525,823" coordsize="1071,216">
              <v:shape style="position:absolute;left:10525;top:823;width:1071;height:216" coordorigin="10525,823" coordsize="1071,216" path="m10525,1039l11596,1039,11596,823,10525,823,10525,1039xe" filled="true" fillcolor="#5cbeb5" stroked="false">
                <v:path arrowok="t"/>
                <v:fill type="solid"/>
              </v:shape>
            </v:group>
            <v:group style="position:absolute;left:10525;top:1039;width:1071;height:214" coordorigin="10525,1039" coordsize="1071,214">
              <v:shape style="position:absolute;left:10525;top:1039;width:1071;height:214" coordorigin="10525,1039" coordsize="1071,214" path="m10525,1253l11596,1253,11596,1039,10525,1039,10525,1253xe" filled="true" fillcolor="#5cbeb5" stroked="false">
                <v:path arrowok="t"/>
                <v:fill type="solid"/>
              </v:shape>
            </v:group>
            <v:group style="position:absolute;left:11666;top:288;width:1810;height:1287" coordorigin="11666,288" coordsize="1810,1287">
              <v:shape style="position:absolute;left:11666;top:288;width:1810;height:1287" coordorigin="11666,288" coordsize="1810,1287" path="m11666,1575l13476,1575,13476,288,11666,288,11666,1575xe" filled="true" fillcolor="#5cbeb5" stroked="false">
                <v:path arrowok="t"/>
                <v:fill type="solid"/>
              </v:shape>
            </v:group>
            <v:group style="position:absolute;left:11736;top:718;width:1671;height:214" coordorigin="11736,718" coordsize="1671,214">
              <v:shape style="position:absolute;left:11736;top:718;width:1671;height:214" coordorigin="11736,718" coordsize="1671,214" path="m11736,931l13406,931,13406,718,11736,718,11736,931xe" filled="true" fillcolor="#5cbeb5" stroked="false">
                <v:path arrowok="t"/>
                <v:fill type="solid"/>
              </v:shape>
            </v:group>
            <v:group style="position:absolute;left:11736;top:931;width:1671;height:214" coordorigin="11736,931" coordsize="1671,214">
              <v:shape style="position:absolute;left:11736;top:931;width:1671;height:214" coordorigin="11736,931" coordsize="1671,214" path="m11736,1145l13406,1145,13406,931,11736,931,11736,1145xe" filled="true" fillcolor="#5cbeb5" stroked="false">
                <v:path arrowok="t"/>
                <v:fill type="solid"/>
              </v:shape>
            </v:group>
            <v:group style="position:absolute;left:13476;top:288;width:1114;height:1287" coordorigin="13476,288" coordsize="1114,1287">
              <v:shape style="position:absolute;left:13476;top:288;width:1114;height:1287" coordorigin="13476,288" coordsize="1114,1287" path="m13476,1575l14589,1575,14589,288,13476,288,13476,1575xe" filled="true" fillcolor="#5cbeb5" stroked="false">
                <v:path arrowok="t"/>
                <v:fill type="solid"/>
              </v:shape>
            </v:group>
            <v:group style="position:absolute;left:13545;top:823;width:972;height:216" coordorigin="13545,823" coordsize="972,216">
              <v:shape style="position:absolute;left:13545;top:823;width:972;height:216" coordorigin="13545,823" coordsize="972,216" path="m13545,1039l14517,1039,14517,823,13545,823,13545,1039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2.639999pt;margin-top:1.091905pt;width:55.5pt;height:77.650pt;mso-position-horizontal-relative:page;mso-position-vertical-relative:paragraph;z-index:-852160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7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TIPO</w:t>
      </w:r>
      <w:r>
        <w:rPr>
          <w:rFonts w:ascii="Arial" w:hAnsi="Arial"/>
          <w:b/>
          <w:color w:val="FFFFFF"/>
          <w:spacing w:val="-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DE</w:t>
      </w:r>
      <w:r>
        <w:rPr>
          <w:rFonts w:ascii="Arial" w:hAnsi="Arial"/>
          <w:b/>
          <w:color w:val="FFFFFF"/>
          <w:spacing w:val="-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DICTÁMENES</w:t>
      </w:r>
      <w:r>
        <w:rPr>
          <w:rFonts w:ascii="Arial" w:hAnsi="Arial"/>
          <w:b/>
          <w:color w:val="FFFFFF"/>
          <w:spacing w:val="-6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AMBIENTALES</w:t>
      </w:r>
      <w:r>
        <w:rPr>
          <w:rFonts w:ascii="Arial" w:hAnsi="Arial"/>
          <w:sz w:val="18"/>
        </w:rPr>
      </w:r>
    </w:p>
    <w:p>
      <w:pPr>
        <w:spacing w:line="138" w:lineRule="exact" w:before="16"/>
        <w:ind w:left="9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CEDULAS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sz w:val="18"/>
        </w:rPr>
      </w:r>
    </w:p>
    <w:p>
      <w:pPr>
        <w:spacing w:after="0" w:line="138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0" w:right="114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47" w:lineRule="auto" w:before="0"/>
        <w:ind w:left="2578" w:right="0" w:firstLine="1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IMPACTO</w:t>
      </w:r>
      <w:r>
        <w:rPr>
          <w:rFonts w:ascii="Arial"/>
          <w:b/>
          <w:color w:val="FFFFFF"/>
          <w:spacing w:val="25"/>
          <w:w w:val="99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AMBIENTAL</w:t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spacing w:line="247" w:lineRule="auto" w:before="0"/>
        <w:ind w:left="142" w:right="0" w:hanging="3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OPINIONES</w:t>
      </w:r>
      <w:r>
        <w:rPr>
          <w:rFonts w:ascii="Arial" w:hAnsi="Arial"/>
          <w:b/>
          <w:color w:val="FFFFFF"/>
          <w:spacing w:val="24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TÉCNICAS</w:t>
      </w:r>
      <w:r>
        <w:rPr>
          <w:rFonts w:ascii="Arial" w:hAns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line="249" w:lineRule="auto" w:before="0"/>
        <w:ind w:left="1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FFFFFF"/>
          <w:spacing w:val="-1"/>
          <w:sz w:val="18"/>
        </w:rPr>
        <w:t>INSPECCIÓN</w:t>
      </w:r>
      <w:r>
        <w:rPr>
          <w:rFonts w:ascii="Arial" w:hAnsi="Arial"/>
          <w:b/>
          <w:color w:val="FFFFFF"/>
          <w:spacing w:val="26"/>
          <w:sz w:val="18"/>
        </w:rPr>
        <w:t> </w:t>
      </w:r>
      <w:r>
        <w:rPr>
          <w:rFonts w:ascii="Arial" w:hAnsi="Arial"/>
          <w:b/>
          <w:color w:val="FFFFFF"/>
          <w:sz w:val="18"/>
        </w:rPr>
        <w:t>Y</w:t>
      </w:r>
      <w:r>
        <w:rPr>
          <w:rFonts w:ascii="Arial" w:hAnsi="Arial"/>
          <w:b/>
          <w:color w:val="FFFFFF"/>
          <w:w w:val="99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VIGILANCIA</w:t>
      </w:r>
      <w:r>
        <w:rPr>
          <w:rFonts w:ascii="Arial" w:hAnsi="Arial"/>
          <w:sz w:val="18"/>
        </w:rPr>
      </w:r>
    </w:p>
    <w:p>
      <w:pPr>
        <w:spacing w:line="177" w:lineRule="exact" w:before="0"/>
        <w:ind w:left="11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spacing w:val="-1"/>
          <w:w w:val="95"/>
          <w:sz w:val="18"/>
        </w:rPr>
        <w:t>REGISTRO</w:t>
      </w:r>
      <w:r>
        <w:rPr>
          <w:rFonts w:ascii="Arial"/>
          <w:sz w:val="18"/>
        </w:rPr>
      </w:r>
    </w:p>
    <w:p>
      <w:pPr>
        <w:spacing w:line="248" w:lineRule="auto" w:before="6"/>
        <w:ind w:left="202" w:right="84" w:hanging="1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z w:val="18"/>
        </w:rPr>
        <w:t>PLANES</w:t>
      </w:r>
      <w:r>
        <w:rPr>
          <w:rFonts w:ascii="Arial"/>
          <w:b/>
          <w:color w:val="FFFFFF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MANEJO</w:t>
      </w:r>
      <w:r>
        <w:rPr>
          <w:rFonts w:ascii="Arial"/>
          <w:sz w:val="18"/>
        </w:rPr>
      </w:r>
    </w:p>
    <w:p>
      <w:pPr>
        <w:spacing w:line="214" w:lineRule="exact" w:before="75"/>
        <w:ind w:left="117" w:right="0" w:hanging="3"/>
        <w:jc w:val="center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b/>
          <w:color w:val="FFFFFF"/>
          <w:spacing w:val="-1"/>
          <w:sz w:val="18"/>
        </w:rPr>
        <w:t>LICENCIAS</w:t>
      </w:r>
      <w:r>
        <w:rPr>
          <w:rFonts w:ascii="Arial"/>
          <w:b/>
          <w:color w:val="FFFFFF"/>
          <w:spacing w:val="-2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w w:val="95"/>
          <w:sz w:val="18"/>
        </w:rPr>
        <w:t>FUNCIONAMIENTO</w:t>
      </w:r>
      <w:r>
        <w:rPr>
          <w:rFonts w:ascii="Arial"/>
          <w:b/>
          <w:color w:val="FFFFFF"/>
          <w:spacing w:val="29"/>
          <w:w w:val="99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DE</w:t>
      </w:r>
      <w:r>
        <w:rPr>
          <w:rFonts w:ascii="Arial"/>
          <w:b/>
          <w:color w:val="FFFFFF"/>
          <w:spacing w:val="-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EMISIONES</w:t>
      </w:r>
      <w:r>
        <w:rPr>
          <w:rFonts w:ascii="Arial"/>
          <w:b/>
          <w:color w:val="FFFFFF"/>
          <w:spacing w:val="24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AMBIENTALES</w:t>
      </w:r>
      <w:r>
        <w:rPr>
          <w:rFonts w:ascii="Arial"/>
          <w:b/>
          <w:color w:val="FFFFFF"/>
          <w:spacing w:val="-11"/>
          <w:sz w:val="18"/>
        </w:rPr>
        <w:t> </w:t>
      </w:r>
      <w:r>
        <w:rPr>
          <w:rFonts w:ascii="Arial"/>
          <w:b/>
          <w:color w:val="FFFFFF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spacing w:line="247" w:lineRule="auto" w:before="77"/>
        <w:ind w:left="1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FFFFFF"/>
          <w:spacing w:val="-1"/>
          <w:sz w:val="18"/>
        </w:rPr>
        <w:t>OPERACIÓN</w:t>
      </w:r>
      <w:r>
        <w:rPr>
          <w:rFonts w:ascii="Arial" w:hAnsi="Arial"/>
          <w:b/>
          <w:color w:val="FFFFFF"/>
          <w:spacing w:val="25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DE</w:t>
      </w:r>
      <w:r>
        <w:rPr>
          <w:rFonts w:ascii="Arial" w:hAnsi="Arial"/>
          <w:b/>
          <w:color w:val="FFFFFF"/>
          <w:spacing w:val="-1"/>
          <w:sz w:val="18"/>
        </w:rPr>
        <w:t> </w:t>
      </w:r>
      <w:r>
        <w:rPr>
          <w:rFonts w:ascii="Arial" w:hAnsi="Arial"/>
          <w:b/>
          <w:color w:val="FFFFFF"/>
          <w:spacing w:val="19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EMISIONES</w:t>
      </w:r>
      <w:r>
        <w:rPr>
          <w:rFonts w:ascii="Arial" w:hAnsi="Arial"/>
          <w:b/>
          <w:color w:val="FFFFFF"/>
          <w:spacing w:val="23"/>
          <w:sz w:val="18"/>
        </w:rPr>
        <w:t> </w:t>
      </w:r>
      <w:r>
        <w:rPr>
          <w:rFonts w:ascii="Arial" w:hAnsi="Arial"/>
          <w:b/>
          <w:color w:val="FFFFFF"/>
          <w:spacing w:val="-2"/>
          <w:sz w:val="18"/>
        </w:rPr>
        <w:t>AMBIENTALES</w:t>
      </w:r>
      <w:r>
        <w:rPr>
          <w:rFonts w:ascii="Arial" w:hAnsi="Arial"/>
          <w:sz w:val="18"/>
        </w:rPr>
      </w:r>
    </w:p>
    <w:p>
      <w:pPr>
        <w:spacing w:line="106" w:lineRule="exact" w:before="0"/>
        <w:ind w:left="104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FFFFFF"/>
          <w:sz w:val="12"/>
        </w:rPr>
        <w:t>2/</w:t>
      </w:r>
      <w:r>
        <w:rPr>
          <w:rFonts w:ascii="Arial"/>
          <w:sz w:val="1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Heading8"/>
        <w:spacing w:line="249" w:lineRule="auto"/>
        <w:ind w:left="102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FFFFFF"/>
          <w:spacing w:val="-1"/>
        </w:rPr>
        <w:t>ATENCIÓN</w:t>
      </w:r>
      <w:r>
        <w:rPr>
          <w:rFonts w:ascii="Arial" w:hAnsi="Arial"/>
          <w:color w:val="FFFFFF"/>
          <w:spacing w:val="23"/>
          <w:w w:val="99"/>
        </w:rPr>
        <w:t> </w:t>
      </w:r>
      <w:r>
        <w:rPr>
          <w:rFonts w:ascii="Arial" w:hAnsi="Arial"/>
          <w:color w:val="FFFFFF"/>
          <w:spacing w:val="-1"/>
        </w:rPr>
        <w:t>DE</w:t>
      </w:r>
      <w:r>
        <w:rPr>
          <w:rFonts w:ascii="Arial" w:hAnsi="Arial"/>
          <w:color w:val="FFFFFF"/>
          <w:spacing w:val="19"/>
        </w:rPr>
        <w:t> </w:t>
      </w:r>
      <w:r>
        <w:rPr>
          <w:rFonts w:ascii="Arial" w:hAnsi="Arial"/>
          <w:color w:val="FFFFFF"/>
          <w:spacing w:val="-1"/>
        </w:rPr>
        <w:t>DENUNCIAS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2096" w:val="left" w:leader="none"/>
        </w:tabs>
        <w:spacing w:line="161" w:lineRule="auto" w:before="139"/>
        <w:ind w:left="101" w:right="368" w:firstLine="1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PROCEDIMIENTOS</w:t>
        <w:tab/>
      </w:r>
      <w:r>
        <w:rPr>
          <w:rFonts w:ascii="Arial"/>
          <w:b/>
          <w:color w:val="FFFFFF"/>
          <w:w w:val="95"/>
          <w:position w:val="-10"/>
          <w:sz w:val="18"/>
        </w:rPr>
        <w:t>TOTAL</w:t>
      </w:r>
      <w:r>
        <w:rPr>
          <w:rFonts w:ascii="Arial"/>
          <w:b/>
          <w:color w:val="FFFFFF"/>
          <w:spacing w:val="29"/>
          <w:w w:val="99"/>
          <w:position w:val="-10"/>
          <w:sz w:val="18"/>
        </w:rPr>
        <w:t> </w:t>
      </w:r>
      <w:r>
        <w:rPr>
          <w:rFonts w:ascii="Arial"/>
          <w:b/>
          <w:color w:val="FFFFFF"/>
          <w:spacing w:val="-1"/>
          <w:sz w:val="18"/>
        </w:rPr>
        <w:t>ADMINISTRATIVOS</w:t>
      </w:r>
      <w:r>
        <w:rPr>
          <w:rFonts w:ascii="Arial"/>
          <w:sz w:val="18"/>
        </w:rPr>
      </w:r>
    </w:p>
    <w:p>
      <w:pPr>
        <w:spacing w:after="0" w:line="161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1140"/>
          <w:cols w:num="8" w:equalWidth="0">
            <w:col w:w="3636" w:space="40"/>
            <w:col w:w="1104" w:space="40"/>
            <w:col w:w="1224" w:space="40"/>
            <w:col w:w="1058" w:space="40"/>
            <w:col w:w="1765" w:space="40"/>
            <w:col w:w="1400" w:space="40"/>
            <w:col w:w="1171" w:space="40"/>
            <w:col w:w="3062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729"/>
        <w:gridCol w:w="588"/>
        <w:gridCol w:w="570"/>
        <w:gridCol w:w="652"/>
        <w:gridCol w:w="630"/>
        <w:gridCol w:w="593"/>
        <w:gridCol w:w="506"/>
        <w:gridCol w:w="777"/>
        <w:gridCol w:w="894"/>
        <w:gridCol w:w="759"/>
        <w:gridCol w:w="722"/>
        <w:gridCol w:w="712"/>
        <w:gridCol w:w="604"/>
        <w:gridCol w:w="755"/>
        <w:gridCol w:w="905"/>
        <w:gridCol w:w="679"/>
        <w:gridCol w:w="557"/>
        <w:gridCol w:w="450"/>
      </w:tblGrid>
      <w:tr>
        <w:trPr>
          <w:trHeight w:val="332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11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1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5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4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4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5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1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9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10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6" w:val="left" w:leader="none"/>
              </w:tabs>
              <w:spacing w:line="240" w:lineRule="auto" w:before="43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 </w:t>
            </w:r>
            <w:r>
              <w:rPr>
                <w:rFonts w:ascii="Arial"/>
                <w:b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4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274" w:right="74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Recursos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Naturales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(SDEMARN), 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Recursos Naturales,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Gestión.</w:t>
      </w:r>
      <w:r>
        <w:rPr>
          <w:rFonts w:ascii="Arial" w:hAnsi="Arial"/>
          <w:color w:val="5D6770"/>
          <w:spacing w:val="7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Nuevas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licencias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funcionamiento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emisiones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ambientales.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27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Refrendo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licencias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funcionamiento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emisiones</w:t>
      </w:r>
      <w:r>
        <w:rPr>
          <w:rFonts w:ascii="Arial"/>
          <w:color w:val="5D6770"/>
          <w:spacing w:val="44"/>
        </w:rPr>
        <w:t> </w:t>
      </w:r>
      <w:r>
        <w:rPr>
          <w:rFonts w:ascii="Arial"/>
          <w:color w:val="5D6770"/>
          <w:spacing w:val="-1"/>
        </w:rPr>
        <w:t>ambientales.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11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74.059998pt;margin-top:39.959999pt;width:197.05pt;height:25.85pt;mso-position-horizontal-relative:page;mso-position-vertical-relative:page;z-index:29896" coordorigin="11481,799" coordsize="3941,517">
            <v:shape style="position:absolute;left:13800;top:799;width:1613;height:173" type="#_x0000_t75" stroked="false">
              <v:imagedata r:id="rId419" o:title=""/>
            </v:shape>
            <v:shape style="position:absolute;left:13903;top:970;width:1509;height:173" type="#_x0000_t75" stroked="false">
              <v:imagedata r:id="rId498" o:title=""/>
            </v:shape>
            <v:shape style="position:absolute;left:11481;top:1143;width:3940;height:173" type="#_x0000_t75" stroked="false">
              <v:imagedata r:id="rId499" o:title=""/>
            </v:shape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6" w:lineRule="exact" w:before="7"/>
        <w:ind w:left="2015" w:right="3338" w:hanging="61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SERVICIOS</w:t>
      </w:r>
      <w:r>
        <w:rPr>
          <w:rFonts w:ascii="Arial" w:hAnsi="Arial"/>
          <w:color w:val="585858"/>
          <w:spacing w:val="-12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PRESTA</w:t>
      </w:r>
      <w:r>
        <w:rPr>
          <w:rFonts w:ascii="Arial" w:hAnsi="Arial"/>
          <w:color w:val="585858"/>
          <w:spacing w:val="-1"/>
          <w:w w:val="105"/>
        </w:rPr>
        <w:t>DOS</w:t>
      </w:r>
      <w:r>
        <w:rPr>
          <w:rFonts w:ascii="Arial" w:hAnsi="Arial"/>
          <w:color w:val="585858"/>
          <w:spacing w:val="-11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11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-12"/>
          <w:w w:val="105"/>
        </w:rPr>
        <w:t> </w:t>
      </w:r>
      <w:r>
        <w:rPr>
          <w:rFonts w:ascii="Arial" w:hAnsi="Arial"/>
          <w:color w:val="585858"/>
          <w:w w:val="105"/>
        </w:rPr>
        <w:t>SUBSECRETARÍA</w:t>
      </w:r>
      <w:r>
        <w:rPr>
          <w:rFonts w:ascii="Arial" w:hAnsi="Arial"/>
          <w:color w:val="585858"/>
          <w:spacing w:val="-11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-11"/>
          <w:w w:val="105"/>
        </w:rPr>
        <w:t> </w:t>
      </w:r>
      <w:r>
        <w:rPr>
          <w:rFonts w:ascii="Arial" w:hAnsi="Arial"/>
          <w:color w:val="585858"/>
          <w:w w:val="105"/>
        </w:rPr>
        <w:t>MEDIO</w:t>
      </w:r>
      <w:r>
        <w:rPr>
          <w:rFonts w:ascii="Arial" w:hAnsi="Arial"/>
          <w:color w:val="585858"/>
          <w:spacing w:val="-12"/>
          <w:w w:val="105"/>
        </w:rPr>
        <w:t> </w:t>
      </w:r>
      <w:r>
        <w:rPr>
          <w:rFonts w:ascii="Arial" w:hAnsi="Arial"/>
          <w:color w:val="585858"/>
          <w:w w:val="105"/>
        </w:rPr>
        <w:t>AMBIENTE</w:t>
      </w:r>
      <w:r>
        <w:rPr>
          <w:rFonts w:ascii="Arial" w:hAnsi="Arial"/>
          <w:color w:val="585858"/>
          <w:spacing w:val="-11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26"/>
          <w:w w:val="107"/>
        </w:rPr>
        <w:t> </w:t>
      </w:r>
      <w:r>
        <w:rPr>
          <w:rFonts w:ascii="Arial" w:hAnsi="Arial"/>
          <w:color w:val="585858"/>
          <w:w w:val="105"/>
        </w:rPr>
        <w:t>RECURSOS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NATURA</w:t>
      </w:r>
      <w:r>
        <w:rPr>
          <w:rFonts w:ascii="Arial" w:hAnsi="Arial"/>
          <w:color w:val="585858"/>
          <w:spacing w:val="-2"/>
          <w:w w:val="105"/>
        </w:rPr>
        <w:t>LES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MUNI</w:t>
      </w:r>
      <w:r>
        <w:rPr>
          <w:rFonts w:ascii="Arial" w:hAnsi="Arial"/>
          <w:color w:val="585858"/>
          <w:spacing w:val="-2"/>
          <w:w w:val="105"/>
        </w:rPr>
        <w:t>C</w:t>
      </w:r>
      <w:r>
        <w:rPr>
          <w:rFonts w:ascii="Arial" w:hAnsi="Arial"/>
          <w:color w:val="585858"/>
          <w:spacing w:val="-1"/>
          <w:w w:val="105"/>
        </w:rPr>
        <w:t>I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IO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1506" w:val="left" w:leader="none"/>
        </w:tabs>
        <w:spacing w:line="200" w:lineRule="atLeast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2.05pt;height:75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7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516.7pt;height:75.1pt;mso-position-horizontal-relative:char;mso-position-vertical-relative:line" coordorigin="0,0" coordsize="10334,1502">
            <v:group style="position:absolute;left:0;top:0;width:1542;height:1501" coordorigin="0,0" coordsize="1542,1501">
              <v:shape style="position:absolute;left:0;top:0;width:1542;height:1501" coordorigin="0,0" coordsize="1542,1501" path="m0,1501l1541,1501,1541,0,0,0,0,1501xe" filled="true" fillcolor="#5cbeb5" stroked="false">
                <v:path arrowok="t"/>
                <v:fill type="solid"/>
              </v:shape>
            </v:group>
            <v:group style="position:absolute;left:70;top:0;width:1403;height:216" coordorigin="70,0" coordsize="1403,216">
              <v:shape style="position:absolute;left:70;top:0;width:1403;height:216" coordorigin="70,0" coordsize="1403,216" path="m70,216l1472,216,1472,0,70,0,70,216xe" filled="true" fillcolor="#5cbeb5" stroked="false">
                <v:path arrowok="t"/>
                <v:fill type="solid"/>
              </v:shape>
            </v:group>
            <v:group style="position:absolute;left:70;top:216;width:1403;height:214" coordorigin="70,216" coordsize="1403,214">
              <v:shape style="position:absolute;left:70;top:216;width:1403;height:214" coordorigin="70,216" coordsize="1403,214" path="m70,430l1472,430,1472,216,70,216,70,430xe" filled="true" fillcolor="#5cbeb5" stroked="false">
                <v:path arrowok="t"/>
                <v:fill type="solid"/>
              </v:shape>
            </v:group>
            <v:group style="position:absolute;left:70;top:430;width:1403;height:214" coordorigin="70,430" coordsize="1403,214">
              <v:shape style="position:absolute;left:70;top:430;width:1403;height:214" coordorigin="70,430" coordsize="1403,214" path="m70,643l1472,643,1472,430,70,430,70,643xe" filled="true" fillcolor="#5cbeb5" stroked="false">
                <v:path arrowok="t"/>
                <v:fill type="solid"/>
              </v:shape>
            </v:group>
            <v:group style="position:absolute;left:70;top:643;width:1403;height:215" coordorigin="70,643" coordsize="1403,215">
              <v:shape style="position:absolute;left:70;top:643;width:1403;height:215" coordorigin="70,643" coordsize="1403,215" path="m70,857l1472,857,1472,643,70,643,70,857xe" filled="true" fillcolor="#5cbeb5" stroked="false">
                <v:path arrowok="t"/>
                <v:fill type="solid"/>
              </v:shape>
            </v:group>
            <v:group style="position:absolute;left:70;top:857;width:1403;height:216" coordorigin="70,857" coordsize="1403,216">
              <v:shape style="position:absolute;left:70;top:857;width:1403;height:216" coordorigin="70,857" coordsize="1403,216" path="m70,1073l1472,1073,1472,857,70,857,70,1073xe" filled="true" fillcolor="#5cbeb5" stroked="false">
                <v:path arrowok="t"/>
                <v:fill type="solid"/>
              </v:shape>
            </v:group>
            <v:group style="position:absolute;left:70;top:1073;width:1403;height:214" coordorigin="70,1073" coordsize="1403,214">
              <v:shape style="position:absolute;left:70;top:1073;width:1403;height:214" coordorigin="70,1073" coordsize="1403,214" path="m70,1287l1472,1287,1472,1073,70,1073,70,1287xe" filled="true" fillcolor="#5cbeb5" stroked="false">
                <v:path arrowok="t"/>
                <v:fill type="solid"/>
              </v:shape>
            </v:group>
            <v:group style="position:absolute;left:70;top:1287;width:1403;height:214" coordorigin="70,1287" coordsize="1403,214">
              <v:shape style="position:absolute;left:70;top:1287;width:1403;height:214" coordorigin="70,1287" coordsize="1403,214" path="m70,1501l1472,1501,1472,1287,70,1287,70,1501xe" filled="true" fillcolor="#5cbeb5" stroked="false">
                <v:path arrowok="t"/>
                <v:fill type="solid"/>
              </v:shape>
            </v:group>
            <v:group style="position:absolute;left:1541;top:0;width:1330;height:1501" coordorigin="1541,0" coordsize="1330,1501">
              <v:shape style="position:absolute;left:1541;top:0;width:1330;height:1501" coordorigin="1541,0" coordsize="1330,1501" path="m1541,1501l2871,1501,2871,0,1541,0,1541,1501xe" filled="true" fillcolor="#5cbeb5" stroked="false">
                <v:path arrowok="t"/>
                <v:fill type="solid"/>
              </v:shape>
            </v:group>
            <v:group style="position:absolute;left:1611;top:216;width:1191;height:214" coordorigin="1611,216" coordsize="1191,214">
              <v:shape style="position:absolute;left:1611;top:216;width:1191;height:214" coordorigin="1611,216" coordsize="1191,214" path="m1611,430l2801,430,2801,216,1611,216,1611,430xe" filled="true" fillcolor="#5cbeb5" stroked="false">
                <v:path arrowok="t"/>
                <v:fill type="solid"/>
              </v:shape>
            </v:group>
            <v:group style="position:absolute;left:1611;top:430;width:1191;height:214" coordorigin="1611,430" coordsize="1191,214">
              <v:shape style="position:absolute;left:1611;top:430;width:1191;height:214" coordorigin="1611,430" coordsize="1191,214" path="m1611,643l2801,643,2801,430,1611,430,1611,643xe" filled="true" fillcolor="#5cbeb5" stroked="false">
                <v:path arrowok="t"/>
                <v:fill type="solid"/>
              </v:shape>
            </v:group>
            <v:group style="position:absolute;left:1611;top:643;width:1191;height:215" coordorigin="1611,643" coordsize="1191,215">
              <v:shape style="position:absolute;left:1611;top:643;width:1191;height:215" coordorigin="1611,643" coordsize="1191,215" path="m1611,857l2801,857,2801,643,1611,643,1611,857xe" filled="true" fillcolor="#5cbeb5" stroked="false">
                <v:path arrowok="t"/>
                <v:fill type="solid"/>
              </v:shape>
            </v:group>
            <v:group style="position:absolute;left:1611;top:857;width:1191;height:216" coordorigin="1611,857" coordsize="1191,216">
              <v:shape style="position:absolute;left:1611;top:857;width:1191;height:216" coordorigin="1611,857" coordsize="1191,216" path="m1611,1073l2801,1073,2801,857,1611,857,1611,1073xe" filled="true" fillcolor="#5cbeb5" stroked="false">
                <v:path arrowok="t"/>
                <v:fill type="solid"/>
              </v:shape>
            </v:group>
            <v:group style="position:absolute;left:1611;top:1073;width:1191;height:214" coordorigin="1611,1073" coordsize="1191,214">
              <v:shape style="position:absolute;left:1611;top:1073;width:1191;height:214" coordorigin="1611,1073" coordsize="1191,214" path="m1611,1287l2801,1287,2801,1073,1611,1073,1611,1287xe" filled="true" fillcolor="#5cbeb5" stroked="false">
                <v:path arrowok="t"/>
                <v:fill type="solid"/>
              </v:shape>
            </v:group>
            <v:group style="position:absolute;left:2871;top:0;width:1301;height:1501" coordorigin="2871,0" coordsize="1301,1501">
              <v:shape style="position:absolute;left:2871;top:0;width:1301;height:1501" coordorigin="2871,0" coordsize="1301,1501" path="m2871,1501l4172,1501,4172,0,2871,0,2871,1501xe" filled="true" fillcolor="#5cbeb5" stroked="false">
                <v:path arrowok="t"/>
                <v:fill type="solid"/>
              </v:shape>
            </v:group>
            <v:group style="position:absolute;left:2941;top:430;width:1162;height:214" coordorigin="2941,430" coordsize="1162,214">
              <v:shape style="position:absolute;left:2941;top:430;width:1162;height:214" coordorigin="2941,430" coordsize="1162,214" path="m2941,643l4102,643,4102,430,2941,430,2941,643xe" filled="true" fillcolor="#5cbeb5" stroked="false">
                <v:path arrowok="t"/>
                <v:fill type="solid"/>
              </v:shape>
            </v:group>
            <v:group style="position:absolute;left:2941;top:643;width:1162;height:215" coordorigin="2941,643" coordsize="1162,215">
              <v:shape style="position:absolute;left:2941;top:643;width:1162;height:215" coordorigin="2941,643" coordsize="1162,215" path="m2941,857l4102,857,4102,643,2941,643,2941,857xe" filled="true" fillcolor="#5cbeb5" stroked="false">
                <v:path arrowok="t"/>
                <v:fill type="solid"/>
              </v:shape>
            </v:group>
            <v:group style="position:absolute;left:2941;top:857;width:1162;height:216" coordorigin="2941,857" coordsize="1162,216">
              <v:shape style="position:absolute;left:2941;top:857;width:1162;height:216" coordorigin="2941,857" coordsize="1162,216" path="m2941,1073l4102,1073,4102,857,2941,857,2941,1073xe" filled="true" fillcolor="#5cbeb5" stroked="false">
                <v:path arrowok="t"/>
                <v:fill type="solid"/>
              </v:shape>
            </v:group>
            <v:group style="position:absolute;left:4172;top:0;width:1791;height:1501" coordorigin="4172,0" coordsize="1791,1501">
              <v:shape style="position:absolute;left:4172;top:0;width:1791;height:1501" coordorigin="4172,0" coordsize="1791,1501" path="m4172,1501l5963,1501,5963,0,4172,0,4172,1501xe" filled="true" fillcolor="#5cbeb5" stroked="false">
                <v:path arrowok="t"/>
                <v:fill type="solid"/>
              </v:shape>
            </v:group>
            <v:group style="position:absolute;left:4241;top:216;width:1652;height:214" coordorigin="4241,216" coordsize="1652,214">
              <v:shape style="position:absolute;left:4241;top:216;width:1652;height:214" coordorigin="4241,216" coordsize="1652,214" path="m4241,430l5893,430,5893,216,4241,216,4241,430xe" filled="true" fillcolor="#5cbeb5" stroked="false">
                <v:path arrowok="t"/>
                <v:fill type="solid"/>
              </v:shape>
            </v:group>
            <v:group style="position:absolute;left:4241;top:430;width:1652;height:214" coordorigin="4241,430" coordsize="1652,214">
              <v:shape style="position:absolute;left:4241;top:430;width:1652;height:214" coordorigin="4241,430" coordsize="1652,214" path="m4241,643l5893,643,5893,430,4241,430,4241,643xe" filled="true" fillcolor="#5cbeb5" stroked="false">
                <v:path arrowok="t"/>
                <v:fill type="solid"/>
              </v:shape>
            </v:group>
            <v:group style="position:absolute;left:4241;top:643;width:1652;height:215" coordorigin="4241,643" coordsize="1652,215">
              <v:shape style="position:absolute;left:4241;top:643;width:1652;height:215" coordorigin="4241,643" coordsize="1652,215" path="m4241,857l5893,857,5893,643,4241,643,4241,857xe" filled="true" fillcolor="#5cbeb5" stroked="false">
                <v:path arrowok="t"/>
                <v:fill type="solid"/>
              </v:shape>
            </v:group>
            <v:group style="position:absolute;left:4241;top:857;width:1652;height:216" coordorigin="4241,857" coordsize="1652,216">
              <v:shape style="position:absolute;left:4241;top:857;width:1652;height:216" coordorigin="4241,857" coordsize="1652,216" path="m4241,1073l5893,1073,5893,857,4241,857,4241,1073xe" filled="true" fillcolor="#5cbeb5" stroked="false">
                <v:path arrowok="t"/>
                <v:fill type="solid"/>
              </v:shape>
            </v:group>
            <v:group style="position:absolute;left:4241;top:1073;width:1652;height:214" coordorigin="4241,1073" coordsize="1652,214">
              <v:shape style="position:absolute;left:4241;top:1073;width:1652;height:214" coordorigin="4241,1073" coordsize="1652,214" path="m4241,1287l5893,1287,5893,1073,4241,1073,4241,1287xe" filled="true" fillcolor="#5cbeb5" stroked="false">
                <v:path arrowok="t"/>
                <v:fill type="solid"/>
              </v:shape>
            </v:group>
            <v:group style="position:absolute;left:5963;top:0;width:1791;height:1501" coordorigin="5963,0" coordsize="1791,1501">
              <v:shape style="position:absolute;left:5963;top:0;width:1791;height:1501" coordorigin="5963,0" coordsize="1791,1501" path="m5963,1501l7753,1501,7753,0,5963,0,5963,1501xe" filled="true" fillcolor="#5cbeb5" stroked="false">
                <v:path arrowok="t"/>
                <v:fill type="solid"/>
              </v:shape>
            </v:group>
            <v:group style="position:absolute;left:6032;top:430;width:1652;height:214" coordorigin="6032,430" coordsize="1652,214">
              <v:shape style="position:absolute;left:6032;top:430;width:1652;height:214" coordorigin="6032,430" coordsize="1652,214" path="m6032,643l7683,643,7683,430,6032,430,6032,643xe" filled="true" fillcolor="#5cbeb5" stroked="false">
                <v:path arrowok="t"/>
                <v:fill type="solid"/>
              </v:shape>
            </v:group>
            <v:group style="position:absolute;left:6032;top:643;width:1652;height:215" coordorigin="6032,643" coordsize="1652,215">
              <v:shape style="position:absolute;left:6032;top:643;width:1652;height:215" coordorigin="6032,643" coordsize="1652,215" path="m6032,857l7683,857,7683,643,6032,643,6032,857xe" filled="true" fillcolor="#5cbeb5" stroked="false">
                <v:path arrowok="t"/>
                <v:fill type="solid"/>
              </v:shape>
            </v:group>
            <v:group style="position:absolute;left:6032;top:857;width:1652;height:216" coordorigin="6032,857" coordsize="1652,216">
              <v:shape style="position:absolute;left:6032;top:857;width:1652;height:216" coordorigin="6032,857" coordsize="1652,216" path="m6032,1073l7683,1073,7683,857,6032,857,6032,1073xe" filled="true" fillcolor="#5cbeb5" stroked="false">
                <v:path arrowok="t"/>
                <v:fill type="solid"/>
              </v:shape>
            </v:group>
            <v:group style="position:absolute;left:7753;top:0;width:1331;height:1501" coordorigin="7753,0" coordsize="1331,1501">
              <v:shape style="position:absolute;left:7753;top:0;width:1331;height:1501" coordorigin="7753,0" coordsize="1331,1501" path="m7753,1501l9083,1501,9083,0,7753,0,7753,1501xe" filled="true" fillcolor="#5cbeb5" stroked="false">
                <v:path arrowok="t"/>
                <v:fill type="solid"/>
              </v:shape>
            </v:group>
            <v:group style="position:absolute;left:7823;top:108;width:1191;height:214" coordorigin="7823,108" coordsize="1191,214">
              <v:shape style="position:absolute;left:7823;top:108;width:1191;height:214" coordorigin="7823,108" coordsize="1191,214" path="m7823,322l9013,322,9013,108,7823,108,7823,322xe" filled="true" fillcolor="#5cbeb5" stroked="false">
                <v:path arrowok="t"/>
                <v:fill type="solid"/>
              </v:shape>
            </v:group>
            <v:group style="position:absolute;left:7823;top:322;width:1191;height:214" coordorigin="7823,322" coordsize="1191,214">
              <v:shape style="position:absolute;left:7823;top:322;width:1191;height:214" coordorigin="7823,322" coordsize="1191,214" path="m7823,535l9013,535,9013,322,7823,322,7823,535xe" filled="true" fillcolor="#5cbeb5" stroked="false">
                <v:path arrowok="t"/>
                <v:fill type="solid"/>
              </v:shape>
            </v:group>
            <v:group style="position:absolute;left:7823;top:535;width:1191;height:217" coordorigin="7823,535" coordsize="1191,217">
              <v:shape style="position:absolute;left:7823;top:535;width:1191;height:217" coordorigin="7823,535" coordsize="1191,217" path="m7823,752l9013,752,9013,535,7823,535,7823,752xe" filled="true" fillcolor="#5cbeb5" stroked="false">
                <v:path arrowok="t"/>
                <v:fill type="solid"/>
              </v:shape>
            </v:group>
            <v:group style="position:absolute;left:7823;top:752;width:1191;height:214" coordorigin="7823,752" coordsize="1191,214">
              <v:shape style="position:absolute;left:7823;top:752;width:1191;height:214" coordorigin="7823,752" coordsize="1191,214" path="m7823,965l9013,965,9013,752,7823,752,7823,965xe" filled="true" fillcolor="#5cbeb5" stroked="false">
                <v:path arrowok="t"/>
                <v:fill type="solid"/>
              </v:shape>
            </v:group>
            <v:group style="position:absolute;left:7823;top:965;width:1191;height:214" coordorigin="7823,965" coordsize="1191,214">
              <v:shape style="position:absolute;left:7823;top:965;width:1191;height:214" coordorigin="7823,965" coordsize="1191,214" path="m7823,1179l9013,1179,9013,965,7823,965,7823,1179xe" filled="true" fillcolor="#5cbeb5" stroked="false">
                <v:path arrowok="t"/>
                <v:fill type="solid"/>
              </v:shape>
            </v:group>
            <v:group style="position:absolute;left:7823;top:1179;width:1191;height:214" coordorigin="7823,1179" coordsize="1191,214">
              <v:shape style="position:absolute;left:7823;top:1179;width:1191;height:214" coordorigin="7823,1179" coordsize="1191,214" path="m7823,1393l9013,1393,9013,1179,7823,1179,7823,1393xe" filled="true" fillcolor="#5cbeb5" stroked="false">
                <v:path arrowok="t"/>
                <v:fill type="solid"/>
              </v:shape>
            </v:group>
            <v:group style="position:absolute;left:9083;top:0;width:1251;height:1501" coordorigin="9083,0" coordsize="1251,1501">
              <v:shape style="position:absolute;left:9083;top:0;width:1251;height:1501" coordorigin="9083,0" coordsize="1251,1501" path="m9083,1501l10334,1501,10334,0,9083,0,9083,1501xe" filled="true" fillcolor="#5cbeb5" stroked="false">
                <v:path arrowok="t"/>
                <v:fill type="solid"/>
              </v:shape>
            </v:group>
            <v:group style="position:absolute;left:9153;top:108;width:1112;height:214" coordorigin="9153,108" coordsize="1112,214">
              <v:shape style="position:absolute;left:9153;top:108;width:1112;height:214" coordorigin="9153,108" coordsize="1112,214" path="m9153,322l10264,322,10264,108,9153,108,9153,322xe" filled="true" fillcolor="#5cbeb5" stroked="false">
                <v:path arrowok="t"/>
                <v:fill type="solid"/>
              </v:shape>
            </v:group>
            <v:group style="position:absolute;left:9153;top:322;width:1112;height:214" coordorigin="9153,322" coordsize="1112,214">
              <v:shape style="position:absolute;left:9153;top:322;width:1112;height:214" coordorigin="9153,322" coordsize="1112,214" path="m9153,535l10264,535,10264,322,9153,322,9153,535xe" filled="true" fillcolor="#5cbeb5" stroked="false">
                <v:path arrowok="t"/>
                <v:fill type="solid"/>
              </v:shape>
            </v:group>
            <v:group style="position:absolute;left:9153;top:535;width:1112;height:217" coordorigin="9153,535" coordsize="1112,217">
              <v:shape style="position:absolute;left:9153;top:535;width:1112;height:217" coordorigin="9153,535" coordsize="1112,217" path="m9153,752l10264,752,10264,535,9153,535,9153,752xe" filled="true" fillcolor="#5cbeb5" stroked="false">
                <v:path arrowok="t"/>
                <v:fill type="solid"/>
              </v:shape>
            </v:group>
            <v:group style="position:absolute;left:9153;top:752;width:1112;height:214" coordorigin="9153,752" coordsize="1112,214">
              <v:shape style="position:absolute;left:9153;top:752;width:1112;height:214" coordorigin="9153,752" coordsize="1112,214" path="m9153,965l10264,965,10264,752,9153,752,9153,965xe" filled="true" fillcolor="#5cbeb5" stroked="false">
                <v:path arrowok="t"/>
                <v:fill type="solid"/>
              </v:shape>
            </v:group>
            <v:group style="position:absolute;left:9153;top:965;width:1112;height:214" coordorigin="9153,965" coordsize="1112,214">
              <v:shape style="position:absolute;left:9153;top:965;width:1112;height:214" coordorigin="9153,965" coordsize="1112,214" path="m9153,1179l10264,1179,10264,965,9153,965,9153,1179xe" filled="true" fillcolor="#5cbeb5" stroked="false">
                <v:path arrowok="t"/>
                <v:fill type="solid"/>
              </v:shape>
            </v:group>
            <v:group style="position:absolute;left:9153;top:1179;width:1112;height:214" coordorigin="9153,1179" coordsize="1112,214">
              <v:shape style="position:absolute;left:9153;top:1179;width:1112;height:214" coordorigin="9153,1179" coordsize="1112,214" path="m9153,1393l10264,1393,10264,1179,9153,1179,9153,1393xe" filled="true" fillcolor="#5cbeb5" stroked="false">
                <v:path arrowok="t"/>
                <v:fill type="solid"/>
              </v:shape>
              <v:shape style="position:absolute;left:70;top:34;width:1397;height:1467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MODIFICACIÓN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9"/>
                        <w:ind w:left="-1" w:right="0" w:hanging="1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VERIFICACIÓN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CUMPLIMIENTO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NORMATIVIDAD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11;top:250;width:1189;height:103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INFORME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PREVENTIVO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41;top:464;width:1160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16" w:right="0" w:firstLine="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7"/>
                        <w:ind w:left="0" w:right="0" w:firstLine="1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INFORME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PREVENTIVO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44;top:250;width:1648;height:933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0" w:right="0" w:hanging="1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LICENCIAS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FUNCIONAMIENTO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32;top:464;width:1647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189" w:right="0" w:hanging="7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7"/>
                        <w:ind w:left="0" w:right="0" w:firstLine="18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LICENCIAS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FUNCIONAMIENTO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823;top:142;width:1189;height:1251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3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CEDULAS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OPERACIÓN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153;top:142;width:1110;height:114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11" w:right="8" w:hanging="3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CEDULAS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OPERACIÓN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0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1362" w:val="left" w:leader="none"/>
          <w:tab w:pos="2874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419" w:val="left" w:leader="none"/>
          <w:tab w:pos="11770" w:val="right" w:leader="none"/>
        </w:tabs>
        <w:spacing w:line="206" w:lineRule="exact"/>
        <w:ind w:left="1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2.460007pt;margin-top:10.530176pt;width:516.7pt;height:.1pt;mso-position-horizontal-relative:page;mso-position-vertical-relative:paragraph;z-index:29920" coordorigin="3449,211" coordsize="10334,2">
            <v:shape style="position:absolute;left:3449;top:211;width:10334;height:2" coordorigin="3449,211" coordsize="10334,0" path="m3449,211l13783,211e" filled="false" stroked="true" strokeweight=".580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  <w:tab/>
      </w:r>
      <w:r>
        <w:rPr>
          <w:rFonts w:ascii="Arial" w:hAnsi="Arial"/>
          <w:color w:val="5D6770"/>
          <w:w w:val="95"/>
        </w:rPr>
        <w:t>4</w:t>
        <w:tab/>
        <w:t>0</w:t>
        <w:tab/>
      </w:r>
      <w:r>
        <w:rPr>
          <w:rFonts w:ascii="Arial" w:hAnsi="Arial"/>
          <w:color w:val="5D6770"/>
        </w:rPr>
        <w:t>0</w:t>
        <w:tab/>
        <w:t>1</w:t>
        <w:tab/>
        <w:t>1</w:t>
        <w:tab/>
        <w:t>2</w:t>
        <w:tab/>
        <w:t>2</w:t>
      </w:r>
      <w:r>
        <w:rPr>
          <w:rFonts w:ascii="Arial" w:hAnsi="Arial"/>
        </w:rPr>
      </w:r>
    </w:p>
    <w:p>
      <w:pPr>
        <w:pStyle w:val="Heading9"/>
        <w:tabs>
          <w:tab w:pos="1362" w:val="left" w:leader="none"/>
          <w:tab w:pos="2874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419" w:val="left" w:leader="none"/>
          <w:tab w:pos="11770" w:val="right" w:leader="none"/>
        </w:tabs>
        <w:spacing w:line="240" w:lineRule="auto" w:before="11"/>
        <w:ind w:left="1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2.460007pt;margin-top:11.151908pt;width:516.7pt;height:.1pt;mso-position-horizontal-relative:page;mso-position-vertical-relative:paragraph;z-index:29944" coordorigin="3449,223" coordsize="10334,2">
            <v:shape style="position:absolute;left:3449;top:223;width:10334;height:2" coordorigin="3449,223" coordsize="10334,0" path="m3449,223l13783,223e" filled="false" stroked="true" strokeweight=".580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</w:rPr>
        <w:tab/>
      </w:r>
      <w:r>
        <w:rPr>
          <w:rFonts w:ascii="Arial" w:hAnsi="Arial"/>
          <w:color w:val="5D6770"/>
          <w:w w:val="95"/>
        </w:rPr>
        <w:t>2</w:t>
        <w:tab/>
        <w:t>0</w:t>
        <w:tab/>
      </w:r>
      <w:r>
        <w:rPr>
          <w:rFonts w:ascii="Arial" w:hAnsi="Arial"/>
          <w:color w:val="5D6770"/>
        </w:rPr>
        <w:t>0</w:t>
        <w:tab/>
        <w:t>0</w:t>
        <w:tab/>
        <w:t>0</w:t>
        <w:tab/>
        <w:t>1</w:t>
        <w:tab/>
        <w:t>1</w:t>
      </w:r>
      <w:r>
        <w:rPr>
          <w:rFonts w:ascii="Arial" w:hAnsi="Arial"/>
        </w:rPr>
      </w:r>
    </w:p>
    <w:p>
      <w:pPr>
        <w:pStyle w:val="Heading9"/>
        <w:tabs>
          <w:tab w:pos="1362" w:val="left" w:leader="none"/>
          <w:tab w:pos="2776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318" w:val="left" w:leader="none"/>
          <w:tab w:pos="11770" w:val="right" w:leader="none"/>
        </w:tabs>
        <w:spacing w:line="240" w:lineRule="auto" w:before="9"/>
        <w:ind w:left="1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2.460007pt;margin-top:11.051889pt;width:516.7pt;height:.1pt;mso-position-horizontal-relative:page;mso-position-vertical-relative:paragraph;z-index:29968" coordorigin="3449,221" coordsize="10334,2">
            <v:shape style="position:absolute;left:3449;top:221;width:10334;height:2" coordorigin="3449,221" coordsize="10334,0" path="m3449,221l13783,221e" filled="false" stroked="true" strokeweight=".580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La</w:t>
      </w:r>
      <w:r>
        <w:rPr>
          <w:rFonts w:ascii="Arial"/>
          <w:color w:val="5D6770"/>
          <w:spacing w:val="-2"/>
          <w:u w:val="single" w:color="5D6770"/>
        </w:rPr>
        <w:t> </w:t>
      </w:r>
      <w:r>
        <w:rPr>
          <w:rFonts w:ascii="Arial"/>
          <w:color w:val="5D6770"/>
          <w:spacing w:val="-1"/>
          <w:u w:val="single" w:color="5D6770"/>
        </w:rPr>
        <w:t>Paz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</w:rPr>
        <w:t>20</w:t>
        <w:tab/>
      </w:r>
      <w:r>
        <w:rPr>
          <w:rFonts w:ascii="Arial"/>
          <w:color w:val="5D6770"/>
          <w:w w:val="95"/>
        </w:rPr>
        <w:t>0</w:t>
        <w:tab/>
      </w:r>
      <w:r>
        <w:rPr>
          <w:rFonts w:ascii="Arial"/>
          <w:color w:val="5D6770"/>
        </w:rPr>
        <w:t>0</w:t>
        <w:tab/>
        <w:t>0</w:t>
        <w:tab/>
        <w:t>0</w:t>
        <w:tab/>
        <w:t>11</w:t>
        <w:tab/>
        <w:t>11</w:t>
      </w:r>
      <w:r>
        <w:rPr>
          <w:rFonts w:ascii="Arial"/>
        </w:rPr>
      </w:r>
    </w:p>
    <w:p>
      <w:pPr>
        <w:pStyle w:val="Heading9"/>
        <w:tabs>
          <w:tab w:pos="1362" w:val="left" w:leader="none"/>
          <w:tab w:pos="2776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419" w:val="left" w:leader="none"/>
          <w:tab w:pos="11770" w:val="right" w:leader="none"/>
        </w:tabs>
        <w:spacing w:line="240" w:lineRule="auto" w:before="9"/>
        <w:ind w:left="1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2.460007pt;margin-top:11.171897pt;width:516.7pt;height:.1pt;mso-position-horizontal-relative:page;mso-position-vertical-relative:paragraph;z-index:29992" coordorigin="3449,223" coordsize="10334,2">
            <v:shape style="position:absolute;left:3449;top:223;width:10334;height:2" coordorigin="3449,223" coordsize="10334,0" path="m3449,223l13783,223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>Los </w:t>
      </w:r>
      <w:r>
        <w:rPr>
          <w:rFonts w:ascii="Arial"/>
          <w:color w:val="5D6770"/>
          <w:spacing w:val="-1"/>
          <w:u w:val="single" w:color="5D6770"/>
        </w:rPr>
        <w:t>Cabos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</w:rPr>
        <w:t>16</w:t>
        <w:tab/>
      </w:r>
      <w:r>
        <w:rPr>
          <w:rFonts w:ascii="Arial"/>
          <w:color w:val="5D6770"/>
          <w:w w:val="95"/>
        </w:rPr>
        <w:t>3</w:t>
        <w:tab/>
      </w:r>
      <w:r>
        <w:rPr>
          <w:rFonts w:ascii="Arial"/>
          <w:color w:val="5D6770"/>
        </w:rPr>
        <w:t>3</w:t>
        <w:tab/>
        <w:t>2</w:t>
        <w:tab/>
        <w:t>2</w:t>
        <w:tab/>
        <w:t>5</w:t>
        <w:tab/>
        <w:t>5</w:t>
      </w:r>
      <w:r>
        <w:rPr>
          <w:rFonts w:ascii="Arial"/>
        </w:rPr>
      </w:r>
    </w:p>
    <w:p>
      <w:pPr>
        <w:pStyle w:val="Heading9"/>
        <w:tabs>
          <w:tab w:pos="1362" w:val="left" w:leader="none"/>
          <w:tab w:pos="2874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419" w:val="left" w:leader="none"/>
          <w:tab w:pos="11770" w:val="right" w:leader="none"/>
        </w:tabs>
        <w:spacing w:line="240" w:lineRule="auto" w:before="11"/>
        <w:ind w:left="1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2.460007pt;margin-top:11.151883pt;width:516.7pt;height:.1pt;mso-position-horizontal-relative:page;mso-position-vertical-relative:paragraph;z-index:-851680" coordorigin="3449,223" coordsize="10334,2">
            <v:shape style="position:absolute;left:3449;top:223;width:10334;height:2" coordorigin="3449,223" coordsize="10334,0" path="m3449,223l13783,223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w w:val="95"/>
          <w:u w:val="single" w:color="5D6770"/>
        </w:rPr>
        <w:t>Loreto</w:t>
        <w:tab/>
      </w:r>
      <w:r>
        <w:rPr>
          <w:rFonts w:ascii="Arial"/>
          <w:color w:val="5D6770"/>
          <w:w w:val="95"/>
        </w:rPr>
        <w:tab/>
      </w:r>
      <w:r>
        <w:rPr>
          <w:rFonts w:ascii="Arial"/>
          <w:color w:val="5D6770"/>
          <w:w w:val="95"/>
        </w:rPr>
        <w:t>4</w:t>
        <w:tab/>
        <w:t>0</w:t>
        <w:tab/>
      </w:r>
      <w:r>
        <w:rPr>
          <w:rFonts w:ascii="Arial"/>
          <w:color w:val="5D6770"/>
        </w:rPr>
        <w:t>0</w:t>
        <w:tab/>
        <w:t>0</w:t>
        <w:tab/>
        <w:t>0</w:t>
        <w:tab/>
        <w:t>1</w:t>
        <w:tab/>
        <w:t>1</w:t>
      </w:r>
      <w:r>
        <w:rPr>
          <w:rFonts w:ascii="Arial"/>
        </w:rPr>
      </w:r>
    </w:p>
    <w:p>
      <w:pPr>
        <w:pStyle w:val="Heading8"/>
        <w:tabs>
          <w:tab w:pos="371" w:val="left" w:leader="none"/>
          <w:tab w:pos="1362" w:val="left" w:leader="none"/>
          <w:tab w:pos="2776" w:val="left" w:leader="none"/>
          <w:tab w:pos="4207" w:val="left" w:leader="none"/>
          <w:tab w:pos="5508" w:val="left" w:leader="none"/>
          <w:tab w:pos="7298" w:val="left" w:leader="none"/>
          <w:tab w:pos="9089" w:val="left" w:leader="none"/>
          <w:tab w:pos="10321" w:val="left" w:leader="none"/>
          <w:tab w:pos="11773" w:val="right" w:leader="none"/>
        </w:tabs>
        <w:spacing w:line="240" w:lineRule="auto" w:before="4"/>
        <w:ind w:left="107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71.740005pt;margin-top:11.161886pt;width:517.4pt;height:.1pt;mso-position-horizontal-relative:page;mso-position-vertical-relative:paragraph;z-index:30040" coordorigin="3435,223" coordsize="10348,2">
            <v:shape style="position:absolute;left:3435;top:223;width:10348;height:2" coordorigin="3435,223" coordsize="10348,0" path="m3435,223l13783,223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B.C.SUR</w:t>
        <w:tab/>
      </w:r>
      <w:r>
        <w:rPr>
          <w:rFonts w:ascii="Arial"/>
          <w:color w:val="5D6770"/>
          <w:spacing w:val="-1"/>
        </w:rPr>
        <w:tab/>
      </w:r>
      <w:r>
        <w:rPr>
          <w:rFonts w:ascii="Arial"/>
          <w:color w:val="5D6770"/>
        </w:rPr>
        <w:t>46</w:t>
        <w:tab/>
      </w:r>
      <w:r>
        <w:rPr>
          <w:rFonts w:ascii="Arial"/>
          <w:color w:val="5D6770"/>
          <w:w w:val="95"/>
        </w:rPr>
        <w:t>3</w:t>
        <w:tab/>
      </w:r>
      <w:r>
        <w:rPr>
          <w:rFonts w:ascii="Arial"/>
          <w:color w:val="5D6770"/>
        </w:rPr>
        <w:t>3</w:t>
        <w:tab/>
        <w:t>3</w:t>
        <w:tab/>
        <w:t>3</w:t>
        <w:tab/>
        <w:t>20</w:t>
        <w:tab/>
        <w:t>20</w:t>
      </w:r>
      <w:r>
        <w:rPr>
          <w:rFonts w:ascii="Arial"/>
          <w:b w:val="0"/>
        </w:rPr>
      </w:r>
    </w:p>
    <w:p>
      <w:pPr>
        <w:pStyle w:val="Heading8"/>
        <w:spacing w:line="240" w:lineRule="auto" w:before="564"/>
        <w:ind w:left="1874" w:right="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95959"/>
          <w:spacing w:val="-1"/>
        </w:rPr>
        <w:t>…</w:t>
      </w:r>
      <w:r>
        <w:rPr>
          <w:rFonts w:ascii="Arial" w:hAnsi="Arial" w:cs="Arial" w:eastAsia="Arial"/>
          <w:color w:val="595959"/>
          <w:spacing w:val="-1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tabs>
          <w:tab w:pos="4908" w:val="left" w:leader="none"/>
        </w:tabs>
        <w:spacing w:line="200" w:lineRule="atLeast"/>
        <w:ind w:left="34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66.75pt;height:64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539"/>
                    <w:ind w:left="18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81.35pt;height:64.2pt;mso-position-horizontal-relative:char;mso-position-vertical-relative:line" coordorigin="0,0" coordsize="3627,1284">
            <v:group style="position:absolute;left:0;top:0;width:1330;height:1284" coordorigin="0,0" coordsize="1330,1284">
              <v:shape style="position:absolute;left:0;top:0;width:1330;height:1284" coordorigin="0,0" coordsize="1330,1284" path="m0,1284l1330,1284,1330,0,0,0,0,1284xe" filled="true" fillcolor="#5cbeb5" stroked="false">
                <v:path arrowok="t"/>
                <v:fill type="solid"/>
              </v:shape>
            </v:group>
            <v:group style="position:absolute;left:70;top:106;width:1191;height:214" coordorigin="70,106" coordsize="1191,214">
              <v:shape style="position:absolute;left:70;top:106;width:1191;height:214" coordorigin="70,106" coordsize="1191,214" path="m70,319l1260,319,1260,106,70,106,70,319xe" filled="true" fillcolor="#5cbeb5" stroked="false">
                <v:path arrowok="t"/>
                <v:fill type="solid"/>
              </v:shape>
            </v:group>
            <v:group style="position:absolute;left:70;top:319;width:1191;height:216" coordorigin="70,319" coordsize="1191,216">
              <v:shape style="position:absolute;left:70;top:319;width:1191;height:216" coordorigin="70,319" coordsize="1191,216" path="m70,535l1260,535,1260,319,70,319,70,535xe" filled="true" fillcolor="#5cbeb5" stroked="false">
                <v:path arrowok="t"/>
                <v:fill type="solid"/>
              </v:shape>
            </v:group>
            <v:group style="position:absolute;left:70;top:535;width:1191;height:214" coordorigin="70,535" coordsize="1191,214">
              <v:shape style="position:absolute;left:70;top:535;width:1191;height:214" coordorigin="70,535" coordsize="1191,214" path="m70,749l1260,749,1260,535,70,535,70,749xe" filled="true" fillcolor="#5cbeb5" stroked="false">
                <v:path arrowok="t"/>
                <v:fill type="solid"/>
              </v:shape>
            </v:group>
            <v:group style="position:absolute;left:70;top:749;width:1191;height:214" coordorigin="70,749" coordsize="1191,214">
              <v:shape style="position:absolute;left:70;top:749;width:1191;height:214" coordorigin="70,749" coordsize="1191,214" path="m70,962l1260,962,1260,749,70,749,70,962xe" filled="true" fillcolor="#5cbeb5" stroked="false">
                <v:path arrowok="t"/>
                <v:fill type="solid"/>
              </v:shape>
            </v:group>
            <v:group style="position:absolute;left:70;top:962;width:1191;height:214" coordorigin="70,962" coordsize="1191,214">
              <v:shape style="position:absolute;left:70;top:962;width:1191;height:214" coordorigin="70,962" coordsize="1191,214" path="m70,1176l1260,1176,1260,962,70,962,70,1176xe" filled="true" fillcolor="#5cbeb5" stroked="false">
                <v:path arrowok="t"/>
                <v:fill type="solid"/>
              </v:shape>
            </v:group>
            <v:group style="position:absolute;left:1330;top:0;width:1251;height:1284" coordorigin="1330,0" coordsize="1251,1284">
              <v:shape style="position:absolute;left:1330;top:0;width:1251;height:1284" coordorigin="1330,0" coordsize="1251,1284" path="m1330,1284l2580,1284,2580,0,1330,0,1330,1284xe" filled="true" fillcolor="#5cbeb5" stroked="false">
                <v:path arrowok="t"/>
                <v:fill type="solid"/>
              </v:shape>
            </v:group>
            <v:group style="position:absolute;left:1400;top:319;width:1112;height:216" coordorigin="1400,319" coordsize="1112,216">
              <v:shape style="position:absolute;left:1400;top:319;width:1112;height:216" coordorigin="1400,319" coordsize="1112,216" path="m1400,535l2511,535,2511,319,1400,319,1400,535xe" filled="true" fillcolor="#5cbeb5" stroked="false">
                <v:path arrowok="t"/>
                <v:fill type="solid"/>
              </v:shape>
            </v:group>
            <v:group style="position:absolute;left:1400;top:535;width:1112;height:214" coordorigin="1400,535" coordsize="1112,214">
              <v:shape style="position:absolute;left:1400;top:535;width:1112;height:214" coordorigin="1400,535" coordsize="1112,214" path="m1400,749l2511,749,2511,535,1400,535,1400,749xe" filled="true" fillcolor="#5cbeb5" stroked="false">
                <v:path arrowok="t"/>
                <v:fill type="solid"/>
              </v:shape>
            </v:group>
            <v:group style="position:absolute;left:1400;top:749;width:1112;height:214" coordorigin="1400,749" coordsize="1112,214">
              <v:shape style="position:absolute;left:1400;top:749;width:1112;height:214" coordorigin="1400,749" coordsize="1112,214" path="m1400,962l2511,962,2511,749,1400,749,1400,962xe" filled="true" fillcolor="#5cbeb5" stroked="false">
                <v:path arrowok="t"/>
                <v:fill type="solid"/>
              </v:shape>
            </v:group>
            <v:group style="position:absolute;left:2580;top:0;width:1047;height:1284" coordorigin="2580,0" coordsize="1047,1284">
              <v:shape style="position:absolute;left:2580;top:0;width:1047;height:1284" coordorigin="2580,0" coordsize="1047,1284" path="m2580,1284l3627,1284,3627,0,2580,0,2580,1284xe" filled="true" fillcolor="#5cbeb5" stroked="false">
                <v:path arrowok="t"/>
                <v:fill type="solid"/>
              </v:shape>
            </v:group>
            <v:group style="position:absolute;left:2652;top:535;width:905;height:214" coordorigin="2652,535" coordsize="905,214">
              <v:shape style="position:absolute;left:2652;top:535;width:905;height:214" coordorigin="2652,535" coordsize="905,214" path="m2652,749l3557,749,3557,535,2652,535,2652,749xe" filled="true" fillcolor="#5cbeb5" stroked="false">
                <v:path arrowok="t"/>
                <v:fill type="solid"/>
              </v:shape>
              <v:shape style="position:absolute;left:70;top:140;width:1189;height:1037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GENERAL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00;top:353;width:1110;height:61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9"/>
                        <w:ind w:left="115" w:right="114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MIA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GENERAL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04;top:569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Heading9"/>
        <w:tabs>
          <w:tab w:pos="6067" w:val="left" w:leader="none"/>
          <w:tab w:pos="7318" w:val="left" w:leader="none"/>
          <w:tab w:pos="8263" w:val="left" w:leader="none"/>
        </w:tabs>
        <w:spacing w:line="240" w:lineRule="auto" w:before="4"/>
        <w:ind w:left="3429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3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u w:val="single" w:color="5D6770"/>
        </w:rPr>
        <w:t>COMONDÚ</w:t>
      </w:r>
      <w:r>
        <w:rPr>
          <w:rFonts w:ascii="Arial" w:hAnsi="Arial"/>
          <w:color w:val="5D6770"/>
          <w:spacing w:val="-1"/>
          <w:w w:val="95"/>
        </w:rPr>
      </w:r>
      <w:r>
        <w:rPr>
          <w:rFonts w:ascii="Arial" w:hAnsi="Arial"/>
          <w:color w:val="5D6770"/>
          <w:spacing w:val="-1"/>
          <w:w w:val="95"/>
          <w:u w:val="single" w:color="5CBEB5"/>
        </w:rPr>
        <w:tab/>
      </w:r>
      <w:r>
        <w:rPr>
          <w:rFonts w:ascii="Arial" w:hAnsi="Arial"/>
          <w:color w:val="5D6770"/>
          <w:w w:val="95"/>
          <w:u w:val="single" w:color="5CBEB5"/>
        </w:rPr>
        <w:t>0</w:t>
        <w:tab/>
        <w:t>0</w:t>
        <w:tab/>
      </w:r>
      <w:r>
        <w:rPr>
          <w:rFonts w:ascii="Arial" w:hAnsi="Arial"/>
          <w:color w:val="5D6770"/>
          <w:u w:val="single" w:color="5CBEB5"/>
        </w:rPr>
        <w:t>10</w:t>
      </w:r>
      <w:r>
        <w:rPr>
          <w:rFonts w:ascii="Arial" w:hAnsi="Arial"/>
          <w:color w:val="5D6770"/>
          <w:w w:val="99"/>
          <w:u w:val="single" w:color="5CBEB5"/>
        </w:rPr>
        <w:t> </w:t>
      </w:r>
      <w:r>
        <w:rPr>
          <w:rFonts w:ascii="Arial" w:hAnsi="Arial"/>
          <w:color w:val="5D6770"/>
          <w:spacing w:val="-31"/>
          <w:u w:val="single" w:color="5CBEB5"/>
        </w:rPr>
        <w:t> </w:t>
      </w:r>
      <w:r>
        <w:rPr>
          <w:rFonts w:ascii="Arial" w:hAnsi="Arial"/>
          <w:color w:val="5D6770"/>
          <w:spacing w:val="-31"/>
        </w:rPr>
      </w:r>
      <w:r>
        <w:rPr>
          <w:rFonts w:ascii="Arial" w:hAnsi="Arial"/>
        </w:rPr>
      </w:r>
    </w:p>
    <w:p>
      <w:pPr>
        <w:tabs>
          <w:tab w:pos="6067" w:val="left" w:leader="none"/>
          <w:tab w:pos="7318" w:val="left" w:leader="none"/>
          <w:tab w:pos="8364" w:val="left" w:leader="none"/>
        </w:tabs>
        <w:spacing w:before="9"/>
        <w:ind w:left="34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7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w w:val="95"/>
          <w:sz w:val="18"/>
          <w:u w:val="single" w:color="5D6770"/>
        </w:rPr>
        <w:t>MULEGÉ</w:t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0</w:t>
        <w:tab/>
        <w:t>0</w:t>
        <w:tab/>
      </w:r>
      <w:r>
        <w:rPr>
          <w:rFonts w:ascii="Arial" w:hAnsi="Arial"/>
          <w:color w:val="5D6770"/>
          <w:sz w:val="18"/>
          <w:u w:val="single" w:color="5CBEB5"/>
        </w:rPr>
        <w:t>4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pacing w:val="-30"/>
          <w:sz w:val="18"/>
          <w:u w:val="single" w:color="5CBEB5"/>
        </w:rPr>
        <w:t> </w:t>
      </w:r>
      <w:r>
        <w:rPr>
          <w:rFonts w:ascii="Arial" w:hAnsi="Arial"/>
          <w:color w:val="5D6770"/>
          <w:spacing w:val="-3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761" w:val="left" w:leader="none"/>
          <w:tab w:pos="6067" w:val="left" w:leader="none"/>
          <w:tab w:pos="7318" w:val="left" w:leader="none"/>
          <w:tab w:pos="8263" w:val="left" w:leader="none"/>
        </w:tabs>
        <w:spacing w:before="11"/>
        <w:ind w:left="34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7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6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2</w:t>
        <w:tab/>
        <w:t>2</w:t>
        <w:tab/>
      </w:r>
      <w:r>
        <w:rPr>
          <w:rFonts w:ascii="Arial"/>
          <w:color w:val="5D6770"/>
          <w:sz w:val="18"/>
          <w:u w:val="single" w:color="5CBEB5"/>
        </w:rPr>
        <w:t>46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tabs>
          <w:tab w:pos="6067" w:val="left" w:leader="none"/>
          <w:tab w:pos="7318" w:val="left" w:leader="none"/>
          <w:tab w:pos="8263" w:val="left" w:leader="none"/>
        </w:tabs>
        <w:spacing w:before="9"/>
        <w:ind w:left="34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7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LOS</w:t>
      </w:r>
      <w:r>
        <w:rPr>
          <w:rFonts w:ascii="Arial"/>
          <w:color w:val="5D6770"/>
          <w:spacing w:val="-1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1</w:t>
        <w:tab/>
        <w:t>1</w:t>
        <w:tab/>
      </w:r>
      <w:r>
        <w:rPr>
          <w:rFonts w:ascii="Arial"/>
          <w:color w:val="5D6770"/>
          <w:sz w:val="18"/>
          <w:u w:val="single" w:color="5CBEB5"/>
        </w:rPr>
        <w:t>38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tabs>
          <w:tab w:pos="6067" w:val="left" w:leader="none"/>
          <w:tab w:pos="7318" w:val="left" w:leader="none"/>
          <w:tab w:pos="8364" w:val="left" w:leader="none"/>
        </w:tabs>
        <w:spacing w:before="9"/>
        <w:ind w:left="342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7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LORETO</w:t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0</w:t>
        <w:tab/>
        <w:t>0</w:t>
        <w:tab/>
      </w:r>
      <w:r>
        <w:rPr>
          <w:rFonts w:ascii="Arial"/>
          <w:color w:val="5D6770"/>
          <w:sz w:val="18"/>
          <w:u w:val="single" w:color="5CBEB5"/>
        </w:rPr>
        <w:t>6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0"/>
          <w:sz w:val="18"/>
          <w:u w:val="single" w:color="5CBEB5"/>
        </w:rPr>
        <w:t> </w:t>
      </w:r>
      <w:r>
        <w:rPr>
          <w:rFonts w:ascii="Arial"/>
          <w:color w:val="5D6770"/>
          <w:spacing w:val="-30"/>
          <w:sz w:val="18"/>
        </w:rPr>
      </w:r>
      <w:r>
        <w:rPr>
          <w:rFonts w:ascii="Arial"/>
          <w:sz w:val="18"/>
        </w:rPr>
      </w:r>
    </w:p>
    <w:p>
      <w:pPr>
        <w:tabs>
          <w:tab w:pos="6067" w:val="left" w:leader="none"/>
          <w:tab w:pos="7318" w:val="left" w:leader="none"/>
          <w:tab w:pos="8165" w:val="left" w:leader="none"/>
        </w:tabs>
        <w:spacing w:before="6"/>
        <w:ind w:left="3449" w:right="0" w:hanging="3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    </w:t>
      </w:r>
      <w:r>
        <w:rPr>
          <w:rFonts w:ascii="Arial"/>
          <w:b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5CBEB5"/>
        </w:rPr>
        <w:tab/>
      </w:r>
      <w:r>
        <w:rPr>
          <w:rFonts w:ascii="Arial"/>
          <w:b/>
          <w:color w:val="5D6770"/>
          <w:w w:val="95"/>
          <w:sz w:val="18"/>
          <w:u w:val="single" w:color="5CBEB5"/>
        </w:rPr>
        <w:t>3</w:t>
        <w:tab/>
        <w:t>3</w:t>
        <w:tab/>
      </w:r>
      <w:r>
        <w:rPr>
          <w:rFonts w:ascii="Arial"/>
          <w:b/>
          <w:color w:val="5D6770"/>
          <w:sz w:val="18"/>
          <w:u w:val="single" w:color="5CBEB5"/>
        </w:rPr>
        <w:t>104</w:t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pacing w:val="-33"/>
          <w:sz w:val="18"/>
          <w:u w:val="single" w:color="5CBEB5"/>
        </w:rPr>
        <w:t> </w:t>
      </w:r>
      <w:r>
        <w:rPr>
          <w:rFonts w:ascii="Arial"/>
          <w:b/>
          <w:color w:val="5D6770"/>
          <w:spacing w:val="-33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8"/>
        <w:ind w:left="3449" w:right="548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15"/>
        </w:rPr>
        <w:t> </w:t>
      </w:r>
      <w:r>
        <w:rPr>
          <w:rFonts w:ascii="Arial" w:hAnsi="Arial"/>
          <w:color w:val="5D6770"/>
          <w:spacing w:val="-1"/>
        </w:rPr>
        <w:t>Económico,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Recursos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Naturales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(SDEMARN),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Subsecretaría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Ambiente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Recursos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Naturales,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Gestión.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3449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Nuevas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2"/>
        </w:rPr>
        <w:t>licencias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funcionamiento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emisiones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ambientales.</w:t>
      </w:r>
      <w:r>
        <w:rPr>
          <w:rFonts w:ascii="Arial"/>
        </w:rPr>
      </w:r>
    </w:p>
    <w:p>
      <w:pPr>
        <w:pStyle w:val="BodyText"/>
        <w:spacing w:line="240" w:lineRule="auto" w:before="1"/>
        <w:ind w:left="3449" w:right="5482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1"/>
        </w:rPr>
        <w:t>Refrendo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8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1"/>
        </w:rPr>
        <w:t>licencias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2"/>
        </w:rPr>
        <w:t>de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1"/>
        </w:rPr>
        <w:t>funcionamiento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8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2"/>
        </w:rPr>
        <w:t>emisiones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1"/>
        </w:rPr>
        <w:t>ambientales.</w:t>
      </w:r>
      <w:r>
        <w:rPr>
          <w:rFonts w:ascii="Arial"/>
        </w:rPr>
      </w:r>
    </w:p>
    <w:p>
      <w:pPr>
        <w:pStyle w:val="BodyText"/>
        <w:spacing w:line="240" w:lineRule="auto"/>
        <w:ind w:left="3449" w:right="5482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Observaciones: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10"/>
        </w:rPr>
        <w:t> </w:t>
      </w:r>
      <w:r>
        <w:rPr>
          <w:rFonts w:ascii="Arial" w:hAnsi="Arial"/>
          <w:color w:val="595959"/>
          <w:spacing w:val="-1"/>
        </w:rPr>
        <w:t>período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</w:rPr>
        <w:t>se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reporta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es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septiembre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2"/>
        </w:rPr>
        <w:t>2015</w:t>
      </w:r>
      <w:r>
        <w:rPr>
          <w:rFonts w:ascii="Arial" w:hAnsi="Arial"/>
          <w:color w:val="595959"/>
          <w:spacing w:val="25"/>
        </w:rPr>
        <w:t> </w:t>
      </w:r>
      <w:r>
        <w:rPr>
          <w:rFonts w:ascii="Arial" w:hAnsi="Arial"/>
          <w:color w:val="595959"/>
        </w:rPr>
        <w:t>a </w:t>
      </w:r>
      <w:r>
        <w:rPr>
          <w:rFonts w:ascii="Arial" w:hAnsi="Arial"/>
          <w:color w:val="595959"/>
          <w:spacing w:val="-1"/>
        </w:rPr>
        <w:t>septiembre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2016.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19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6" w:lineRule="exact" w:before="7"/>
        <w:ind w:left="1702" w:right="0" w:firstLine="14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PAGO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DER</w:t>
      </w:r>
      <w:r>
        <w:rPr>
          <w:rFonts w:ascii="Arial" w:hAnsi="Arial"/>
          <w:color w:val="585858"/>
          <w:spacing w:val="-2"/>
          <w:w w:val="105"/>
        </w:rPr>
        <w:t>EC</w:t>
      </w:r>
      <w:r>
        <w:rPr>
          <w:rFonts w:ascii="Arial" w:hAnsi="Arial"/>
          <w:color w:val="585858"/>
          <w:spacing w:val="-1"/>
          <w:w w:val="105"/>
        </w:rPr>
        <w:t>HOS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CONC</w:t>
      </w:r>
      <w:r>
        <w:rPr>
          <w:rFonts w:ascii="Arial" w:hAnsi="Arial"/>
          <w:color w:val="585858"/>
          <w:spacing w:val="-2"/>
          <w:w w:val="105"/>
        </w:rPr>
        <w:t>EP</w:t>
      </w:r>
      <w:r>
        <w:rPr>
          <w:rFonts w:ascii="Arial" w:hAnsi="Arial"/>
          <w:color w:val="585858"/>
          <w:spacing w:val="-1"/>
          <w:w w:val="105"/>
        </w:rPr>
        <w:t>TO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SER</w:t>
      </w:r>
      <w:r>
        <w:rPr>
          <w:rFonts w:ascii="Arial" w:hAnsi="Arial"/>
          <w:color w:val="585858"/>
          <w:spacing w:val="-1"/>
          <w:w w:val="105"/>
        </w:rPr>
        <w:t>VI</w:t>
      </w:r>
      <w:r>
        <w:rPr>
          <w:rFonts w:ascii="Arial" w:hAnsi="Arial"/>
          <w:color w:val="585858"/>
          <w:spacing w:val="-2"/>
          <w:w w:val="105"/>
        </w:rPr>
        <w:t>C</w:t>
      </w:r>
      <w:r>
        <w:rPr>
          <w:rFonts w:ascii="Arial" w:hAnsi="Arial"/>
          <w:color w:val="585858"/>
          <w:spacing w:val="-1"/>
          <w:w w:val="105"/>
        </w:rPr>
        <w:t>IOS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PRESTADOS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3"/>
          <w:w w:val="105"/>
        </w:rPr>
        <w:t>L</w:t>
      </w:r>
      <w:r>
        <w:rPr>
          <w:rFonts w:ascii="Arial" w:hAnsi="Arial"/>
          <w:color w:val="585858"/>
          <w:spacing w:val="-2"/>
          <w:w w:val="105"/>
        </w:rPr>
        <w:t>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SUBSECR</w:t>
      </w:r>
      <w:r>
        <w:rPr>
          <w:rFonts w:ascii="Arial" w:hAnsi="Arial"/>
          <w:color w:val="585858"/>
          <w:spacing w:val="-1"/>
          <w:w w:val="105"/>
        </w:rPr>
        <w:t>ETARÍA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59"/>
          <w:w w:val="104"/>
        </w:rPr>
        <w:t> </w:t>
      </w:r>
      <w:r>
        <w:rPr>
          <w:rFonts w:ascii="Arial" w:hAnsi="Arial"/>
          <w:color w:val="585858"/>
          <w:w w:val="105"/>
        </w:rPr>
        <w:t>MEDIO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AMBIENTE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Y RECURSOS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NATURA</w:t>
      </w:r>
      <w:r>
        <w:rPr>
          <w:rFonts w:ascii="Arial" w:hAnsi="Arial"/>
          <w:color w:val="585858"/>
          <w:spacing w:val="-2"/>
          <w:w w:val="105"/>
        </w:rPr>
        <w:t>LES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MUNICIPIO</w:t>
      </w:r>
      <w:r>
        <w:rPr>
          <w:rFonts w:ascii="Arial" w:hAnsi="Arial"/>
          <w:color w:val="585858"/>
          <w:spacing w:val="-1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2"/>
          <w:w w:val="105"/>
        </w:rPr>
        <w:t> B.C.S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</w:t>
      </w:r>
      <w:r>
        <w:rPr>
          <w:rFonts w:ascii="Arial" w:hAnsi="Arial"/>
          <w:color w:val="585858"/>
          <w:spacing w:val="-1"/>
          <w:w w:val="105"/>
        </w:rPr>
        <w:t> 20</w:t>
      </w:r>
      <w:r>
        <w:rPr>
          <w:rFonts w:ascii="Arial" w:hAnsi="Arial"/>
          <w:color w:val="585858"/>
          <w:spacing w:val="-2"/>
          <w:w w:val="105"/>
        </w:rPr>
        <w:t>15</w:t>
      </w:r>
      <w:r>
        <w:rPr>
          <w:rFonts w:ascii="Arial" w:hAnsi="Arial"/>
          <w:color w:val="585858"/>
          <w:spacing w:val="-1"/>
          <w:w w:val="105"/>
        </w:rPr>
        <w:t>-2016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(PESOS)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tabs>
          <w:tab w:pos="3926" w:val="left" w:leader="none"/>
        </w:tabs>
        <w:spacing w:line="200" w:lineRule="atLeast"/>
        <w:ind w:left="241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68.55pt;height:75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20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454.3pt;height:75.05pt;mso-position-horizontal-relative:char;mso-position-vertical-relative:line" coordorigin="0,0" coordsize="9086,1501">
            <v:group style="position:absolute;left:0;top:0;width:1542;height:1501" coordorigin="0,0" coordsize="1542,1501">
              <v:shape style="position:absolute;left:0;top:0;width:1542;height:1501" coordorigin="0,0" coordsize="1542,1501" path="m0,1501l1541,1501,1541,0,0,0,0,1501xe" filled="true" fillcolor="#5cbeb5" stroked="false">
                <v:path arrowok="t"/>
                <v:fill type="solid"/>
              </v:shape>
            </v:group>
            <v:group style="position:absolute;left:70;top:0;width:1403;height:214" coordorigin="70,0" coordsize="1403,214">
              <v:shape style="position:absolute;left:70;top:0;width:1403;height:214" coordorigin="70,0" coordsize="1403,214" path="m70,214l1472,214,1472,0,70,0,70,214xe" filled="true" fillcolor="#5cbeb5" stroked="false">
                <v:path arrowok="t"/>
                <v:fill type="solid"/>
              </v:shape>
            </v:group>
            <v:group style="position:absolute;left:70;top:214;width:1403;height:214" coordorigin="70,214" coordsize="1403,214">
              <v:shape style="position:absolute;left:70;top:214;width:1403;height:214" coordorigin="70,214" coordsize="1403,214" path="m70,427l1472,427,1472,214,70,214,70,427xe" filled="true" fillcolor="#5cbeb5" stroked="false">
                <v:path arrowok="t"/>
                <v:fill type="solid"/>
              </v:shape>
            </v:group>
            <v:group style="position:absolute;left:70;top:427;width:1403;height:216" coordorigin="70,427" coordsize="1403,216">
              <v:shape style="position:absolute;left:70;top:427;width:1403;height:216" coordorigin="70,427" coordsize="1403,216" path="m70,643l1472,643,1472,427,70,427,70,643xe" filled="true" fillcolor="#5cbeb5" stroked="false">
                <v:path arrowok="t"/>
                <v:fill type="solid"/>
              </v:shape>
            </v:group>
            <v:group style="position:absolute;left:70;top:643;width:1403;height:215" coordorigin="70,643" coordsize="1403,215">
              <v:shape style="position:absolute;left:70;top:643;width:1403;height:215" coordorigin="70,643" coordsize="1403,215" path="m70,857l1472,857,1472,643,70,643,70,857xe" filled="true" fillcolor="#5cbeb5" stroked="false">
                <v:path arrowok="t"/>
                <v:fill type="solid"/>
              </v:shape>
            </v:group>
            <v:group style="position:absolute;left:70;top:857;width:1403;height:214" coordorigin="70,857" coordsize="1403,214">
              <v:shape style="position:absolute;left:70;top:857;width:1403;height:214" coordorigin="70,857" coordsize="1403,214" path="m70,1071l1472,1071,1472,857,70,857,70,1071xe" filled="true" fillcolor="#5cbeb5" stroked="false">
                <v:path arrowok="t"/>
                <v:fill type="solid"/>
              </v:shape>
            </v:group>
            <v:group style="position:absolute;left:70;top:1071;width:1403;height:214" coordorigin="70,1071" coordsize="1403,214">
              <v:shape style="position:absolute;left:70;top:1071;width:1403;height:214" coordorigin="70,1071" coordsize="1403,214" path="m70,1285l1472,1285,1472,1071,70,1071,70,1285xe" filled="true" fillcolor="#5cbeb5" stroked="false">
                <v:path arrowok="t"/>
                <v:fill type="solid"/>
              </v:shape>
            </v:group>
            <v:group style="position:absolute;left:70;top:1285;width:1403;height:216" coordorigin="70,1285" coordsize="1403,216">
              <v:shape style="position:absolute;left:70;top:1285;width:1403;height:216" coordorigin="70,1285" coordsize="1403,216" path="m70,1501l1472,1501,1472,1285,70,1285,70,1501xe" filled="true" fillcolor="#5cbeb5" stroked="false">
                <v:path arrowok="t"/>
                <v:fill type="solid"/>
              </v:shape>
            </v:group>
            <v:group style="position:absolute;left:1541;top:0;width:1332;height:1501" coordorigin="1541,0" coordsize="1332,1501">
              <v:shape style="position:absolute;left:1541;top:0;width:1332;height:1501" coordorigin="1541,0" coordsize="1332,1501" path="m1541,1501l2873,1501,2873,0,1541,0,1541,1501xe" filled="true" fillcolor="#5cbeb5" stroked="false">
                <v:path arrowok="t"/>
                <v:fill type="solid"/>
              </v:shape>
            </v:group>
            <v:group style="position:absolute;left:1611;top:214;width:1191;height:214" coordorigin="1611,214" coordsize="1191,214">
              <v:shape style="position:absolute;left:1611;top:214;width:1191;height:214" coordorigin="1611,214" coordsize="1191,214" path="m1611,427l2801,427,2801,214,1611,214,1611,427xe" filled="true" fillcolor="#5cbeb5" stroked="false">
                <v:path arrowok="t"/>
                <v:fill type="solid"/>
              </v:shape>
            </v:group>
            <v:group style="position:absolute;left:1611;top:427;width:1191;height:216" coordorigin="1611,427" coordsize="1191,216">
              <v:shape style="position:absolute;left:1611;top:427;width:1191;height:216" coordorigin="1611,427" coordsize="1191,216" path="m1611,643l2801,643,2801,427,1611,427,1611,643xe" filled="true" fillcolor="#5cbeb5" stroked="false">
                <v:path arrowok="t"/>
                <v:fill type="solid"/>
              </v:shape>
            </v:group>
            <v:group style="position:absolute;left:1611;top:643;width:1191;height:215" coordorigin="1611,643" coordsize="1191,215">
              <v:shape style="position:absolute;left:1611;top:643;width:1191;height:215" coordorigin="1611,643" coordsize="1191,215" path="m1611,857l2801,857,2801,643,1611,643,1611,857xe" filled="true" fillcolor="#5cbeb5" stroked="false">
                <v:path arrowok="t"/>
                <v:fill type="solid"/>
              </v:shape>
            </v:group>
            <v:group style="position:absolute;left:1611;top:857;width:1191;height:214" coordorigin="1611,857" coordsize="1191,214">
              <v:shape style="position:absolute;left:1611;top:857;width:1191;height:214" coordorigin="1611,857" coordsize="1191,214" path="m1611,1071l2801,1071,2801,857,1611,857,1611,1071xe" filled="true" fillcolor="#5cbeb5" stroked="false">
                <v:path arrowok="t"/>
                <v:fill type="solid"/>
              </v:shape>
            </v:group>
            <v:group style="position:absolute;left:1611;top:1071;width:1191;height:214" coordorigin="1611,1071" coordsize="1191,214">
              <v:shape style="position:absolute;left:1611;top:1071;width:1191;height:214" coordorigin="1611,1071" coordsize="1191,214" path="m1611,1285l2801,1285,2801,1071,1611,1071,1611,1285xe" filled="true" fillcolor="#5cbeb5" stroked="false">
                <v:path arrowok="t"/>
                <v:fill type="solid"/>
              </v:shape>
            </v:group>
            <v:group style="position:absolute;left:2873;top:0;width:1301;height:1501" coordorigin="2873,0" coordsize="1301,1501">
              <v:shape style="position:absolute;left:2873;top:0;width:1301;height:1501" coordorigin="2873,0" coordsize="1301,1501" path="m2873,1501l4174,1501,4174,0,2873,0,2873,1501xe" filled="true" fillcolor="#5cbeb5" stroked="false">
                <v:path arrowok="t"/>
                <v:fill type="solid"/>
              </v:shape>
            </v:group>
            <v:group style="position:absolute;left:2943;top:427;width:1160;height:216" coordorigin="2943,427" coordsize="1160,216">
              <v:shape style="position:absolute;left:2943;top:427;width:1160;height:216" coordorigin="2943,427" coordsize="1160,216" path="m2943,643l4102,643,4102,427,2943,427,2943,643xe" filled="true" fillcolor="#5cbeb5" stroked="false">
                <v:path arrowok="t"/>
                <v:fill type="solid"/>
              </v:shape>
            </v:group>
            <v:group style="position:absolute;left:2943;top:643;width:1160;height:215" coordorigin="2943,643" coordsize="1160,215">
              <v:shape style="position:absolute;left:2943;top:643;width:1160;height:215" coordorigin="2943,643" coordsize="1160,215" path="m2943,857l4102,857,4102,643,2943,643,2943,857xe" filled="true" fillcolor="#5cbeb5" stroked="false">
                <v:path arrowok="t"/>
                <v:fill type="solid"/>
              </v:shape>
            </v:group>
            <v:group style="position:absolute;left:2943;top:857;width:1160;height:214" coordorigin="2943,857" coordsize="1160,214">
              <v:shape style="position:absolute;left:2943;top:857;width:1160;height:214" coordorigin="2943,857" coordsize="1160,214" path="m2943,1071l4102,1071,4102,857,2943,857,2943,1071xe" filled="true" fillcolor="#5cbeb5" stroked="false">
                <v:path arrowok="t"/>
                <v:fill type="solid"/>
              </v:shape>
            </v:group>
            <v:group style="position:absolute;left:4174;top:0;width:1789;height:1501" coordorigin="4174,0" coordsize="1789,1501">
              <v:shape style="position:absolute;left:4174;top:0;width:1789;height:1501" coordorigin="4174,0" coordsize="1789,1501" path="m4174,1501l5963,1501,5963,0,4174,0,4174,1501xe" filled="true" fillcolor="#5cbeb5" stroked="false">
                <v:path arrowok="t"/>
                <v:fill type="solid"/>
              </v:shape>
            </v:group>
            <v:group style="position:absolute;left:4244;top:214;width:1650;height:214" coordorigin="4244,214" coordsize="1650,214">
              <v:shape style="position:absolute;left:4244;top:214;width:1650;height:214" coordorigin="4244,214" coordsize="1650,214" path="m4244,427l5893,427,5893,214,4244,214,4244,427xe" filled="true" fillcolor="#5cbeb5" stroked="false">
                <v:path arrowok="t"/>
                <v:fill type="solid"/>
              </v:shape>
            </v:group>
            <v:group style="position:absolute;left:4244;top:427;width:1650;height:216" coordorigin="4244,427" coordsize="1650,216">
              <v:shape style="position:absolute;left:4244;top:427;width:1650;height:216" coordorigin="4244,427" coordsize="1650,216" path="m4244,643l5893,643,5893,427,4244,427,4244,643xe" filled="true" fillcolor="#5cbeb5" stroked="false">
                <v:path arrowok="t"/>
                <v:fill type="solid"/>
              </v:shape>
            </v:group>
            <v:group style="position:absolute;left:4244;top:643;width:1650;height:215" coordorigin="4244,643" coordsize="1650,215">
              <v:shape style="position:absolute;left:4244;top:643;width:1650;height:215" coordorigin="4244,643" coordsize="1650,215" path="m4244,857l5893,857,5893,643,4244,643,4244,857xe" filled="true" fillcolor="#5cbeb5" stroked="false">
                <v:path arrowok="t"/>
                <v:fill type="solid"/>
              </v:shape>
            </v:group>
            <v:group style="position:absolute;left:4244;top:857;width:1650;height:214" coordorigin="4244,857" coordsize="1650,214">
              <v:shape style="position:absolute;left:4244;top:857;width:1650;height:214" coordorigin="4244,857" coordsize="1650,214" path="m4244,1071l5893,1071,5893,857,4244,857,4244,1071xe" filled="true" fillcolor="#5cbeb5" stroked="false">
                <v:path arrowok="t"/>
                <v:fill type="solid"/>
              </v:shape>
            </v:group>
            <v:group style="position:absolute;left:4244;top:1071;width:1650;height:214" coordorigin="4244,1071" coordsize="1650,214">
              <v:shape style="position:absolute;left:4244;top:1071;width:1650;height:214" coordorigin="4244,1071" coordsize="1650,214" path="m4244,1285l5893,1285,5893,1071,4244,1071,4244,1285xe" filled="true" fillcolor="#5cbeb5" stroked="false">
                <v:path arrowok="t"/>
                <v:fill type="solid"/>
              </v:shape>
            </v:group>
            <v:group style="position:absolute;left:5963;top:0;width:1791;height:1501" coordorigin="5963,0" coordsize="1791,1501">
              <v:shape style="position:absolute;left:5963;top:0;width:1791;height:1501" coordorigin="5963,0" coordsize="1791,1501" path="m5963,1501l7753,1501,7753,0,5963,0,5963,1501xe" filled="true" fillcolor="#5cbeb5" stroked="false">
                <v:path arrowok="t"/>
                <v:fill type="solid"/>
              </v:shape>
            </v:group>
            <v:group style="position:absolute;left:6035;top:427;width:1650;height:216" coordorigin="6035,427" coordsize="1650,216">
              <v:shape style="position:absolute;left:6035;top:427;width:1650;height:216" coordorigin="6035,427" coordsize="1650,216" path="m6035,643l7684,643,7684,427,6035,427,6035,643xe" filled="true" fillcolor="#5cbeb5" stroked="false">
                <v:path arrowok="t"/>
                <v:fill type="solid"/>
              </v:shape>
            </v:group>
            <v:group style="position:absolute;left:6035;top:643;width:1650;height:215" coordorigin="6035,643" coordsize="1650,215">
              <v:shape style="position:absolute;left:6035;top:643;width:1650;height:215" coordorigin="6035,643" coordsize="1650,215" path="m6035,857l7684,857,7684,643,6035,643,6035,857xe" filled="true" fillcolor="#5cbeb5" stroked="false">
                <v:path arrowok="t"/>
                <v:fill type="solid"/>
              </v:shape>
            </v:group>
            <v:group style="position:absolute;left:6035;top:857;width:1650;height:214" coordorigin="6035,857" coordsize="1650,214">
              <v:shape style="position:absolute;left:6035;top:857;width:1650;height:214" coordorigin="6035,857" coordsize="1650,214" path="m6035,1071l7684,1071,7684,857,6035,857,6035,1071xe" filled="true" fillcolor="#5cbeb5" stroked="false">
                <v:path arrowok="t"/>
                <v:fill type="solid"/>
              </v:shape>
            </v:group>
            <v:group style="position:absolute;left:7754;top:0;width:1332;height:1501" coordorigin="7754,0" coordsize="1332,1501">
              <v:shape style="position:absolute;left:7754;top:0;width:1332;height:1501" coordorigin="7754,0" coordsize="1332,1501" path="m7754,1501l9086,1501,9086,0,7754,0,7754,1501xe" filled="true" fillcolor="#5cbeb5" stroked="false">
                <v:path arrowok="t"/>
                <v:fill type="solid"/>
              </v:shape>
            </v:group>
            <v:group style="position:absolute;left:7823;top:108;width:1193;height:214" coordorigin="7823,108" coordsize="1193,214">
              <v:shape style="position:absolute;left:7823;top:108;width:1193;height:214" coordorigin="7823,108" coordsize="1193,214" path="m7823,322l9016,322,9016,108,7823,108,7823,322xe" filled="true" fillcolor="#5cbeb5" stroked="false">
                <v:path arrowok="t"/>
                <v:fill type="solid"/>
              </v:shape>
            </v:group>
            <v:group style="position:absolute;left:7823;top:322;width:1193;height:214" coordorigin="7823,322" coordsize="1193,214">
              <v:shape style="position:absolute;left:7823;top:322;width:1193;height:214" coordorigin="7823,322" coordsize="1193,214" path="m7823,535l9016,535,9016,322,7823,322,7823,535xe" filled="true" fillcolor="#5cbeb5" stroked="false">
                <v:path arrowok="t"/>
                <v:fill type="solid"/>
              </v:shape>
            </v:group>
            <v:group style="position:absolute;left:7823;top:535;width:1193;height:215" coordorigin="7823,535" coordsize="1193,215">
              <v:shape style="position:absolute;left:7823;top:535;width:1193;height:215" coordorigin="7823,535" coordsize="1193,215" path="m7823,749l9016,749,9016,535,7823,535,7823,749xe" filled="true" fillcolor="#5cbeb5" stroked="false">
                <v:path arrowok="t"/>
                <v:fill type="solid"/>
              </v:shape>
            </v:group>
            <v:group style="position:absolute;left:7823;top:749;width:1193;height:214" coordorigin="7823,749" coordsize="1193,214">
              <v:shape style="position:absolute;left:7823;top:749;width:1193;height:214" coordorigin="7823,749" coordsize="1193,214" path="m7823,963l9016,963,9016,749,7823,749,7823,963xe" filled="true" fillcolor="#5cbeb5" stroked="false">
                <v:path arrowok="t"/>
                <v:fill type="solid"/>
              </v:shape>
            </v:group>
            <v:group style="position:absolute;left:7823;top:963;width:1193;height:216" coordorigin="7823,963" coordsize="1193,216">
              <v:shape style="position:absolute;left:7823;top:963;width:1193;height:216" coordorigin="7823,963" coordsize="1193,216" path="m7823,1179l9016,1179,9016,963,7823,963,7823,1179xe" filled="true" fillcolor="#5cbeb5" stroked="false">
                <v:path arrowok="t"/>
                <v:fill type="solid"/>
              </v:shape>
            </v:group>
            <v:group style="position:absolute;left:7823;top:1179;width:1193;height:214" coordorigin="7823,1179" coordsize="1193,214">
              <v:shape style="position:absolute;left:7823;top:1179;width:1193;height:214" coordorigin="7823,1179" coordsize="1193,214" path="m7823,1393l9016,1393,9016,1179,7823,1179,7823,1393xe" filled="true" fillcolor="#5cbeb5" stroked="false">
                <v:path arrowok="t"/>
                <v:fill type="solid"/>
              </v:shape>
              <v:shape style="position:absolute;left:70;top:34;width:1397;height:146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MODIFICACIÓN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hanging="1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VERIFICACIÓN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CUMPLIMIENTO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LA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NORMATIVIDAD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611;top:248;width:1189;height:103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INFORME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PREVENTIVO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43;top:142;width:6069;height:1251" type="#_x0000_t202" filled="false" stroked="false">
                <v:textbox inset="0,0,0,0">
                  <w:txbxContent>
                    <w:p>
                      <w:pPr>
                        <w:tabs>
                          <w:tab w:pos="1382" w:val="left" w:leader="none"/>
                          <w:tab w:pos="3211" w:val="left" w:leader="none"/>
                          <w:tab w:pos="4940" w:val="left" w:leader="none"/>
                          <w:tab w:pos="5415" w:val="left" w:leader="none"/>
                        </w:tabs>
                        <w:spacing w:line="161" w:lineRule="auto" w:before="56"/>
                        <w:ind w:left="26" w:right="57" w:firstLine="148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EXPEDICIÓN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>EXPEDICIÓN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11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490" w:val="left" w:leader="none"/>
                          <w:tab w:pos="3281" w:val="left" w:leader="none"/>
                          <w:tab w:pos="4880" w:val="left" w:leader="none"/>
                        </w:tabs>
                        <w:spacing w:line="161" w:lineRule="auto" w:before="3"/>
                        <w:ind w:left="0" w:right="0" w:firstLine="16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INFORME</w:t>
                        <w:tab/>
                        <w:t>LICENCIAS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  <w:tab/>
                        <w:t>LICENCIAS DE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position w:val="1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9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PREVENTIVO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FUNCIONAMIENTO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FUNCIONAMIENTO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position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11"/>
                          <w:sz w:val="18"/>
                        </w:rPr>
                        <w:t>CEDULAS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5350" w:val="left" w:leader="none"/>
                        </w:tabs>
                        <w:spacing w:line="122" w:lineRule="exact" w:before="0"/>
                        <w:ind w:left="20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2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5"/>
                        <w:ind w:left="0" w:right="48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OPERACIÓN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3782" w:val="left" w:leader="none"/>
          <w:tab w:pos="4845" w:val="left" w:leader="none"/>
          <w:tab w:pos="6627" w:val="left" w:leader="none"/>
          <w:tab w:pos="7930" w:val="left" w:leader="none"/>
          <w:tab w:pos="9370" w:val="left" w:leader="none"/>
          <w:tab w:pos="11161" w:val="left" w:leader="none"/>
          <w:tab w:pos="12489" w:val="left" w:leader="none"/>
        </w:tabs>
        <w:spacing w:line="240" w:lineRule="auto" w:before="47"/>
        <w:ind w:left="241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w w:val="99"/>
          <w:u w:val="single" w:color="5D6770"/>
        </w:rPr>
        <w:t> </w:t>
      </w:r>
      <w:r>
        <w:rPr>
          <w:rFonts w:ascii="Arial" w:hAnsi="Arial"/>
          <w:color w:val="5D6770"/>
          <w:spacing w:val="-31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  <w:tab/>
      </w:r>
      <w:r>
        <w:rPr>
          <w:rFonts w:ascii="Arial" w:hAnsi="Arial"/>
          <w:color w:val="5D6770"/>
          <w:spacing w:val="-1"/>
          <w:w w:val="95"/>
        </w:rPr>
        <w:t>10,112</w:t>
        <w:tab/>
      </w:r>
      <w:r>
        <w:rPr>
          <w:rFonts w:ascii="Arial" w:hAnsi="Arial"/>
          <w:color w:val="5D6770"/>
          <w:w w:val="95"/>
        </w:rPr>
        <w:t>0</w:t>
        <w:tab/>
      </w:r>
      <w:r>
        <w:rPr>
          <w:rFonts w:ascii="Arial" w:hAnsi="Arial"/>
          <w:color w:val="5D6770"/>
        </w:rPr>
        <w:t>0</w:t>
        <w:tab/>
      </w:r>
      <w:r>
        <w:rPr>
          <w:rFonts w:ascii="Arial" w:hAnsi="Arial"/>
          <w:color w:val="5D6770"/>
          <w:w w:val="95"/>
        </w:rPr>
        <w:t>4,260</w:t>
        <w:tab/>
        <w:t>2,528</w:t>
        <w:tab/>
      </w:r>
      <w:r>
        <w:rPr>
          <w:rFonts w:ascii="Arial" w:hAnsi="Arial"/>
          <w:color w:val="5D6770"/>
        </w:rPr>
        <w:t>5,056</w:t>
      </w:r>
      <w:r>
        <w:rPr>
          <w:rFonts w:ascii="Arial" w:hAnsi="Arial"/>
        </w:rPr>
      </w:r>
    </w:p>
    <w:p>
      <w:pPr>
        <w:spacing w:line="20" w:lineRule="atLeast"/>
        <w:ind w:left="3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4.75pt;height:.6pt;mso-position-horizontal-relative:char;mso-position-vertical-relative:line" coordorigin="0,0" coordsize="9095,12">
            <v:group style="position:absolute;left:6;top:6;width:9084;height:2" coordorigin="6,6" coordsize="9084,2">
              <v:shape style="position:absolute;left:6;top:6;width:9084;height:2" coordorigin="6,6" coordsize="9084,0" path="m6,6l9089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2" w:val="left" w:leader="none"/>
          <w:tab w:pos="4944" w:val="left" w:leader="none"/>
          <w:tab w:pos="6627" w:val="left" w:leader="none"/>
          <w:tab w:pos="7930" w:val="left" w:leader="none"/>
          <w:tab w:pos="9721" w:val="left" w:leader="none"/>
          <w:tab w:pos="11512" w:val="left" w:leader="none"/>
          <w:tab w:pos="12489" w:val="left" w:leader="none"/>
        </w:tabs>
        <w:spacing w:before="28"/>
        <w:ind w:left="24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w w:val="95"/>
          <w:sz w:val="18"/>
        </w:rPr>
        <w:t>5,056</w:t>
        <w:tab/>
        <w:t>0</w:t>
        <w:tab/>
      </w:r>
      <w:r>
        <w:rPr>
          <w:rFonts w:ascii="Arial" w:hAnsi="Arial"/>
          <w:color w:val="5D6770"/>
          <w:sz w:val="18"/>
        </w:rPr>
        <w:t>0</w:t>
        <w:tab/>
        <w:t>0</w:t>
        <w:tab/>
        <w:t>0</w:t>
        <w:tab/>
        <w:t>2,528</w:t>
      </w:r>
      <w:r>
        <w:rPr>
          <w:rFonts w:ascii="Arial" w:hAnsi="Arial"/>
          <w:sz w:val="18"/>
        </w:rPr>
      </w:r>
    </w:p>
    <w:p>
      <w:pPr>
        <w:spacing w:line="20" w:lineRule="atLeast"/>
        <w:ind w:left="3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4.75pt;height:.6pt;mso-position-horizontal-relative:char;mso-position-vertical-relative:line" coordorigin="0,0" coordsize="9095,12">
            <v:group style="position:absolute;left:6;top:6;width:9084;height:2" coordorigin="6,6" coordsize="9084,2">
              <v:shape style="position:absolute;left:6;top:6;width:9084;height:2" coordorigin="6,6" coordsize="9084,0" path="m6,6l9089,6e" filled="false" stroked="true" strokeweight=".580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2" w:val="left" w:leader="none"/>
          <w:tab w:pos="4845" w:val="left" w:leader="none"/>
          <w:tab w:pos="6627" w:val="left" w:leader="none"/>
          <w:tab w:pos="7930" w:val="left" w:leader="none"/>
          <w:tab w:pos="9721" w:val="left" w:leader="none"/>
          <w:tab w:pos="11512" w:val="left" w:leader="none"/>
          <w:tab w:pos="12390" w:val="left" w:leader="none"/>
        </w:tabs>
        <w:spacing w:before="28"/>
        <w:ind w:left="24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La</w:t>
      </w:r>
      <w:r>
        <w:rPr>
          <w:rFonts w:ascii="Arial"/>
          <w:color w:val="5D6770"/>
          <w:spacing w:val="-1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Paz</w:t>
        <w:tab/>
      </w:r>
      <w:r>
        <w:rPr>
          <w:rFonts w:ascii="Arial"/>
          <w:color w:val="5D6770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</w:rPr>
        <w:t>50,560</w:t>
        <w:tab/>
      </w:r>
      <w:r>
        <w:rPr>
          <w:rFonts w:ascii="Arial"/>
          <w:color w:val="5D6770"/>
          <w:w w:val="95"/>
          <w:sz w:val="18"/>
        </w:rPr>
        <w:t>0</w:t>
        <w:tab/>
      </w:r>
      <w:r>
        <w:rPr>
          <w:rFonts w:ascii="Arial"/>
          <w:color w:val="5D6770"/>
          <w:sz w:val="18"/>
        </w:rPr>
        <w:t>0</w:t>
        <w:tab/>
        <w:t>0</w:t>
        <w:tab/>
        <w:t>0</w:t>
        <w:tab/>
      </w:r>
      <w:r>
        <w:rPr>
          <w:rFonts w:ascii="Arial"/>
          <w:color w:val="5D6770"/>
          <w:spacing w:val="-1"/>
          <w:sz w:val="18"/>
        </w:rPr>
        <w:t>27,808</w:t>
      </w:r>
      <w:r>
        <w:rPr>
          <w:rFonts w:ascii="Arial"/>
          <w:sz w:val="18"/>
        </w:rPr>
      </w:r>
    </w:p>
    <w:p>
      <w:pPr>
        <w:spacing w:line="20" w:lineRule="atLeast"/>
        <w:ind w:left="3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4.75pt;height:.6pt;mso-position-horizontal-relative:char;mso-position-vertical-relative:line" coordorigin="0,0" coordsize="9095,12">
            <v:group style="position:absolute;left:6;top:6;width:9084;height:2" coordorigin="6,6" coordsize="9084,2">
              <v:shape style="position:absolute;left:6;top:6;width:9084;height:2" coordorigin="6,6" coordsize="9084,0" path="m6,6l9089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2" w:val="left" w:leader="none"/>
          <w:tab w:pos="4845" w:val="left" w:leader="none"/>
          <w:tab w:pos="6276" w:val="left" w:leader="none"/>
          <w:tab w:pos="7580" w:val="left" w:leader="none"/>
          <w:tab w:pos="9370" w:val="left" w:leader="none"/>
          <w:tab w:pos="11161" w:val="left" w:leader="none"/>
          <w:tab w:pos="12390" w:val="left" w:leader="none"/>
        </w:tabs>
        <w:spacing w:before="28"/>
        <w:ind w:left="24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Los </w:t>
      </w:r>
      <w:r>
        <w:rPr>
          <w:rFonts w:ascii="Arial"/>
          <w:color w:val="5D6770"/>
          <w:spacing w:val="-1"/>
          <w:sz w:val="18"/>
          <w:u w:val="single" w:color="5D6770"/>
        </w:rPr>
        <w:t>Cabos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</w:rPr>
        <w:t>40,448</w:t>
        <w:tab/>
      </w:r>
      <w:r>
        <w:rPr>
          <w:rFonts w:ascii="Arial"/>
          <w:color w:val="5D6770"/>
          <w:w w:val="95"/>
          <w:sz w:val="18"/>
        </w:rPr>
        <w:t>8,664</w:t>
        <w:tab/>
        <w:t>8,664</w:t>
        <w:tab/>
        <w:t>8,520</w:t>
        <w:tab/>
        <w:t>5,056</w:t>
        <w:tab/>
      </w:r>
      <w:r>
        <w:rPr>
          <w:rFonts w:ascii="Arial"/>
          <w:color w:val="5D6770"/>
          <w:spacing w:val="-1"/>
          <w:sz w:val="18"/>
        </w:rPr>
        <w:t>12,640</w:t>
      </w:r>
      <w:r>
        <w:rPr>
          <w:rFonts w:ascii="Arial"/>
          <w:sz w:val="18"/>
        </w:rPr>
      </w:r>
    </w:p>
    <w:p>
      <w:pPr>
        <w:spacing w:line="20" w:lineRule="atLeast"/>
        <w:ind w:left="3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4.75pt;height:.6pt;mso-position-horizontal-relative:char;mso-position-vertical-relative:line" coordorigin="0,0" coordsize="9095,12">
            <v:group style="position:absolute;left:6;top:6;width:9084;height:2" coordorigin="6,6" coordsize="9084,2">
              <v:shape style="position:absolute;left:6;top:6;width:9084;height:2" coordorigin="6,6" coordsize="9084,0" path="m6,6l9089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782" w:val="left" w:leader="none"/>
          <w:tab w:pos="4845" w:val="left" w:leader="none"/>
          <w:tab w:pos="6627" w:val="left" w:leader="none"/>
          <w:tab w:pos="7930" w:val="left" w:leader="none"/>
          <w:tab w:pos="9721" w:val="left" w:leader="none"/>
          <w:tab w:pos="11512" w:val="left" w:leader="none"/>
          <w:tab w:pos="12489" w:val="left" w:leader="none"/>
        </w:tabs>
        <w:spacing w:before="28"/>
        <w:ind w:left="24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Loreto</w:t>
        <w:tab/>
      </w:r>
      <w:r>
        <w:rPr>
          <w:rFonts w:ascii="Arial"/>
          <w:color w:val="5D6770"/>
          <w:w w:val="95"/>
          <w:sz w:val="18"/>
        </w:rPr>
        <w:tab/>
      </w:r>
      <w:r>
        <w:rPr>
          <w:rFonts w:ascii="Arial"/>
          <w:color w:val="5D6770"/>
          <w:spacing w:val="-1"/>
          <w:w w:val="95"/>
          <w:sz w:val="18"/>
        </w:rPr>
        <w:t>10,112</w:t>
        <w:tab/>
      </w:r>
      <w:r>
        <w:rPr>
          <w:rFonts w:ascii="Arial"/>
          <w:color w:val="5D6770"/>
          <w:w w:val="95"/>
          <w:sz w:val="18"/>
        </w:rPr>
        <w:t>0</w:t>
        <w:tab/>
      </w:r>
      <w:r>
        <w:rPr>
          <w:rFonts w:ascii="Arial"/>
          <w:color w:val="5D6770"/>
          <w:sz w:val="18"/>
        </w:rPr>
        <w:t>0</w:t>
        <w:tab/>
        <w:t>0</w:t>
        <w:tab/>
        <w:t>0</w:t>
        <w:tab/>
        <w:t>2,528</w:t>
      </w:r>
      <w:r>
        <w:rPr>
          <w:rFonts w:ascii="Arial"/>
          <w:sz w:val="18"/>
        </w:rPr>
      </w:r>
    </w:p>
    <w:p>
      <w:pPr>
        <w:spacing w:line="20" w:lineRule="atLeast"/>
        <w:ind w:left="3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4.75pt;height:.6pt;mso-position-horizontal-relative:char;mso-position-vertical-relative:line" coordorigin="0,0" coordsize="9095,12">
            <v:group style="position:absolute;left:6;top:6;width:9084;height:2" coordorigin="6,6" coordsize="9084,2">
              <v:shape style="position:absolute;left:6;top:6;width:9084;height:2" coordorigin="6,6" coordsize="9084,0" path="m6,6l9089,6e" filled="false" stroked="true" strokeweight=".58001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724" w:val="left" w:leader="none"/>
          <w:tab w:pos="3782" w:val="left" w:leader="none"/>
          <w:tab w:pos="4745" w:val="left" w:leader="none"/>
          <w:tab w:pos="6276" w:val="left" w:leader="none"/>
          <w:tab w:pos="7580" w:val="left" w:leader="none"/>
          <w:tab w:pos="9272" w:val="left" w:leader="none"/>
          <w:tab w:pos="11161" w:val="left" w:leader="none"/>
          <w:tab w:pos="12390" w:val="left" w:leader="none"/>
        </w:tabs>
        <w:spacing w:before="24"/>
        <w:ind w:left="23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w w:val="95"/>
          <w:sz w:val="18"/>
        </w:rPr>
        <w:t>116,288</w:t>
        <w:tab/>
      </w:r>
      <w:r>
        <w:rPr>
          <w:rFonts w:ascii="Arial"/>
          <w:b/>
          <w:color w:val="5D6770"/>
          <w:w w:val="95"/>
          <w:sz w:val="18"/>
        </w:rPr>
        <w:t>8,664</w:t>
        <w:tab/>
        <w:t>8,664</w:t>
        <w:tab/>
      </w:r>
      <w:r>
        <w:rPr>
          <w:rFonts w:ascii="Arial"/>
          <w:b/>
          <w:color w:val="5D6770"/>
          <w:spacing w:val="-1"/>
          <w:w w:val="95"/>
          <w:sz w:val="18"/>
        </w:rPr>
        <w:t>12,780</w:t>
        <w:tab/>
      </w:r>
      <w:r>
        <w:rPr>
          <w:rFonts w:ascii="Arial"/>
          <w:b/>
          <w:color w:val="5D6770"/>
          <w:w w:val="95"/>
          <w:sz w:val="18"/>
        </w:rPr>
        <w:t>7,584</w:t>
        <w:tab/>
      </w:r>
      <w:r>
        <w:rPr>
          <w:rFonts w:ascii="Arial"/>
          <w:b/>
          <w:color w:val="5D6770"/>
          <w:spacing w:val="-1"/>
          <w:sz w:val="18"/>
        </w:rPr>
        <w:t>50,560</w:t>
      </w:r>
      <w:r>
        <w:rPr>
          <w:rFonts w:ascii="Arial"/>
          <w:sz w:val="18"/>
        </w:rPr>
      </w:r>
    </w:p>
    <w:p>
      <w:pPr>
        <w:spacing w:line="20" w:lineRule="atLeast"/>
        <w:ind w:left="39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5.5pt;height:.6pt;mso-position-horizontal-relative:char;mso-position-vertical-relative:line" coordorigin="0,0" coordsize="9110,12">
            <v:group style="position:absolute;left:6;top:6;width:9098;height:2" coordorigin="6,6" coordsize="9098,2">
              <v:shape style="position:absolute;left:6;top:6;width:9098;height:2" coordorigin="6,6" coordsize="9098,0" path="m6,6l9103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7"/>
        <w:ind w:left="0" w:right="2797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26.820007pt;margin-top:14.571904pt;width:70.25pt;height:72pt;mso-position-horizontal-relative:page;mso-position-vertical-relative:paragraph;z-index:-851344" coordorigin="4536,291" coordsize="1405,1440">
            <v:group style="position:absolute;left:4536;top:291;width:1405;height:1440" coordorigin="4536,291" coordsize="1405,1440">
              <v:shape style="position:absolute;left:4536;top:291;width:1405;height:1440" coordorigin="4536,291" coordsize="1405,1440" path="m4536,1731l5941,1731,5941,291,4536,291,4536,1731xe" filled="true" fillcolor="#5d6770" stroked="false">
                <v:path arrowok="t"/>
                <v:fill type="solid"/>
              </v:shape>
            </v:group>
            <v:group style="position:absolute;left:4606;top:903;width:1266;height:214" coordorigin="4606,903" coordsize="1266,214">
              <v:shape style="position:absolute;left:4606;top:903;width:1266;height:214" coordorigin="4606,903" coordsize="1266,214" path="m4606,1117l5871,1117,5871,903,4606,903,4606,1117xe" filled="true" fillcolor="#5d6770" stroked="false">
                <v:path arrowok="t"/>
                <v:fill type="solid"/>
              </v:shape>
              <v:shape style="position:absolute;left:4536;top:291;width:1405;height:1440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225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04.369995pt;margin-top:14.571904pt;width:255.65pt;height:72pt;mso-position-horizontal-relative:page;mso-position-vertical-relative:paragraph;z-index:-851224" coordorigin="6087,291" coordsize="5113,1440">
            <v:group style="position:absolute;left:6087;top:291;width:1253;height:1440" coordorigin="6087,291" coordsize="1253,1440">
              <v:shape style="position:absolute;left:6087;top:291;width:1253;height:1440" coordorigin="6087,291" coordsize="1253,1440" path="m6087,1731l7340,1731,7340,291,6087,291,6087,1731xe" filled="true" fillcolor="#5cbeb5" stroked="false">
                <v:path arrowok="t"/>
                <v:fill type="solid"/>
              </v:shape>
            </v:group>
            <v:group style="position:absolute;left:6157;top:368;width:1112;height:214" coordorigin="6157,368" coordsize="1112,214">
              <v:shape style="position:absolute;left:6157;top:368;width:1112;height:214" coordorigin="6157,368" coordsize="1112,214" path="m6157,582l7268,582,7268,368,6157,368,6157,582xe" filled="true" fillcolor="#5cbeb5" stroked="false">
                <v:path arrowok="t"/>
                <v:fill type="solid"/>
              </v:shape>
            </v:group>
            <v:group style="position:absolute;left:6157;top:582;width:1112;height:214" coordorigin="6157,582" coordsize="1112,214">
              <v:shape style="position:absolute;left:6157;top:582;width:1112;height:214" coordorigin="6157,582" coordsize="1112,214" path="m6157,795l7268,795,7268,582,6157,582,6157,795xe" filled="true" fillcolor="#5cbeb5" stroked="false">
                <v:path arrowok="t"/>
                <v:fill type="solid"/>
              </v:shape>
            </v:group>
            <v:group style="position:absolute;left:6157;top:795;width:1112;height:216" coordorigin="6157,795" coordsize="1112,216">
              <v:shape style="position:absolute;left:6157;top:795;width:1112;height:216" coordorigin="6157,795" coordsize="1112,216" path="m6157,1011l7268,1011,7268,795,6157,795,6157,1011xe" filled="true" fillcolor="#5cbeb5" stroked="false">
                <v:path arrowok="t"/>
                <v:fill type="solid"/>
              </v:shape>
            </v:group>
            <v:group style="position:absolute;left:6157;top:1011;width:1112;height:214" coordorigin="6157,1011" coordsize="1112,214">
              <v:shape style="position:absolute;left:6157;top:1011;width:1112;height:214" coordorigin="6157,1011" coordsize="1112,214" path="m6157,1225l7268,1225,7268,1011,6157,1011,6157,1225xe" filled="true" fillcolor="#5cbeb5" stroked="false">
                <v:path arrowok="t"/>
                <v:fill type="solid"/>
              </v:shape>
            </v:group>
            <v:group style="position:absolute;left:6157;top:1225;width:1112;height:214" coordorigin="6157,1225" coordsize="1112,214">
              <v:shape style="position:absolute;left:6157;top:1225;width:1112;height:214" coordorigin="6157,1225" coordsize="1112,214" path="m6157,1439l7268,1439,7268,1225,6157,1225,6157,1439xe" filled="true" fillcolor="#5cbeb5" stroked="false">
                <v:path arrowok="t"/>
                <v:fill type="solid"/>
              </v:shape>
            </v:group>
            <v:group style="position:absolute;left:6157;top:1439;width:1112;height:214" coordorigin="6157,1439" coordsize="1112,214">
              <v:shape style="position:absolute;left:6157;top:1439;width:1112;height:214" coordorigin="6157,1439" coordsize="1112,214" path="m6157,1652l7268,1652,7268,1439,6157,1439,6157,1652xe" filled="true" fillcolor="#5cbeb5" stroked="false">
                <v:path arrowok="t"/>
                <v:fill type="solid"/>
              </v:shape>
            </v:group>
            <v:group style="position:absolute;left:7340;top:291;width:1331;height:1440" coordorigin="7340,291" coordsize="1331,1440">
              <v:shape style="position:absolute;left:7340;top:291;width:1331;height:1440" coordorigin="7340,291" coordsize="1331,1440" path="m7340,1731l8670,1731,8670,291,7340,291,7340,1731xe" filled="true" fillcolor="#5cbeb5" stroked="false">
                <v:path arrowok="t"/>
                <v:fill type="solid"/>
              </v:shape>
            </v:group>
            <v:group style="position:absolute;left:7410;top:476;width:1191;height:214" coordorigin="7410,476" coordsize="1191,214">
              <v:shape style="position:absolute;left:7410;top:476;width:1191;height:214" coordorigin="7410,476" coordsize="1191,214" path="m7410,690l8601,690,8601,476,7410,476,7410,690xe" filled="true" fillcolor="#5cbeb5" stroked="false">
                <v:path arrowok="t"/>
                <v:fill type="solid"/>
              </v:shape>
            </v:group>
            <v:group style="position:absolute;left:7410;top:690;width:1191;height:214" coordorigin="7410,690" coordsize="1191,214">
              <v:shape style="position:absolute;left:7410;top:690;width:1191;height:214" coordorigin="7410,690" coordsize="1191,214" path="m7410,903l8601,903,8601,690,7410,690,7410,903xe" filled="true" fillcolor="#5cbeb5" stroked="false">
                <v:path arrowok="t"/>
                <v:fill type="solid"/>
              </v:shape>
            </v:group>
            <v:group style="position:absolute;left:7410;top:903;width:1191;height:214" coordorigin="7410,903" coordsize="1191,214">
              <v:shape style="position:absolute;left:7410;top:903;width:1191;height:214" coordorigin="7410,903" coordsize="1191,214" path="m7410,1117l8601,1117,8601,903,7410,903,7410,1117xe" filled="true" fillcolor="#5cbeb5" stroked="false">
                <v:path arrowok="t"/>
                <v:fill type="solid"/>
              </v:shape>
            </v:group>
            <v:group style="position:absolute;left:7410;top:1117;width:1191;height:216" coordorigin="7410,1117" coordsize="1191,216">
              <v:shape style="position:absolute;left:7410;top:1117;width:1191;height:216" coordorigin="7410,1117" coordsize="1191,216" path="m7410,1333l8601,1333,8601,1117,7410,1117,7410,1333xe" filled="true" fillcolor="#5cbeb5" stroked="false">
                <v:path arrowok="t"/>
                <v:fill type="solid"/>
              </v:shape>
            </v:group>
            <v:group style="position:absolute;left:7410;top:1333;width:1191;height:214" coordorigin="7410,1333" coordsize="1191,214">
              <v:shape style="position:absolute;left:7410;top:1333;width:1191;height:214" coordorigin="7410,1333" coordsize="1191,214" path="m7410,1547l8601,1547,8601,1333,7410,1333,7410,1547xe" filled="true" fillcolor="#5cbeb5" stroked="false">
                <v:path arrowok="t"/>
                <v:fill type="solid"/>
              </v:shape>
            </v:group>
            <v:group style="position:absolute;left:8670;top:291;width:1251;height:1440" coordorigin="8670,291" coordsize="1251,1440">
              <v:shape style="position:absolute;left:8670;top:291;width:1251;height:1440" coordorigin="8670,291" coordsize="1251,1440" path="m8670,1731l9921,1731,9921,291,8670,291,8670,1731xe" filled="true" fillcolor="#5cbeb5" stroked="false">
                <v:path arrowok="t"/>
                <v:fill type="solid"/>
              </v:shape>
            </v:group>
            <v:group style="position:absolute;left:8740;top:690;width:1112;height:214" coordorigin="8740,690" coordsize="1112,214">
              <v:shape style="position:absolute;left:8740;top:690;width:1112;height:214" coordorigin="8740,690" coordsize="1112,214" path="m8740,903l9851,903,9851,690,8740,690,8740,903xe" filled="true" fillcolor="#5cbeb5" stroked="false">
                <v:path arrowok="t"/>
                <v:fill type="solid"/>
              </v:shape>
            </v:group>
            <v:group style="position:absolute;left:8740;top:903;width:1112;height:214" coordorigin="8740,903" coordsize="1112,214">
              <v:shape style="position:absolute;left:8740;top:903;width:1112;height:214" coordorigin="8740,903" coordsize="1112,214" path="m8740,1117l9851,1117,9851,903,8740,903,8740,1117xe" filled="true" fillcolor="#5cbeb5" stroked="false">
                <v:path arrowok="t"/>
                <v:fill type="solid"/>
              </v:shape>
            </v:group>
            <v:group style="position:absolute;left:8740;top:1117;width:1112;height:216" coordorigin="8740,1117" coordsize="1112,216">
              <v:shape style="position:absolute;left:8740;top:1117;width:1112;height:216" coordorigin="8740,1117" coordsize="1112,216" path="m8740,1333l9851,1333,9851,1117,8740,1117,8740,1333xe" filled="true" fillcolor="#5cbeb5" stroked="false">
                <v:path arrowok="t"/>
                <v:fill type="solid"/>
              </v:shape>
            </v:group>
            <v:group style="position:absolute;left:9921;top:291;width:1280;height:1440" coordorigin="9921,291" coordsize="1280,1440">
              <v:shape style="position:absolute;left:9921;top:291;width:1280;height:1440" coordorigin="9921,291" coordsize="1280,1440" path="m9921,1731l11200,1731,11200,291,9921,291,9921,1731xe" filled="true" fillcolor="#5cbeb5" stroked="false">
                <v:path arrowok="t"/>
                <v:fill type="solid"/>
              </v:shape>
            </v:group>
            <v:group style="position:absolute;left:9993;top:903;width:1138;height:214" coordorigin="9993,903" coordsize="1138,214">
              <v:shape style="position:absolute;left:9993;top:903;width:1138;height:214" coordorigin="9993,903" coordsize="1138,214" path="m9993,1117l11130,1117,11130,903,9993,903,9993,1117xe" filled="true" fillcolor="#5cbeb5" stroked="false">
                <v:path arrowok="t"/>
                <v:fill type="solid"/>
              </v:shape>
              <v:shape style="position:absolute;left:6157;top:402;width:1110;height:114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11" w:right="8" w:hanging="3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CEDULAS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OPERACIÓN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0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410;top:510;width:1189;height:1037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RECEPCIÓN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8" w:lineRule="auto" w:before="6"/>
                        <w:ind w:left="0" w:right="0" w:firstLine="2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EVALUACIÓN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MIA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GENERAL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40;top:724;width:1110;height:608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EXPEDICIÓN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7" w:lineRule="auto" w:before="6"/>
                        <w:ind w:left="115" w:right="114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MIA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GENERAL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61;top:938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5D6770"/>
          <w:spacing w:val="-1"/>
          <w:w w:val="95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D6770"/>
          <w:spacing w:val="-1"/>
          <w:w w:val="95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4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38"/>
      </w:tblGrid>
      <w:tr>
        <w:trPr>
          <w:trHeight w:val="392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40" w:lineRule="auto" w:before="1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  <w:tab w:pos="2480" w:val="left" w:leader="none"/>
                <w:tab w:pos="3731" w:val="left" w:leader="none"/>
                <w:tab w:pos="4564" w:val="left" w:leader="none"/>
                <w:tab w:pos="5183" w:val="left" w:leader="none"/>
              </w:tabs>
              <w:spacing w:line="240" w:lineRule="auto" w:before="147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5,056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27,012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  <w:tab w:pos="2480" w:val="left" w:leader="none"/>
                <w:tab w:pos="3731" w:val="left" w:leader="none"/>
                <w:tab w:pos="4564" w:val="left" w:leader="none"/>
                <w:tab w:pos="5183" w:val="left" w:leader="none"/>
              </w:tabs>
              <w:spacing w:line="240" w:lineRule="auto" w:before="19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2,528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10,112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40" w:lineRule="auto" w:before="2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9" w:val="left" w:leader="none"/>
                <w:tab w:pos="2031" w:val="left" w:leader="none"/>
                <w:tab w:pos="3282" w:val="left" w:leader="none"/>
                <w:tab w:pos="4463" w:val="left" w:leader="none"/>
                <w:tab w:pos="5183" w:val="left" w:leader="none"/>
              </w:tabs>
              <w:spacing w:line="240" w:lineRule="auto" w:before="20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27,808</w:t>
              <w:tab/>
              <w:t>10,542</w:t>
              <w:tab/>
              <w:t>10,108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126,826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9" w:val="left" w:leader="none"/>
                <w:tab w:pos="2130" w:val="left" w:leader="none"/>
                <w:tab w:pos="3380" w:val="left" w:leader="none"/>
                <w:tab w:pos="4463" w:val="left" w:leader="none"/>
                <w:tab w:pos="5183" w:val="left" w:leader="none"/>
              </w:tabs>
              <w:spacing w:line="240" w:lineRule="auto" w:before="19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12,640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5,271</w:t>
              <w:tab/>
              <w:t>5,054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106,957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76" w:val="left" w:leader="none"/>
              </w:tabs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  <w:tab w:pos="2480" w:val="left" w:leader="none"/>
                <w:tab w:pos="3731" w:val="left" w:leader="none"/>
                <w:tab w:pos="4564" w:val="left" w:leader="none"/>
                <w:tab w:pos="5183" w:val="left" w:leader="none"/>
              </w:tabs>
              <w:spacing w:line="240" w:lineRule="auto" w:before="19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2,528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15,168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0" w:val="left" w:leader="none"/>
                <w:tab w:pos="1476" w:val="left" w:leader="none"/>
              </w:tabs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9" w:val="left" w:leader="none"/>
                <w:tab w:pos="2031" w:val="left" w:leader="none"/>
                <w:tab w:pos="3282" w:val="left" w:leader="none"/>
                <w:tab w:pos="4463" w:val="left" w:leader="none"/>
                <w:tab w:pos="5183" w:val="left" w:leader="none"/>
              </w:tabs>
              <w:spacing w:line="240" w:lineRule="auto" w:before="14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50,560</w:t>
              <w:tab/>
              <w:t>15,813</w:t>
              <w:tab/>
              <w:t>15,162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286,075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5" w:hRule="exact"/>
        </w:trPr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27"/>
              <w:ind w:left="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: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8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Secretaría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52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 w:before="27"/>
              <w:ind w:left="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5D6770"/>
                <w:spacing w:val="-1"/>
                <w:sz w:val="16"/>
              </w:rPr>
              <w:t>de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Desarrollo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Económico,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Medio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7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Ambiente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5"/>
                <w:sz w:val="16"/>
              </w:rPr>
              <w:t> </w:t>
            </w:r>
            <w:r>
              <w:rPr>
                <w:rFonts w:ascii="Arial" w:hAnsi="Arial"/>
                <w:color w:val="5D6770"/>
                <w:sz w:val="16"/>
              </w:rPr>
              <w:t>y </w:t>
            </w:r>
            <w:r>
              <w:rPr>
                <w:rFonts w:ascii="Arial" w:hAnsi="Arial"/>
                <w:color w:val="5D6770"/>
                <w:spacing w:val="26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Recursos</w:t>
            </w:r>
            <w:r>
              <w:rPr>
                <w:rFonts w:ascii="Arial" w:hAnsi="Arial"/>
                <w:color w:val="5D6770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29"/>
                <w:sz w:val="16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6"/>
              </w:rPr>
              <w:t>Naturales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pStyle w:val="BodyText"/>
        <w:spacing w:line="240" w:lineRule="auto" w:before="20"/>
        <w:ind w:left="4536" w:right="2804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(SDEMARN), Subsecretaría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Medio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Recursos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Naturales,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Gestión.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95959"/>
          <w:spacing w:val="-1"/>
        </w:rPr>
        <w:t>1/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Nuevas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2"/>
        </w:rPr>
        <w:t>licencias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funcionamiento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emisiones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ambientales.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4536" w:right="0"/>
        <w:jc w:val="left"/>
        <w:rPr>
          <w:rFonts w:ascii="Arial" w:hAnsi="Arial" w:cs="Arial" w:eastAsia="Arial"/>
        </w:rPr>
      </w:pPr>
      <w:r>
        <w:rPr>
          <w:rFonts w:ascii="Arial"/>
          <w:color w:val="595959"/>
          <w:spacing w:val="-1"/>
        </w:rPr>
        <w:t>2/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Refrendo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de</w:t>
      </w:r>
      <w:r>
        <w:rPr>
          <w:rFonts w:ascii="Arial"/>
          <w:color w:val="595959"/>
          <w:spacing w:val="-2"/>
        </w:rPr>
        <w:t> licencias</w:t>
      </w:r>
      <w:r>
        <w:rPr>
          <w:rFonts w:ascii="Arial"/>
          <w:color w:val="595959"/>
          <w:spacing w:val="2"/>
        </w:rPr>
        <w:t> </w:t>
      </w:r>
      <w:r>
        <w:rPr>
          <w:rFonts w:ascii="Arial"/>
          <w:color w:val="595959"/>
          <w:spacing w:val="-1"/>
        </w:rPr>
        <w:t>de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funcionamiento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de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emisiones</w:t>
      </w:r>
      <w:r>
        <w:rPr>
          <w:rFonts w:ascii="Arial"/>
          <w:color w:val="595959"/>
          <w:spacing w:val="44"/>
        </w:rPr>
        <w:t> </w:t>
      </w:r>
      <w:r>
        <w:rPr>
          <w:rFonts w:ascii="Arial"/>
          <w:color w:val="595959"/>
          <w:spacing w:val="-1"/>
        </w:rPr>
        <w:t>ambientales.</w:t>
      </w:r>
      <w:r>
        <w:rPr>
          <w:rFonts w:ascii="Arial"/>
        </w:rPr>
      </w:r>
    </w:p>
    <w:p>
      <w:pPr>
        <w:pStyle w:val="BodyText"/>
        <w:spacing w:line="240" w:lineRule="auto" w:before="1"/>
        <w:ind w:left="453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Observaciones:</w:t>
      </w:r>
      <w:r>
        <w:rPr>
          <w:rFonts w:ascii="Arial" w:hAnsi="Arial"/>
          <w:color w:val="595959"/>
        </w:rPr>
        <w:t> El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período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</w:rPr>
        <w:t>se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reporta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es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de septiembre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2015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septiembre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2016.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18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64" w:lineRule="exact" w:before="8"/>
        <w:ind w:left="3121" w:right="3989" w:hanging="98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85858"/>
          <w:spacing w:val="-1"/>
          <w:w w:val="105"/>
        </w:rPr>
        <w:t>I</w:t>
      </w:r>
      <w:r>
        <w:rPr>
          <w:rFonts w:ascii="Arial"/>
          <w:color w:val="585858"/>
          <w:spacing w:val="-2"/>
          <w:w w:val="105"/>
        </w:rPr>
        <w:t>NSPEC</w:t>
      </w:r>
      <w:r>
        <w:rPr>
          <w:rFonts w:ascii="Arial"/>
          <w:color w:val="585858"/>
          <w:spacing w:val="-1"/>
          <w:w w:val="105"/>
        </w:rPr>
        <w:t>CIONES</w:t>
      </w:r>
      <w:r>
        <w:rPr>
          <w:rFonts w:ascii="Arial"/>
          <w:color w:val="585858"/>
          <w:spacing w:val="-2"/>
          <w:w w:val="105"/>
        </w:rPr>
        <w:t>,</w:t>
      </w:r>
      <w:r>
        <w:rPr>
          <w:rFonts w:ascii="Arial"/>
          <w:color w:val="585858"/>
          <w:spacing w:val="-11"/>
          <w:w w:val="105"/>
        </w:rPr>
        <w:t> </w:t>
      </w:r>
      <w:r>
        <w:rPr>
          <w:rFonts w:ascii="Arial"/>
          <w:color w:val="585858"/>
          <w:w w:val="105"/>
        </w:rPr>
        <w:t>RESOLUCIONES</w:t>
      </w:r>
      <w:r>
        <w:rPr>
          <w:rFonts w:ascii="Arial"/>
          <w:color w:val="585858"/>
          <w:spacing w:val="-12"/>
          <w:w w:val="105"/>
        </w:rPr>
        <w:t> </w:t>
      </w:r>
      <w:r>
        <w:rPr>
          <w:rFonts w:ascii="Arial"/>
          <w:color w:val="585858"/>
          <w:w w:val="105"/>
        </w:rPr>
        <w:t>Y</w:t>
      </w:r>
      <w:r>
        <w:rPr>
          <w:rFonts w:ascii="Arial"/>
          <w:color w:val="585858"/>
          <w:spacing w:val="-13"/>
          <w:w w:val="105"/>
        </w:rPr>
        <w:t> </w:t>
      </w:r>
      <w:r>
        <w:rPr>
          <w:rFonts w:ascii="Arial"/>
          <w:color w:val="585858"/>
          <w:spacing w:val="-1"/>
          <w:w w:val="105"/>
        </w:rPr>
        <w:t>MULT</w:t>
      </w:r>
      <w:r>
        <w:rPr>
          <w:rFonts w:ascii="Arial"/>
          <w:color w:val="585858"/>
          <w:spacing w:val="-2"/>
          <w:w w:val="105"/>
        </w:rPr>
        <w:t>AS</w:t>
      </w:r>
      <w:r>
        <w:rPr>
          <w:rFonts w:ascii="Arial"/>
          <w:color w:val="585858"/>
          <w:spacing w:val="-12"/>
          <w:w w:val="105"/>
        </w:rPr>
        <w:t> </w:t>
      </w:r>
      <w:r>
        <w:rPr>
          <w:rFonts w:ascii="Arial"/>
          <w:color w:val="585858"/>
          <w:spacing w:val="-2"/>
          <w:w w:val="105"/>
        </w:rPr>
        <w:t>R</w:t>
      </w:r>
      <w:r>
        <w:rPr>
          <w:rFonts w:ascii="Arial"/>
          <w:color w:val="585858"/>
          <w:spacing w:val="-1"/>
          <w:w w:val="105"/>
        </w:rPr>
        <w:t>EALIZADAS</w:t>
      </w:r>
      <w:r>
        <w:rPr>
          <w:rFonts w:ascii="Arial"/>
          <w:color w:val="585858"/>
          <w:spacing w:val="53"/>
          <w:w w:val="107"/>
        </w:rPr>
        <w:t> </w:t>
      </w:r>
      <w:r>
        <w:rPr>
          <w:rFonts w:ascii="Arial"/>
          <w:color w:val="585858"/>
          <w:w w:val="105"/>
        </w:rPr>
        <w:t>POR</w:t>
      </w:r>
      <w:r>
        <w:rPr>
          <w:rFonts w:ascii="Arial"/>
          <w:color w:val="585858"/>
          <w:spacing w:val="-5"/>
          <w:w w:val="105"/>
        </w:rPr>
        <w:t> </w:t>
      </w:r>
      <w:r>
        <w:rPr>
          <w:rFonts w:ascii="Arial"/>
          <w:color w:val="585858"/>
          <w:w w:val="105"/>
        </w:rPr>
        <w:t>LA</w:t>
      </w:r>
      <w:r>
        <w:rPr>
          <w:rFonts w:ascii="Arial"/>
          <w:color w:val="585858"/>
          <w:spacing w:val="-4"/>
          <w:w w:val="105"/>
        </w:rPr>
        <w:t> </w:t>
      </w:r>
      <w:r>
        <w:rPr>
          <w:rFonts w:ascii="Arial"/>
          <w:color w:val="585858"/>
          <w:w w:val="105"/>
        </w:rPr>
        <w:t>PROFEPA</w:t>
      </w:r>
      <w:r>
        <w:rPr>
          <w:rFonts w:ascii="Arial"/>
          <w:color w:val="585858"/>
          <w:spacing w:val="-5"/>
          <w:w w:val="105"/>
        </w:rPr>
        <w:t> </w:t>
      </w:r>
      <w:r>
        <w:rPr>
          <w:rFonts w:ascii="Arial"/>
          <w:color w:val="585858"/>
          <w:w w:val="105"/>
        </w:rPr>
        <w:t>EN</w:t>
      </w:r>
      <w:r>
        <w:rPr>
          <w:rFonts w:ascii="Arial"/>
          <w:color w:val="585858"/>
          <w:spacing w:val="-4"/>
          <w:w w:val="105"/>
        </w:rPr>
        <w:t> </w:t>
      </w:r>
      <w:r>
        <w:rPr>
          <w:rFonts w:ascii="Arial"/>
          <w:color w:val="585858"/>
          <w:w w:val="105"/>
        </w:rPr>
        <w:t>B.C.SUR,</w:t>
      </w:r>
      <w:r>
        <w:rPr>
          <w:rFonts w:ascii="Arial"/>
          <w:color w:val="585858"/>
          <w:spacing w:val="-5"/>
          <w:w w:val="105"/>
        </w:rPr>
        <w:t> </w:t>
      </w:r>
      <w:r>
        <w:rPr>
          <w:rFonts w:ascii="Arial"/>
          <w:color w:val="585858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0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9"/>
        <w:gridCol w:w="1032"/>
        <w:gridCol w:w="725"/>
      </w:tblGrid>
      <w:tr>
        <w:trPr>
          <w:trHeight w:val="266" w:hRule="exact"/>
        </w:trPr>
        <w:tc>
          <w:tcPr>
            <w:tcW w:w="3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3" w:hRule="exact"/>
        </w:trPr>
        <w:tc>
          <w:tcPr>
            <w:tcW w:w="344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Inspecciones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verificación industrial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3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34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Inspecciones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</w:rPr>
              <w:t> recursos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34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Resoluciones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344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Denuncias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recibidas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204" w:right="4528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Protección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al</w:t>
      </w:r>
      <w:r>
        <w:rPr>
          <w:rFonts w:ascii="Arial" w:hAnsi="Arial"/>
          <w:color w:val="5D6770"/>
          <w:spacing w:val="-1"/>
        </w:rPr>
        <w:t> Ambiente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(PROFEPA).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95"/>
        <w:ind w:left="1618" w:right="384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80.25pt;margin-top:50.366886pt;width:84pt;height:27.75pt;mso-position-horizontal-relative:page;mso-position-vertical-relative:paragraph;z-index:-851128" coordorigin="5605,1007" coordsize="1680,555">
            <v:group style="position:absolute;left:5605;top:1007;width:1680;height:555" coordorigin="5605,1007" coordsize="1680,555">
              <v:shape style="position:absolute;left:5605;top:1007;width:1680;height:555" coordorigin="5605,1007" coordsize="1680,555" path="m5605,1562l7285,1562,7285,1007,5605,1007,5605,1562xe" filled="true" fillcolor="#5d6770" stroked="false">
                <v:path arrowok="t"/>
                <v:fill type="solid"/>
              </v:shape>
            </v:group>
            <v:group style="position:absolute;left:5677;top:1178;width:1536;height:214" coordorigin="5677,1178" coordsize="1536,214">
              <v:shape style="position:absolute;left:5677;top:1178;width:1536;height:214" coordorigin="5677,1178" coordsize="1536,214" path="m5677,1391l7213,1391,7213,1178,5677,1178,5677,1391xe" filled="true" fillcolor="#5d6770" stroked="false">
                <v:path arrowok="t"/>
                <v:fill type="solid"/>
              </v:shape>
              <v:shape style="position:absolute;left:5605;top:1007;width:1680;height:55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6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95959"/>
          <w:w w:val="105"/>
        </w:rPr>
        <w:t>RESOLUCIONES</w:t>
      </w:r>
      <w:r>
        <w:rPr>
          <w:rFonts w:ascii="Arial"/>
          <w:color w:val="595959"/>
          <w:spacing w:val="-14"/>
          <w:w w:val="105"/>
        </w:rPr>
        <w:t> </w:t>
      </w:r>
      <w:r>
        <w:rPr>
          <w:rFonts w:ascii="Arial"/>
          <w:color w:val="595959"/>
          <w:spacing w:val="-2"/>
          <w:w w:val="105"/>
        </w:rPr>
        <w:t>EM</w:t>
      </w:r>
      <w:r>
        <w:rPr>
          <w:rFonts w:ascii="Arial"/>
          <w:color w:val="595959"/>
          <w:spacing w:val="-1"/>
          <w:w w:val="105"/>
        </w:rPr>
        <w:t>ITIDAS</w:t>
      </w:r>
      <w:r>
        <w:rPr>
          <w:rFonts w:ascii="Arial"/>
          <w:color w:val="595959"/>
          <w:spacing w:val="-14"/>
          <w:w w:val="105"/>
        </w:rPr>
        <w:t> </w:t>
      </w:r>
      <w:r>
        <w:rPr>
          <w:rFonts w:ascii="Arial"/>
          <w:color w:val="595959"/>
          <w:w w:val="105"/>
        </w:rPr>
        <w:t>PARA</w:t>
      </w:r>
      <w:r>
        <w:rPr>
          <w:rFonts w:ascii="Arial"/>
          <w:color w:val="595959"/>
          <w:spacing w:val="-13"/>
          <w:w w:val="105"/>
        </w:rPr>
        <w:t> </w:t>
      </w:r>
      <w:r>
        <w:rPr>
          <w:rFonts w:ascii="Arial"/>
          <w:color w:val="595959"/>
          <w:spacing w:val="-2"/>
          <w:w w:val="105"/>
        </w:rPr>
        <w:t>SUST</w:t>
      </w:r>
      <w:r>
        <w:rPr>
          <w:rFonts w:ascii="Arial"/>
          <w:color w:val="595959"/>
          <w:spacing w:val="-1"/>
          <w:w w:val="105"/>
        </w:rPr>
        <w:t>ANCIAR</w:t>
      </w:r>
      <w:r>
        <w:rPr>
          <w:rFonts w:ascii="Arial"/>
          <w:color w:val="595959"/>
          <w:spacing w:val="-14"/>
          <w:w w:val="105"/>
        </w:rPr>
        <w:t> </w:t>
      </w:r>
      <w:r>
        <w:rPr>
          <w:rFonts w:ascii="Arial"/>
          <w:color w:val="595959"/>
          <w:w w:val="105"/>
        </w:rPr>
        <w:t>LOS</w:t>
      </w:r>
      <w:r>
        <w:rPr>
          <w:rFonts w:ascii="Arial"/>
          <w:color w:val="595959"/>
          <w:spacing w:val="32"/>
          <w:w w:val="102"/>
        </w:rPr>
        <w:t> </w:t>
      </w:r>
      <w:r>
        <w:rPr>
          <w:rFonts w:ascii="Arial"/>
          <w:color w:val="595959"/>
          <w:w w:val="105"/>
        </w:rPr>
        <w:t>PROCEDIMIENTOS</w:t>
      </w:r>
      <w:r>
        <w:rPr>
          <w:rFonts w:ascii="Arial"/>
          <w:color w:val="595959"/>
          <w:spacing w:val="-6"/>
          <w:w w:val="105"/>
        </w:rPr>
        <w:t> </w:t>
      </w:r>
      <w:r>
        <w:rPr>
          <w:rFonts w:ascii="Arial"/>
          <w:color w:val="595959"/>
          <w:spacing w:val="-1"/>
          <w:w w:val="105"/>
        </w:rPr>
        <w:t>ADMINISTRATIVOS</w:t>
      </w:r>
      <w:r>
        <w:rPr>
          <w:rFonts w:ascii="Arial"/>
          <w:color w:val="595959"/>
          <w:spacing w:val="-2"/>
          <w:w w:val="105"/>
        </w:rPr>
        <w:t>,</w:t>
      </w:r>
      <w:r>
        <w:rPr>
          <w:rFonts w:ascii="Arial"/>
          <w:color w:val="595959"/>
          <w:spacing w:val="-5"/>
          <w:w w:val="105"/>
        </w:rPr>
        <w:t> </w:t>
      </w:r>
      <w:r>
        <w:rPr>
          <w:rFonts w:ascii="Arial"/>
          <w:color w:val="595959"/>
          <w:spacing w:val="-2"/>
          <w:w w:val="105"/>
        </w:rPr>
        <w:t>REG</w:t>
      </w:r>
      <w:r>
        <w:rPr>
          <w:rFonts w:ascii="Arial"/>
          <w:color w:val="595959"/>
          <w:spacing w:val="-1"/>
          <w:w w:val="105"/>
        </w:rPr>
        <w:t>ISTRADOS</w:t>
      </w:r>
      <w:r>
        <w:rPr>
          <w:rFonts w:ascii="Arial"/>
          <w:color w:val="595959"/>
          <w:spacing w:val="-3"/>
          <w:w w:val="105"/>
        </w:rPr>
        <w:t> </w:t>
      </w:r>
      <w:r>
        <w:rPr>
          <w:rFonts w:ascii="Arial"/>
          <w:color w:val="595959"/>
          <w:w w:val="105"/>
        </w:rPr>
        <w:t>POR</w:t>
      </w:r>
      <w:r>
        <w:rPr>
          <w:rFonts w:ascii="Arial"/>
          <w:color w:val="595959"/>
          <w:spacing w:val="-3"/>
          <w:w w:val="105"/>
        </w:rPr>
        <w:t> </w:t>
      </w:r>
      <w:r>
        <w:rPr>
          <w:rFonts w:ascii="Arial"/>
          <w:color w:val="595959"/>
          <w:w w:val="105"/>
        </w:rPr>
        <w:t>LA</w:t>
      </w:r>
      <w:r>
        <w:rPr>
          <w:rFonts w:ascii="Arial"/>
          <w:color w:val="595959"/>
          <w:spacing w:val="45"/>
          <w:w w:val="105"/>
        </w:rPr>
        <w:t> </w:t>
      </w:r>
      <w:r>
        <w:rPr>
          <w:rFonts w:ascii="Arial"/>
          <w:color w:val="595959"/>
          <w:w w:val="105"/>
        </w:rPr>
        <w:t>PROFEPA</w:t>
      </w:r>
      <w:r>
        <w:rPr>
          <w:rFonts w:ascii="Arial"/>
          <w:color w:val="595959"/>
          <w:spacing w:val="-4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3"/>
          <w:w w:val="105"/>
        </w:rPr>
        <w:t> </w:t>
      </w:r>
      <w:r>
        <w:rPr>
          <w:rFonts w:ascii="Arial"/>
          <w:color w:val="595959"/>
          <w:spacing w:val="-2"/>
          <w:w w:val="105"/>
        </w:rPr>
        <w:t>B.C.S</w:t>
      </w:r>
      <w:r>
        <w:rPr>
          <w:rFonts w:ascii="Arial"/>
          <w:color w:val="595959"/>
          <w:spacing w:val="-1"/>
          <w:w w:val="105"/>
        </w:rPr>
        <w:t>U</w:t>
      </w:r>
      <w:r>
        <w:rPr>
          <w:rFonts w:ascii="Arial"/>
          <w:color w:val="595959"/>
          <w:spacing w:val="-2"/>
          <w:w w:val="105"/>
        </w:rPr>
        <w:t>R,</w:t>
      </w:r>
      <w:r>
        <w:rPr>
          <w:rFonts w:ascii="Arial"/>
          <w:color w:val="595959"/>
          <w:spacing w:val="-3"/>
          <w:w w:val="105"/>
        </w:rPr>
        <w:t> </w:t>
      </w:r>
      <w:r>
        <w:rPr>
          <w:rFonts w:ascii="Arial"/>
          <w:color w:val="595959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51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39.6pt;height:16.45pt;mso-position-horizontal-relative:char;mso-position-vertical-relative:line" coordorigin="0,0" coordsize="2792,329">
            <v:group style="position:absolute;left:0;top:0;width:2792;height:329" coordorigin="0,0" coordsize="2792,329">
              <v:shape style="position:absolute;left:0;top:0;width:2792;height:329" coordorigin="0,0" coordsize="2792,329" path="m0,329l2792,329,2792,0,0,0,0,329xe" filled="true" fillcolor="#5cbeb5" stroked="false">
                <v:path arrowok="t"/>
                <v:fill type="solid"/>
              </v:shape>
            </v:group>
            <v:group style="position:absolute;left:70;top:58;width:2653;height:214" coordorigin="70,58" coordsize="2653,214">
              <v:shape style="position:absolute;left:70;top:58;width:2653;height:214" coordorigin="70,58" coordsize="2653,214" path="m70,271l2722,271,2722,58,70,58,70,271xe" filled="true" fillcolor="#5cbeb5" stroked="false">
                <v:path arrowok="t"/>
                <v:fill type="solid"/>
              </v:shape>
              <v:shape style="position:absolute;left:0;top:0;width:2792;height:329" type="#_x0000_t202" filled="false" stroked="false">
                <v:textbox inset="0,0,0,0">
                  <w:txbxContent>
                    <w:p>
                      <w:pPr>
                        <w:spacing w:before="61"/>
                        <w:ind w:left="34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NO.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RESOLUCIONES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33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1129"/>
        <w:gridCol w:w="648"/>
        <w:gridCol w:w="749"/>
        <w:gridCol w:w="424"/>
      </w:tblGrid>
      <w:tr>
        <w:trPr>
          <w:trHeight w:val="142" w:hRule="exact"/>
        </w:trPr>
        <w:tc>
          <w:tcPr>
            <w:tcW w:w="16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1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6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37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289" w:hRule="exact"/>
        </w:trPr>
        <w:tc>
          <w:tcPr>
            <w:tcW w:w="1680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6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6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6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6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168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64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4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3412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Procuraduría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</w:rPr>
        <w:t>de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Protección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Ambiente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(PROFEPA).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4" w:lineRule="exact" w:before="8"/>
        <w:ind w:left="3554" w:right="512" w:hanging="32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INSPECCIONES EN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IMPACTO </w:t>
      </w:r>
      <w:r>
        <w:rPr>
          <w:rFonts w:ascii="Arial" w:hAnsi="Arial"/>
          <w:color w:val="585858"/>
          <w:spacing w:val="-1"/>
          <w:w w:val="105"/>
        </w:rPr>
        <w:t>AMBIENTAL,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ZONA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F</w:t>
      </w:r>
      <w:r>
        <w:rPr>
          <w:rFonts w:ascii="Arial" w:hAnsi="Arial"/>
          <w:color w:val="585858"/>
          <w:spacing w:val="-2"/>
          <w:w w:val="105"/>
        </w:rPr>
        <w:t>EDER</w:t>
      </w:r>
      <w:r>
        <w:rPr>
          <w:rFonts w:ascii="Arial" w:hAnsi="Arial"/>
          <w:color w:val="585858"/>
          <w:spacing w:val="-1"/>
          <w:w w:val="105"/>
        </w:rPr>
        <w:t>A</w:t>
      </w:r>
      <w:r>
        <w:rPr>
          <w:rFonts w:ascii="Arial" w:hAnsi="Arial"/>
          <w:color w:val="585858"/>
          <w:spacing w:val="-2"/>
          <w:w w:val="105"/>
        </w:rPr>
        <w:t>L,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FOR</w:t>
      </w:r>
      <w:r>
        <w:rPr>
          <w:rFonts w:ascii="Arial" w:hAnsi="Arial"/>
          <w:color w:val="585858"/>
          <w:spacing w:val="-2"/>
          <w:w w:val="105"/>
        </w:rPr>
        <w:t>ESTAL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35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VERIFICACIÓN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REG</w:t>
      </w:r>
      <w:r>
        <w:rPr>
          <w:rFonts w:ascii="Arial" w:hAnsi="Arial"/>
          <w:color w:val="585858"/>
          <w:spacing w:val="-1"/>
          <w:w w:val="105"/>
        </w:rPr>
        <w:t>ISTRADA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PROFEPA</w:t>
      </w:r>
      <w:r>
        <w:rPr>
          <w:rFonts w:ascii="Arial" w:hAnsi="Arial"/>
          <w:color w:val="585858"/>
          <w:spacing w:val="5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B.C.SUR,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716" w:val="left" w:leader="none"/>
        </w:tabs>
        <w:spacing w:line="200" w:lineRule="atLeast"/>
        <w:ind w:left="3581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48.75pt;height:52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1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77.25pt;height:52.95pt;mso-position-horizontal-relative:char;mso-position-vertical-relative:line" coordorigin="0,0" coordsize="7545,1059">
            <v:group style="position:absolute;left:0;top:0;width:7545;height:394" coordorigin="0,0" coordsize="7545,394">
              <v:shape style="position:absolute;left:0;top:0;width:7545;height:394" coordorigin="0,0" coordsize="7545,394" path="m0,394l7545,394,7545,0,0,0,0,394xe" filled="true" fillcolor="#5cbeb5" stroked="false">
                <v:path arrowok="t"/>
                <v:fill type="solid"/>
              </v:shape>
            </v:group>
            <v:group style="position:absolute;left:70;top:91;width:7406;height:214" coordorigin="70,91" coordsize="7406,214">
              <v:shape style="position:absolute;left:70;top:91;width:7406;height:214" coordorigin="70,91" coordsize="7406,214" path="m70,305l7475,305,7475,91,70,91,70,305xe" filled="true" fillcolor="#5cbeb5" stroked="false">
                <v:path arrowok="t"/>
                <v:fill type="solid"/>
              </v:shape>
            </v:group>
            <v:group style="position:absolute;left:0;top:406;width:2029;height:428" coordorigin="0,406" coordsize="2029,428">
              <v:shape style="position:absolute;left:0;top:406;width:2029;height:428" coordorigin="0,406" coordsize="2029,428" path="m0,833l2028,833,2028,406,0,406,0,833xe" filled="true" fillcolor="#5cbeb5" stroked="false">
                <v:path arrowok="t"/>
                <v:fill type="solid"/>
              </v:shape>
            </v:group>
            <v:group style="position:absolute;left:70;top:406;width:1890;height:214" coordorigin="70,406" coordsize="1890,214">
              <v:shape style="position:absolute;left:70;top:406;width:1890;height:214" coordorigin="70,406" coordsize="1890,214" path="m70,619l1959,619,1959,406,70,406,70,619xe" filled="true" fillcolor="#5cbeb5" stroked="false">
                <v:path arrowok="t"/>
                <v:fill type="solid"/>
              </v:shape>
            </v:group>
            <v:group style="position:absolute;left:70;top:619;width:1890;height:214" coordorigin="70,619" coordsize="1890,214">
              <v:shape style="position:absolute;left:70;top:619;width:1890;height:214" coordorigin="70,619" coordsize="1890,214" path="m70,833l1959,833,1959,619,70,619,70,833xe" filled="true" fillcolor="#5cbeb5" stroked="false">
                <v:path arrowok="t"/>
                <v:fill type="solid"/>
              </v:shape>
            </v:group>
            <v:group style="position:absolute;left:2029;top:406;width:1844;height:428" coordorigin="2029,406" coordsize="1844,428">
              <v:shape style="position:absolute;left:2029;top:406;width:1844;height:428" coordorigin="2029,406" coordsize="1844,428" path="m2029,833l3872,833,3872,406,2029,406,2029,833xe" filled="true" fillcolor="#5cbeb5" stroked="false">
                <v:path arrowok="t"/>
                <v:fill type="solid"/>
              </v:shape>
            </v:group>
            <v:group style="position:absolute;left:2098;top:406;width:1705;height:214" coordorigin="2098,406" coordsize="1705,214">
              <v:shape style="position:absolute;left:2098;top:406;width:1705;height:214" coordorigin="2098,406" coordsize="1705,214" path="m2098,619l3803,619,3803,406,2098,406,2098,619xe" filled="true" fillcolor="#5cbeb5" stroked="false">
                <v:path arrowok="t"/>
                <v:fill type="solid"/>
              </v:shape>
            </v:group>
            <v:group style="position:absolute;left:2098;top:619;width:1705;height:214" coordorigin="2098,619" coordsize="1705,214">
              <v:shape style="position:absolute;left:2098;top:619;width:1705;height:214" coordorigin="2098,619" coordsize="1705,214" path="m2098,833l3803,833,3803,619,2098,619,2098,833xe" filled="true" fillcolor="#5cbeb5" stroked="false">
                <v:path arrowok="t"/>
                <v:fill type="solid"/>
              </v:shape>
            </v:group>
            <v:group style="position:absolute;left:3872;top:406;width:1702;height:428" coordorigin="3872,406" coordsize="1702,428">
              <v:shape style="position:absolute;left:3872;top:406;width:1702;height:428" coordorigin="3872,406" coordsize="1702,428" path="m3872,833l5574,833,5574,406,3872,406,3872,833xe" filled="true" fillcolor="#5cbeb5" stroked="false">
                <v:path arrowok="t"/>
                <v:fill type="solid"/>
              </v:shape>
            </v:group>
            <v:group style="position:absolute;left:3942;top:511;width:1563;height:216" coordorigin="3942,511" coordsize="1563,216">
              <v:shape style="position:absolute;left:3942;top:511;width:1563;height:216" coordorigin="3942,511" coordsize="1563,216" path="m3942,727l5504,727,5504,511,3942,511,3942,727xe" filled="true" fillcolor="#5cbeb5" stroked="false">
                <v:path arrowok="t"/>
                <v:fill type="solid"/>
              </v:shape>
            </v:group>
            <v:group style="position:absolute;left:5574;top:406;width:1971;height:428" coordorigin="5574,406" coordsize="1971,428">
              <v:shape style="position:absolute;left:5574;top:406;width:1971;height:428" coordorigin="5574,406" coordsize="1971,428" path="m5574,833l7545,833,7545,406,5574,406,5574,833xe" filled="true" fillcolor="#5cbeb5" stroked="false">
                <v:path arrowok="t"/>
                <v:fill type="solid"/>
              </v:shape>
            </v:group>
            <v:group style="position:absolute;left:5643;top:406;width:1832;height:214" coordorigin="5643,406" coordsize="1832,214">
              <v:shape style="position:absolute;left:5643;top:406;width:1832;height:214" coordorigin="5643,406" coordsize="1832,214" path="m5643,619l7475,619,7475,406,5643,406,5643,619xe" filled="true" fillcolor="#5cbeb5" stroked="false">
                <v:path arrowok="t"/>
                <v:fill type="solid"/>
              </v:shape>
            </v:group>
            <v:group style="position:absolute;left:5643;top:619;width:1832;height:214" coordorigin="5643,619" coordsize="1832,214">
              <v:shape style="position:absolute;left:5643;top:619;width:1832;height:214" coordorigin="5643,619" coordsize="1832,214" path="m5643,833l7475,833,7475,619,5643,619,5643,833xe" filled="true" fillcolor="#5cbeb5" stroked="false">
                <v:path arrowok="t"/>
                <v:fill type="solid"/>
              </v:shape>
            </v:group>
            <v:group style="position:absolute;left:874;top:845;width:70;height:214" coordorigin="874,845" coordsize="70,214">
              <v:shape style="position:absolute;left:874;top:845;width:70;height:214" coordorigin="874,845" coordsize="70,214" path="m874,1058l944,1058,944,845,874,845,874,1058xe" filled="true" fillcolor="#5cbeb5" stroked="false">
                <v:path arrowok="t"/>
                <v:fill type="solid"/>
              </v:shape>
            </v:group>
            <v:group style="position:absolute;left:0;top:845;width:70;height:214" coordorigin="0,845" coordsize="70,214">
              <v:shape style="position:absolute;left:0;top:845;width:70;height:214" coordorigin="0,845" coordsize="70,214" path="m0,1058l70,1058,70,845,0,845,0,1058xe" filled="true" fillcolor="#5cbeb5" stroked="false">
                <v:path arrowok="t"/>
                <v:fill type="solid"/>
              </v:shape>
            </v:group>
            <v:group style="position:absolute;left:70;top:845;width:805;height:214" coordorigin="70,845" coordsize="805,214">
              <v:shape style="position:absolute;left:70;top:845;width:805;height:214" coordorigin="70,845" coordsize="805,214" path="m70,1058l874,1058,874,845,70,845,70,1058xe" filled="true" fillcolor="#5cbeb5" stroked="false">
                <v:path arrowok="t"/>
                <v:fill type="solid"/>
              </v:shape>
            </v:group>
            <v:group style="position:absolute;left:1959;top:845;width:70;height:214" coordorigin="1959,845" coordsize="70,214">
              <v:shape style="position:absolute;left:1959;top:845;width:70;height:214" coordorigin="1959,845" coordsize="70,214" path="m1959,1058l2029,1058,2029,845,1959,845,1959,1058xe" filled="true" fillcolor="#5cbeb5" stroked="false">
                <v:path arrowok="t"/>
                <v:fill type="solid"/>
              </v:shape>
            </v:group>
            <v:group style="position:absolute;left:944;top:845;width:70;height:214" coordorigin="944,845" coordsize="70,214">
              <v:shape style="position:absolute;left:944;top:845;width:70;height:214" coordorigin="944,845" coordsize="70,214" path="m944,1058l1013,1058,1013,845,944,845,944,1058xe" filled="true" fillcolor="#5cbeb5" stroked="false">
                <v:path arrowok="t"/>
                <v:fill type="solid"/>
              </v:shape>
            </v:group>
            <v:group style="position:absolute;left:1013;top:845;width:946;height:214" coordorigin="1013,845" coordsize="946,214">
              <v:shape style="position:absolute;left:1013;top:845;width:946;height:214" coordorigin="1013,845" coordsize="946,214" path="m1013,1058l1959,1058,1959,845,1013,845,1013,1058xe" filled="true" fillcolor="#5cbeb5" stroked="false">
                <v:path arrowok="t"/>
                <v:fill type="solid"/>
              </v:shape>
            </v:group>
            <v:group style="position:absolute;left:2761;top:845;width:70;height:214" coordorigin="2761,845" coordsize="70,214">
              <v:shape style="position:absolute;left:2761;top:845;width:70;height:214" coordorigin="2761,845" coordsize="70,214" path="m2761,1058l2830,1058,2830,845,2761,845,2761,1058xe" filled="true" fillcolor="#5cbeb5" stroked="false">
                <v:path arrowok="t"/>
                <v:fill type="solid"/>
              </v:shape>
            </v:group>
            <v:group style="position:absolute;left:2029;top:845;width:70;height:214" coordorigin="2029,845" coordsize="70,214">
              <v:shape style="position:absolute;left:2029;top:845;width:70;height:214" coordorigin="2029,845" coordsize="70,214" path="m2029,1058l2098,1058,2098,845,2029,845,2029,1058xe" filled="true" fillcolor="#5cbeb5" stroked="false">
                <v:path arrowok="t"/>
                <v:fill type="solid"/>
              </v:shape>
            </v:group>
            <v:group style="position:absolute;left:2098;top:845;width:663;height:214" coordorigin="2098,845" coordsize="663,214">
              <v:shape style="position:absolute;left:2098;top:845;width:663;height:214" coordorigin="2098,845" coordsize="663,214" path="m2098,1058l2761,1058,2761,845,2098,845,2098,1058xe" filled="true" fillcolor="#5cbeb5" stroked="false">
                <v:path arrowok="t"/>
                <v:fill type="solid"/>
              </v:shape>
            </v:group>
            <v:group style="position:absolute;left:3803;top:845;width:70;height:214" coordorigin="3803,845" coordsize="70,214">
              <v:shape style="position:absolute;left:3803;top:845;width:70;height:214" coordorigin="3803,845" coordsize="70,214" path="m3803,1058l3872,1058,3872,845,3803,845,3803,1058xe" filled="true" fillcolor="#5cbeb5" stroked="false">
                <v:path arrowok="t"/>
                <v:fill type="solid"/>
              </v:shape>
            </v:group>
            <v:group style="position:absolute;left:2830;top:845;width:70;height:214" coordorigin="2830,845" coordsize="70,214">
              <v:shape style="position:absolute;left:2830;top:845;width:70;height:214" coordorigin="2830,845" coordsize="70,214" path="m2830,1058l2900,1058,2900,845,2830,845,2830,1058xe" filled="true" fillcolor="#5cbeb5" stroked="false">
                <v:path arrowok="t"/>
                <v:fill type="solid"/>
              </v:shape>
            </v:group>
            <v:group style="position:absolute;left:2900;top:845;width:903;height:214" coordorigin="2900,845" coordsize="903,214">
              <v:shape style="position:absolute;left:2900;top:845;width:903;height:214" coordorigin="2900,845" coordsize="903,214" path="m2900,1058l3803,1058,3803,845,2900,845,2900,1058xe" filled="true" fillcolor="#5cbeb5" stroked="false">
                <v:path arrowok="t"/>
                <v:fill type="solid"/>
              </v:shape>
            </v:group>
            <v:group style="position:absolute;left:4645;top:845;width:72;height:214" coordorigin="4645,845" coordsize="72,214">
              <v:shape style="position:absolute;left:4645;top:845;width:72;height:214" coordorigin="4645,845" coordsize="72,214" path="m4645,1058l4717,1058,4717,845,4645,845,4645,1058xe" filled="true" fillcolor="#5cbeb5" stroked="false">
                <v:path arrowok="t"/>
                <v:fill type="solid"/>
              </v:shape>
            </v:group>
            <v:group style="position:absolute;left:3872;top:845;width:70;height:214" coordorigin="3872,845" coordsize="70,214">
              <v:shape style="position:absolute;left:3872;top:845;width:70;height:214" coordorigin="3872,845" coordsize="70,214" path="m3872,1058l3942,1058,3942,845,3872,845,3872,1058xe" filled="true" fillcolor="#5cbeb5" stroked="false">
                <v:path arrowok="t"/>
                <v:fill type="solid"/>
              </v:shape>
            </v:group>
            <v:group style="position:absolute;left:3942;top:845;width:704;height:214" coordorigin="3942,845" coordsize="704,214">
              <v:shape style="position:absolute;left:3942;top:845;width:704;height:214" coordorigin="3942,845" coordsize="704,214" path="m3942,1058l4645,1058,4645,845,3942,845,3942,1058xe" filled="true" fillcolor="#5cbeb5" stroked="false">
                <v:path arrowok="t"/>
                <v:fill type="solid"/>
              </v:shape>
            </v:group>
            <v:group style="position:absolute;left:5504;top:845;width:70;height:214" coordorigin="5504,845" coordsize="70,214">
              <v:shape style="position:absolute;left:5504;top:845;width:70;height:214" coordorigin="5504,845" coordsize="70,214" path="m5504,1058l5574,1058,5574,845,5504,845,5504,1058xe" filled="true" fillcolor="#5cbeb5" stroked="false">
                <v:path arrowok="t"/>
                <v:fill type="solid"/>
              </v:shape>
            </v:group>
            <v:group style="position:absolute;left:4717;top:845;width:70;height:214" coordorigin="4717,845" coordsize="70,214">
              <v:shape style="position:absolute;left:4717;top:845;width:70;height:214" coordorigin="4717,845" coordsize="70,214" path="m4717,1058l4787,1058,4787,845,4717,845,4717,1058xe" filled="true" fillcolor="#5cbeb5" stroked="false">
                <v:path arrowok="t"/>
                <v:fill type="solid"/>
              </v:shape>
            </v:group>
            <v:group style="position:absolute;left:4787;top:845;width:718;height:214" coordorigin="4787,845" coordsize="718,214">
              <v:shape style="position:absolute;left:4787;top:845;width:718;height:214" coordorigin="4787,845" coordsize="718,214" path="m4787,1058l5504,1058,5504,845,4787,845,4787,1058xe" filled="true" fillcolor="#5cbeb5" stroked="false">
                <v:path arrowok="t"/>
                <v:fill type="solid"/>
              </v:shape>
            </v:group>
            <v:group style="position:absolute;left:6531;top:845;width:70;height:214" coordorigin="6531,845" coordsize="70,214">
              <v:shape style="position:absolute;left:6531;top:845;width:70;height:214" coordorigin="6531,845" coordsize="70,214" path="m6531,1058l6601,1058,6601,845,6531,845,6531,1058xe" filled="true" fillcolor="#5cbeb5" stroked="false">
                <v:path arrowok="t"/>
                <v:fill type="solid"/>
              </v:shape>
            </v:group>
            <v:group style="position:absolute;left:5574;top:845;width:70;height:214" coordorigin="5574,845" coordsize="70,214">
              <v:shape style="position:absolute;left:5574;top:845;width:70;height:214" coordorigin="5574,845" coordsize="70,214" path="m5574,1058l5643,1058,5643,845,5574,845,5574,1058xe" filled="true" fillcolor="#5cbeb5" stroked="false">
                <v:path arrowok="t"/>
                <v:fill type="solid"/>
              </v:shape>
            </v:group>
            <v:group style="position:absolute;left:5643;top:845;width:888;height:214" coordorigin="5643,845" coordsize="888,214">
              <v:shape style="position:absolute;left:5643;top:845;width:888;height:214" coordorigin="5643,845" coordsize="888,214" path="m5643,1058l6531,1058,6531,845,5643,845,5643,1058xe" filled="true" fillcolor="#5cbeb5" stroked="false">
                <v:path arrowok="t"/>
                <v:fill type="solid"/>
              </v:shape>
            </v:group>
            <v:group style="position:absolute;left:7475;top:845;width:70;height:214" coordorigin="7475,845" coordsize="70,214">
              <v:shape style="position:absolute;left:7475;top:845;width:70;height:214" coordorigin="7475,845" coordsize="70,214" path="m7475,1058l7545,1058,7545,845,7475,845,7475,1058xe" filled="true" fillcolor="#5cbeb5" stroked="false">
                <v:path arrowok="t"/>
                <v:fill type="solid"/>
              </v:shape>
            </v:group>
            <v:group style="position:absolute;left:6601;top:845;width:72;height:214" coordorigin="6601,845" coordsize="72,214">
              <v:shape style="position:absolute;left:6601;top:845;width:72;height:214" coordorigin="6601,845" coordsize="72,214" path="m6601,1058l6673,1058,6673,845,6601,845,6601,1058xe" filled="true" fillcolor="#5cbeb5" stroked="false">
                <v:path arrowok="t"/>
                <v:fill type="solid"/>
              </v:shape>
            </v:group>
            <v:group style="position:absolute;left:6673;top:845;width:803;height:214" coordorigin="6673,845" coordsize="803,214">
              <v:shape style="position:absolute;left:6673;top:845;width:803;height:214" coordorigin="6673,845" coordsize="803,214" path="m6673,1058l7475,1058,7475,845,6673,845,6673,1058xe" filled="true" fillcolor="#5cbeb5" stroked="false">
                <v:path arrowok="t"/>
                <v:fill type="solid"/>
              </v:shape>
              <v:shape style="position:absolute;left:3092;top:125;width:135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INSPECCIONES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3;top:440;width:105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IMPACTO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AMBIENTAL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25;top:440;width:85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1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ZONA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FEDERAL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37;top:545;width:97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FORESTAL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63;top:440;width:159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VERIFICACIÓN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INDUSTRIAL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;top:879;width:7007;height:180" type="#_x0000_t202" filled="false" stroked="false">
                <v:textbox inset="0,0,0,0">
                  <w:txbxContent>
                    <w:p>
                      <w:pPr>
                        <w:tabs>
                          <w:tab w:pos="1015" w:val="left" w:leader="none"/>
                          <w:tab w:pos="1955" w:val="left" w:leader="none"/>
                          <w:tab w:pos="2879" w:val="left" w:leader="none"/>
                          <w:tab w:pos="3821" w:val="left" w:leader="none"/>
                          <w:tab w:pos="4673" w:val="left" w:leader="none"/>
                          <w:tab w:pos="5616" w:val="left" w:leader="none"/>
                          <w:tab w:pos="6603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tabs>
          <w:tab w:pos="5290" w:val="left" w:leader="none"/>
          <w:tab w:pos="6476" w:val="left" w:leader="none"/>
          <w:tab w:pos="7174" w:val="left" w:leader="none"/>
          <w:tab w:pos="8319" w:val="left" w:leader="none"/>
          <w:tab w:pos="9061" w:val="left" w:leader="none"/>
          <w:tab w:pos="9920" w:val="left" w:leader="none"/>
          <w:tab w:pos="11048" w:val="left" w:leader="none"/>
          <w:tab w:pos="11994" w:val="left" w:leader="none"/>
          <w:tab w:pos="12263" w:val="left" w:leader="none"/>
        </w:tabs>
        <w:spacing w:line="206" w:lineRule="exact" w:before="0"/>
        <w:ind w:left="3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w w:val="99"/>
          <w:sz w:val="18"/>
        </w:rPr>
      </w:r>
      <w:r>
        <w:rPr>
          <w:rFonts w:ascii="Arial"/>
          <w:b/>
          <w:color w:val="585858"/>
          <w:w w:val="99"/>
          <w:sz w:val="18"/>
          <w:u w:val="single" w:color="5D6770"/>
        </w:rPr>
        <w:t> </w:t>
      </w:r>
      <w:r>
        <w:rPr>
          <w:rFonts w:ascii="Arial"/>
          <w:b/>
          <w:color w:val="585858"/>
          <w:spacing w:val="5"/>
          <w:sz w:val="18"/>
          <w:u w:val="single" w:color="5D6770"/>
        </w:rPr>
        <w:t> </w:t>
      </w:r>
      <w:r>
        <w:rPr>
          <w:rFonts w:ascii="Arial"/>
          <w:b/>
          <w:color w:val="585858"/>
          <w:spacing w:val="-1"/>
          <w:w w:val="95"/>
          <w:sz w:val="18"/>
          <w:u w:val="single" w:color="5D6770"/>
        </w:rPr>
        <w:t>B.C.SUR.</w:t>
      </w:r>
      <w:r>
        <w:rPr>
          <w:rFonts w:ascii="Arial"/>
          <w:b/>
          <w:color w:val="585858"/>
          <w:spacing w:val="-1"/>
          <w:w w:val="95"/>
          <w:sz w:val="18"/>
        </w:rPr>
      </w:r>
      <w:r>
        <w:rPr>
          <w:rFonts w:ascii="Arial"/>
          <w:color w:val="585858"/>
          <w:spacing w:val="-1"/>
          <w:w w:val="95"/>
          <w:sz w:val="18"/>
        </w:rPr>
      </w:r>
      <w:r>
        <w:rPr>
          <w:rFonts w:ascii="Arial"/>
          <w:color w:val="585858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85858"/>
          <w:sz w:val="18"/>
          <w:u w:val="single" w:color="5CBEB5"/>
        </w:rPr>
        <w:t>150</w:t>
        <w:tab/>
        <w:t>79</w:t>
        <w:tab/>
        <w:t>107</w:t>
        <w:tab/>
        <w:t>56</w:t>
        <w:tab/>
        <w:t>127</w:t>
        <w:tab/>
        <w:t>118</w:t>
        <w:tab/>
      </w:r>
      <w:r>
        <w:rPr>
          <w:rFonts w:ascii="Arial"/>
          <w:color w:val="585858"/>
          <w:w w:val="95"/>
          <w:sz w:val="18"/>
          <w:u w:val="single" w:color="5CBEB5"/>
        </w:rPr>
        <w:t>51</w:t>
        <w:tab/>
      </w:r>
      <w:r>
        <w:rPr>
          <w:rFonts w:ascii="Arial"/>
          <w:color w:val="585858"/>
          <w:sz w:val="18"/>
          <w:u w:val="single" w:color="5CBEB5"/>
        </w:rPr>
        <w:t>41</w:t>
      </w:r>
      <w:r>
        <w:rPr>
          <w:rFonts w:ascii="Arial"/>
          <w:color w:val="585858"/>
          <w:w w:val="99"/>
          <w:sz w:val="18"/>
          <w:u w:val="single" w:color="5CBEB5"/>
        </w:rPr>
        <w:t> </w:t>
      </w:r>
      <w:r>
        <w:rPr>
          <w:rFonts w:ascii="Arial"/>
          <w:color w:val="585858"/>
          <w:sz w:val="18"/>
          <w:u w:val="single" w:color="5CBEB5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3"/>
        <w:ind w:left="354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 Procuraduría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Federal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Protección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al</w:t>
      </w:r>
      <w:r>
        <w:rPr>
          <w:rFonts w:ascii="Arial" w:hAnsi="Arial"/>
          <w:color w:val="595959"/>
          <w:spacing w:val="-1"/>
        </w:rPr>
        <w:t> Ambiente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(PROFEPA).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137"/>
        <w:ind w:left="3199" w:right="161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95959"/>
          <w:w w:val="105"/>
        </w:rPr>
        <w:t>INSPECCIONES</w:t>
      </w:r>
      <w:r>
        <w:rPr>
          <w:rFonts w:ascii="Arial"/>
          <w:color w:val="595959"/>
          <w:spacing w:val="-27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28"/>
          <w:w w:val="105"/>
        </w:rPr>
        <w:t> </w:t>
      </w:r>
      <w:r>
        <w:rPr>
          <w:rFonts w:ascii="Arial"/>
          <w:color w:val="595959"/>
          <w:w w:val="105"/>
        </w:rPr>
        <w:t>RECURSOS</w:t>
      </w:r>
      <w:r>
        <w:rPr>
          <w:rFonts w:ascii="Arial"/>
          <w:color w:val="595959"/>
          <w:spacing w:val="-26"/>
          <w:w w:val="105"/>
        </w:rPr>
        <w:t> </w:t>
      </w:r>
      <w:r>
        <w:rPr>
          <w:rFonts w:ascii="Arial"/>
          <w:color w:val="595959"/>
          <w:spacing w:val="-2"/>
          <w:w w:val="105"/>
        </w:rPr>
        <w:t>PESQU</w:t>
      </w:r>
      <w:r>
        <w:rPr>
          <w:rFonts w:ascii="Arial"/>
          <w:color w:val="595959"/>
          <w:spacing w:val="-1"/>
          <w:w w:val="105"/>
        </w:rPr>
        <w:t>ERO</w:t>
      </w:r>
      <w:r>
        <w:rPr>
          <w:rFonts w:ascii="Arial"/>
          <w:color w:val="595959"/>
          <w:spacing w:val="-2"/>
          <w:w w:val="105"/>
        </w:rPr>
        <w:t>S</w:t>
      </w:r>
      <w:r>
        <w:rPr>
          <w:rFonts w:ascii="Arial"/>
          <w:color w:val="595959"/>
          <w:spacing w:val="-26"/>
          <w:w w:val="105"/>
        </w:rPr>
        <w:t> </w:t>
      </w:r>
      <w:r>
        <w:rPr>
          <w:rFonts w:ascii="Arial"/>
          <w:color w:val="595959"/>
          <w:w w:val="105"/>
        </w:rPr>
        <w:t>Y</w:t>
      </w:r>
      <w:r>
        <w:rPr>
          <w:rFonts w:ascii="Arial"/>
          <w:color w:val="595959"/>
          <w:spacing w:val="-26"/>
          <w:w w:val="105"/>
        </w:rPr>
        <w:t> </w:t>
      </w:r>
      <w:r>
        <w:rPr>
          <w:rFonts w:ascii="Arial"/>
          <w:color w:val="595959"/>
          <w:spacing w:val="-1"/>
          <w:w w:val="105"/>
        </w:rPr>
        <w:t>ECOSI</w:t>
      </w:r>
      <w:r>
        <w:rPr>
          <w:rFonts w:ascii="Arial"/>
          <w:color w:val="595959"/>
          <w:spacing w:val="-2"/>
          <w:w w:val="105"/>
        </w:rPr>
        <w:t>STE</w:t>
      </w:r>
      <w:r>
        <w:rPr>
          <w:rFonts w:ascii="Arial"/>
          <w:color w:val="595959"/>
          <w:spacing w:val="-1"/>
          <w:w w:val="105"/>
        </w:rPr>
        <w:t>MAS</w:t>
      </w:r>
      <w:r>
        <w:rPr>
          <w:rFonts w:ascii="Arial"/>
          <w:color w:val="595959"/>
          <w:spacing w:val="-26"/>
          <w:w w:val="105"/>
        </w:rPr>
        <w:t> </w:t>
      </w:r>
      <w:r>
        <w:rPr>
          <w:rFonts w:ascii="Arial"/>
          <w:color w:val="595959"/>
          <w:spacing w:val="-1"/>
          <w:w w:val="105"/>
        </w:rPr>
        <w:t>MARINOS</w:t>
      </w:r>
      <w:r>
        <w:rPr>
          <w:rFonts w:ascii="Arial"/>
          <w:color w:val="595959"/>
          <w:spacing w:val="47"/>
          <w:w w:val="105"/>
        </w:rPr>
        <w:t> </w:t>
      </w:r>
      <w:r>
        <w:rPr>
          <w:rFonts w:ascii="Arial"/>
          <w:color w:val="595959"/>
          <w:w w:val="105"/>
        </w:rPr>
        <w:t>Y</w:t>
      </w:r>
      <w:r>
        <w:rPr>
          <w:rFonts w:ascii="Arial"/>
          <w:color w:val="595959"/>
          <w:spacing w:val="-8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9"/>
          <w:w w:val="105"/>
        </w:rPr>
        <w:t> </w:t>
      </w:r>
      <w:r>
        <w:rPr>
          <w:rFonts w:ascii="Arial"/>
          <w:color w:val="595959"/>
          <w:w w:val="105"/>
        </w:rPr>
        <w:t>VIDA</w:t>
      </w:r>
      <w:r>
        <w:rPr>
          <w:rFonts w:ascii="Arial"/>
          <w:color w:val="595959"/>
          <w:spacing w:val="52"/>
          <w:w w:val="105"/>
        </w:rPr>
        <w:t> </w:t>
      </w:r>
      <w:r>
        <w:rPr>
          <w:rFonts w:ascii="Arial"/>
          <w:color w:val="595959"/>
          <w:spacing w:val="-2"/>
          <w:w w:val="105"/>
        </w:rPr>
        <w:t>SILVESTRE</w:t>
      </w:r>
      <w:r>
        <w:rPr>
          <w:rFonts w:ascii="Arial"/>
          <w:color w:val="595959"/>
          <w:spacing w:val="-8"/>
          <w:w w:val="105"/>
        </w:rPr>
        <w:t> </w:t>
      </w:r>
      <w:r>
        <w:rPr>
          <w:rFonts w:ascii="Arial"/>
          <w:color w:val="595959"/>
          <w:spacing w:val="-2"/>
          <w:w w:val="105"/>
        </w:rPr>
        <w:t>REG</w:t>
      </w:r>
      <w:r>
        <w:rPr>
          <w:rFonts w:ascii="Arial"/>
          <w:color w:val="595959"/>
          <w:spacing w:val="-1"/>
          <w:w w:val="105"/>
        </w:rPr>
        <w:t>ISTRADOS</w:t>
      </w:r>
      <w:r>
        <w:rPr>
          <w:rFonts w:ascii="Arial"/>
          <w:color w:val="595959"/>
          <w:spacing w:val="-7"/>
          <w:w w:val="105"/>
        </w:rPr>
        <w:t> </w:t>
      </w:r>
      <w:r>
        <w:rPr>
          <w:rFonts w:ascii="Arial"/>
          <w:color w:val="595959"/>
          <w:w w:val="105"/>
        </w:rPr>
        <w:t>POR</w:t>
      </w:r>
      <w:r>
        <w:rPr>
          <w:rFonts w:ascii="Arial"/>
          <w:color w:val="595959"/>
          <w:spacing w:val="-9"/>
          <w:w w:val="105"/>
        </w:rPr>
        <w:t> </w:t>
      </w:r>
      <w:r>
        <w:rPr>
          <w:rFonts w:ascii="Arial"/>
          <w:color w:val="595959"/>
          <w:w w:val="105"/>
        </w:rPr>
        <w:t>LA</w:t>
      </w:r>
      <w:r>
        <w:rPr>
          <w:rFonts w:ascii="Arial"/>
          <w:color w:val="595959"/>
          <w:spacing w:val="-9"/>
          <w:w w:val="105"/>
        </w:rPr>
        <w:t> </w:t>
      </w:r>
      <w:r>
        <w:rPr>
          <w:rFonts w:ascii="Arial"/>
          <w:color w:val="595959"/>
          <w:w w:val="105"/>
        </w:rPr>
        <w:t>PROFEPA</w:t>
      </w:r>
      <w:r>
        <w:rPr>
          <w:rFonts w:ascii="Arial"/>
          <w:color w:val="595959"/>
          <w:spacing w:val="-8"/>
          <w:w w:val="105"/>
        </w:rPr>
        <w:t> </w:t>
      </w:r>
      <w:r>
        <w:rPr>
          <w:rFonts w:ascii="Arial"/>
          <w:color w:val="595959"/>
          <w:w w:val="105"/>
        </w:rPr>
        <w:t>EN</w:t>
      </w:r>
      <w:r>
        <w:rPr>
          <w:rFonts w:ascii="Arial"/>
          <w:color w:val="595959"/>
          <w:spacing w:val="-9"/>
          <w:w w:val="105"/>
        </w:rPr>
        <w:t> </w:t>
      </w:r>
      <w:r>
        <w:rPr>
          <w:rFonts w:ascii="Arial"/>
          <w:color w:val="595959"/>
          <w:w w:val="105"/>
        </w:rPr>
        <w:t>B.C.SUR,</w:t>
      </w:r>
      <w:r>
        <w:rPr>
          <w:rFonts w:ascii="Arial"/>
          <w:color w:val="595959"/>
          <w:spacing w:val="29"/>
        </w:rPr>
        <w:t> </w:t>
      </w:r>
      <w:r>
        <w:rPr>
          <w:rFonts w:ascii="Arial"/>
          <w:color w:val="595959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6293" w:val="left" w:leader="none"/>
        </w:tabs>
        <w:spacing w:line="200" w:lineRule="atLeast"/>
        <w:ind w:left="507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52.7pt;height:53.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15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23.5pt;height:53.25pt;mso-position-horizontal-relative:char;mso-position-vertical-relative:line" coordorigin="0,0" coordsize="4470,1065">
            <v:group style="position:absolute;left:0;top:0;width:4470;height:401" coordorigin="0,0" coordsize="4470,401">
              <v:shape style="position:absolute;left:0;top:0;width:4470;height:401" coordorigin="0,0" coordsize="4470,401" path="m0,401l4469,401,4469,0,0,0,0,401xe" filled="true" fillcolor="#5cbeb5" stroked="false">
                <v:path arrowok="t"/>
                <v:fill type="solid"/>
              </v:shape>
            </v:group>
            <v:group style="position:absolute;left:70;top:0;width:4330;height:214" coordorigin="70,0" coordsize="4330,214">
              <v:shape style="position:absolute;left:70;top:0;width:4330;height:214" coordorigin="70,0" coordsize="4330,214" path="m70,214l4400,214,4400,0,70,0,70,214xe" filled="true" fillcolor="#5cbeb5" stroked="false">
                <v:path arrowok="t"/>
                <v:fill type="solid"/>
              </v:shape>
            </v:group>
            <v:group style="position:absolute;left:0;top:413;width:2293;height:428" coordorigin="0,413" coordsize="2293,428">
              <v:shape style="position:absolute;left:0;top:413;width:2293;height:428" coordorigin="0,413" coordsize="2293,428" path="m0,841l2292,841,2292,413,0,413,0,841xe" filled="true" fillcolor="#5cbeb5" stroked="false">
                <v:path arrowok="t"/>
                <v:fill type="solid"/>
              </v:shape>
            </v:group>
            <v:group style="position:absolute;left:70;top:413;width:2154;height:215" coordorigin="70,413" coordsize="2154,215">
              <v:shape style="position:absolute;left:70;top:413;width:2154;height:215" coordorigin="70,413" coordsize="2154,215" path="m70,627l2223,627,2223,413,70,413,70,627xe" filled="true" fillcolor="#5cbeb5" stroked="false">
                <v:path arrowok="t"/>
                <v:fill type="solid"/>
              </v:shape>
            </v:group>
            <v:group style="position:absolute;left:70;top:627;width:2154;height:214" coordorigin="70,627" coordsize="2154,214">
              <v:shape style="position:absolute;left:70;top:627;width:2154;height:214" coordorigin="70,627" coordsize="2154,214" path="m70,841l2223,841,2223,627,70,627,70,841xe" filled="true" fillcolor="#5cbeb5" stroked="false">
                <v:path arrowok="t"/>
                <v:fill type="solid"/>
              </v:shape>
            </v:group>
            <v:group style="position:absolute;left:2292;top:413;width:2177;height:428" coordorigin="2292,413" coordsize="2177,428">
              <v:shape style="position:absolute;left:2292;top:413;width:2177;height:428" coordorigin="2292,413" coordsize="2177,428" path="m2292,841l4469,841,4469,413,2292,413,2292,841xe" filled="true" fillcolor="#5cbeb5" stroked="false">
                <v:path arrowok="t"/>
                <v:fill type="solid"/>
              </v:shape>
            </v:group>
            <v:group style="position:absolute;left:2362;top:413;width:2038;height:215" coordorigin="2362,413" coordsize="2038,215">
              <v:shape style="position:absolute;left:2362;top:413;width:2038;height:215" coordorigin="2362,413" coordsize="2038,215" path="m2362,627l4400,627,4400,413,2362,413,2362,627xe" filled="true" fillcolor="#5cbeb5" stroked="false">
                <v:path arrowok="t"/>
                <v:fill type="solid"/>
              </v:shape>
            </v:group>
            <v:group style="position:absolute;left:1130;top:850;width:72;height:214" coordorigin="1130,850" coordsize="72,214">
              <v:shape style="position:absolute;left:1130;top:850;width:72;height:214" coordorigin="1130,850" coordsize="72,214" path="m1130,1064l1202,1064,1202,850,1130,850,1130,1064xe" filled="true" fillcolor="#5cbeb5" stroked="false">
                <v:path arrowok="t"/>
                <v:fill type="solid"/>
              </v:shape>
            </v:group>
            <v:group style="position:absolute;left:0;top:850;width:70;height:214" coordorigin="0,850" coordsize="70,214">
              <v:shape style="position:absolute;left:0;top:850;width:70;height:214" coordorigin="0,850" coordsize="70,214" path="m0,1064l70,1064,70,850,0,850,0,1064xe" filled="true" fillcolor="#5cbeb5" stroked="false">
                <v:path arrowok="t"/>
                <v:fill type="solid"/>
              </v:shape>
            </v:group>
            <v:group style="position:absolute;left:70;top:850;width:1061;height:214" coordorigin="70,850" coordsize="1061,214">
              <v:shape style="position:absolute;left:70;top:850;width:1061;height:214" coordorigin="70,850" coordsize="1061,214" path="m70,1064l1130,1064,1130,850,70,850,70,1064xe" filled="true" fillcolor="#5cbeb5" stroked="false">
                <v:path arrowok="t"/>
                <v:fill type="solid"/>
              </v:shape>
            </v:group>
            <v:group style="position:absolute;left:2220;top:850;width:72;height:214" coordorigin="2220,850" coordsize="72,214">
              <v:shape style="position:absolute;left:2220;top:850;width:72;height:214" coordorigin="2220,850" coordsize="72,214" path="m2220,1064l2292,1064,2292,850,2220,850,2220,1064xe" filled="true" fillcolor="#5cbeb5" stroked="false">
                <v:path arrowok="t"/>
                <v:fill type="solid"/>
              </v:shape>
            </v:group>
            <v:group style="position:absolute;left:1200;top:850;width:72;height:214" coordorigin="1200,850" coordsize="72,214">
              <v:shape style="position:absolute;left:1200;top:850;width:72;height:214" coordorigin="1200,850" coordsize="72,214" path="m1200,1064l1272,1064,1272,850,1200,850,1200,1064xe" filled="true" fillcolor="#5cbeb5" stroked="false">
                <v:path arrowok="t"/>
                <v:fill type="solid"/>
              </v:shape>
            </v:group>
            <v:group style="position:absolute;left:1272;top:850;width:949;height:214" coordorigin="1272,850" coordsize="949,214">
              <v:shape style="position:absolute;left:1272;top:850;width:949;height:214" coordorigin="1272,850" coordsize="949,214" path="m1272,1064l2220,1064,2220,850,1272,850,1272,1064xe" filled="true" fillcolor="#5cbeb5" stroked="false">
                <v:path arrowok="t"/>
                <v:fill type="solid"/>
              </v:shape>
            </v:group>
            <v:group style="position:absolute;left:3310;top:850;width:70;height:214" coordorigin="3310,850" coordsize="70,214">
              <v:shape style="position:absolute;left:3310;top:850;width:70;height:214" coordorigin="3310,850" coordsize="70,214" path="m3310,1064l3380,1064,3380,850,3310,850,3310,1064xe" filled="true" fillcolor="#5cbeb5" stroked="false">
                <v:path arrowok="t"/>
                <v:fill type="solid"/>
              </v:shape>
            </v:group>
            <v:group style="position:absolute;left:2292;top:850;width:70;height:214" coordorigin="2292,850" coordsize="70,214">
              <v:shape style="position:absolute;left:2292;top:850;width:70;height:214" coordorigin="2292,850" coordsize="70,214" path="m2292,1064l2362,1064,2362,850,2292,850,2292,1064xe" filled="true" fillcolor="#5cbeb5" stroked="false">
                <v:path arrowok="t"/>
                <v:fill type="solid"/>
              </v:shape>
            </v:group>
            <v:group style="position:absolute;left:2362;top:850;width:948;height:214" coordorigin="2362,850" coordsize="948,214">
              <v:shape style="position:absolute;left:2362;top:850;width:948;height:214" coordorigin="2362,850" coordsize="948,214" path="m2362,1064l3310,1064,3310,850,2362,850,2362,1064xe" filled="true" fillcolor="#5cbeb5" stroked="false">
                <v:path arrowok="t"/>
                <v:fill type="solid"/>
              </v:shape>
            </v:group>
            <v:group style="position:absolute;left:4400;top:850;width:70;height:214" coordorigin="4400,850" coordsize="70,214">
              <v:shape style="position:absolute;left:4400;top:850;width:70;height:214" coordorigin="4400,850" coordsize="70,214" path="m4400,1064l4469,1064,4469,850,4400,850,4400,1064xe" filled="true" fillcolor="#5cbeb5" stroked="false">
                <v:path arrowok="t"/>
                <v:fill type="solid"/>
              </v:shape>
            </v:group>
            <v:group style="position:absolute;left:3380;top:850;width:70;height:214" coordorigin="3380,850" coordsize="70,214">
              <v:shape style="position:absolute;left:3380;top:850;width:70;height:214" coordorigin="3380,850" coordsize="70,214" path="m3380,1064l3449,1064,3449,850,3380,850,3380,1064xe" filled="true" fillcolor="#5cbeb5" stroked="false">
                <v:path arrowok="t"/>
                <v:fill type="solid"/>
              </v:shape>
            </v:group>
            <v:group style="position:absolute;left:3449;top:850;width:951;height:214" coordorigin="3449,850" coordsize="951,214">
              <v:shape style="position:absolute;left:3449;top:850;width:951;height:214" coordorigin="3449,850" coordsize="951,214" path="m3449,1064l4400,1064,4400,850,3449,850,3449,1064xe" filled="true" fillcolor="#5cbeb5" stroked="false">
                <v:path arrowok="t"/>
                <v:fill type="solid"/>
              </v:shape>
              <v:shape style="position:absolute;left:1553;top:34;width:135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INSPECCIONES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1;top:448;width:2088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MARINOS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PESQUEROS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640;top:448;width:148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VIDA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SILVESTRE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8;top:884;width:3728;height:180" type="#_x0000_t202" filled="false" stroked="false">
                <v:textbox inset="0,0,0,0">
                  <w:txbxContent>
                    <w:p>
                      <w:pPr>
                        <w:tabs>
                          <w:tab w:pos="1147" w:val="left" w:leader="none"/>
                          <w:tab w:pos="2237" w:val="left" w:leader="none"/>
                          <w:tab w:pos="3324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tabs>
          <w:tab w:pos="7224" w:val="left" w:leader="none"/>
          <w:tab w:pos="8317" w:val="left" w:leader="none"/>
          <w:tab w:pos="9404" w:val="left" w:leader="none"/>
          <w:tab w:pos="10491" w:val="left" w:leader="none"/>
          <w:tab w:pos="10762" w:val="left" w:leader="none"/>
        </w:tabs>
        <w:spacing w:line="206" w:lineRule="exact" w:before="0"/>
        <w:ind w:left="50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w w:val="99"/>
          <w:sz w:val="18"/>
        </w:rPr>
      </w:r>
      <w:r>
        <w:rPr>
          <w:rFonts w:ascii="Arial"/>
          <w:b/>
          <w:color w:val="585858"/>
          <w:w w:val="99"/>
          <w:sz w:val="18"/>
          <w:u w:val="single" w:color="5D6770"/>
        </w:rPr>
        <w:t> </w:t>
      </w:r>
      <w:r>
        <w:rPr>
          <w:rFonts w:ascii="Arial"/>
          <w:b/>
          <w:color w:val="585858"/>
          <w:sz w:val="18"/>
          <w:u w:val="single" w:color="5D6770"/>
        </w:rPr>
        <w:t> </w:t>
      </w:r>
      <w:r>
        <w:rPr>
          <w:rFonts w:ascii="Arial"/>
          <w:b/>
          <w:color w:val="585858"/>
          <w:spacing w:val="-7"/>
          <w:sz w:val="18"/>
          <w:u w:val="single" w:color="5D6770"/>
        </w:rPr>
        <w:t> </w:t>
      </w:r>
      <w:r>
        <w:rPr>
          <w:rFonts w:ascii="Arial"/>
          <w:b/>
          <w:color w:val="585858"/>
          <w:spacing w:val="-1"/>
          <w:w w:val="95"/>
          <w:sz w:val="18"/>
          <w:u w:val="single" w:color="5D6770"/>
        </w:rPr>
        <w:t>B.C.SUR.</w:t>
      </w:r>
      <w:r>
        <w:rPr>
          <w:rFonts w:ascii="Arial"/>
          <w:b/>
          <w:color w:val="585858"/>
          <w:spacing w:val="-1"/>
          <w:w w:val="95"/>
          <w:sz w:val="18"/>
        </w:rPr>
      </w:r>
      <w:r>
        <w:rPr>
          <w:rFonts w:ascii="Arial"/>
          <w:color w:val="585858"/>
          <w:spacing w:val="-1"/>
          <w:w w:val="95"/>
          <w:sz w:val="18"/>
        </w:rPr>
      </w:r>
      <w:r>
        <w:rPr>
          <w:rFonts w:ascii="Arial"/>
          <w:color w:val="585858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85858"/>
          <w:w w:val="95"/>
          <w:sz w:val="18"/>
          <w:u w:val="single" w:color="5CBEB5"/>
        </w:rPr>
        <w:t>37</w:t>
        <w:tab/>
      </w:r>
      <w:r>
        <w:rPr>
          <w:rFonts w:ascii="Arial"/>
          <w:color w:val="585858"/>
          <w:sz w:val="18"/>
          <w:u w:val="single" w:color="5CBEB5"/>
        </w:rPr>
        <w:t>31</w:t>
        <w:tab/>
        <w:t>66</w:t>
        <w:tab/>
        <w:t>29</w:t>
      </w:r>
      <w:r>
        <w:rPr>
          <w:rFonts w:ascii="Arial"/>
          <w:color w:val="585858"/>
          <w:w w:val="99"/>
          <w:sz w:val="18"/>
          <w:u w:val="single" w:color="5CBEB5"/>
        </w:rPr>
        <w:t> </w:t>
      </w:r>
      <w:r>
        <w:rPr>
          <w:rFonts w:ascii="Arial"/>
          <w:color w:val="585858"/>
          <w:sz w:val="18"/>
          <w:u w:val="single" w:color="5CBEB5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5"/>
        <w:ind w:left="510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 Procuraduría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Federal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Protección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al</w:t>
      </w:r>
      <w:r>
        <w:rPr>
          <w:rFonts w:ascii="Arial" w:hAnsi="Arial"/>
          <w:color w:val="595959"/>
          <w:spacing w:val="-1"/>
        </w:rPr>
        <w:t> Ambiente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(PROFEPA).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61.299988pt;margin-top:39.959999pt;width:109.8pt;height:25.85pt;mso-position-horizontal-relative:page;mso-position-vertical-relative:page;z-index:31120" coordorigin="13226,799" coordsize="2196,517">
            <v:shape style="position:absolute;left:13800;top:799;width:1613;height:173" type="#_x0000_t75" stroked="false">
              <v:imagedata r:id="rId419" o:title=""/>
            </v:shape>
            <v:shape style="position:absolute;left:13903;top:970;width:1509;height:173" type="#_x0000_t75" stroked="false">
              <v:imagedata r:id="rId498" o:title=""/>
            </v:shape>
            <v:shape style="position:absolute;left:13226;top:1143;width:2196;height:173" type="#_x0000_t75" stroked="false">
              <v:imagedata r:id="rId500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70" w:lineRule="exact" w:before="113"/>
        <w:ind w:left="2065" w:right="4568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REHABILITACIÓN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EQUIPOS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b w:val="0"/>
        </w:rPr>
      </w:r>
    </w:p>
    <w:p>
      <w:pPr>
        <w:spacing w:line="266" w:lineRule="exact" w:before="6"/>
        <w:ind w:left="1466" w:right="397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spacing w:val="-2"/>
          <w:w w:val="105"/>
          <w:sz w:val="24"/>
        </w:rPr>
        <w:t>PROG</w:t>
      </w:r>
      <w:r>
        <w:rPr>
          <w:rFonts w:ascii="Arial" w:hAnsi="Arial"/>
          <w:b/>
          <w:color w:val="5D6770"/>
          <w:spacing w:val="-1"/>
          <w:w w:val="105"/>
          <w:sz w:val="24"/>
        </w:rPr>
        <w:t>RAMA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ELECTRIFICACIÓN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R</w:t>
      </w:r>
      <w:r>
        <w:rPr>
          <w:rFonts w:ascii="Arial" w:hAnsi="Arial"/>
          <w:b/>
          <w:color w:val="5D6770"/>
          <w:spacing w:val="-1"/>
          <w:w w:val="105"/>
          <w:sz w:val="24"/>
        </w:rPr>
        <w:t>U</w:t>
      </w:r>
      <w:r>
        <w:rPr>
          <w:rFonts w:ascii="Arial" w:hAnsi="Arial"/>
          <w:b/>
          <w:color w:val="5D6770"/>
          <w:spacing w:val="-2"/>
          <w:w w:val="105"/>
          <w:sz w:val="24"/>
        </w:rPr>
        <w:t>R</w:t>
      </w:r>
      <w:r>
        <w:rPr>
          <w:rFonts w:ascii="Arial" w:hAnsi="Arial"/>
          <w:b/>
          <w:color w:val="5D6770"/>
          <w:spacing w:val="-1"/>
          <w:w w:val="105"/>
          <w:sz w:val="24"/>
        </w:rPr>
        <w:t>AL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NO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CONVENCIONAL</w:t>
      </w:r>
      <w:r>
        <w:rPr>
          <w:rFonts w:ascii="Arial" w:hAnsi="Arial"/>
          <w:b/>
          <w:color w:val="5D6770"/>
          <w:spacing w:val="31"/>
          <w:w w:val="107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MUNICIPIO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2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 </w:t>
      </w:r>
      <w:r>
        <w:rPr>
          <w:rFonts w:ascii="Arial" w:hAnsi="Arial"/>
          <w:b/>
          <w:color w:val="5D6770"/>
          <w:spacing w:val="1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sz w:val="2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spacing w:line="200" w:lineRule="atLeast"/>
        <w:ind w:left="226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8pt;height:2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6"/>
                    <w:ind w:left="70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Times New Roman"/>
          <w:spacing w:val="31"/>
        </w:rPr>
        <w:t> </w:t>
      </w:r>
      <w:r>
        <w:rPr>
          <w:rFonts w:ascii="Arial"/>
          <w:spacing w:val="31"/>
        </w:rPr>
        <w:pict>
          <v:group style="width:217.6pt;height:22pt;mso-position-horizontal-relative:char;mso-position-vertical-relative:line" coordorigin="0,0" coordsize="4352,440">
            <v:group style="position:absolute;left:2139;top:0;width:32;height:216" coordorigin="2139,0" coordsize="32,216">
              <v:shape style="position:absolute;left:2139;top:0;width:32;height:216" coordorigin="2139,0" coordsize="32,216" path="m2139,216l2170,216,2170,0,2139,0,2139,216xe" filled="true" fillcolor="#5cbeb5" stroked="false">
                <v:path arrowok="t"/>
                <v:fill type="solid"/>
              </v:shape>
            </v:group>
            <v:group style="position:absolute;left:0;top:0;width:29;height:216" coordorigin="0,0" coordsize="29,216">
              <v:shape style="position:absolute;left:0;top:0;width:29;height:216" coordorigin="0,0" coordsize="29,216" path="m0,216l29,216,29,0,0,0,0,216xe" filled="true" fillcolor="#5cbeb5" stroked="false">
                <v:path arrowok="t"/>
                <v:fill type="solid"/>
              </v:shape>
            </v:group>
            <v:group style="position:absolute;left:29;top:0;width:2110;height:216" coordorigin="29,0" coordsize="2110,216">
              <v:shape style="position:absolute;left:29;top:0;width:2110;height:216" coordorigin="29,0" coordsize="2110,216" path="m29,216l2139,216,2139,0,29,0,29,216xe" filled="true" fillcolor="#5cbeb5" stroked="false">
                <v:path arrowok="t"/>
                <v:fill type="solid"/>
              </v:shape>
            </v:group>
            <v:group style="position:absolute;left:2170;top:0;width:29;height:216" coordorigin="2170,0" coordsize="29,216">
              <v:shape style="position:absolute;left:2170;top:0;width:29;height:216" coordorigin="2170,0" coordsize="29,216" path="m2170,216l2199,216,2199,0,2170,0,2170,216xe" filled="true" fillcolor="#5cbeb5" stroked="false">
                <v:path arrowok="t"/>
                <v:fill type="solid"/>
              </v:shape>
            </v:group>
            <v:group style="position:absolute;left:4323;top:0;width:29;height:216" coordorigin="4323,0" coordsize="29,216">
              <v:shape style="position:absolute;left:4323;top:0;width:29;height:216" coordorigin="4323,0" coordsize="29,216" path="m4323,216l4352,216,4352,0,4323,0,4323,216xe" filled="true" fillcolor="#5cbeb5" stroked="false">
                <v:path arrowok="t"/>
                <v:fill type="solid"/>
              </v:shape>
            </v:group>
            <v:group style="position:absolute;left:2199;top:0;width:2124;height:216" coordorigin="2199,0" coordsize="2124,216">
              <v:shape style="position:absolute;left:2199;top:0;width:2124;height:216" coordorigin="2199,0" coordsize="2124,216" path="m2199,216l4323,216,4323,0,2199,0,2199,216xe" filled="true" fillcolor="#5cbeb5" stroked="false">
                <v:path arrowok="t"/>
                <v:fill type="solid"/>
              </v:shape>
            </v:group>
            <v:group style="position:absolute;left:1010;top:226;width:29;height:214" coordorigin="1010,226" coordsize="29,214">
              <v:shape style="position:absolute;left:1010;top:226;width:29;height:214" coordorigin="1010,226" coordsize="29,214" path="m1010,439l1039,439,1039,226,1010,226,1010,439xe" filled="true" fillcolor="#5cbeb5" stroked="false">
                <v:path arrowok="t"/>
                <v:fill type="solid"/>
              </v:shape>
            </v:group>
            <v:group style="position:absolute;left:0;top:226;width:29;height:214" coordorigin="0,226" coordsize="29,214">
              <v:shape style="position:absolute;left:0;top:226;width:29;height:214" coordorigin="0,226" coordsize="29,214" path="m0,439l29,439,29,226,0,226,0,439xe" filled="true" fillcolor="#5cbeb5" stroked="false">
                <v:path arrowok="t"/>
                <v:fill type="solid"/>
              </v:shape>
            </v:group>
            <v:group style="position:absolute;left:29;top:226;width:982;height:214" coordorigin="29,226" coordsize="982,214">
              <v:shape style="position:absolute;left:29;top:226;width:982;height:214" coordorigin="29,226" coordsize="982,214" path="m29,439l1010,439,1010,226,29,226,29,439xe" filled="true" fillcolor="#5cbeb5" stroked="false">
                <v:path arrowok="t"/>
                <v:fill type="solid"/>
              </v:shape>
            </v:group>
            <v:group style="position:absolute;left:2158;top:226;width:29;height:214" coordorigin="2158,226" coordsize="29,214">
              <v:shape style="position:absolute;left:2158;top:226;width:29;height:214" coordorigin="2158,226" coordsize="29,214" path="m2158,439l2187,439,2187,226,2158,226,2158,439xe" filled="true" fillcolor="#5cbeb5" stroked="false">
                <v:path arrowok="t"/>
                <v:fill type="solid"/>
              </v:shape>
            </v:group>
            <v:group style="position:absolute;left:1039;top:226;width:32;height:214" coordorigin="1039,226" coordsize="32,214">
              <v:shape style="position:absolute;left:1039;top:226;width:32;height:214" coordorigin="1039,226" coordsize="32,214" path="m1039,439l1070,439,1070,226,1039,226,1039,439xe" filled="true" fillcolor="#5cbeb5" stroked="false">
                <v:path arrowok="t"/>
                <v:fill type="solid"/>
              </v:shape>
            </v:group>
            <v:group style="position:absolute;left:1070;top:226;width:1088;height:214" coordorigin="1070,226" coordsize="1088,214">
              <v:shape style="position:absolute;left:1070;top:226;width:1088;height:214" coordorigin="1070,226" coordsize="1088,214" path="m1070,439l2158,439,2158,226,1070,226,1070,439xe" filled="true" fillcolor="#5cbeb5" stroked="false">
                <v:path arrowok="t"/>
                <v:fill type="solid"/>
              </v:shape>
            </v:group>
            <v:group style="position:absolute;left:3137;top:226;width:29;height:214" coordorigin="3137,226" coordsize="29,214">
              <v:shape style="position:absolute;left:3137;top:226;width:29;height:214" coordorigin="3137,226" coordsize="29,214" path="m3137,439l3166,439,3166,226,3137,226,3137,439xe" filled="true" fillcolor="#5cbeb5" stroked="false">
                <v:path arrowok="t"/>
                <v:fill type="solid"/>
              </v:shape>
            </v:group>
            <v:group style="position:absolute;left:2187;top:226;width:32;height:214" coordorigin="2187,226" coordsize="32,214">
              <v:shape style="position:absolute;left:2187;top:226;width:32;height:214" coordorigin="2187,226" coordsize="32,214" path="m2187,439l2218,439,2218,226,2187,226,2187,439xe" filled="true" fillcolor="#5cbeb5" stroked="false">
                <v:path arrowok="t"/>
                <v:fill type="solid"/>
              </v:shape>
            </v:group>
            <v:group style="position:absolute;left:2218;top:226;width:920;height:214" coordorigin="2218,226" coordsize="920,214">
              <v:shape style="position:absolute;left:2218;top:226;width:920;height:214" coordorigin="2218,226" coordsize="920,214" path="m2218,439l3137,439,3137,226,2218,226,2218,439xe" filled="true" fillcolor="#5cbeb5" stroked="false">
                <v:path arrowok="t"/>
                <v:fill type="solid"/>
              </v:shape>
            </v:group>
            <v:group style="position:absolute;left:4323;top:226;width:29;height:214" coordorigin="4323,226" coordsize="29,214">
              <v:shape style="position:absolute;left:4323;top:226;width:29;height:214" coordorigin="4323,226" coordsize="29,214" path="m4323,439l4352,439,4352,226,4323,226,4323,439xe" filled="true" fillcolor="#5cbeb5" stroked="false">
                <v:path arrowok="t"/>
                <v:fill type="solid"/>
              </v:shape>
            </v:group>
            <v:group style="position:absolute;left:3166;top:226;width:32;height:214" coordorigin="3166,226" coordsize="32,214">
              <v:shape style="position:absolute;left:3166;top:226;width:32;height:214" coordorigin="3166,226" coordsize="32,214" path="m3166,439l3197,439,3197,226,3166,226,3166,439xe" filled="true" fillcolor="#5cbeb5" stroked="false">
                <v:path arrowok="t"/>
                <v:fill type="solid"/>
              </v:shape>
            </v:group>
            <v:group style="position:absolute;left:3197;top:226;width:1126;height:214" coordorigin="3197,226" coordsize="1126,214">
              <v:shape style="position:absolute;left:3197;top:226;width:1126;height:214" coordorigin="3197,226" coordsize="1126,214" path="m3197,439l4323,439,4323,226,3197,226,3197,439xe" filled="true" fillcolor="#5cbeb5" stroked="false">
                <v:path arrowok="t"/>
                <v:fill type="solid"/>
              </v:shape>
              <v:shape style="position:absolute;left:0;top:0;width:4352;height:440" type="#_x0000_t202" filled="false" stroked="false">
                <v:textbox inset="0,0,0,0">
                  <w:txbxContent>
                    <w:p>
                      <w:pPr>
                        <w:tabs>
                          <w:tab w:pos="1413" w:val="left" w:leader="none"/>
                          <w:tab w:pos="2455" w:val="left" w:leader="none"/>
                          <w:tab w:pos="3559" w:val="left" w:leader="none"/>
                        </w:tabs>
                        <w:spacing w:line="261" w:lineRule="auto" w:before="4"/>
                        <w:ind w:left="319" w:right="285" w:hanging="28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GRUPO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ELECTRÓGENO</w:t>
                        <w:tab/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  <w:t>2016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31"/>
        </w:rPr>
      </w:r>
    </w:p>
    <w:p>
      <w:pPr>
        <w:pStyle w:val="Heading9"/>
        <w:tabs>
          <w:tab w:pos="4626" w:val="left" w:leader="none"/>
          <w:tab w:pos="6765" w:val="left" w:leader="none"/>
          <w:tab w:pos="8579" w:val="left" w:leader="none"/>
        </w:tabs>
        <w:spacing w:line="206" w:lineRule="exact"/>
        <w:ind w:left="226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-22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5CBEB5"/>
        </w:rPr>
        <w:tab/>
      </w:r>
      <w:r>
        <w:rPr>
          <w:rFonts w:ascii="Arial" w:hAnsi="Arial"/>
          <w:color w:val="5D6770"/>
          <w:w w:val="95"/>
          <w:u w:val="single" w:color="5CBEB5"/>
        </w:rPr>
        <w:t>1</w:t>
        <w:tab/>
      </w:r>
      <w:r>
        <w:rPr>
          <w:rFonts w:ascii="Arial" w:hAnsi="Arial"/>
          <w:color w:val="5D6770"/>
          <w:spacing w:val="-1"/>
          <w:u w:val="single" w:color="5CBEB5"/>
        </w:rPr>
        <w:t>3,482</w:t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4626" w:val="left" w:leader="none"/>
          <w:tab w:pos="5615" w:val="left" w:leader="none"/>
          <w:tab w:pos="8478" w:val="left" w:leader="none"/>
        </w:tabs>
        <w:spacing w:before="9"/>
        <w:ind w:left="22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-22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1</w:t>
        <w:tab/>
      </w:r>
      <w:r>
        <w:rPr>
          <w:rFonts w:ascii="Arial" w:hAnsi="Arial"/>
          <w:color w:val="5D6770"/>
          <w:spacing w:val="-1"/>
          <w:sz w:val="18"/>
          <w:u w:val="single" w:color="5CBEB5"/>
        </w:rPr>
        <w:t>57,478</w:t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073" w:val="left" w:leader="none"/>
          <w:tab w:pos="4626" w:val="left" w:leader="none"/>
          <w:tab w:pos="5615" w:val="left" w:leader="none"/>
          <w:tab w:pos="6762" w:val="left" w:leader="none"/>
          <w:tab w:pos="8478" w:val="left" w:leader="none"/>
        </w:tabs>
        <w:spacing w:before="6"/>
        <w:ind w:left="22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  <w:tab/>
      </w:r>
      <w:r>
        <w:rPr>
          <w:rFonts w:ascii="Arial"/>
          <w:b/>
          <w:color w:val="5D6770"/>
          <w:w w:val="95"/>
          <w:sz w:val="18"/>
          <w:u w:val="single" w:color="5D6770"/>
        </w:rPr>
        <w:t>1</w:t>
        <w:tab/>
        <w:t>1</w:t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60,960</w:t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tabs>
          <w:tab w:pos="8857" w:val="left" w:leader="none"/>
        </w:tabs>
        <w:spacing w:line="244" w:lineRule="auto" w:before="78"/>
        <w:ind w:left="2276" w:right="464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(SEDESO),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Social</w:t>
        <w:tab/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Humano, 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Energía.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276" w:right="7277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Con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recursos propios 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Gobierno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2"/>
        </w:rPr>
        <w:t>Estado.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/>
        <w:ind w:left="227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comprende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101"/>
        <w:ind w:left="848" w:right="321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PROG</w:t>
      </w:r>
      <w:r>
        <w:rPr>
          <w:rFonts w:ascii="Arial" w:hAnsi="Arial"/>
          <w:color w:val="5D6770"/>
          <w:spacing w:val="-1"/>
          <w:w w:val="105"/>
        </w:rPr>
        <w:t>RAMA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ELECTRIFICACIÓN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NO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CONVENCIONAL</w:t>
      </w:r>
      <w:r>
        <w:rPr>
          <w:rFonts w:ascii="Arial" w:hAnsi="Arial"/>
          <w:color w:val="5D6770"/>
          <w:spacing w:val="31"/>
          <w:w w:val="107"/>
        </w:rPr>
        <w:t> </w:t>
      </w:r>
      <w:r>
        <w:rPr>
          <w:rFonts w:ascii="Arial" w:hAnsi="Arial"/>
          <w:color w:val="5D6770"/>
          <w:w w:val="105"/>
        </w:rPr>
        <w:t>REHABILITACIÓN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EQUIPOS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spacing w:line="200" w:lineRule="atLeast"/>
        <w:ind w:left="218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25.9pt;height:2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6"/>
                    <w:ind w:left="78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Times New Roman"/>
          <w:spacing w:val="29"/>
        </w:rPr>
        <w:t> </w:t>
      </w:r>
      <w:r>
        <w:rPr>
          <w:rFonts w:ascii="Arial"/>
          <w:spacing w:val="29"/>
        </w:rPr>
        <w:pict>
          <v:group style="width:217.7pt;height:22pt;mso-position-horizontal-relative:char;mso-position-vertical-relative:line" coordorigin="0,0" coordsize="4354,440">
            <v:group style="position:absolute;left:2141;top:0;width:29;height:216" coordorigin="2141,0" coordsize="29,216">
              <v:shape style="position:absolute;left:2141;top:0;width:29;height:216" coordorigin="2141,0" coordsize="29,216" path="m2141,216l2170,216,2170,0,2141,0,2141,216xe" filled="true" fillcolor="#5cbeb5" stroked="false">
                <v:path arrowok="t"/>
                <v:fill type="solid"/>
              </v:shape>
            </v:group>
            <v:group style="position:absolute;left:0;top:0;width:32;height:216" coordorigin="0,0" coordsize="32,216">
              <v:shape style="position:absolute;left:0;top:0;width:32;height:216" coordorigin="0,0" coordsize="32,216" path="m0,216l31,216,31,0,0,0,0,216xe" filled="true" fillcolor="#5cbeb5" stroked="false">
                <v:path arrowok="t"/>
                <v:fill type="solid"/>
              </v:shape>
            </v:group>
            <v:group style="position:absolute;left:31;top:0;width:2110;height:216" coordorigin="31,0" coordsize="2110,216">
              <v:shape style="position:absolute;left:31;top:0;width:2110;height:216" coordorigin="31,0" coordsize="2110,216" path="m31,216l2141,216,2141,0,31,0,31,216xe" filled="true" fillcolor="#5cbeb5" stroked="false">
                <v:path arrowok="t"/>
                <v:fill type="solid"/>
              </v:shape>
            </v:group>
            <v:group style="position:absolute;left:2170;top:0;width:32;height:216" coordorigin="2170,0" coordsize="32,216">
              <v:shape style="position:absolute;left:2170;top:0;width:32;height:216" coordorigin="2170,0" coordsize="32,216" path="m2170,216l2201,216,2201,0,2170,0,2170,216xe" filled="true" fillcolor="#5cbeb5" stroked="false">
                <v:path arrowok="t"/>
                <v:fill type="solid"/>
              </v:shape>
            </v:group>
            <v:group style="position:absolute;left:4323;top:0;width:32;height:216" coordorigin="4323,0" coordsize="32,216">
              <v:shape style="position:absolute;left:4323;top:0;width:32;height:216" coordorigin="4323,0" coordsize="32,216" path="m4323,216l4354,216,4354,0,4323,0,4323,216xe" filled="true" fillcolor="#5cbeb5" stroked="false">
                <v:path arrowok="t"/>
                <v:fill type="solid"/>
              </v:shape>
            </v:group>
            <v:group style="position:absolute;left:2201;top:0;width:2122;height:216" coordorigin="2201,0" coordsize="2122,216">
              <v:shape style="position:absolute;left:2201;top:0;width:2122;height:216" coordorigin="2201,0" coordsize="2122,216" path="m2201,216l4323,216,4323,0,2201,0,2201,216xe" filled="true" fillcolor="#5cbeb5" stroked="false">
                <v:path arrowok="t"/>
                <v:fill type="solid"/>
              </v:shape>
            </v:group>
            <v:group style="position:absolute;left:1010;top:226;width:32;height:214" coordorigin="1010,226" coordsize="32,214">
              <v:shape style="position:absolute;left:1010;top:226;width:32;height:214" coordorigin="1010,226" coordsize="32,214" path="m1010,439l1042,439,1042,226,1010,226,1010,439xe" filled="true" fillcolor="#5cbeb5" stroked="false">
                <v:path arrowok="t"/>
                <v:fill type="solid"/>
              </v:shape>
            </v:group>
            <v:group style="position:absolute;left:0;top:226;width:32;height:214" coordorigin="0,226" coordsize="32,214">
              <v:shape style="position:absolute;left:0;top:226;width:32;height:214" coordorigin="0,226" coordsize="32,214" path="m0,439l31,439,31,226,0,226,0,439xe" filled="true" fillcolor="#5cbeb5" stroked="false">
                <v:path arrowok="t"/>
                <v:fill type="solid"/>
              </v:shape>
            </v:group>
            <v:group style="position:absolute;left:31;top:226;width:980;height:214" coordorigin="31,226" coordsize="980,214">
              <v:shape style="position:absolute;left:31;top:226;width:980;height:214" coordorigin="31,226" coordsize="980,214" path="m31,439l1010,439,1010,226,31,226,31,439xe" filled="true" fillcolor="#5cbeb5" stroked="false">
                <v:path arrowok="t"/>
                <v:fill type="solid"/>
              </v:shape>
            </v:group>
            <v:group style="position:absolute;left:2158;top:226;width:32;height:214" coordorigin="2158,226" coordsize="32,214">
              <v:shape style="position:absolute;left:2158;top:226;width:32;height:214" coordorigin="2158,226" coordsize="32,214" path="m2158,439l2189,439,2189,226,2158,226,2158,439xe" filled="true" fillcolor="#5cbeb5" stroked="false">
                <v:path arrowok="t"/>
                <v:fill type="solid"/>
              </v:shape>
            </v:group>
            <v:group style="position:absolute;left:1042;top:226;width:29;height:214" coordorigin="1042,226" coordsize="29,214">
              <v:shape style="position:absolute;left:1042;top:226;width:29;height:214" coordorigin="1042,226" coordsize="29,214" path="m1042,439l1070,439,1070,226,1042,226,1042,439xe" filled="true" fillcolor="#5cbeb5" stroked="false">
                <v:path arrowok="t"/>
                <v:fill type="solid"/>
              </v:shape>
            </v:group>
            <v:group style="position:absolute;left:1070;top:226;width:1088;height:214" coordorigin="1070,226" coordsize="1088,214">
              <v:shape style="position:absolute;left:1070;top:226;width:1088;height:214" coordorigin="1070,226" coordsize="1088,214" path="m1070,439l2158,439,2158,226,1070,226,1070,439xe" filled="true" fillcolor="#5cbeb5" stroked="false">
                <v:path arrowok="t"/>
                <v:fill type="solid"/>
              </v:shape>
            </v:group>
            <v:group style="position:absolute;left:3137;top:226;width:32;height:214" coordorigin="3137,226" coordsize="32,214">
              <v:shape style="position:absolute;left:3137;top:226;width:32;height:214" coordorigin="3137,226" coordsize="32,214" path="m3137,439l3168,439,3168,226,3137,226,3137,439xe" filled="true" fillcolor="#5cbeb5" stroked="false">
                <v:path arrowok="t"/>
                <v:fill type="solid"/>
              </v:shape>
            </v:group>
            <v:group style="position:absolute;left:2189;top:226;width:29;height:214" coordorigin="2189,226" coordsize="29,214">
              <v:shape style="position:absolute;left:2189;top:226;width:29;height:214" coordorigin="2189,226" coordsize="29,214" path="m2189,439l2218,439,2218,226,2189,226,2189,439xe" filled="true" fillcolor="#5cbeb5" stroked="false">
                <v:path arrowok="t"/>
                <v:fill type="solid"/>
              </v:shape>
            </v:group>
            <v:group style="position:absolute;left:2218;top:226;width:920;height:214" coordorigin="2218,226" coordsize="920,214">
              <v:shape style="position:absolute;left:2218;top:226;width:920;height:214" coordorigin="2218,226" coordsize="920,214" path="m2218,439l3137,439,3137,226,2218,226,2218,439xe" filled="true" fillcolor="#5cbeb5" stroked="false">
                <v:path arrowok="t"/>
                <v:fill type="solid"/>
              </v:shape>
            </v:group>
            <v:group style="position:absolute;left:4323;top:226;width:32;height:214" coordorigin="4323,226" coordsize="32,214">
              <v:shape style="position:absolute;left:4323;top:226;width:32;height:214" coordorigin="4323,226" coordsize="32,214" path="m4323,439l4354,439,4354,226,4323,226,4323,439xe" filled="true" fillcolor="#5cbeb5" stroked="false">
                <v:path arrowok="t"/>
                <v:fill type="solid"/>
              </v:shape>
            </v:group>
            <v:group style="position:absolute;left:3168;top:226;width:29;height:214" coordorigin="3168,226" coordsize="29,214">
              <v:shape style="position:absolute;left:3168;top:226;width:29;height:214" coordorigin="3168,226" coordsize="29,214" path="m3168,439l3197,439,3197,226,3168,226,3168,439xe" filled="true" fillcolor="#5cbeb5" stroked="false">
                <v:path arrowok="t"/>
                <v:fill type="solid"/>
              </v:shape>
            </v:group>
            <v:group style="position:absolute;left:3197;top:226;width:1126;height:214" coordorigin="3197,226" coordsize="1126,214">
              <v:shape style="position:absolute;left:3197;top:226;width:1126;height:214" coordorigin="3197,226" coordsize="1126,214" path="m3197,439l4323,439,4323,226,3197,226,3197,439xe" filled="true" fillcolor="#5cbeb5" stroked="false">
                <v:path arrowok="t"/>
                <v:fill type="solid"/>
              </v:shape>
              <v:shape style="position:absolute;left:245;top:34;width:167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TRANSFORMADOR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58;top:34;width:160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2;top:260;width:3642;height:180" type="#_x0000_t202" filled="false" stroked="false">
                <v:textbox inset="0,0,0,0">
                  <w:txbxContent>
                    <w:p>
                      <w:pPr>
                        <w:tabs>
                          <w:tab w:pos="1092" w:val="left" w:leader="none"/>
                          <w:tab w:pos="2155" w:val="left" w:leader="none"/>
                          <w:tab w:pos="3237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29"/>
        </w:rPr>
      </w:r>
    </w:p>
    <w:p>
      <w:pPr>
        <w:pStyle w:val="Heading9"/>
        <w:tabs>
          <w:tab w:pos="4703" w:val="left" w:leader="none"/>
          <w:tab w:pos="5495" w:val="left" w:leader="none"/>
          <w:tab w:pos="6842" w:val="left" w:leader="none"/>
          <w:tab w:pos="7619" w:val="left" w:leader="none"/>
          <w:tab w:pos="8555" w:val="left" w:leader="none"/>
        </w:tabs>
        <w:spacing w:line="206" w:lineRule="exact"/>
        <w:ind w:left="218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w w:val="99"/>
        </w:rPr>
      </w:r>
      <w:r>
        <w:rPr>
          <w:rFonts w:ascii="Arial" w:hAnsi="Arial"/>
          <w:color w:val="5D6770"/>
          <w:spacing w:val="-19"/>
          <w:w w:val="99"/>
          <w:u w:val="single" w:color="5D6770"/>
        </w:rPr>
        <w:t> </w:t>
      </w:r>
      <w:r>
        <w:rPr>
          <w:rFonts w:ascii="Arial" w:hAnsi="Arial"/>
          <w:color w:val="5D6770"/>
          <w:spacing w:val="-1"/>
          <w:u w:val="single" w:color="5D6770"/>
        </w:rPr>
        <w:t>Comondú</w:t>
        <w:tab/>
      </w:r>
      <w:r>
        <w:rPr>
          <w:rFonts w:ascii="Arial" w:hAnsi="Arial"/>
          <w:color w:val="5D6770"/>
          <w:spacing w:val="-1"/>
        </w:rPr>
      </w:r>
      <w:r>
        <w:rPr>
          <w:rFonts w:ascii="Arial" w:hAnsi="Arial"/>
          <w:color w:val="5D6770"/>
          <w:spacing w:val="-1"/>
          <w:u w:val="single" w:color="5CBEB5"/>
        </w:rPr>
        <w:tab/>
      </w:r>
      <w:r>
        <w:rPr>
          <w:rFonts w:ascii="Arial" w:hAnsi="Arial"/>
          <w:color w:val="5D6770"/>
          <w:w w:val="95"/>
          <w:u w:val="single" w:color="5CBEB5"/>
        </w:rPr>
        <w:t>n.d.</w:t>
        <w:tab/>
        <w:t>1</w:t>
        <w:tab/>
        <w:t>n.d.</w:t>
        <w:tab/>
      </w:r>
      <w:r>
        <w:rPr>
          <w:rFonts w:ascii="Arial" w:hAnsi="Arial"/>
          <w:color w:val="5D6770"/>
          <w:spacing w:val="-1"/>
          <w:u w:val="single" w:color="5CBEB5"/>
        </w:rPr>
        <w:t>43,568</w:t>
      </w:r>
      <w:r>
        <w:rPr>
          <w:rFonts w:ascii="Arial" w:hAnsi="Arial"/>
          <w:color w:val="5D6770"/>
        </w:rPr>
      </w:r>
      <w:r>
        <w:rPr>
          <w:rFonts w:ascii="Arial" w:hAnsi="Arial"/>
        </w:rPr>
      </w:r>
    </w:p>
    <w:p>
      <w:pPr>
        <w:tabs>
          <w:tab w:pos="4703" w:val="left" w:leader="none"/>
          <w:tab w:pos="5495" w:val="left" w:leader="none"/>
          <w:tab w:pos="7619" w:val="left" w:leader="none"/>
          <w:tab w:pos="9136" w:val="left" w:leader="none"/>
        </w:tabs>
        <w:spacing w:before="9"/>
        <w:ind w:left="218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-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Mulegé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5CBEB5"/>
        </w:rPr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n.d.</w:t>
        <w:tab/>
      </w:r>
      <w:r>
        <w:rPr>
          <w:rFonts w:ascii="Arial" w:hAnsi="Arial"/>
          <w:color w:val="5D6770"/>
          <w:sz w:val="18"/>
          <w:u w:val="single" w:color="5CBEB5"/>
        </w:rPr>
        <w:t>n.d.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3076" w:val="left" w:leader="none"/>
          <w:tab w:pos="4703" w:val="left" w:leader="none"/>
          <w:tab w:pos="5495" w:val="left" w:leader="none"/>
          <w:tab w:pos="6839" w:val="left" w:leader="none"/>
          <w:tab w:pos="7619" w:val="left" w:leader="none"/>
          <w:tab w:pos="8555" w:val="left" w:leader="none"/>
        </w:tabs>
        <w:spacing w:before="11"/>
        <w:ind w:left="2276" w:right="0" w:hanging="10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color w:val="5D6770"/>
          <w:spacing w:val="-1"/>
          <w:sz w:val="18"/>
          <w:u w:val="single" w:color="5D6770"/>
        </w:rPr>
        <w:tab/>
      </w:r>
      <w:r>
        <w:rPr>
          <w:rFonts w:ascii="Arial"/>
          <w:color w:val="5D6770"/>
          <w:w w:val="95"/>
          <w:sz w:val="18"/>
          <w:u w:val="single" w:color="5D6770"/>
        </w:rPr>
        <w:t>n.d.</w:t>
        <w:tab/>
      </w:r>
      <w:r>
        <w:rPr>
          <w:rFonts w:ascii="Arial"/>
          <w:b/>
          <w:color w:val="5D6770"/>
          <w:w w:val="95"/>
          <w:sz w:val="18"/>
          <w:u w:val="single" w:color="5D6770"/>
        </w:rPr>
        <w:t>1</w:t>
        <w:tab/>
      </w:r>
      <w:r>
        <w:rPr>
          <w:rFonts w:ascii="Arial"/>
          <w:color w:val="5D6770"/>
          <w:w w:val="95"/>
          <w:sz w:val="18"/>
          <w:u w:val="single" w:color="5D6770"/>
        </w:rPr>
        <w:t>n.d.</w:t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43,568</w:t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4" w:lineRule="auto" w:before="73"/>
        <w:ind w:left="2276" w:right="4494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(SEDESO),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Humano.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recursos propios 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Estado.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227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227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comprende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agosto.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76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64" w:lineRule="exact" w:before="8"/>
        <w:ind w:left="3650" w:right="512" w:hanging="19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MINI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TRO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COMBUSTIBLE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EL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PR</w:t>
      </w:r>
      <w:r>
        <w:rPr>
          <w:rFonts w:ascii="Arial" w:hAnsi="Arial"/>
          <w:color w:val="5D6770"/>
          <w:spacing w:val="-1"/>
          <w:w w:val="105"/>
        </w:rPr>
        <w:t>OGRAMA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ELECT</w:t>
      </w:r>
      <w:r>
        <w:rPr>
          <w:rFonts w:ascii="Arial" w:hAnsi="Arial"/>
          <w:color w:val="5D6770"/>
          <w:spacing w:val="-1"/>
          <w:w w:val="105"/>
        </w:rPr>
        <w:t>RIFICACIÓN</w:t>
      </w:r>
      <w:r>
        <w:rPr>
          <w:rFonts w:ascii="Arial" w:hAnsi="Arial"/>
          <w:color w:val="5D6770"/>
          <w:spacing w:val="53"/>
          <w:w w:val="109"/>
        </w:rPr>
        <w:t> </w:t>
      </w:r>
      <w:r>
        <w:rPr>
          <w:rFonts w:ascii="Arial" w:hAnsi="Arial"/>
          <w:color w:val="5D6770"/>
          <w:w w:val="105"/>
        </w:rPr>
        <w:t>RURAL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NO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CONVENCIONAL </w:t>
      </w:r>
      <w:r>
        <w:rPr>
          <w:rFonts w:ascii="Arial" w:hAnsi="Arial"/>
          <w:color w:val="5D6770"/>
          <w:spacing w:val="17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17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spacing w:line="200" w:lineRule="atLeast"/>
        <w:ind w:left="421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21.6pt;height:21.9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5"/>
                    <w:ind w:left="73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Times New Roman"/>
          <w:spacing w:val="23"/>
        </w:rPr>
        <w:t> </w:t>
      </w:r>
      <w:r>
        <w:rPr>
          <w:rFonts w:ascii="Arial"/>
          <w:spacing w:val="23"/>
        </w:rPr>
        <w:pict>
          <v:group style="width:245.8pt;height:22.45pt;mso-position-horizontal-relative:char;mso-position-vertical-relative:line" coordorigin="0,0" coordsize="4916,449">
            <v:group style="position:absolute;left:2550;top:11;width:29;height:215" coordorigin="2550,11" coordsize="29,215">
              <v:shape style="position:absolute;left:2550;top:11;width:29;height:215" coordorigin="2550,11" coordsize="29,215" path="m2550,225l2579,225,2579,11,2550,11,2550,225xe" filled="true" fillcolor="#5cbeb5" stroked="false">
                <v:path arrowok="t"/>
                <v:fill type="solid"/>
              </v:shape>
            </v:group>
            <v:group style="position:absolute;left:6;top:11;width:29;height:215" coordorigin="6,11" coordsize="29,215">
              <v:shape style="position:absolute;left:6;top:11;width:29;height:215" coordorigin="6,11" coordsize="29,215" path="m6,225l35,225,35,11,6,11,6,225xe" filled="true" fillcolor="#5cbeb5" stroked="false">
                <v:path arrowok="t"/>
                <v:fill type="solid"/>
              </v:shape>
            </v:group>
            <v:group style="position:absolute;left:35;top:11;width:2516;height:215" coordorigin="35,11" coordsize="2516,215">
              <v:shape style="position:absolute;left:35;top:11;width:2516;height:215" coordorigin="35,11" coordsize="2516,215" path="m35,225l2550,225,2550,11,35,11,35,225xe" filled="true" fillcolor="#5cbeb5" stroked="false">
                <v:path arrowok="t"/>
                <v:fill type="solid"/>
              </v:shape>
            </v:group>
            <v:group style="position:absolute;left:2579;top:11;width:32;height:215" coordorigin="2579,11" coordsize="32,215">
              <v:shape style="position:absolute;left:2579;top:11;width:32;height:215" coordorigin="2579,11" coordsize="32,215" path="m2579,225l2610,225,2610,11,2579,11,2579,225xe" filled="true" fillcolor="#5cbeb5" stroked="false">
                <v:path arrowok="t"/>
                <v:fill type="solid"/>
              </v:shape>
            </v:group>
            <v:group style="position:absolute;left:4881;top:11;width:29;height:215" coordorigin="4881,11" coordsize="29,215">
              <v:shape style="position:absolute;left:4881;top:11;width:29;height:215" coordorigin="4881,11" coordsize="29,215" path="m4881,225l4910,225,4910,11,4881,11,4881,225xe" filled="true" fillcolor="#5cbeb5" stroked="false">
                <v:path arrowok="t"/>
                <v:fill type="solid"/>
              </v:shape>
            </v:group>
            <v:group style="position:absolute;left:2610;top:11;width:2271;height:215" coordorigin="2610,11" coordsize="2271,215">
              <v:shape style="position:absolute;left:2610;top:11;width:2271;height:215" coordorigin="2610,11" coordsize="2271,215" path="m2610,225l4881,225,4881,11,2610,11,2610,225xe" filled="true" fillcolor="#5cbeb5" stroked="false">
                <v:path arrowok="t"/>
                <v:fill type="solid"/>
              </v:shape>
            </v:group>
            <v:group style="position:absolute;left:1189;top:235;width:29;height:214" coordorigin="1189,235" coordsize="29,214">
              <v:shape style="position:absolute;left:1189;top:235;width:29;height:214" coordorigin="1189,235" coordsize="29,214" path="m1189,448l1218,448,1218,235,1189,235,1189,448xe" filled="true" fillcolor="#5cbeb5" stroked="false">
                <v:path arrowok="t"/>
                <v:fill type="solid"/>
              </v:shape>
            </v:group>
            <v:group style="position:absolute;left:6;top:235;width:29;height:214" coordorigin="6,235" coordsize="29,214">
              <v:shape style="position:absolute;left:6;top:235;width:29;height:214" coordorigin="6,235" coordsize="29,214" path="m6,448l35,448,35,235,6,235,6,448xe" filled="true" fillcolor="#5cbeb5" stroked="false">
                <v:path arrowok="t"/>
                <v:fill type="solid"/>
              </v:shape>
            </v:group>
            <v:group style="position:absolute;left:35;top:235;width:1155;height:214" coordorigin="35,235" coordsize="1155,214">
              <v:shape style="position:absolute;left:35;top:235;width:1155;height:214" coordorigin="35,235" coordsize="1155,214" path="m35,448l1189,448,1189,235,35,235,35,448xe" filled="true" fillcolor="#5cbeb5" stroked="false">
                <v:path arrowok="t"/>
                <v:fill type="solid"/>
              </v:shape>
            </v:group>
            <v:group style="position:absolute;left:2550;top:235;width:29;height:214" coordorigin="2550,235" coordsize="29,214">
              <v:shape style="position:absolute;left:2550;top:235;width:29;height:214" coordorigin="2550,235" coordsize="29,214" path="m2550,448l2579,448,2579,235,2550,235,2550,448xe" filled="true" fillcolor="#5cbeb5" stroked="false">
                <v:path arrowok="t"/>
                <v:fill type="solid"/>
              </v:shape>
            </v:group>
            <v:group style="position:absolute;left:1218;top:235;width:32;height:214" coordorigin="1218,235" coordsize="32,214">
              <v:shape style="position:absolute;left:1218;top:235;width:32;height:214" coordorigin="1218,235" coordsize="32,214" path="m1218,448l1249,448,1249,235,1218,235,1218,448xe" filled="true" fillcolor="#5cbeb5" stroked="false">
                <v:path arrowok="t"/>
                <v:fill type="solid"/>
              </v:shape>
            </v:group>
            <v:group style="position:absolute;left:1249;top:235;width:1302;height:214" coordorigin="1249,235" coordsize="1302,214">
              <v:shape style="position:absolute;left:1249;top:235;width:1302;height:214" coordorigin="1249,235" coordsize="1302,214" path="m1249,448l2550,448,2550,235,1249,235,1249,448xe" filled="true" fillcolor="#5cbeb5" stroked="false">
                <v:path arrowok="t"/>
                <v:fill type="solid"/>
              </v:shape>
            </v:group>
            <v:group style="position:absolute;left:3616;top:235;width:32;height:214" coordorigin="3616,235" coordsize="32,214">
              <v:shape style="position:absolute;left:3616;top:235;width:32;height:214" coordorigin="3616,235" coordsize="32,214" path="m3616,448l3647,448,3647,235,3616,235,3616,448xe" filled="true" fillcolor="#5cbeb5" stroked="false">
                <v:path arrowok="t"/>
                <v:fill type="solid"/>
              </v:shape>
            </v:group>
            <v:group style="position:absolute;left:2579;top:235;width:32;height:214" coordorigin="2579,235" coordsize="32,214">
              <v:shape style="position:absolute;left:2579;top:235;width:32;height:214" coordorigin="2579,235" coordsize="32,214" path="m2579,448l2610,448,2610,235,2579,235,2579,448xe" filled="true" fillcolor="#5cbeb5" stroked="false">
                <v:path arrowok="t"/>
                <v:fill type="solid"/>
              </v:shape>
            </v:group>
            <v:group style="position:absolute;left:2610;top:235;width:1006;height:214" coordorigin="2610,235" coordsize="1006,214">
              <v:shape style="position:absolute;left:2610;top:235;width:1006;height:214" coordorigin="2610,235" coordsize="1006,214" path="m2610,448l3616,448,3616,235,2610,235,2610,448xe" filled="true" fillcolor="#5cbeb5" stroked="false">
                <v:path arrowok="t"/>
                <v:fill type="solid"/>
              </v:shape>
            </v:group>
            <v:group style="position:absolute;left:4881;top:235;width:29;height:214" coordorigin="4881,235" coordsize="29,214">
              <v:shape style="position:absolute;left:4881;top:235;width:29;height:214" coordorigin="4881,235" coordsize="29,214" path="m4881,448l4910,448,4910,235,4881,235,4881,448xe" filled="true" fillcolor="#5cbeb5" stroked="false">
                <v:path arrowok="t"/>
                <v:fill type="solid"/>
              </v:shape>
            </v:group>
            <v:group style="position:absolute;left:3647;top:235;width:29;height:214" coordorigin="3647,235" coordsize="29,214">
              <v:shape style="position:absolute;left:3647;top:235;width:29;height:214" coordorigin="3647,235" coordsize="29,214" path="m3647,448l3676,448,3676,235,3647,235,3647,448xe" filled="true" fillcolor="#5cbeb5" stroked="false">
                <v:path arrowok="t"/>
                <v:fill type="solid"/>
              </v:shape>
            </v:group>
            <v:group style="position:absolute;left:3676;top:235;width:1206;height:214" coordorigin="3676,235" coordsize="1206,214">
              <v:shape style="position:absolute;left:3676;top:235;width:1206;height:214" coordorigin="3676,235" coordsize="1206,214" path="m3676,448l4881,448,4881,235,3676,235,3676,448xe" filled="true" fillcolor="#5cbeb5" stroked="false">
                <v:path arrowok="t"/>
                <v:fill type="solid"/>
              </v:shape>
            </v:group>
            <v:group style="position:absolute;left:6;top:230;width:4905;height:2" coordorigin="6,230" coordsize="4905,2">
              <v:shape style="position:absolute;left:6;top:230;width:4905;height:2" coordorigin="6,230" coordsize="4905,0" path="m6,230l4910,230e" filled="false" stroked="true" strokeweight=".580pt" strokecolor="#f1f1f1">
                <v:path arrowok="t"/>
              </v:shape>
              <v:shape style="position:absolute;left:551;top:46;width:148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DIÉSEL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(LITROS)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2;top:0;width:1743;height:226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09;top:269;width:4071;height:180" type="#_x0000_t202" filled="false" stroked="false">
                <v:textbox inset="0,0,0,0">
                  <w:txbxContent>
                    <w:p>
                      <w:pPr>
                        <w:tabs>
                          <w:tab w:pos="1289" w:val="left" w:leader="none"/>
                          <w:tab w:pos="2503" w:val="left" w:leader="none"/>
                          <w:tab w:pos="3667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23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"/>
        <w:gridCol w:w="1603"/>
        <w:gridCol w:w="1619"/>
        <w:gridCol w:w="1139"/>
        <w:gridCol w:w="1165"/>
        <w:gridCol w:w="1101"/>
      </w:tblGrid>
      <w:tr>
        <w:trPr>
          <w:trHeight w:val="215" w:hRule="exact"/>
        </w:trPr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124,800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124,800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</w:rPr>
              <w:t>1’772,160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</w:rPr>
              <w:t>1’754,428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76" w:hRule="exact"/>
        </w:trPr>
        <w:tc>
          <w:tcPr>
            <w:tcW w:w="8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0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390,900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392,400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</w:rPr>
              <w:t>5’550,780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</w:rPr>
              <w:t>5’516,817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84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160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515,700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517,200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</w:rPr>
              <w:t>7’322,940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</w:rPr>
              <w:t>7’271,245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pStyle w:val="BodyText"/>
        <w:spacing w:line="244" w:lineRule="auto" w:before="51"/>
        <w:ind w:left="4253" w:right="260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(SEDESO),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</w:rPr>
        <w:t>Humano.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Recursos Propios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25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425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comprende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 w:before="117"/>
        <w:ind w:left="6598" w:right="1409" w:hanging="310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MINI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TRO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DIESEL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IPIOS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COMONDÚ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MULEGÉ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3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7191" w:val="left" w:leader="none"/>
        </w:tabs>
        <w:spacing w:line="200" w:lineRule="atLeast"/>
        <w:ind w:left="41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42.950pt;height:22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16"/>
                    <w:ind w:left="94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LOCALIDAD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23.85pt;height:22.5pt;mso-position-horizontal-relative:char;mso-position-vertical-relative:line" coordorigin="0,0" coordsize="4477,450">
            <v:group style="position:absolute;left:2168;top:11;width:70;height:214" coordorigin="2168,11" coordsize="70,214">
              <v:shape style="position:absolute;left:2168;top:11;width:70;height:214" coordorigin="2168,11" coordsize="70,214" path="m2168,224l2237,224,2237,11,2168,11,2168,224xe" filled="true" fillcolor="#5cbeb5" stroked="false">
                <v:path arrowok="t"/>
                <v:fill type="solid"/>
              </v:shape>
            </v:group>
            <v:group style="position:absolute;left:0;top:11;width:70;height:214" coordorigin="0,11" coordsize="70,214">
              <v:shape style="position:absolute;left:0;top:11;width:70;height:214" coordorigin="0,11" coordsize="70,214" path="m0,224l70,224,70,11,0,11,0,224xe" filled="true" fillcolor="#5cbeb5" stroked="false">
                <v:path arrowok="t"/>
                <v:fill type="solid"/>
              </v:shape>
            </v:group>
            <v:group style="position:absolute;left:70;top:11;width:2098;height:214" coordorigin="70,11" coordsize="2098,214">
              <v:shape style="position:absolute;left:70;top:11;width:2098;height:214" coordorigin="70,11" coordsize="2098,214" path="m70,224l2168,224,2168,11,70,11,70,224xe" filled="true" fillcolor="#5cbeb5" stroked="false">
                <v:path arrowok="t"/>
                <v:fill type="solid"/>
              </v:shape>
            </v:group>
            <v:group style="position:absolute;left:2237;top:11;width:72;height:214" coordorigin="2237,11" coordsize="72,214">
              <v:shape style="position:absolute;left:2237;top:11;width:72;height:214" coordorigin="2237,11" coordsize="72,214" path="m2237,224l2309,224,2309,11,2237,11,2237,224xe" filled="true" fillcolor="#5cbeb5" stroked="false">
                <v:path arrowok="t"/>
                <v:fill type="solid"/>
              </v:shape>
            </v:group>
            <v:group style="position:absolute;left:4407;top:11;width:70;height:214" coordorigin="4407,11" coordsize="70,214">
              <v:shape style="position:absolute;left:4407;top:11;width:70;height:214" coordorigin="4407,11" coordsize="70,214" path="m4407,224l4477,224,4477,11,4407,11,4407,224xe" filled="true" fillcolor="#5cbeb5" stroked="false">
                <v:path arrowok="t"/>
                <v:fill type="solid"/>
              </v:shape>
            </v:group>
            <v:group style="position:absolute;left:2309;top:11;width:2098;height:214" coordorigin="2309,11" coordsize="2098,214">
              <v:shape style="position:absolute;left:2309;top:11;width:2098;height:214" coordorigin="2309,11" coordsize="2098,214" path="m2309,224l4407,224,4407,11,2309,11,2309,224xe" filled="true" fillcolor="#5cbeb5" stroked="false">
                <v:path arrowok="t"/>
                <v:fill type="solid"/>
              </v:shape>
            </v:group>
            <v:group style="position:absolute;left:1049;top:234;width:70;height:216" coordorigin="1049,234" coordsize="70,216">
              <v:shape style="position:absolute;left:1049;top:234;width:70;height:216" coordorigin="1049,234" coordsize="70,216" path="m1049,450l1119,450,1119,234,1049,234,1049,450xe" filled="true" fillcolor="#5cbeb5" stroked="false">
                <v:path arrowok="t"/>
                <v:fill type="solid"/>
              </v:shape>
            </v:group>
            <v:group style="position:absolute;left:0;top:234;width:70;height:216" coordorigin="0,234" coordsize="70,216">
              <v:shape style="position:absolute;left:0;top:234;width:70;height:216" coordorigin="0,234" coordsize="70,216" path="m0,450l70,450,70,234,0,234,0,450xe" filled="true" fillcolor="#5cbeb5" stroked="false">
                <v:path arrowok="t"/>
                <v:fill type="solid"/>
              </v:shape>
            </v:group>
            <v:group style="position:absolute;left:70;top:234;width:980;height:216" coordorigin="70,234" coordsize="980,216">
              <v:shape style="position:absolute;left:70;top:234;width:980;height:216" coordorigin="70,234" coordsize="980,216" path="m70,450l1049,450,1049,234,70,234,70,450xe" filled="true" fillcolor="#5cbeb5" stroked="false">
                <v:path arrowok="t"/>
                <v:fill type="solid"/>
              </v:shape>
            </v:group>
            <v:group style="position:absolute;left:2168;top:234;width:70;height:216" coordorigin="2168,234" coordsize="70,216">
              <v:shape style="position:absolute;left:2168;top:234;width:70;height:216" coordorigin="2168,234" coordsize="70,216" path="m2168,450l2237,450,2237,234,2168,234,2168,450xe" filled="true" fillcolor="#5cbeb5" stroked="false">
                <v:path arrowok="t"/>
                <v:fill type="solid"/>
              </v:shape>
            </v:group>
            <v:group style="position:absolute;left:1119;top:234;width:70;height:216" coordorigin="1119,234" coordsize="70,216">
              <v:shape style="position:absolute;left:1119;top:234;width:70;height:216" coordorigin="1119,234" coordsize="70,216" path="m1119,450l1188,450,1188,234,1119,234,1119,450xe" filled="true" fillcolor="#5cbeb5" stroked="false">
                <v:path arrowok="t"/>
                <v:fill type="solid"/>
              </v:shape>
            </v:group>
            <v:group style="position:absolute;left:1188;top:234;width:980;height:216" coordorigin="1188,234" coordsize="980,216">
              <v:shape style="position:absolute;left:1188;top:234;width:980;height:216" coordorigin="1188,234" coordsize="980,216" path="m1188,450l2168,450,2168,234,1188,234,1188,450xe" filled="true" fillcolor="#5cbeb5" stroked="false">
                <v:path arrowok="t"/>
                <v:fill type="solid"/>
              </v:shape>
            </v:group>
            <v:group style="position:absolute;left:3286;top:234;width:72;height:216" coordorigin="3286,234" coordsize="72,216">
              <v:shape style="position:absolute;left:3286;top:234;width:72;height:216" coordorigin="3286,234" coordsize="72,216" path="m3286,450l3358,450,3358,234,3286,234,3286,450xe" filled="true" fillcolor="#5cbeb5" stroked="false">
                <v:path arrowok="t"/>
                <v:fill type="solid"/>
              </v:shape>
            </v:group>
            <v:group style="position:absolute;left:2237;top:234;width:72;height:216" coordorigin="2237,234" coordsize="72,216">
              <v:shape style="position:absolute;left:2237;top:234;width:72;height:216" coordorigin="2237,234" coordsize="72,216" path="m2237,450l2309,450,2309,234,2237,234,2237,450xe" filled="true" fillcolor="#5cbeb5" stroked="false">
                <v:path arrowok="t"/>
                <v:fill type="solid"/>
              </v:shape>
            </v:group>
            <v:group style="position:absolute;left:2309;top:234;width:977;height:216" coordorigin="2309,234" coordsize="977,216">
              <v:shape style="position:absolute;left:2309;top:234;width:977;height:216" coordorigin="2309,234" coordsize="977,216" path="m2309,450l3286,450,3286,234,2309,234,2309,450xe" filled="true" fillcolor="#5cbeb5" stroked="false">
                <v:path arrowok="t"/>
                <v:fill type="solid"/>
              </v:shape>
            </v:group>
            <v:group style="position:absolute;left:4407;top:234;width:70;height:216" coordorigin="4407,234" coordsize="70,216">
              <v:shape style="position:absolute;left:4407;top:234;width:70;height:216" coordorigin="4407,234" coordsize="70,216" path="m4407,450l4477,450,4477,234,4407,234,4407,450xe" filled="true" fillcolor="#5cbeb5" stroked="false">
                <v:path arrowok="t"/>
                <v:fill type="solid"/>
              </v:shape>
            </v:group>
            <v:group style="position:absolute;left:3358;top:234;width:70;height:216" coordorigin="3358,234" coordsize="70,216">
              <v:shape style="position:absolute;left:3358;top:234;width:70;height:216" coordorigin="3358,234" coordsize="70,216" path="m3358,450l3428,450,3428,234,3358,234,3358,450xe" filled="true" fillcolor="#5cbeb5" stroked="false">
                <v:path arrowok="t"/>
                <v:fill type="solid"/>
              </v:shape>
            </v:group>
            <v:group style="position:absolute;left:3428;top:234;width:980;height:216" coordorigin="3428,234" coordsize="980,216">
              <v:shape style="position:absolute;left:3428;top:234;width:980;height:216" coordorigin="3428,234" coordsize="980,216" path="m3428,450l4407,450,4407,234,3428,234,3428,450xe" filled="true" fillcolor="#5cbeb5" stroked="false">
                <v:path arrowok="t"/>
                <v:fill type="solid"/>
              </v:shape>
              <v:shape style="position:absolute;left:787;top:45;width:66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LITROS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7;top:0;width:920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358;top:268;width:3762;height:180" type="#_x0000_t202" filled="false" stroked="false">
                <v:textbox inset="0,0,0,0">
                  <w:txbxContent>
                    <w:p>
                      <w:pPr>
                        <w:tabs>
                          <w:tab w:pos="1118" w:val="left" w:leader="none"/>
                          <w:tab w:pos="2239" w:val="left" w:leader="none"/>
                          <w:tab w:pos="3357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4617"/>
      </w:tblGrid>
      <w:tr>
        <w:trPr>
          <w:trHeight w:val="182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Cadejé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168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14,400</w:t>
              <w:tab/>
              <w:t>14,400</w:t>
              <w:tab/>
              <w:t>204,480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202,452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El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Dátil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16,500</w:t>
              <w:tab/>
              <w:t>18,000</w:t>
              <w:tab/>
              <w:t>234,300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253,065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Isla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Natividad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1" w:val="left" w:leader="none"/>
                <w:tab w:pos="1602" w:val="left" w:leader="none"/>
                <w:tab w:pos="2581" w:val="left" w:leader="none"/>
                <w:tab w:pos="3700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5D6770"/>
                <w:w w:val="99"/>
                <w:sz w:val="18"/>
                <w:szCs w:val="18"/>
                <w:u w:val="single" w:color="5CBEB5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ab/>
            </w:r>
            <w:r>
              <w:rPr>
                <w:rFonts w:ascii="Arial" w:hAnsi="Arial" w:cs="Arial" w:eastAsia="Arial"/>
                <w:color w:val="5D6770"/>
                <w:spacing w:val="-1"/>
                <w:w w:val="95"/>
                <w:sz w:val="18"/>
                <w:szCs w:val="18"/>
                <w:u w:val="single" w:color="5CBEB5"/>
              </w:rPr>
              <w:t>360,000</w:t>
              <w:tab/>
              <w:t>360,000</w:t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>5’11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CBEB5"/>
              </w:rPr>
              <w:t>2,0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>00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>5’06</w:t>
            </w:r>
            <w:r>
              <w:rPr>
                <w:rFonts w:ascii="Arial" w:hAnsi="Arial" w:cs="Arial" w:eastAsia="Arial"/>
                <w:color w:val="5D6770"/>
                <w:spacing w:val="-1"/>
                <w:sz w:val="18"/>
                <w:szCs w:val="18"/>
                <w:u w:val="single" w:color="5CBEB5"/>
              </w:rPr>
              <w:t>1,3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>00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  <w:u w:val="single" w:color="5CBEB5"/>
              </w:rPr>
              <w:t> </w:t>
            </w:r>
            <w:r>
              <w:rPr>
                <w:rFonts w:ascii="Arial" w:hAnsi="Arial" w:cs="Arial" w:eastAsia="Arial"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San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Juanico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60,000</w:t>
              <w:tab/>
              <w:t>60,000</w:t>
              <w:tab/>
              <w:t>852,000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843,500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Puerto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Alcatraz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14,400</w:t>
              <w:tab/>
              <w:t>14,400</w:t>
              <w:tab/>
              <w:t>204,480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202,374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Bahía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Magdalena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26,400</w:t>
              <w:tab/>
              <w:t>26,400</w:t>
              <w:tab/>
              <w:t>374,880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371,084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San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José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Gracia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82" w:val="left" w:leader="none"/>
                <w:tab w:pos="1703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14,400</w:t>
              <w:tab/>
              <w:t>14,400</w:t>
              <w:tab/>
              <w:t>204,480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202,452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74" w:hRule="exact"/>
        </w:trPr>
        <w:tc>
          <w:tcPr>
            <w:tcW w:w="3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92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San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Luis</w:t>
            </w:r>
            <w:r>
              <w:rPr>
                <w:rFonts w:ascii="Arial"/>
                <w:color w:val="5D6770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Gonzaga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197" w:val="left" w:leader="none"/>
                <w:tab w:pos="2928" w:val="left" w:leader="none"/>
              </w:tabs>
              <w:spacing w:line="240" w:lineRule="auto" w:before="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2" w:val="left" w:leader="none"/>
                <w:tab w:pos="1804" w:val="left" w:leader="none"/>
                <w:tab w:pos="2723" w:val="left" w:leader="none"/>
                <w:tab w:pos="3841" w:val="left" w:leader="none"/>
                <w:tab w:pos="4562" w:val="left" w:leader="none"/>
              </w:tabs>
              <w:spacing w:line="202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9,600</w:t>
              <w:tab/>
              <w:t>9,600</w:t>
              <w:tab/>
              <w:t>136,320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134,968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81" w:val="left" w:leader="none"/>
                <w:tab w:pos="1602" w:val="left" w:leader="none"/>
                <w:tab w:pos="2572" w:val="left" w:leader="none"/>
                <w:tab w:pos="3690" w:val="left" w:leader="none"/>
              </w:tabs>
              <w:spacing w:line="240" w:lineRule="auto" w:before="6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w w:val="99"/>
                <w:sz w:val="18"/>
                <w:szCs w:val="18"/>
              </w:rPr>
            </w:r>
            <w:r>
              <w:rPr>
                <w:rFonts w:ascii="Arial" w:hAnsi="Arial" w:cs="Arial" w:eastAsia="Arial"/>
                <w:b/>
                <w:bCs/>
                <w:color w:val="5D6770"/>
                <w:w w:val="99"/>
                <w:sz w:val="18"/>
                <w:szCs w:val="18"/>
                <w:u w:val="single" w:color="5CBEB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w w:val="95"/>
                <w:sz w:val="18"/>
                <w:szCs w:val="18"/>
                <w:u w:val="single" w:color="5CBEB5"/>
              </w:rPr>
              <w:t>515,700</w:t>
              <w:tab/>
              <w:t>517,200</w:t>
              <w:tab/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>2’142</w:t>
            </w: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  <w:u w:val="single" w:color="5CBEB5"/>
              </w:rPr>
              <w:t>,6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>60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>2’209</w:t>
            </w: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  <w:u w:val="single" w:color="5CBEB5"/>
              </w:rPr>
              <w:t>,8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>95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  <w:u w:val="single" w:color="5CBEB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D6770"/>
                <w:sz w:val="18"/>
                <w:szCs w:val="18"/>
              </w:rPr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</w:tbl>
    <w:p>
      <w:pPr>
        <w:pStyle w:val="BodyText"/>
        <w:spacing w:line="244" w:lineRule="auto" w:before="20"/>
        <w:ind w:left="4253" w:right="260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(SEDESO),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Humano.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Recursos Propios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25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425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comprende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64" w:lineRule="exact" w:before="8"/>
        <w:ind w:left="3268" w:right="1758" w:hanging="272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  <w:w w:val="105"/>
        </w:rPr>
        <w:t>OBR</w:t>
      </w:r>
      <w:r>
        <w:rPr>
          <w:rFonts w:ascii="Arial" w:hAnsi="Arial"/>
          <w:color w:val="5D6770"/>
          <w:spacing w:val="-2"/>
          <w:w w:val="105"/>
        </w:rPr>
        <w:t>AS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ELECTRI</w:t>
      </w:r>
      <w:r>
        <w:rPr>
          <w:rFonts w:ascii="Arial" w:hAnsi="Arial"/>
          <w:color w:val="5D6770"/>
          <w:spacing w:val="-1"/>
          <w:w w:val="105"/>
        </w:rPr>
        <w:t>FICACIÓN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POBL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URA</w:t>
      </w:r>
      <w:r>
        <w:rPr>
          <w:rFonts w:ascii="Arial" w:hAnsi="Arial"/>
          <w:color w:val="5D6770"/>
          <w:spacing w:val="-2"/>
          <w:w w:val="105"/>
        </w:rPr>
        <w:t>LES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COLONIAS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POPU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-1"/>
          <w:w w:val="105"/>
        </w:rPr>
        <w:t>AR</w:t>
      </w:r>
      <w:r>
        <w:rPr>
          <w:rFonts w:ascii="Arial" w:hAnsi="Arial"/>
          <w:color w:val="5D6770"/>
          <w:spacing w:val="-2"/>
          <w:w w:val="105"/>
        </w:rPr>
        <w:t>ES</w:t>
      </w:r>
      <w:r>
        <w:rPr>
          <w:rFonts w:ascii="Arial" w:hAnsi="Arial"/>
          <w:color w:val="5D6770"/>
          <w:spacing w:val="57"/>
          <w:w w:val="98"/>
        </w:rPr>
        <w:t> </w:t>
      </w:r>
      <w:r>
        <w:rPr>
          <w:rFonts w:ascii="Arial" w:hAnsi="Arial"/>
          <w:color w:val="5D6770"/>
          <w:spacing w:val="-2"/>
          <w:w w:val="105"/>
        </w:rPr>
        <w:t>RE</w:t>
      </w:r>
      <w:r>
        <w:rPr>
          <w:rFonts w:ascii="Arial" w:hAnsi="Arial"/>
          <w:color w:val="5D6770"/>
          <w:spacing w:val="-1"/>
          <w:w w:val="105"/>
        </w:rPr>
        <w:t>ALIZADAS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B.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7"/>
        <w:tabs>
          <w:tab w:pos="2874" w:val="left" w:leader="none"/>
        </w:tabs>
        <w:spacing w:line="200" w:lineRule="atLeast"/>
        <w:ind w:left="817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4.85pt;height:34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153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AÑO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81.45pt;height:34.35pt;mso-position-horizontal-relative:char;mso-position-vertical-relative:line" coordorigin="0,0" coordsize="7629,687">
            <v:group style="position:absolute;left:0;top:0;width:1347;height:687" coordorigin="0,0" coordsize="1347,687">
              <v:shape style="position:absolute;left:0;top:0;width:1347;height:687" coordorigin="0,0" coordsize="1347,687" path="m0,686l1346,686,1346,0,0,0,0,686xe" filled="true" fillcolor="#5cbeb5" stroked="false">
                <v:path arrowok="t"/>
                <v:fill type="solid"/>
              </v:shape>
            </v:group>
            <v:group style="position:absolute;left:70;top:130;width:1205;height:214" coordorigin="70,130" coordsize="1205,214">
              <v:shape style="position:absolute;left:70;top:130;width:1205;height:214" coordorigin="70,130" coordsize="1205,214" path="m70,343l1274,343,1274,130,70,130,70,343xe" filled="true" fillcolor="#5cbeb5" stroked="false">
                <v:path arrowok="t"/>
                <v:fill type="solid"/>
              </v:shape>
            </v:group>
            <v:group style="position:absolute;left:70;top:343;width:1205;height:214" coordorigin="70,343" coordsize="1205,214">
              <v:shape style="position:absolute;left:70;top:343;width:1205;height:214" coordorigin="70,343" coordsize="1205,214" path="m70,557l1274,557,1274,343,70,343,70,557xe" filled="true" fillcolor="#5cbeb5" stroked="false">
                <v:path arrowok="t"/>
                <v:fill type="solid"/>
              </v:shape>
            </v:group>
            <v:group style="position:absolute;left:1346;top:0;width:1632;height:687" coordorigin="1346,0" coordsize="1632,687">
              <v:shape style="position:absolute;left:1346;top:0;width:1632;height:687" coordorigin="1346,0" coordsize="1632,687" path="m1346,686l2978,686,2978,0,1346,0,1346,686xe" filled="true" fillcolor="#5cbeb5" stroked="false">
                <v:path arrowok="t"/>
                <v:fill type="solid"/>
              </v:shape>
            </v:group>
            <v:group style="position:absolute;left:1416;top:235;width:1491;height:214" coordorigin="1416,235" coordsize="1491,214">
              <v:shape style="position:absolute;left:1416;top:235;width:1491;height:214" coordorigin="1416,235" coordsize="1491,214" path="m1416,449l2906,449,2906,235,1416,235,1416,449xe" filled="true" fillcolor="#5cbeb5" stroked="false">
                <v:path arrowok="t"/>
                <v:fill type="solid"/>
              </v:shape>
            </v:group>
            <v:group style="position:absolute;left:2978;top:0;width:3099;height:339" coordorigin="2978,0" coordsize="3099,339">
              <v:shape style="position:absolute;left:2978;top:0;width:3099;height:339" coordorigin="2978,0" coordsize="3099,339" path="m2978,338l6077,338,6077,0,2978,0,2978,338xe" filled="true" fillcolor="#5cbeb5" stroked="false">
                <v:path arrowok="t"/>
                <v:fill type="solid"/>
              </v:shape>
            </v:group>
            <v:group style="position:absolute;left:3048;top:62;width:2960;height:214" coordorigin="3048,62" coordsize="2960,214">
              <v:shape style="position:absolute;left:3048;top:62;width:2960;height:214" coordorigin="3048,62" coordsize="2960,214" path="m3048,276l6008,276,6008,62,3048,62,3048,276xe" filled="true" fillcolor="#5cbeb5" stroked="false">
                <v:path arrowok="t"/>
                <v:fill type="solid"/>
              </v:shape>
            </v:group>
            <v:group style="position:absolute;left:6077;top:0;width:1551;height:687" coordorigin="6077,0" coordsize="1551,687">
              <v:shape style="position:absolute;left:6077;top:0;width:1551;height:687" coordorigin="6077,0" coordsize="1551,687" path="m6077,686l7628,686,7628,0,6077,0,6077,686xe" filled="true" fillcolor="#5cbeb5" stroked="false">
                <v:path arrowok="t"/>
                <v:fill type="solid"/>
              </v:shape>
            </v:group>
            <v:group style="position:absolute;left:6147;top:235;width:1412;height:216" coordorigin="6147,235" coordsize="1412,216">
              <v:shape style="position:absolute;left:6147;top:235;width:1412;height:216" coordorigin="6147,235" coordsize="1412,216" path="m6147,451l7558,451,7558,235,6147,235,6147,451xe" filled="true" fillcolor="#5cbeb5" stroked="false">
                <v:path arrowok="t"/>
                <v:fill type="solid"/>
              </v:shape>
            </v:group>
            <v:group style="position:absolute;left:2978;top:348;width:1549;height:339" coordorigin="2978,348" coordsize="1549,339">
              <v:shape style="position:absolute;left:2978;top:348;width:1549;height:339" coordorigin="2978,348" coordsize="1549,339" path="m2978,686l4527,686,4527,348,2978,348,2978,686xe" filled="true" fillcolor="#5cbeb5" stroked="false">
                <v:path arrowok="t"/>
                <v:fill type="solid"/>
              </v:shape>
            </v:group>
            <v:group style="position:absolute;left:3048;top:410;width:1409;height:214" coordorigin="3048,410" coordsize="1409,214">
              <v:shape style="position:absolute;left:3048;top:410;width:1409;height:214" coordorigin="3048,410" coordsize="1409,214" path="m3048,624l4457,624,4457,410,3048,410,3048,624xe" filled="true" fillcolor="#5cbeb5" stroked="false">
                <v:path arrowok="t"/>
                <v:fill type="solid"/>
              </v:shape>
            </v:group>
            <v:group style="position:absolute;left:4527;top:348;width:1551;height:339" coordorigin="4527,348" coordsize="1551,339">
              <v:shape style="position:absolute;left:4527;top:348;width:1551;height:339" coordorigin="4527,348" coordsize="1551,339" path="m4527,686l6077,686,6077,348,4527,348,4527,686xe" filled="true" fillcolor="#5cbeb5" stroked="false">
                <v:path arrowok="t"/>
                <v:fill type="solid"/>
              </v:shape>
            </v:group>
            <v:group style="position:absolute;left:4599;top:410;width:1409;height:214" coordorigin="4599,410" coordsize="1409,214">
              <v:shape style="position:absolute;left:4599;top:410;width:1409;height:214" coordorigin="4599,410" coordsize="1409,214" path="m4599,624l6008,624,6008,410,4599,410,4599,624xe" filled="true" fillcolor="#5cbeb5" stroked="false">
                <v:path arrowok="t"/>
                <v:fill type="solid"/>
              </v:shape>
              <v:shape style="position:absolute;left:91;top:164;width:1159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OBRAS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REALIZADAS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36;top:97;width:177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57;top:269;width:141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BENEFICIARIOS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3;top:266;width:4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Tahoma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9;top:445;width:83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ESTATAL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124;top:445;width:36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CFE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1565" w:val="left" w:leader="none"/>
          <w:tab w:pos="2715" w:val="left" w:leader="none"/>
          <w:tab w:pos="3496" w:val="left" w:leader="none"/>
          <w:tab w:pos="4885" w:val="left" w:leader="none"/>
          <w:tab w:pos="6225" w:val="left" w:leader="none"/>
          <w:tab w:pos="7732" w:val="left" w:leader="none"/>
          <w:tab w:pos="9343" w:val="left" w:leader="none"/>
        </w:tabs>
        <w:spacing w:line="207" w:lineRule="exact"/>
        <w:ind w:left="860" w:right="0" w:hanging="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5D6770"/>
          <w:w w:val="99"/>
        </w:rPr>
      </w:r>
      <w:r>
        <w:rPr>
          <w:rFonts w:ascii="Arial" w:hAnsi="Arial" w:cs="Arial" w:eastAsia="Arial"/>
          <w:color w:val="5D6770"/>
          <w:w w:val="99"/>
          <w:u w:val="single" w:color="5D6770"/>
        </w:rPr>
        <w:t> </w:t>
      </w:r>
      <w:r>
        <w:rPr>
          <w:rFonts w:ascii="Arial" w:hAnsi="Arial" w:cs="Arial" w:eastAsia="Arial"/>
          <w:color w:val="5D6770"/>
          <w:u w:val="single" w:color="5D6770"/>
        </w:rPr>
        <w:tab/>
      </w:r>
      <w:r>
        <w:rPr>
          <w:rFonts w:ascii="Arial" w:hAnsi="Arial" w:cs="Arial" w:eastAsia="Arial"/>
          <w:color w:val="5D6770"/>
          <w:u w:val="single" w:color="5D6770"/>
        </w:rPr>
        <w:t>2015</w:t>
        <w:tab/>
      </w:r>
      <w:r>
        <w:rPr>
          <w:rFonts w:ascii="Arial" w:hAnsi="Arial" w:cs="Arial" w:eastAsia="Arial"/>
          <w:color w:val="5D6770"/>
        </w:rPr>
      </w:r>
      <w:r>
        <w:rPr>
          <w:rFonts w:ascii="Arial" w:hAnsi="Arial" w:cs="Arial" w:eastAsia="Arial"/>
          <w:color w:val="5D6770"/>
          <w:u w:val="single" w:color="5CBEB5"/>
        </w:rPr>
        <w:tab/>
      </w:r>
      <w:r>
        <w:rPr>
          <w:rFonts w:ascii="Arial" w:hAnsi="Arial" w:cs="Arial" w:eastAsia="Arial"/>
          <w:color w:val="5D6770"/>
          <w:w w:val="95"/>
          <w:u w:val="single" w:color="5CBEB5"/>
        </w:rPr>
        <w:t>1</w:t>
        <w:tab/>
      </w:r>
      <w:r>
        <w:rPr>
          <w:rFonts w:ascii="Arial" w:hAnsi="Arial" w:cs="Arial" w:eastAsia="Arial"/>
          <w:color w:val="5D6770"/>
          <w:u w:val="single" w:color="5CBEB5"/>
        </w:rPr>
        <w:t>164</w:t>
        <w:tab/>
      </w:r>
      <w:r>
        <w:rPr>
          <w:rFonts w:ascii="Arial" w:hAnsi="Arial" w:cs="Arial" w:eastAsia="Arial"/>
          <w:color w:val="5D6770"/>
          <w:spacing w:val="-1"/>
          <w:u w:val="single" w:color="5CBEB5"/>
        </w:rPr>
        <w:t>3’</w:t>
      </w:r>
      <w:r>
        <w:rPr>
          <w:rFonts w:ascii="Arial" w:hAnsi="Arial" w:cs="Arial" w:eastAsia="Arial"/>
          <w:color w:val="5D6770"/>
          <w:u w:val="single" w:color="5CBEB5"/>
        </w:rPr>
        <w:t>66</w:t>
      </w:r>
      <w:r>
        <w:rPr>
          <w:rFonts w:ascii="Arial" w:hAnsi="Arial" w:cs="Arial" w:eastAsia="Arial"/>
          <w:color w:val="5D6770"/>
          <w:spacing w:val="-1"/>
          <w:u w:val="single" w:color="5CBEB5"/>
        </w:rPr>
        <w:t>6,8</w:t>
      </w:r>
      <w:r>
        <w:rPr>
          <w:rFonts w:ascii="Arial" w:hAnsi="Arial" w:cs="Arial" w:eastAsia="Arial"/>
          <w:color w:val="5D6770"/>
          <w:u w:val="single" w:color="5CBEB5"/>
        </w:rPr>
        <w:t>50</w:t>
      </w:r>
      <w:r>
        <w:rPr>
          <w:rFonts w:ascii="Arial" w:hAnsi="Arial" w:cs="Arial" w:eastAsia="Arial"/>
          <w:color w:val="5D6770"/>
        </w:rPr>
        <w:tab/>
      </w:r>
      <w:r>
        <w:rPr>
          <w:rFonts w:ascii="Arial" w:hAnsi="Arial" w:cs="Arial" w:eastAsia="Arial"/>
          <w:color w:val="5D6770"/>
          <w:spacing w:val="-1"/>
          <w:u w:val="single" w:color="5CBEB5"/>
        </w:rPr>
        <w:t>1’833,150</w:t>
      </w:r>
      <w:r>
        <w:rPr>
          <w:rFonts w:ascii="Arial" w:hAnsi="Arial" w:cs="Arial" w:eastAsia="Arial"/>
          <w:color w:val="5D6770"/>
          <w:spacing w:val="-1"/>
        </w:rPr>
        <w:tab/>
      </w:r>
      <w:r>
        <w:rPr>
          <w:rFonts w:ascii="Arial" w:hAnsi="Arial" w:cs="Arial" w:eastAsia="Arial"/>
          <w:color w:val="5D6770"/>
          <w:spacing w:val="-1"/>
          <w:u w:val="single" w:color="5CBEB5"/>
        </w:rPr>
        <w:t>5’</w:t>
      </w:r>
      <w:r>
        <w:rPr>
          <w:rFonts w:ascii="Arial" w:hAnsi="Arial" w:cs="Arial" w:eastAsia="Arial"/>
          <w:color w:val="5D6770"/>
          <w:u w:val="single" w:color="5CBEB5"/>
        </w:rPr>
        <w:t>50</w:t>
      </w:r>
      <w:r>
        <w:rPr>
          <w:rFonts w:ascii="Arial" w:hAnsi="Arial" w:cs="Arial" w:eastAsia="Arial"/>
          <w:color w:val="5D6770"/>
          <w:spacing w:val="-1"/>
          <w:u w:val="single" w:color="5CBEB5"/>
        </w:rPr>
        <w:t>0,0</w:t>
      </w:r>
      <w:r>
        <w:rPr>
          <w:rFonts w:ascii="Arial" w:hAnsi="Arial" w:cs="Arial" w:eastAsia="Arial"/>
          <w:color w:val="5D6770"/>
          <w:u w:val="single" w:color="5CBEB5"/>
        </w:rPr>
        <w:t>00</w:t>
      </w:r>
      <w:r>
        <w:rPr>
          <w:rFonts w:ascii="Arial" w:hAnsi="Arial" w:cs="Arial" w:eastAsia="Arial"/>
          <w:color w:val="5D6770"/>
          <w:u w:val="single" w:color="5CBEB5"/>
        </w:rPr>
        <w:t> </w:t>
      </w:r>
      <w:r>
        <w:rPr>
          <w:rFonts w:ascii="Arial" w:hAnsi="Arial" w:cs="Arial" w:eastAsia="Arial"/>
          <w:color w:val="5D6770"/>
        </w:rPr>
      </w:r>
      <w:r>
        <w:rPr>
          <w:rFonts w:ascii="Arial" w:hAnsi="Arial" w:cs="Arial" w:eastAsia="Arial"/>
        </w:rPr>
      </w:r>
    </w:p>
    <w:p>
      <w:pPr>
        <w:pStyle w:val="BodyText"/>
        <w:spacing w:line="244" w:lineRule="auto" w:before="90"/>
        <w:ind w:left="860" w:right="5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(SEDESO),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Social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Humano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</w:rPr>
      </w:r>
    </w:p>
    <w:p>
      <w:pPr>
        <w:pStyle w:val="BodyText"/>
        <w:spacing w:line="181" w:lineRule="exact"/>
        <w:ind w:left="860" w:right="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En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derivado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Convenio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signado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CFE</w:t>
      </w:r>
      <w:r>
        <w:rPr>
          <w:rFonts w:ascii="Arial" w:hAnsi="Arial"/>
        </w:rPr>
      </w:r>
    </w:p>
    <w:p>
      <w:pPr>
        <w:pStyle w:val="BodyText"/>
        <w:spacing w:line="240" w:lineRule="auto"/>
        <w:ind w:left="860" w:right="3222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derivado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Convenios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Específicos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Ejecución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Obras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Signados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Gobierno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Estado;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Ayuntamientos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CFE.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Durante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periodo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Sep.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2"/>
        </w:rPr>
        <w:t>Sep.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ha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ejecutado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ninguna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obra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eléctrica,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eso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solo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se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menciona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Reporte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Acciones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los Convenios.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501"/>
          <w:headerReference w:type="default" r:id="rId502"/>
          <w:footerReference w:type="even" r:id="rId503"/>
          <w:footerReference w:type="default" r:id="rId504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4" w:lineRule="exact" w:before="9"/>
        <w:ind w:left="6740" w:right="876" w:hanging="3258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76.419998pt;margin-top:32.489994pt;width:70.95pt;height:22.45pt;mso-position-horizontal-relative:page;mso-position-vertical-relative:paragraph;z-index:-849856" coordorigin="3528,650" coordsize="1419,449">
            <v:group style="position:absolute;left:3528;top:650;width:1419;height:449" coordorigin="3528,650" coordsize="1419,449">
              <v:shape style="position:absolute;left:3528;top:650;width:1419;height:449" coordorigin="3528,650" coordsize="1419,449" path="m3528,1099l4947,1099,4947,650,3528,650,3528,1099xe" filled="true" fillcolor="#5d6770" stroked="false">
                <v:path arrowok="t"/>
                <v:fill type="solid"/>
              </v:shape>
            </v:group>
            <v:group style="position:absolute;left:3598;top:767;width:1280;height:214" coordorigin="3598,767" coordsize="1280,214">
              <v:shape style="position:absolute;left:3598;top:767;width:1280;height:214" coordorigin="3598,767" coordsize="1280,214" path="m3598,981l4877,981,4877,767,3598,767,3598,981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ARIOS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SERVICIO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ENERG</w:t>
      </w:r>
      <w:r>
        <w:rPr>
          <w:rFonts w:ascii="Arial" w:hAnsi="Arial"/>
          <w:color w:val="5D6770"/>
          <w:spacing w:val="-1"/>
          <w:w w:val="105"/>
        </w:rPr>
        <w:t>ÍA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ELÉCTRICA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MUNICIPIO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7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4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2400"/>
        <w:gridCol w:w="2400"/>
        <w:gridCol w:w="2455"/>
      </w:tblGrid>
      <w:tr>
        <w:trPr>
          <w:trHeight w:val="235" w:hRule="exact"/>
        </w:trPr>
        <w:tc>
          <w:tcPr>
            <w:tcW w:w="165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21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6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6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7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65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2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598" w:val="left" w:leader="none"/>
              </w:tabs>
              <w:spacing w:line="240" w:lineRule="auto" w:before="1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598" w:val="left" w:leader="none"/>
              </w:tabs>
              <w:spacing w:line="240" w:lineRule="auto" w:before="1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598" w:val="left" w:leader="none"/>
              </w:tabs>
              <w:spacing w:line="240" w:lineRule="auto" w:before="14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1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0" w:val="left" w:leader="none"/>
                <w:tab w:pos="2030" w:val="left" w:leader="none"/>
                <w:tab w:pos="3079" w:val="left" w:leader="none"/>
                <w:tab w:pos="4279" w:val="left" w:leader="none"/>
                <w:tab w:pos="5630" w:val="left" w:leader="none"/>
                <w:tab w:pos="6831" w:val="left" w:leader="none"/>
                <w:tab w:pos="7200" w:val="left" w:leader="none"/>
              </w:tabs>
              <w:spacing w:line="207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291</w:t>
              <w:tab/>
              <w:t>293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3,593</w:t>
              <w:tab/>
              <w:t>3,654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643</w:t>
              <w:tab/>
              <w:t>640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0" w:val="left" w:leader="none"/>
                <w:tab w:pos="2030" w:val="left" w:leader="none"/>
                <w:tab w:pos="3079" w:val="left" w:leader="none"/>
                <w:tab w:pos="4279" w:val="left" w:leader="none"/>
                <w:tab w:pos="5630" w:val="left" w:leader="none"/>
                <w:tab w:pos="6831" w:val="left" w:leader="none"/>
                <w:tab w:pos="7200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264</w:t>
              <w:tab/>
              <w:t>276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3,039</w:t>
              <w:tab/>
              <w:t>3,102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156</w:t>
              <w:tab/>
              <w:t>155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9" w:val="left" w:leader="none"/>
                <w:tab w:pos="1879" w:val="left" w:leader="none"/>
                <w:tab w:pos="2980" w:val="left" w:leader="none"/>
                <w:tab w:pos="4181" w:val="left" w:leader="none"/>
                <w:tab w:pos="5630" w:val="left" w:leader="none"/>
                <w:tab w:pos="6831" w:val="left" w:leader="none"/>
                <w:tab w:pos="7200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1,315</w:t>
              <w:tab/>
              <w:t>1,267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11,595</w:t>
              <w:tab/>
              <w:t>11,765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251</w:t>
              <w:tab/>
              <w:t>251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9" w:val="left" w:leader="none"/>
                <w:tab w:pos="1879" w:val="left" w:leader="none"/>
                <w:tab w:pos="2980" w:val="left" w:leader="none"/>
                <w:tab w:pos="4181" w:val="left" w:leader="none"/>
                <w:tab w:pos="5731" w:val="left" w:leader="none"/>
                <w:tab w:pos="6932" w:val="left" w:leader="none"/>
                <w:tab w:pos="7200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1,734</w:t>
              <w:tab/>
              <w:t>1,818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12,831</w:t>
              <w:tab/>
              <w:t>13,068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75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1" w:val="left" w:leader="none"/>
                <w:tab w:pos="2131" w:val="left" w:leader="none"/>
                <w:tab w:pos="3230" w:val="left" w:leader="none"/>
                <w:tab w:pos="4430" w:val="left" w:leader="none"/>
                <w:tab w:pos="5731" w:val="left" w:leader="none"/>
                <w:tab w:pos="6932" w:val="left" w:leader="none"/>
                <w:tab w:pos="7200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90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879</w:t>
              <w:tab/>
              <w:t>896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7" w:val="left" w:leader="none"/>
                <w:tab w:pos="1488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25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9" w:val="left" w:leader="none"/>
                <w:tab w:pos="1879" w:val="left" w:leader="none"/>
                <w:tab w:pos="2980" w:val="left" w:leader="none"/>
                <w:tab w:pos="4181" w:val="left" w:leader="none"/>
                <w:tab w:pos="5479" w:val="left" w:leader="none"/>
                <w:tab w:pos="6680" w:val="left" w:leader="none"/>
                <w:tab w:pos="7200" w:val="left" w:leader="none"/>
              </w:tabs>
              <w:spacing w:line="196" w:lineRule="exact"/>
              <w:ind w:left="-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3,695</w:t>
              <w:tab/>
              <w:t>3,744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31,937</w:t>
              <w:tab/>
              <w:t>32,485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1,140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1,139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Heading6"/>
        <w:spacing w:line="240" w:lineRule="auto" w:before="74"/>
        <w:ind w:right="1446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D6770"/>
        </w:rPr>
        <w:t>…</w:t>
      </w:r>
      <w:r>
        <w:rPr>
          <w:rFonts w:ascii="Arial" w:hAnsi="Arial" w:cs="Arial" w:eastAsia="Arial"/>
          <w:color w:val="5D6770"/>
          <w:spacing w:val="-16"/>
        </w:rPr>
        <w:t> </w:t>
      </w:r>
      <w:r>
        <w:rPr>
          <w:rFonts w:ascii="Arial" w:hAnsi="Arial" w:cs="Arial" w:eastAsia="Arial"/>
          <w:color w:val="5D6770"/>
          <w:spacing w:val="-1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Heading7"/>
        <w:tabs>
          <w:tab w:pos="5113" w:val="left" w:leader="none"/>
        </w:tabs>
        <w:spacing w:line="200" w:lineRule="atLeast"/>
        <w:ind w:left="352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70.95pt;height:32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4"/>
                    <w:rPr>
                      <w:rFonts w:ascii="Arial" w:hAnsi="Arial" w:cs="Arial" w:eastAsia="Arial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23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60.05pt;height:32.7pt;mso-position-horizontal-relative:char;mso-position-vertical-relative:line" coordorigin="0,0" coordsize="7201,654">
            <v:group style="position:absolute;left:0;top:0;width:2400;height:428" coordorigin="0,0" coordsize="2400,428">
              <v:shape style="position:absolute;left:0;top:0;width:2400;height:428" coordorigin="0,0" coordsize="2400,428" path="m0,427l2400,427,2400,0,0,0,0,427xe" filled="true" fillcolor="#5cbeb5" stroked="false">
                <v:path arrowok="t"/>
                <v:fill type="solid"/>
              </v:shape>
            </v:group>
            <v:group style="position:absolute;left:70;top:108;width:2261;height:214" coordorigin="70,108" coordsize="2261,214">
              <v:shape style="position:absolute;left:70;top:108;width:2261;height:214" coordorigin="70,108" coordsize="2261,214" path="m70,322l2330,322,2330,108,70,108,70,322xe" filled="true" fillcolor="#5cbeb5" stroked="false">
                <v:path arrowok="t"/>
                <v:fill type="solid"/>
              </v:shape>
            </v:group>
            <v:group style="position:absolute;left:2400;top:0;width:2401;height:428" coordorigin="2400,0" coordsize="2401,428">
              <v:shape style="position:absolute;left:2400;top:0;width:2401;height:428" coordorigin="2400,0" coordsize="2401,428" path="m2400,427l4800,427,4800,0,2400,0,2400,427xe" filled="true" fillcolor="#5cbeb5" stroked="false">
                <v:path arrowok="t"/>
                <v:fill type="solid"/>
              </v:shape>
            </v:group>
            <v:group style="position:absolute;left:2470;top:108;width:2262;height:214" coordorigin="2470,108" coordsize="2262,214">
              <v:shape style="position:absolute;left:2470;top:108;width:2262;height:214" coordorigin="2470,108" coordsize="2262,214" path="m2470,322l4731,322,4731,108,2470,108,2470,322xe" filled="true" fillcolor="#5cbeb5" stroked="false">
                <v:path arrowok="t"/>
                <v:fill type="solid"/>
              </v:shape>
            </v:group>
            <v:group style="position:absolute;left:4800;top:0;width:2401;height:428" coordorigin="4800,0" coordsize="2401,428">
              <v:shape style="position:absolute;left:4800;top:0;width:2401;height:428" coordorigin="4800,0" coordsize="2401,428" path="m4800,427l7201,427,7201,0,4800,0,4800,427xe" filled="true" fillcolor="#5cbeb5" stroked="false">
                <v:path arrowok="t"/>
                <v:fill type="solid"/>
              </v:shape>
            </v:group>
            <v:group style="position:absolute;left:4870;top:0;width:2262;height:214" coordorigin="4870,0" coordsize="2262,214">
              <v:shape style="position:absolute;left:4870;top:0;width:2262;height:214" coordorigin="4870,0" coordsize="2262,214" path="m4870,214l7131,214,7131,0,4870,0,4870,214xe" filled="true" fillcolor="#5cbeb5" stroked="false">
                <v:path arrowok="t"/>
                <v:fill type="solid"/>
              </v:shape>
            </v:group>
            <v:group style="position:absolute;left:4870;top:214;width:2262;height:214" coordorigin="4870,214" coordsize="2262,214">
              <v:shape style="position:absolute;left:4870;top:214;width:2262;height:214" coordorigin="4870,214" coordsize="2262,214" path="m4870,427l7131,427,7131,214,4870,214,4870,427xe" filled="true" fillcolor="#5cbeb5" stroked="false">
                <v:path arrowok="t"/>
                <v:fill type="solid"/>
              </v:shape>
            </v:group>
            <v:group style="position:absolute;left:1130;top:439;width:70;height:214" coordorigin="1130,439" coordsize="70,214">
              <v:shape style="position:absolute;left:1130;top:439;width:70;height:214" coordorigin="1130,439" coordsize="70,214" path="m1130,653l1200,653,1200,439,1130,439,1130,653xe" filled="true" fillcolor="#5cbeb5" stroked="false">
                <v:path arrowok="t"/>
                <v:fill type="solid"/>
              </v:shape>
            </v:group>
            <v:group style="position:absolute;left:0;top:439;width:70;height:214" coordorigin="0,439" coordsize="70,214">
              <v:shape style="position:absolute;left:0;top:439;width:70;height:214" coordorigin="0,439" coordsize="70,214" path="m0,653l70,653,70,439,0,439,0,653xe" filled="true" fillcolor="#5cbeb5" stroked="false">
                <v:path arrowok="t"/>
                <v:fill type="solid"/>
              </v:shape>
            </v:group>
            <v:group style="position:absolute;left:70;top:439;width:1061;height:214" coordorigin="70,439" coordsize="1061,214">
              <v:shape style="position:absolute;left:70;top:439;width:1061;height:214" coordorigin="70,439" coordsize="1061,214" path="m70,653l1130,653,1130,439,70,439,70,653xe" filled="true" fillcolor="#5cbeb5" stroked="false">
                <v:path arrowok="t"/>
                <v:fill type="solid"/>
              </v:shape>
            </v:group>
            <v:group style="position:absolute;left:2330;top:439;width:70;height:214" coordorigin="2330,439" coordsize="70,214">
              <v:shape style="position:absolute;left:2330;top:439;width:70;height:214" coordorigin="2330,439" coordsize="70,214" path="m2330,653l2400,653,2400,439,2330,439,2330,653xe" filled="true" fillcolor="#5cbeb5" stroked="false">
                <v:path arrowok="t"/>
                <v:fill type="solid"/>
              </v:shape>
            </v:group>
            <v:group style="position:absolute;left:1200;top:439;width:70;height:214" coordorigin="1200,439" coordsize="70,214">
              <v:shape style="position:absolute;left:1200;top:439;width:70;height:214" coordorigin="1200,439" coordsize="70,214" path="m1200,653l1270,653,1270,439,1200,439,1200,653xe" filled="true" fillcolor="#5cbeb5" stroked="false">
                <v:path arrowok="t"/>
                <v:fill type="solid"/>
              </v:shape>
            </v:group>
            <v:group style="position:absolute;left:1270;top:439;width:1061;height:214" coordorigin="1270,439" coordsize="1061,214">
              <v:shape style="position:absolute;left:1270;top:439;width:1061;height:214" coordorigin="1270,439" coordsize="1061,214" path="m1270,653l2330,653,2330,439,1270,439,1270,653xe" filled="true" fillcolor="#5cbeb5" stroked="false">
                <v:path arrowok="t"/>
                <v:fill type="solid"/>
              </v:shape>
            </v:group>
            <v:group style="position:absolute;left:3531;top:439;width:70;height:214" coordorigin="3531,439" coordsize="70,214">
              <v:shape style="position:absolute;left:3531;top:439;width:70;height:214" coordorigin="3531,439" coordsize="70,214" path="m3531,653l3600,653,3600,439,3531,439,3531,653xe" filled="true" fillcolor="#5cbeb5" stroked="false">
                <v:path arrowok="t"/>
                <v:fill type="solid"/>
              </v:shape>
            </v:group>
            <v:group style="position:absolute;left:2400;top:439;width:70;height:214" coordorigin="2400,439" coordsize="70,214">
              <v:shape style="position:absolute;left:2400;top:439;width:70;height:214" coordorigin="2400,439" coordsize="70,214" path="m2400,653l2470,653,2470,439,2400,439,2400,653xe" filled="true" fillcolor="#5cbeb5" stroked="false">
                <v:path arrowok="t"/>
                <v:fill type="solid"/>
              </v:shape>
            </v:group>
            <v:group style="position:absolute;left:2470;top:439;width:1062;height:214" coordorigin="2470,439" coordsize="1062,214">
              <v:shape style="position:absolute;left:2470;top:439;width:1062;height:214" coordorigin="2470,439" coordsize="1062,214" path="m2470,653l3531,653,3531,439,2470,439,2470,653xe" filled="true" fillcolor="#5cbeb5" stroked="false">
                <v:path arrowok="t"/>
                <v:fill type="solid"/>
              </v:shape>
            </v:group>
            <v:group style="position:absolute;left:4731;top:439;width:70;height:214" coordorigin="4731,439" coordsize="70,214">
              <v:shape style="position:absolute;left:4731;top:439;width:70;height:214" coordorigin="4731,439" coordsize="70,214" path="m4731,653l4800,653,4800,439,4731,439,4731,653xe" filled="true" fillcolor="#5cbeb5" stroked="false">
                <v:path arrowok="t"/>
                <v:fill type="solid"/>
              </v:shape>
            </v:group>
            <v:group style="position:absolute;left:3600;top:439;width:70;height:214" coordorigin="3600,439" coordsize="70,214">
              <v:shape style="position:absolute;left:3600;top:439;width:70;height:214" coordorigin="3600,439" coordsize="70,214" path="m3600,653l3670,653,3670,439,3600,439,3600,653xe" filled="true" fillcolor="#5cbeb5" stroked="false">
                <v:path arrowok="t"/>
                <v:fill type="solid"/>
              </v:shape>
            </v:group>
            <v:group style="position:absolute;left:3670;top:439;width:1061;height:214" coordorigin="3670,439" coordsize="1061,214">
              <v:shape style="position:absolute;left:3670;top:439;width:1061;height:214" coordorigin="3670,439" coordsize="1061,214" path="m3670,653l4731,653,4731,439,3670,439,3670,653xe" filled="true" fillcolor="#5cbeb5" stroked="false">
                <v:path arrowok="t"/>
                <v:fill type="solid"/>
              </v:shape>
            </v:group>
            <v:group style="position:absolute;left:5931;top:439;width:70;height:214" coordorigin="5931,439" coordsize="70,214">
              <v:shape style="position:absolute;left:5931;top:439;width:70;height:214" coordorigin="5931,439" coordsize="70,214" path="m5931,653l6000,653,6000,439,5931,439,5931,653xe" filled="true" fillcolor="#5cbeb5" stroked="false">
                <v:path arrowok="t"/>
                <v:fill type="solid"/>
              </v:shape>
            </v:group>
            <v:group style="position:absolute;left:4800;top:439;width:70;height:214" coordorigin="4800,439" coordsize="70,214">
              <v:shape style="position:absolute;left:4800;top:439;width:70;height:214" coordorigin="4800,439" coordsize="70,214" path="m4800,653l4870,653,4870,439,4800,439,4800,653xe" filled="true" fillcolor="#5cbeb5" stroked="false">
                <v:path arrowok="t"/>
                <v:fill type="solid"/>
              </v:shape>
            </v:group>
            <v:group style="position:absolute;left:4870;top:439;width:1061;height:214" coordorigin="4870,439" coordsize="1061,214">
              <v:shape style="position:absolute;left:4870;top:439;width:1061;height:214" coordorigin="4870,439" coordsize="1061,214" path="m4870,653l5931,653,5931,439,4870,439,4870,653xe" filled="true" fillcolor="#5cbeb5" stroked="false">
                <v:path arrowok="t"/>
                <v:fill type="solid"/>
              </v:shape>
            </v:group>
            <v:group style="position:absolute;left:7131;top:439;width:70;height:214" coordorigin="7131,439" coordsize="70,214">
              <v:shape style="position:absolute;left:7131;top:439;width:70;height:214" coordorigin="7131,439" coordsize="70,214" path="m7131,653l7201,653,7201,439,7131,439,7131,653xe" filled="true" fillcolor="#5cbeb5" stroked="false">
                <v:path arrowok="t"/>
                <v:fill type="solid"/>
              </v:shape>
            </v:group>
            <v:group style="position:absolute;left:6000;top:439;width:70;height:214" coordorigin="6000,439" coordsize="70,214">
              <v:shape style="position:absolute;left:6000;top:439;width:70;height:214" coordorigin="6000,439" coordsize="70,214" path="m6000,653l6070,653,6070,439,6000,439,6000,653xe" filled="true" fillcolor="#5cbeb5" stroked="false">
                <v:path arrowok="t"/>
                <v:fill type="solid"/>
              </v:shape>
            </v:group>
            <v:group style="position:absolute;left:6070;top:439;width:1062;height:214" coordorigin="6070,439" coordsize="1062,214">
              <v:shape style="position:absolute;left:6070;top:439;width:1062;height:214" coordorigin="6070,439" coordsize="1062,214" path="m6070,653l7131,653,7131,439,6070,439,6070,653xe" filled="true" fillcolor="#5cbeb5" stroked="false">
                <v:path arrowok="t"/>
                <v:fill type="solid"/>
              </v:shape>
              <v:shape style="position:absolute;left:590;top:142;width:121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RESIDENCIAL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80;top:142;width:203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ALUMBRADO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PÚBLICO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74;top:34;width:1848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8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BOMBEO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 AGUA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NEGRAS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8;top:473;width:6405;height:180" type="#_x0000_t202" filled="false" stroked="false">
                <v:textbox inset="0,0,0,0">
                  <w:txbxContent>
                    <w:p>
                      <w:pPr>
                        <w:tabs>
                          <w:tab w:pos="1199" w:val="left" w:leader="none"/>
                          <w:tab w:pos="2399" w:val="left" w:leader="none"/>
                          <w:tab w:pos="3600" w:val="left" w:leader="none"/>
                          <w:tab w:pos="4800" w:val="left" w:leader="none"/>
                          <w:tab w:pos="6000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4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7346"/>
      </w:tblGrid>
      <w:tr>
        <w:trPr>
          <w:trHeight w:val="180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0" w:val="left" w:leader="none"/>
                <w:tab w:pos="1870" w:val="left" w:leader="none"/>
                <w:tab w:pos="3320" w:val="left" w:leader="none"/>
                <w:tab w:pos="4520" w:val="left" w:leader="none"/>
                <w:tab w:pos="5821" w:val="left" w:leader="none"/>
                <w:tab w:pos="7022" w:val="left" w:leader="none"/>
                <w:tab w:pos="7290" w:val="left" w:leader="none"/>
              </w:tabs>
              <w:spacing w:line="166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22,829</w:t>
              <w:tab/>
              <w:t>23,281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226</w:t>
              <w:tab/>
              <w:t>256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0" w:val="left" w:leader="none"/>
                <w:tab w:pos="1870" w:val="left" w:leader="none"/>
                <w:tab w:pos="3320" w:val="left" w:leader="none"/>
                <w:tab w:pos="4520" w:val="left" w:leader="none"/>
                <w:tab w:pos="5821" w:val="left" w:leader="none"/>
                <w:tab w:pos="7022" w:val="left" w:leader="none"/>
                <w:tab w:pos="7290" w:val="left" w:leader="none"/>
              </w:tabs>
              <w:spacing w:line="202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18,877</w:t>
              <w:tab/>
              <w:t>19,514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125</w:t>
              <w:tab/>
              <w:t>136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0" w:val="left" w:leader="none"/>
                <w:tab w:pos="1870" w:val="left" w:leader="none"/>
                <w:tab w:pos="3320" w:val="left" w:leader="none"/>
                <w:tab w:pos="4520" w:val="left" w:leader="none"/>
                <w:tab w:pos="5821" w:val="left" w:leader="none"/>
                <w:tab w:pos="7022" w:val="left" w:leader="none"/>
                <w:tab w:pos="7290" w:val="left" w:leader="none"/>
              </w:tabs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96,430</w:t>
              <w:tab/>
              <w:t>98,206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728</w:t>
              <w:tab/>
              <w:t>760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90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70" w:val="left" w:leader="none"/>
                <w:tab w:pos="1870" w:val="left" w:leader="none"/>
                <w:tab w:pos="3320" w:val="left" w:leader="none"/>
                <w:tab w:pos="4520" w:val="left" w:leader="none"/>
                <w:tab w:pos="5821" w:val="left" w:leader="none"/>
                <w:tab w:pos="7022" w:val="left" w:leader="none"/>
                <w:tab w:pos="7290" w:val="left" w:leader="none"/>
              </w:tabs>
              <w:spacing w:line="202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92,506</w:t>
              <w:tab/>
              <w:t>94,027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488</w:t>
              <w:tab/>
              <w:t>540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96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96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69" w:val="left" w:leader="none"/>
                <w:tab w:pos="1969" w:val="left" w:leader="none"/>
                <w:tab w:pos="3421" w:val="left" w:leader="none"/>
                <w:tab w:pos="4621" w:val="left" w:leader="none"/>
                <w:tab w:pos="5821" w:val="left" w:leader="none"/>
                <w:tab w:pos="7022" w:val="left" w:leader="none"/>
                <w:tab w:pos="7290" w:val="left" w:leader="none"/>
              </w:tabs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6,267</w:t>
              <w:tab/>
              <w:t>6,459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82</w:t>
              <w:tab/>
              <w:t>83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5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07" w:val="left" w:leader="none"/>
                <w:tab w:pos="1488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9" w:val="left" w:leader="none"/>
                <w:tab w:pos="1769" w:val="left" w:leader="none"/>
                <w:tab w:pos="3169" w:val="left" w:leader="none"/>
                <w:tab w:pos="4369" w:val="left" w:leader="none"/>
                <w:tab w:pos="5720" w:val="left" w:leader="none"/>
                <w:tab w:pos="6921" w:val="left" w:leader="none"/>
                <w:tab w:pos="7290" w:val="left" w:leader="none"/>
              </w:tabs>
              <w:spacing w:line="196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236,909</w:t>
              <w:tab/>
              <w:t>241,487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5CBEB5"/>
              </w:rPr>
              <w:t>1,649</w:t>
              <w:tab/>
              <w:t>1,775</w:t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316</w:t>
              <w:tab/>
              <w:t>320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before="74"/>
        <w:ind w:left="0" w:right="260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5D6770"/>
          <w:sz w:val="20"/>
          <w:szCs w:val="20"/>
        </w:rPr>
        <w:t>…</w:t>
      </w:r>
      <w:r>
        <w:rPr>
          <w:rFonts w:ascii="Arial" w:hAnsi="Arial" w:cs="Arial" w:eastAsia="Arial"/>
          <w:b/>
          <w:bCs/>
          <w:color w:val="5D6770"/>
          <w:spacing w:val="-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D6770"/>
          <w:spacing w:val="-1"/>
          <w:sz w:val="20"/>
          <w:szCs w:val="20"/>
        </w:rPr>
        <w:t>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6416" w:val="left" w:leader="none"/>
        </w:tabs>
        <w:spacing w:line="200" w:lineRule="atLeast"/>
        <w:ind w:left="46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80.7pt;height:22.4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1"/>
                    <w:ind w:left="33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240.05pt;height:22.5pt;mso-position-horizontal-relative:char;mso-position-vertical-relative:line" coordorigin="0,0" coordsize="4801,450">
            <v:group style="position:absolute;left:2331;top:0;width:70;height:214" coordorigin="2331,0" coordsize="70,214">
              <v:shape style="position:absolute;left:2331;top:0;width:70;height:214" coordorigin="2331,0" coordsize="70,214" path="m2331,214l2400,214,2400,0,2331,0,2331,214xe" filled="true" fillcolor="#5cbeb5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5cbeb5" stroked="false">
                <v:path arrowok="t"/>
                <v:fill type="solid"/>
              </v:shape>
            </v:group>
            <v:group style="position:absolute;left:70;top:0;width:2262;height:214" coordorigin="70,0" coordsize="2262,214">
              <v:shape style="position:absolute;left:70;top:0;width:2262;height:214" coordorigin="70,0" coordsize="2262,214" path="m70,214l2331,214,2331,0,70,0,70,214xe" filled="true" fillcolor="#5cbeb5" stroked="false">
                <v:path arrowok="t"/>
                <v:fill type="solid"/>
              </v:shape>
            </v:group>
            <v:group style="position:absolute;left:2400;top:0;width:70;height:214" coordorigin="2400,0" coordsize="70,214">
              <v:shape style="position:absolute;left:2400;top:0;width:70;height:214" coordorigin="2400,0" coordsize="70,214" path="m2400,214l2470,214,2470,0,2400,0,2400,214xe" filled="true" fillcolor="#5cbeb5" stroked="false">
                <v:path arrowok="t"/>
                <v:fill type="solid"/>
              </v:shape>
            </v:group>
            <v:group style="position:absolute;left:4731;top:0;width:70;height:214" coordorigin="4731,0" coordsize="70,214">
              <v:shape style="position:absolute;left:4731;top:0;width:70;height:214" coordorigin="4731,0" coordsize="70,214" path="m4731,214l4800,214,4800,0,4731,0,4731,214xe" filled="true" fillcolor="#5cbeb5" stroked="false">
                <v:path arrowok="t"/>
                <v:fill type="solid"/>
              </v:shape>
            </v:group>
            <v:group style="position:absolute;left:2470;top:0;width:2261;height:214" coordorigin="2470,0" coordsize="2261,214">
              <v:shape style="position:absolute;left:2470;top:0;width:2261;height:214" coordorigin="2470,0" coordsize="2261,214" path="m2470,214l4731,214,4731,0,2470,0,2470,214xe" filled="true" fillcolor="#5cbeb5" stroked="false">
                <v:path arrowok="t"/>
                <v:fill type="solid"/>
              </v:shape>
            </v:group>
            <v:group style="position:absolute;left:1130;top:235;width:70;height:214" coordorigin="1130,235" coordsize="70,214">
              <v:shape style="position:absolute;left:1130;top:235;width:70;height:214" coordorigin="1130,235" coordsize="70,214" path="m1130,449l1200,449,1200,235,1130,235,1130,449xe" filled="true" fillcolor="#5cbeb5" stroked="false">
                <v:path arrowok="t"/>
                <v:fill type="solid"/>
              </v:shape>
            </v:group>
            <v:group style="position:absolute;left:0;top:235;width:70;height:214" coordorigin="0,235" coordsize="70,214">
              <v:shape style="position:absolute;left:0;top:235;width:70;height:214" coordorigin="0,235" coordsize="70,214" path="m0,449l70,449,70,235,0,235,0,449xe" filled="true" fillcolor="#5cbeb5" stroked="false">
                <v:path arrowok="t"/>
                <v:fill type="solid"/>
              </v:shape>
            </v:group>
            <v:group style="position:absolute;left:70;top:235;width:1061;height:214" coordorigin="70,235" coordsize="1061,214">
              <v:shape style="position:absolute;left:70;top:235;width:1061;height:214" coordorigin="70,235" coordsize="1061,214" path="m70,449l1130,449,1130,235,70,235,70,449xe" filled="true" fillcolor="#5cbeb5" stroked="false">
                <v:path arrowok="t"/>
                <v:fill type="solid"/>
              </v:shape>
            </v:group>
            <v:group style="position:absolute;left:2331;top:235;width:70;height:214" coordorigin="2331,235" coordsize="70,214">
              <v:shape style="position:absolute;left:2331;top:235;width:70;height:214" coordorigin="2331,235" coordsize="70,214" path="m2331,449l2400,449,2400,235,2331,235,2331,449xe" filled="true" fillcolor="#5cbeb5" stroked="false">
                <v:path arrowok="t"/>
                <v:fill type="solid"/>
              </v:shape>
            </v:group>
            <v:group style="position:absolute;left:1200;top:235;width:70;height:214" coordorigin="1200,235" coordsize="70,214">
              <v:shape style="position:absolute;left:1200;top:235;width:70;height:214" coordorigin="1200,235" coordsize="70,214" path="m1200,449l1270,449,1270,235,1200,235,1200,449xe" filled="true" fillcolor="#5cbeb5" stroked="false">
                <v:path arrowok="t"/>
                <v:fill type="solid"/>
              </v:shape>
            </v:group>
            <v:group style="position:absolute;left:1270;top:235;width:1062;height:214" coordorigin="1270,235" coordsize="1062,214">
              <v:shape style="position:absolute;left:1270;top:235;width:1062;height:214" coordorigin="1270,235" coordsize="1062,214" path="m1270,449l2331,449,2331,235,1270,235,1270,449xe" filled="true" fillcolor="#5cbeb5" stroked="false">
                <v:path arrowok="t"/>
                <v:fill type="solid"/>
              </v:shape>
            </v:group>
            <v:group style="position:absolute;left:3531;top:235;width:70;height:214" coordorigin="3531,235" coordsize="70,214">
              <v:shape style="position:absolute;left:3531;top:235;width:70;height:214" coordorigin="3531,235" coordsize="70,214" path="m3531,449l3600,449,3600,235,3531,235,3531,449xe" filled="true" fillcolor="#5cbeb5" stroked="false">
                <v:path arrowok="t"/>
                <v:fill type="solid"/>
              </v:shape>
            </v:group>
            <v:group style="position:absolute;left:2400;top:235;width:70;height:214" coordorigin="2400,235" coordsize="70,214">
              <v:shape style="position:absolute;left:2400;top:235;width:70;height:214" coordorigin="2400,235" coordsize="70,214" path="m2400,449l2470,449,2470,235,2400,235,2400,449xe" filled="true" fillcolor="#5cbeb5" stroked="false">
                <v:path arrowok="t"/>
                <v:fill type="solid"/>
              </v:shape>
            </v:group>
            <v:group style="position:absolute;left:2470;top:235;width:1061;height:214" coordorigin="2470,235" coordsize="1061,214">
              <v:shape style="position:absolute;left:2470;top:235;width:1061;height:214" coordorigin="2470,235" coordsize="1061,214" path="m2470,449l3531,449,3531,235,2470,235,2470,449xe" filled="true" fillcolor="#5cbeb5" stroked="false">
                <v:path arrowok="t"/>
                <v:fill type="solid"/>
              </v:shape>
            </v:group>
            <v:group style="position:absolute;left:4731;top:235;width:70;height:214" coordorigin="4731,235" coordsize="70,214">
              <v:shape style="position:absolute;left:4731;top:235;width:70;height:214" coordorigin="4731,235" coordsize="70,214" path="m4731,449l4800,449,4800,235,4731,235,4731,449xe" filled="true" fillcolor="#5cbeb5" stroked="false">
                <v:path arrowok="t"/>
                <v:fill type="solid"/>
              </v:shape>
            </v:group>
            <v:group style="position:absolute;left:3600;top:235;width:70;height:214" coordorigin="3600,235" coordsize="70,214">
              <v:shape style="position:absolute;left:3600;top:235;width:70;height:214" coordorigin="3600,235" coordsize="70,214" path="m3600,449l3670,449,3670,235,3600,235,3600,449xe" filled="true" fillcolor="#5cbeb5" stroked="false">
                <v:path arrowok="t"/>
                <v:fill type="solid"/>
              </v:shape>
            </v:group>
            <v:group style="position:absolute;left:3670;top:235;width:1061;height:214" coordorigin="3670,235" coordsize="1061,214">
              <v:shape style="position:absolute;left:3670;top:235;width:1061;height:214" coordorigin="3670,235" coordsize="1061,214" path="m3670,449l4731,449,4731,235,3670,235,3670,449xe" filled="true" fillcolor="#5cbeb5" stroked="false">
                <v:path arrowok="t"/>
                <v:fill type="solid"/>
              </v:shape>
              <v:shape style="position:absolute;left:694;top:34;width:100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TEMPORAL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00;top:34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8;top:269;width:4004;height:180" type="#_x0000_t202" filled="false" stroked="false">
                <v:textbox inset="0,0,0,0">
                  <w:txbxContent>
                    <w:p>
                      <w:pPr>
                        <w:tabs>
                          <w:tab w:pos="1199" w:val="left" w:leader="none"/>
                          <w:tab w:pos="2400" w:val="left" w:leader="none"/>
                          <w:tab w:pos="3600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5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4951"/>
      </w:tblGrid>
      <w:tr>
        <w:trPr>
          <w:trHeight w:val="180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16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  <w:tab w:pos="2325" w:val="left" w:leader="none"/>
                <w:tab w:pos="3077" w:val="left" w:leader="none"/>
                <w:tab w:pos="4277" w:val="left" w:leader="none"/>
                <w:tab w:pos="4896" w:val="left" w:leader="none"/>
              </w:tabs>
              <w:spacing w:line="166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27,634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28,176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  <w:tab w:pos="2325" w:val="left" w:leader="none"/>
                <w:tab w:pos="3077" w:val="left" w:leader="none"/>
                <w:tab w:pos="4277" w:val="left" w:leader="none"/>
                <w:tab w:pos="4896" w:val="left" w:leader="none"/>
              </w:tabs>
              <w:spacing w:line="202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22,520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23,242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7" w:val="left" w:leader="none"/>
                <w:tab w:pos="2325" w:val="left" w:leader="none"/>
                <w:tab w:pos="2976" w:val="left" w:leader="none"/>
                <w:tab w:pos="4176" w:val="left" w:leader="none"/>
                <w:tab w:pos="4896" w:val="left" w:leader="none"/>
              </w:tabs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</w:t>
              <w:tab/>
              <w:t>1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110,409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112,343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  <w:tab w:pos="2325" w:val="left" w:leader="none"/>
                <w:tab w:pos="2976" w:val="left" w:leader="none"/>
                <w:tab w:pos="4176" w:val="left" w:leader="none"/>
                <w:tab w:pos="4896" w:val="left" w:leader="none"/>
              </w:tabs>
              <w:spacing w:line="202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107,730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109,626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5" w:val="left" w:leader="none"/>
                <w:tab w:pos="2325" w:val="left" w:leader="none"/>
                <w:tab w:pos="3175" w:val="left" w:leader="none"/>
                <w:tab w:pos="4375" w:val="left" w:leader="none"/>
                <w:tab w:pos="4896" w:val="left" w:leader="none"/>
              </w:tabs>
              <w:spacing w:line="202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7,353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7,563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7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6" w:val="left" w:leader="none"/>
                <w:tab w:pos="1682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27" w:val="left" w:leader="none"/>
                <w:tab w:pos="2325" w:val="left" w:leader="none"/>
                <w:tab w:pos="2976" w:val="left" w:leader="none"/>
                <w:tab w:pos="4176" w:val="left" w:leader="none"/>
                <w:tab w:pos="4896" w:val="left" w:leader="none"/>
              </w:tabs>
              <w:spacing w:line="197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11</w:t>
              <w:tab/>
              <w:t>5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275,646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280,950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4678" w:right="238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Electricidad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(CFE),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California,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Estudios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Estadísticas,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1459" w:right="456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2204" w:right="2468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diciembre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y</w:t>
      </w:r>
      <w:r>
        <w:rPr>
          <w:rFonts w:ascii="Arial"/>
          <w:color w:val="5D6770"/>
          <w:spacing w:val="-1"/>
        </w:rPr>
        <w:t> </w:t>
      </w:r>
      <w:r>
        <w:rPr>
          <w:rFonts w:ascii="Arial"/>
          <w:color w:val="5D6770"/>
          <w:spacing w:val="-2"/>
        </w:rPr>
        <w:t>al</w:t>
      </w:r>
      <w:r>
        <w:rPr>
          <w:rFonts w:ascii="Arial"/>
          <w:color w:val="5D6770"/>
          <w:spacing w:val="-1"/>
        </w:rPr>
        <w:t> 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2016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71" w:lineRule="exact"/>
        <w:ind w:left="21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29.380005pt;margin-top:19.280001pt;width:63.85pt;height:22.45pt;mso-position-horizontal-relative:page;mso-position-vertical-relative:paragraph;z-index:-849496" coordorigin="2588,386" coordsize="1277,449">
            <v:group style="position:absolute;left:2588;top:386;width:1277;height:449" coordorigin="2588,386" coordsize="1277,449">
              <v:shape style="position:absolute;left:2588;top:386;width:1277;height:449" coordorigin="2588,386" coordsize="1277,449" path="m2588,834l3864,834,3864,386,2588,386,2588,834xe" filled="true" fillcolor="#5d6770" stroked="false">
                <v:path arrowok="t"/>
                <v:fill type="solid"/>
              </v:shape>
              <v:shape style="position:absolute;left:2588;top:386;width:1277;height:449" type="#_x0000_t202" filled="false" stroked="false">
                <v:textbox inset="0,0,0,0">
                  <w:txbxContent>
                    <w:p>
                      <w:pPr>
                        <w:spacing w:before="121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VOLUMEN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VENT</w:t>
      </w:r>
      <w:r>
        <w:rPr>
          <w:rFonts w:ascii="Arial" w:hAnsi="Arial"/>
          <w:color w:val="5D6770"/>
          <w:spacing w:val="-2"/>
          <w:w w:val="105"/>
        </w:rPr>
        <w:t>AS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ENERG</w:t>
      </w:r>
      <w:r>
        <w:rPr>
          <w:rFonts w:ascii="Arial" w:hAnsi="Arial"/>
          <w:color w:val="5D6770"/>
          <w:spacing w:val="-1"/>
          <w:w w:val="105"/>
        </w:rPr>
        <w:t>ÍA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ELÉCTRICA 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18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9.45pt;height:10.75pt;mso-position-horizontal-relative:char;mso-position-vertical-relative:line" coordorigin="0,0" coordsize="9189,215">
            <v:group style="position:absolute;left:3000;top:0;width:70;height:214" coordorigin="3000,0" coordsize="70,214">
              <v:shape style="position:absolute;left:3000;top:0;width:70;height:214" coordorigin="3000,0" coordsize="70,214" path="m3000,214l3070,214,3070,0,3000,0,3000,214xe" filled="true" fillcolor="#5cbeb5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5cbeb5" stroked="false">
                <v:path arrowok="t"/>
                <v:fill type="solid"/>
              </v:shape>
            </v:group>
            <v:group style="position:absolute;left:70;top:0;width:2931;height:214" coordorigin="70,0" coordsize="2931,214">
              <v:shape style="position:absolute;left:70;top:0;width:2931;height:214" coordorigin="70,0" coordsize="2931,214" path="m70,214l3000,214,3000,0,70,0,70,214xe" filled="true" fillcolor="#5cbeb5" stroked="false">
                <v:path arrowok="t"/>
                <v:fill type="solid"/>
              </v:shape>
            </v:group>
            <v:group style="position:absolute;left:3070;top:0;width:72;height:214" coordorigin="3070,0" coordsize="72,214">
              <v:shape style="position:absolute;left:3070;top:0;width:72;height:214" coordorigin="3070,0" coordsize="72,214" path="m3070,214l3142,214,3142,0,3070,0,3070,214xe" filled="true" fillcolor="#5cbeb5" stroked="false">
                <v:path arrowok="t"/>
                <v:fill type="solid"/>
              </v:shape>
            </v:group>
            <v:group style="position:absolute;left:6059;top:0;width:70;height:214" coordorigin="6059,0" coordsize="70,214">
              <v:shape style="position:absolute;left:6059;top:0;width:70;height:214" coordorigin="6059,0" coordsize="70,214" path="m6059,214l6128,214,6128,0,6059,0,6059,214xe" filled="true" fillcolor="#5cbeb5" stroked="false">
                <v:path arrowok="t"/>
                <v:fill type="solid"/>
              </v:shape>
            </v:group>
            <v:group style="position:absolute;left:3142;top:0;width:2917;height:214" coordorigin="3142,0" coordsize="2917,214">
              <v:shape style="position:absolute;left:3142;top:0;width:2917;height:214" coordorigin="3142,0" coordsize="2917,214" path="m3142,214l6059,214,6059,0,3142,0,3142,214xe" filled="true" fillcolor="#5cbeb5" stroked="false">
                <v:path arrowok="t"/>
                <v:fill type="solid"/>
              </v:shape>
            </v:group>
            <v:group style="position:absolute;left:6128;top:0;width:72;height:214" coordorigin="6128,0" coordsize="72,214">
              <v:shape style="position:absolute;left:6128;top:0;width:72;height:214" coordorigin="6128,0" coordsize="72,214" path="m6128,214l6200,214,6200,0,6128,0,6128,214xe" filled="true" fillcolor="#5cbeb5" stroked="false">
                <v:path arrowok="t"/>
                <v:fill type="solid"/>
              </v:shape>
            </v:group>
            <v:group style="position:absolute;left:9117;top:0;width:72;height:214" coordorigin="9117,0" coordsize="72,214">
              <v:shape style="position:absolute;left:9117;top:0;width:72;height:214" coordorigin="9117,0" coordsize="72,214" path="m9117,214l9189,214,9189,0,9117,0,9117,214xe" filled="true" fillcolor="#5cbeb5" stroked="false">
                <v:path arrowok="t"/>
                <v:fill type="solid"/>
              </v:shape>
            </v:group>
            <v:group style="position:absolute;left:6200;top:0;width:2917;height:214" coordorigin="6200,0" coordsize="2917,214">
              <v:shape style="position:absolute;left:6200;top:0;width:2917;height:214" coordorigin="6200,0" coordsize="2917,214" path="m6200,214l9117,214,9117,0,6200,0,6200,214xe" filled="true" fillcolor="#5cbeb5" stroked="false">
                <v:path arrowok="t"/>
                <v:fill type="solid"/>
              </v:shape>
              <v:shape style="position:absolute;left:989;top:34;width:109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INDUSTRIAL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57;top:34;width:108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COMERCIAL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79;top:34;width:95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AGRÍCOLA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6"/>
        <w:gridCol w:w="1898"/>
        <w:gridCol w:w="1530"/>
        <w:gridCol w:w="1530"/>
        <w:gridCol w:w="1529"/>
        <w:gridCol w:w="1529"/>
        <w:gridCol w:w="1334"/>
      </w:tblGrid>
      <w:tr>
        <w:trPr>
          <w:trHeight w:val="214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38,138,882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23,645,011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13,684,539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8,230,773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124,881,070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102,109,654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33,207,855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21,605,112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15,153,914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9,181,940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15,387,485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8,305,911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345,522,952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229,686,683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68,195,059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40,863,026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17,383,815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14,928,197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539,706,542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389,058,185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86,120,510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56,001,624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2,714,184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2,125,990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17,978,728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12,728,052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5,181,683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3,111,044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2,138,586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1,384,496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35" w:val="left" w:leader="none"/>
                <w:tab w:pos="1346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9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974,554,959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676,723,043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188,335,705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117,388,407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162,505,140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128,854,248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6"/>
        <w:spacing w:line="240" w:lineRule="auto"/>
        <w:ind w:right="2657"/>
        <w:jc w:val="righ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26.739998pt;margin-top:11.779896pt;width:75.850pt;height:35.8pt;mso-position-horizontal-relative:page;mso-position-vertical-relative:paragraph;z-index:-849448" coordorigin="2535,236" coordsize="1517,716">
            <v:group style="position:absolute;left:2535;top:236;width:1517;height:716" coordorigin="2535,236" coordsize="1517,716">
              <v:shape style="position:absolute;left:2535;top:236;width:1517;height:716" coordorigin="2535,236" coordsize="1517,716" path="m2535,951l4052,951,4052,236,2535,236,2535,951xe" filled="true" fillcolor="#5d6770" stroked="false">
                <v:path arrowok="t"/>
                <v:fill type="solid"/>
              </v:shape>
            </v:group>
            <v:group style="position:absolute;left:2604;top:473;width:1378;height:240" coordorigin="2604,473" coordsize="1378,240">
              <v:shape style="position:absolute;left:2604;top:473;width:1378;height:240" coordorigin="2604,473" coordsize="1378,240" path="m2604,713l3982,713,3982,473,2604,473,2604,713xe" filled="true" fillcolor="#5d6770" stroked="false">
                <v:path arrowok="t"/>
                <v:fill type="solid"/>
              </v:shape>
              <v:shape style="position:absolute;left:2535;top:236;width:1517;height:716" type="#_x0000_t202" filled="false" stroked="false">
                <v:textbox inset="0,0,0,0">
                  <w:txbxContent>
                    <w:p>
                      <w:pPr>
                        <w:spacing w:line="240" w:lineRule="auto" w:before="1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2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5D6770"/>
        </w:rPr>
        <w:t>…</w:t>
      </w:r>
      <w:r>
        <w:rPr>
          <w:rFonts w:ascii="Arial" w:hAnsi="Arial" w:cs="Arial" w:eastAsia="Arial"/>
          <w:color w:val="5D6770"/>
          <w:spacing w:val="-13"/>
        </w:rPr>
        <w:t> </w:t>
      </w:r>
      <w:r>
        <w:rPr>
          <w:rFonts w:ascii="Arial" w:hAnsi="Arial" w:cs="Arial" w:eastAsia="Arial"/>
          <w:color w:val="5D6770"/>
          <w:spacing w:val="-1"/>
        </w:rPr>
        <w:t>Continuación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00" w:lineRule="atLeast"/>
        <w:ind w:left="19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4.75pt;height:24.6pt;mso-position-horizontal-relative:char;mso-position-vertical-relative:line" coordorigin="0,0" coordsize="9095,492">
            <v:group style="position:absolute;left:0;top:0;width:3090;height:492" coordorigin="0,0" coordsize="3090,492">
              <v:shape style="position:absolute;left:0;top:0;width:3090;height:492" coordorigin="0,0" coordsize="3090,492" path="m0,492l3089,492,3089,0,0,0,0,492xe" filled="true" fillcolor="#5cbeb5" stroked="false">
                <v:path arrowok="t"/>
                <v:fill type="solid"/>
              </v:shape>
            </v:group>
            <v:group style="position:absolute;left:70;top:139;width:2950;height:214" coordorigin="70,139" coordsize="2950,214">
              <v:shape style="position:absolute;left:70;top:139;width:2950;height:214" coordorigin="70,139" coordsize="2950,214" path="m70,353l3020,353,3020,139,70,139,70,353xe" filled="true" fillcolor="#5cbeb5" stroked="false">
                <v:path arrowok="t"/>
                <v:fill type="solid"/>
              </v:shape>
            </v:group>
            <v:group style="position:absolute;left:3089;top:0;width:3003;height:492" coordorigin="3089,0" coordsize="3003,492">
              <v:shape style="position:absolute;left:3089;top:0;width:3003;height:492" coordorigin="3089,0" coordsize="3003,492" path="m3089,492l6092,492,6092,0,3089,0,3089,492xe" filled="true" fillcolor="#5cbeb5" stroked="false">
                <v:path arrowok="t"/>
                <v:fill type="solid"/>
              </v:shape>
            </v:group>
            <v:group style="position:absolute;left:3159;top:127;width:2864;height:238" coordorigin="3159,127" coordsize="2864,238">
              <v:shape style="position:absolute;left:3159;top:127;width:2864;height:238" coordorigin="3159,127" coordsize="2864,238" path="m3159,365l6023,365,6023,127,3159,127,3159,365xe" filled="true" fillcolor="#5cbeb5" stroked="false">
                <v:path arrowok="t"/>
                <v:fill type="solid"/>
              </v:shape>
            </v:group>
            <v:group style="position:absolute;left:6092;top:0;width:3003;height:492" coordorigin="6092,0" coordsize="3003,492">
              <v:shape style="position:absolute;left:6092;top:0;width:3003;height:492" coordorigin="6092,0" coordsize="3003,492" path="m6092,492l9095,492,9095,0,6092,0,6092,492xe" filled="true" fillcolor="#5cbeb5" stroked="false">
                <v:path arrowok="t"/>
                <v:fill type="solid"/>
              </v:shape>
            </v:group>
            <v:group style="position:absolute;left:6162;top:7;width:2864;height:238" coordorigin="6162,7" coordsize="2864,238">
              <v:shape style="position:absolute;left:6162;top:7;width:2864;height:238" coordorigin="6162,7" coordsize="2864,238" path="m6162,245l9025,245,9025,7,6162,7,6162,245xe" filled="true" fillcolor="#5cbeb5" stroked="false">
                <v:path arrowok="t"/>
                <v:fill type="solid"/>
              </v:shape>
            </v:group>
            <v:group style="position:absolute;left:6162;top:245;width:2864;height:240" coordorigin="6162,245" coordsize="2864,240">
              <v:shape style="position:absolute;left:6162;top:245;width:2864;height:240" coordorigin="6162,245" coordsize="2864,240" path="m6162,485l9025,485,9025,245,6162,245,6162,485xe" filled="true" fillcolor="#5cbeb5" stroked="false">
                <v:path arrowok="t"/>
                <v:fill type="solid"/>
              </v:shape>
              <v:shape style="position:absolute;left:934;top:173;width:121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RESIDENCIAL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57;top:166;width:2264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ALUMBRADO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PÚBLICO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65;top:46;width:2054;height:437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BOMBEO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AGUA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NEGRAS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6"/>
        <w:gridCol w:w="1871"/>
        <w:gridCol w:w="1570"/>
        <w:gridCol w:w="1501"/>
        <w:gridCol w:w="1501"/>
        <w:gridCol w:w="1500"/>
        <w:gridCol w:w="1272"/>
      </w:tblGrid>
      <w:tr>
        <w:trPr>
          <w:trHeight w:val="214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8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55,265,330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29,689,515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5,787,420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3,211,726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6,799,839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4,756,214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47,158,264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27,997,812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3,454,187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2,402,928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6,064,442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4,056,880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321,148,362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179,214,527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12,353,460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8,938,454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25,808,194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17,073,607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306,390,858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190,655,517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9,080,656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6,992,420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46,865,830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32,510,764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</w:tabs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25,838,565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14,269,655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1,669,440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742,736.00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4,401,042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3,296,777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8" w:val="left" w:leader="none"/>
                <w:tab w:pos="1586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755,801,379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441,827,026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32,345,163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22,288,264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89,939,347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61,694,242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74"/>
        <w:ind w:left="84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5D6770"/>
          <w:sz w:val="20"/>
          <w:szCs w:val="20"/>
        </w:rPr>
        <w:t>…</w:t>
      </w:r>
      <w:r>
        <w:rPr>
          <w:rFonts w:ascii="Arial" w:hAnsi="Arial" w:cs="Arial" w:eastAsia="Arial"/>
          <w:color w:val="5D6770"/>
          <w:spacing w:val="-1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D6770"/>
          <w:spacing w:val="-1"/>
          <w:sz w:val="20"/>
          <w:szCs w:val="20"/>
        </w:rPr>
        <w:t>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7"/>
        <w:tabs>
          <w:tab w:pos="3009" w:val="left" w:leader="none"/>
        </w:tabs>
        <w:spacing w:line="200" w:lineRule="atLeast"/>
        <w:ind w:left="117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0.95pt;height:23.6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2"/>
                    <w:ind w:left="28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MUNICIPIO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57.05pt;height:23.65pt;mso-position-horizontal-relative:char;mso-position-vertical-relative:line" coordorigin="0,0" coordsize="7141,473">
            <v:group style="position:absolute;left:3512;top:0;width:70;height:238" coordorigin="3512,0" coordsize="70,238">
              <v:shape style="position:absolute;left:3512;top:0;width:70;height:238" coordorigin="3512,0" coordsize="70,238" path="m3512,238l3581,238,3581,0,3512,0,3512,238xe" filled="true" fillcolor="#5cbeb5" stroked="false">
                <v:path arrowok="t"/>
                <v:fill type="solid"/>
              </v:shape>
            </v:group>
            <v:group style="position:absolute;left:0;top:0;width:70;height:238" coordorigin="0,0" coordsize="70,238">
              <v:shape style="position:absolute;left:0;top:0;width:70;height:238" coordorigin="0,0" coordsize="70,238" path="m0,238l70,238,70,0,0,0,0,238xe" filled="true" fillcolor="#5cbeb5" stroked="false">
                <v:path arrowok="t"/>
                <v:fill type="solid"/>
              </v:shape>
            </v:group>
            <v:group style="position:absolute;left:70;top:0;width:3442;height:238" coordorigin="70,0" coordsize="3442,238">
              <v:shape style="position:absolute;left:70;top:0;width:3442;height:238" coordorigin="70,0" coordsize="3442,238" path="m70,238l3512,238,3512,0,70,0,70,238xe" filled="true" fillcolor="#5cbeb5" stroked="false">
                <v:path arrowok="t"/>
                <v:fill type="solid"/>
              </v:shape>
            </v:group>
            <v:group style="position:absolute;left:3581;top:0;width:70;height:238" coordorigin="3581,0" coordsize="70,238">
              <v:shape style="position:absolute;left:3581;top:0;width:70;height:238" coordorigin="3581,0" coordsize="70,238" path="m3581,238l3651,238,3651,0,3581,0,3581,238xe" filled="true" fillcolor="#5cbeb5" stroked="false">
                <v:path arrowok="t"/>
                <v:fill type="solid"/>
              </v:shape>
            </v:group>
            <v:group style="position:absolute;left:7071;top:0;width:70;height:238" coordorigin="7071,0" coordsize="70,238">
              <v:shape style="position:absolute;left:7071;top:0;width:70;height:238" coordorigin="7071,0" coordsize="70,238" path="m7071,238l7141,238,7141,0,7071,0,7071,238xe" filled="true" fillcolor="#5cbeb5" stroked="false">
                <v:path arrowok="t"/>
                <v:fill type="solid"/>
              </v:shape>
            </v:group>
            <v:group style="position:absolute;left:3651;top:0;width:3421;height:238" coordorigin="3651,0" coordsize="3421,238">
              <v:shape style="position:absolute;left:3651;top:0;width:3421;height:238" coordorigin="3651,0" coordsize="3421,238" path="m3651,238l7071,238,7071,0,3651,0,3651,238xe" filled="true" fillcolor="#5cbeb5" stroked="false">
                <v:path arrowok="t"/>
                <v:fill type="solid"/>
              </v:shape>
            </v:group>
            <v:group style="position:absolute;left:1730;top:257;width:70;height:216" coordorigin="1730,257" coordsize="70,216">
              <v:shape style="position:absolute;left:1730;top:257;width:70;height:216" coordorigin="1730,257" coordsize="70,216" path="m1730,473l1800,473,1800,257,1730,257,1730,473xe" filled="true" fillcolor="#5cbeb5" stroked="false">
                <v:path arrowok="t"/>
                <v:fill type="solid"/>
              </v:shape>
            </v:group>
            <v:group style="position:absolute;left:0;top:257;width:70;height:216" coordorigin="0,257" coordsize="70,216">
              <v:shape style="position:absolute;left:0;top:257;width:70;height:216" coordorigin="0,257" coordsize="70,216" path="m0,473l70,473,70,257,0,257,0,473xe" filled="true" fillcolor="#5cbeb5" stroked="false">
                <v:path arrowok="t"/>
                <v:fill type="solid"/>
              </v:shape>
            </v:group>
            <v:group style="position:absolute;left:70;top:257;width:1661;height:216" coordorigin="70,257" coordsize="1661,216">
              <v:shape style="position:absolute;left:70;top:257;width:1661;height:216" coordorigin="70,257" coordsize="1661,216" path="m70,473l1730,473,1730,257,70,257,70,473xe" filled="true" fillcolor="#5cbeb5" stroked="false">
                <v:path arrowok="t"/>
                <v:fill type="solid"/>
              </v:shape>
            </v:group>
            <v:group style="position:absolute;left:3512;top:257;width:70;height:216" coordorigin="3512,257" coordsize="70,216">
              <v:shape style="position:absolute;left:3512;top:257;width:70;height:216" coordorigin="3512,257" coordsize="70,216" path="m3512,473l3581,473,3581,257,3512,257,3512,473xe" filled="true" fillcolor="#5cbeb5" stroked="false">
                <v:path arrowok="t"/>
                <v:fill type="solid"/>
              </v:shape>
            </v:group>
            <v:group style="position:absolute;left:1800;top:257;width:70;height:216" coordorigin="1800,257" coordsize="70,216">
              <v:shape style="position:absolute;left:1800;top:257;width:70;height:216" coordorigin="1800,257" coordsize="70,216" path="m1800,473l1870,473,1870,257,1800,257,1800,473xe" filled="true" fillcolor="#5cbeb5" stroked="false">
                <v:path arrowok="t"/>
                <v:fill type="solid"/>
              </v:shape>
            </v:group>
            <v:group style="position:absolute;left:1870;top:257;width:1643;height:216" coordorigin="1870,257" coordsize="1643,216">
              <v:shape style="position:absolute;left:1870;top:257;width:1643;height:216" coordorigin="1870,257" coordsize="1643,216" path="m1870,473l3512,473,3512,257,1870,257,1870,473xe" filled="true" fillcolor="#5cbeb5" stroked="false">
                <v:path arrowok="t"/>
                <v:fill type="solid"/>
              </v:shape>
            </v:group>
            <v:group style="position:absolute;left:5290;top:257;width:70;height:216" coordorigin="5290,257" coordsize="70,216">
              <v:shape style="position:absolute;left:5290;top:257;width:70;height:216" coordorigin="5290,257" coordsize="70,216" path="m5290,473l5360,473,5360,257,5290,257,5290,473xe" filled="true" fillcolor="#5cbeb5" stroked="false">
                <v:path arrowok="t"/>
                <v:fill type="solid"/>
              </v:shape>
            </v:group>
            <v:group style="position:absolute;left:3581;top:257;width:70;height:216" coordorigin="3581,257" coordsize="70,216">
              <v:shape style="position:absolute;left:3581;top:257;width:70;height:216" coordorigin="3581,257" coordsize="70,216" path="m3581,473l3651,473,3651,257,3581,257,3581,473xe" filled="true" fillcolor="#5cbeb5" stroked="false">
                <v:path arrowok="t"/>
                <v:fill type="solid"/>
              </v:shape>
            </v:group>
            <v:group style="position:absolute;left:3651;top:257;width:1640;height:216" coordorigin="3651,257" coordsize="1640,216">
              <v:shape style="position:absolute;left:3651;top:257;width:1640;height:216" coordorigin="3651,257" coordsize="1640,216" path="m3651,473l5290,473,5290,257,3651,257,3651,473xe" filled="true" fillcolor="#5cbeb5" stroked="false">
                <v:path arrowok="t"/>
                <v:fill type="solid"/>
              </v:shape>
            </v:group>
            <v:group style="position:absolute;left:7071;top:257;width:70;height:216" coordorigin="7071,257" coordsize="70,216">
              <v:shape style="position:absolute;left:7071;top:257;width:70;height:216" coordorigin="7071,257" coordsize="70,216" path="m7071,473l7141,473,7141,257,7071,257,7071,473xe" filled="true" fillcolor="#5cbeb5" stroked="false">
                <v:path arrowok="t"/>
                <v:fill type="solid"/>
              </v:shape>
            </v:group>
            <v:group style="position:absolute;left:5360;top:257;width:72;height:216" coordorigin="5360,257" coordsize="72,216">
              <v:shape style="position:absolute;left:5360;top:257;width:72;height:216" coordorigin="5360,257" coordsize="72,216" path="m5360,473l5432,473,5432,257,5360,257,5360,473xe" filled="true" fillcolor="#5cbeb5" stroked="false">
                <v:path arrowok="t"/>
                <v:fill type="solid"/>
              </v:shape>
            </v:group>
            <v:group style="position:absolute;left:5432;top:257;width:1640;height:216" coordorigin="5432,257" coordsize="1640,216">
              <v:shape style="position:absolute;left:5432;top:257;width:1640;height:216" coordorigin="5432,257" coordsize="1640,216" path="m5432,473l7071,473,7071,257,5432,257,5432,473xe" filled="true" fillcolor="#5cbeb5" stroked="false">
                <v:path arrowok="t"/>
                <v:fill type="solid"/>
              </v:shape>
              <v:shape style="position:absolute;left:1226;top:39;width:1120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TEMPORAL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26;top:39;width:66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8;top:291;width:5756;height:180" type="#_x0000_t202" filled="false" stroked="false">
                <v:textbox inset="0,0,0,0">
                  <w:txbxContent>
                    <w:p>
                      <w:pPr>
                        <w:tabs>
                          <w:tab w:pos="1790" w:val="left" w:leader="none"/>
                          <w:tab w:pos="3571" w:val="left" w:leader="none"/>
                          <w:tab w:pos="5352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1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7312"/>
      </w:tblGrid>
      <w:tr>
        <w:trPr>
          <w:trHeight w:val="182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3075" w:val="left" w:leader="none"/>
                <w:tab w:pos="4405" w:val="left" w:leader="none"/>
                <w:tab w:pos="6186" w:val="left" w:leader="none"/>
                <w:tab w:pos="7257" w:val="left" w:leader="none"/>
              </w:tabs>
              <w:spacing w:line="168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26,576</w:t>
              <w:tab/>
              <w:t>15,463</w:t>
              <w:tab/>
              <w:t>244,583,656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171,658,356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5" w:val="left" w:leader="none"/>
                <w:tab w:pos="3325" w:val="left" w:leader="none"/>
                <w:tab w:pos="4405" w:val="left" w:leader="none"/>
                <w:tab w:pos="6287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1,306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726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120,427,453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73,551,309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3075" w:val="left" w:leader="none"/>
                <w:tab w:pos="4405" w:val="left" w:leader="none"/>
                <w:tab w:pos="6186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44,058</w:t>
              <w:tab/>
              <w:t>20,383</w:t>
              <w:tab/>
              <w:t>790,455,900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490,724,877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3075" w:val="left" w:leader="none"/>
                <w:tab w:pos="4405" w:val="left" w:leader="none"/>
                <w:tab w:pos="6186" w:val="left" w:leader="none"/>
                <w:tab w:pos="7257" w:val="left" w:leader="none"/>
              </w:tabs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24,028</w:t>
              <w:tab/>
              <w:t>19,172</w:t>
              <w:tab/>
              <w:t>990,902,608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677,363,672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46" w:val="left" w:leader="none"/>
                <w:tab w:pos="3524" w:val="left" w:leader="none"/>
                <w:tab w:pos="4506" w:val="left" w:leader="none"/>
                <w:tab w:pos="6287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800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57,208,844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35,532,760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8" w:val="left" w:leader="none"/>
                <w:tab w:pos="1687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3075" w:val="left" w:leader="none"/>
                <w:tab w:pos="4254" w:val="left" w:leader="none"/>
                <w:tab w:pos="6035" w:val="left" w:leader="none"/>
                <w:tab w:pos="7257" w:val="left" w:leader="none"/>
              </w:tabs>
              <w:spacing w:line="197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96,768</w:t>
              <w:tab/>
              <w:t>55,744</w:t>
              <w:tab/>
              <w:t>2,203,578,461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1,448,830,974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1143" w:right="347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Electricidad,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California,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Estudios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Estadísticas,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  <w:spacing w:val="47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14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114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diciembre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y</w:t>
      </w:r>
      <w:r>
        <w:rPr>
          <w:rFonts w:ascii="Arial"/>
          <w:color w:val="5D6770"/>
          <w:spacing w:val="-1"/>
        </w:rPr>
        <w:t> </w:t>
      </w:r>
      <w:r>
        <w:rPr>
          <w:rFonts w:ascii="Arial"/>
          <w:color w:val="5D6770"/>
          <w:spacing w:val="-2"/>
        </w:rPr>
        <w:t>al</w:t>
      </w:r>
      <w:r>
        <w:rPr>
          <w:rFonts w:ascii="Arial"/>
          <w:color w:val="5D6770"/>
          <w:spacing w:val="-1"/>
        </w:rPr>
        <w:t> 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</w:rPr>
        <w:t>2016.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71" w:lineRule="exact"/>
        <w:ind w:left="266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14.379997pt;margin-top:25.280001pt;width:76.6pt;height:22.45pt;mso-position-horizontal-relative:page;mso-position-vertical-relative:paragraph;z-index:-849208" coordorigin="2288,506" coordsize="1532,449">
            <v:shape style="position:absolute;left:2288;top:506;width:1532;height:449" coordorigin="2288,506" coordsize="1532,449" path="m2288,954l3819,954,3819,506,2288,506,2288,954xe" filled="true" fillcolor="#5d677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8.979996pt;margin-top:25.280001pt;width:478.75pt;height:10.8pt;mso-position-horizontal-relative:page;mso-position-vertical-relative:paragraph;z-index:-849184" coordorigin="3980,506" coordsize="9575,216">
            <v:group style="position:absolute;left:7242;top:506;width:70;height:216" coordorigin="7242,506" coordsize="70,216">
              <v:shape style="position:absolute;left:7242;top:506;width:70;height:216" coordorigin="7242,506" coordsize="70,216" path="m7242,722l7311,722,7311,506,7242,506,7242,722xe" filled="true" fillcolor="#5cbeb5" stroked="false">
                <v:path arrowok="t"/>
                <v:fill type="solid"/>
              </v:shape>
            </v:group>
            <v:group style="position:absolute;left:3980;top:506;width:70;height:216" coordorigin="3980,506" coordsize="70,216">
              <v:shape style="position:absolute;left:3980;top:506;width:70;height:216" coordorigin="3980,506" coordsize="70,216" path="m3980,722l4049,722,4049,506,3980,506,3980,722xe" filled="true" fillcolor="#5cbeb5" stroked="false">
                <v:path arrowok="t"/>
                <v:fill type="solid"/>
              </v:shape>
            </v:group>
            <v:group style="position:absolute;left:4049;top:506;width:3193;height:216" coordorigin="4049,506" coordsize="3193,216">
              <v:shape style="position:absolute;left:4049;top:506;width:3193;height:216" coordorigin="4049,506" coordsize="3193,216" path="m4049,722l7242,722,7242,506,4049,506,4049,722xe" filled="true" fillcolor="#5cbeb5" stroked="false">
                <v:path arrowok="t"/>
                <v:fill type="solid"/>
              </v:shape>
            </v:group>
            <v:group style="position:absolute;left:7311;top:506;width:70;height:216" coordorigin="7311,506" coordsize="70,216">
              <v:shape style="position:absolute;left:7311;top:506;width:70;height:216" coordorigin="7311,506" coordsize="70,216" path="m7311,722l7381,722,7381,506,7311,506,7311,722xe" filled="true" fillcolor="#5cbeb5" stroked="false">
                <v:path arrowok="t"/>
                <v:fill type="solid"/>
              </v:shape>
            </v:group>
            <v:group style="position:absolute;left:10415;top:506;width:70;height:216" coordorigin="10415,506" coordsize="70,216">
              <v:shape style="position:absolute;left:10415;top:506;width:70;height:216" coordorigin="10415,506" coordsize="70,216" path="m10415,722l10485,722,10485,506,10415,506,10415,722xe" filled="true" fillcolor="#5cbeb5" stroked="false">
                <v:path arrowok="t"/>
                <v:fill type="solid"/>
              </v:shape>
            </v:group>
            <v:group style="position:absolute;left:7381;top:506;width:3034;height:216" coordorigin="7381,506" coordsize="3034,216">
              <v:shape style="position:absolute;left:7381;top:506;width:3034;height:216" coordorigin="7381,506" coordsize="3034,216" path="m7381,722l10415,722,10415,506,7381,506,7381,722xe" filled="true" fillcolor="#5cbeb5" stroked="false">
                <v:path arrowok="t"/>
                <v:fill type="solid"/>
              </v:shape>
            </v:group>
            <v:group style="position:absolute;left:10485;top:506;width:70;height:216" coordorigin="10485,506" coordsize="70,216">
              <v:shape style="position:absolute;left:10485;top:506;width:70;height:216" coordorigin="10485,506" coordsize="70,216" path="m10485,722l10554,722,10554,506,10485,506,10485,722xe" filled="true" fillcolor="#5cbeb5" stroked="false">
                <v:path arrowok="t"/>
                <v:fill type="solid"/>
              </v:shape>
            </v:group>
            <v:group style="position:absolute;left:13485;top:506;width:70;height:216" coordorigin="13485,506" coordsize="70,216">
              <v:shape style="position:absolute;left:13485;top:506;width:70;height:216" coordorigin="13485,506" coordsize="70,216" path="m13485,722l13555,722,13555,506,13485,506,13485,722xe" filled="true" fillcolor="#5cbeb5" stroked="false">
                <v:path arrowok="t"/>
                <v:fill type="solid"/>
              </v:shape>
            </v:group>
            <v:group style="position:absolute;left:10554;top:506;width:2931;height:216" coordorigin="10554,506" coordsize="2931,216">
              <v:shape style="position:absolute;left:10554;top:506;width:2931;height:216" coordorigin="10554,506" coordsize="2931,216" path="m10554,722l13485,722,13485,506,10554,506,10554,722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VALOR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VENTAS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ENERG</w:t>
      </w:r>
      <w:r>
        <w:rPr>
          <w:rFonts w:ascii="Arial" w:hAnsi="Arial"/>
          <w:color w:val="5D6770"/>
          <w:spacing w:val="-1"/>
          <w:w w:val="105"/>
        </w:rPr>
        <w:t>ÍA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ELÉCTRICA 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MUNICIPIO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</w:t>
      </w:r>
      <w:r>
        <w:rPr>
          <w:rFonts w:ascii="Arial" w:hAnsi="Arial"/>
          <w:color w:val="5D6770"/>
          <w:spacing w:val="-2"/>
          <w:w w:val="105"/>
        </w:rPr>
        <w:t>15</w:t>
      </w:r>
      <w:r>
        <w:rPr>
          <w:rFonts w:ascii="Arial" w:hAnsi="Arial"/>
          <w:color w:val="5D6770"/>
          <w:spacing w:val="-1"/>
          <w:w w:val="105"/>
        </w:rPr>
        <w:t>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2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4"/>
        <w:gridCol w:w="1925"/>
        <w:gridCol w:w="1624"/>
        <w:gridCol w:w="1587"/>
        <w:gridCol w:w="1609"/>
        <w:gridCol w:w="1535"/>
        <w:gridCol w:w="1413"/>
      </w:tblGrid>
      <w:tr>
        <w:trPr>
          <w:trHeight w:val="333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5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95" w:lineRule="exact"/>
              <w:ind w:left="10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775" w:val="left" w:leader="none"/>
              </w:tabs>
              <w:spacing w:line="240" w:lineRule="auto" w:before="28"/>
              <w:ind w:left="10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95" w:lineRule="exact"/>
              <w:ind w:left="494" w:right="-22" w:firstLine="4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COMER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8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95" w:lineRule="exact"/>
              <w:ind w:left="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CIAL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8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95" w:lineRule="exact"/>
              <w:ind w:right="1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tabs>
                <w:tab w:pos="1536" w:val="left" w:leader="none"/>
              </w:tabs>
              <w:spacing w:line="240" w:lineRule="auto" w:before="28"/>
              <w:ind w:right="1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</w:tabs>
              <w:spacing w:line="206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72,691,158.70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45,688,166.61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39,181,188.71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23,360,670.91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65,217,872.32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54,382,981.66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</w:tabs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60,759,843.00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39,473,396.92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42,660,932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25,521,370.49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10,345,702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6,636,144.81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562,673,106.62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369,823,040.96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191,491,630.16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113,887,503.18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21,177,606.48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21,398,003.85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850,172,631.64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606,900,231.71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240,085,036.58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154,132,599.30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1,877,622.86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1,773,674.50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33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30,208,748.44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20,853,911.17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14,683,041.17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8,775,387.95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1,097,239.84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773,975.41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2683" w:val="left" w:leader="none"/>
          <w:tab w:pos="3821" w:val="left" w:leader="none"/>
          <w:tab w:pos="5840" w:val="left" w:leader="none"/>
          <w:tab w:pos="7577" w:val="left" w:leader="none"/>
          <w:tab w:pos="9164" w:val="left" w:leader="none"/>
          <w:tab w:pos="10796" w:val="left" w:leader="none"/>
          <w:tab w:pos="12333" w:val="left" w:leader="none"/>
          <w:tab w:pos="13554" w:val="left" w:leader="none"/>
        </w:tabs>
        <w:spacing w:line="189" w:lineRule="exact"/>
        <w:ind w:left="227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w w:val="99"/>
          <w:u w:val="single" w:color="5D6770"/>
        </w:rPr>
        <w:t> </w:t>
      </w:r>
      <w:r>
        <w:rPr>
          <w:rFonts w:ascii="Arial"/>
          <w:color w:val="5D6770"/>
          <w:u w:val="single" w:color="5D6770"/>
        </w:rPr>
        <w:tab/>
      </w:r>
      <w:r>
        <w:rPr>
          <w:rFonts w:ascii="Arial"/>
          <w:color w:val="5D6770"/>
          <w:spacing w:val="-1"/>
          <w:u w:val="single" w:color="5D6770"/>
        </w:rPr>
        <w:t>B.C.SUR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u w:val="single" w:color="5CBEB5"/>
        </w:rPr>
      </w:r>
      <w:r>
        <w:rPr>
          <w:rFonts w:ascii="Arial"/>
          <w:color w:val="5D6770"/>
          <w:spacing w:val="-1"/>
          <w:u w:val="single" w:color="5CBEB5"/>
        </w:rPr>
        <w:t>1,576,505,488.40</w:t>
        <w:tab/>
      </w:r>
      <w:r>
        <w:rPr>
          <w:rFonts w:ascii="Arial"/>
          <w:color w:val="5D6770"/>
          <w:spacing w:val="-1"/>
          <w:w w:val="95"/>
          <w:u w:val="single" w:color="5CBEB5"/>
        </w:rPr>
        <w:t>1,082,738,747.37</w:t>
        <w:tab/>
        <w:t>528,101,828.57</w:t>
        <w:tab/>
        <w:t>325,677,531.83</w:t>
        <w:tab/>
        <w:t>99,716,043.13</w:t>
        <w:tab/>
      </w:r>
      <w:r>
        <w:rPr>
          <w:rFonts w:ascii="Arial"/>
          <w:color w:val="5D6770"/>
          <w:spacing w:val="-1"/>
          <w:u w:val="single" w:color="5CBEB5"/>
        </w:rPr>
        <w:t>84,964,780.23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7"/>
        <w:ind w:left="0" w:right="514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18.82pt;margin-top:14.451881pt;width:70.8pt;height:33.15pt;mso-position-horizontal-relative:page;mso-position-vertical-relative:paragraph;z-index:-849136" coordorigin="2376,289" coordsize="1416,663">
            <v:group style="position:absolute;left:2376;top:289;width:1416;height:663" coordorigin="2376,289" coordsize="1416,663">
              <v:shape style="position:absolute;left:2376;top:289;width:1416;height:663" coordorigin="2376,289" coordsize="1416,663" path="m2376,951l3792,951,3792,289,2376,289,2376,951xe" filled="true" fillcolor="#5d6770" stroked="false">
                <v:path arrowok="t"/>
                <v:fill type="solid"/>
              </v:shape>
            </v:group>
            <v:group style="position:absolute;left:2446;top:515;width:1277;height:214" coordorigin="2446,515" coordsize="1277,214">
              <v:shape style="position:absolute;left:2446;top:515;width:1277;height:214" coordorigin="2446,515" coordsize="1277,214" path="m2446,728l3723,728,3723,515,2446,515,2446,728xe" filled="true" fillcolor="#5d6770" stroked="false">
                <v:path arrowok="t"/>
                <v:fill type="solid"/>
              </v:shape>
              <v:shape style="position:absolute;left:2376;top:289;width:1416;height:663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595959"/>
          <w:sz w:val="18"/>
          <w:szCs w:val="18"/>
        </w:rPr>
        <w:t>… </w:t>
      </w:r>
      <w:r>
        <w:rPr>
          <w:rFonts w:ascii="Arial" w:hAnsi="Arial" w:cs="Arial" w:eastAsia="Arial"/>
          <w:b/>
          <w:bCs/>
          <w:color w:val="595959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00" w:lineRule="atLeast"/>
        <w:ind w:left="39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4.35pt;height:21.5pt;mso-position-horizontal-relative:char;mso-position-vertical-relative:line" coordorigin="0,0" coordsize="9487,430">
            <v:group style="position:absolute;left:0;top:0;width:3202;height:430" coordorigin="0,0" coordsize="3202,430">
              <v:shape style="position:absolute;left:0;top:0;width:3202;height:430" coordorigin="0,0" coordsize="3202,430" path="m0,430l3202,430,3202,0,0,0,0,430xe" filled="true" fillcolor="#5cbeb5" stroked="false">
                <v:path arrowok="t"/>
                <v:fill type="solid"/>
              </v:shape>
            </v:group>
            <v:group style="position:absolute;left:72;top:108;width:3061;height:214" coordorigin="72,108" coordsize="3061,214">
              <v:shape style="position:absolute;left:72;top:108;width:3061;height:214" coordorigin="72,108" coordsize="3061,214" path="m72,322l3132,322,3132,108,72,108,72,322xe" filled="true" fillcolor="#5cbeb5" stroked="false">
                <v:path arrowok="t"/>
                <v:fill type="solid"/>
              </v:shape>
            </v:group>
            <v:group style="position:absolute;left:3202;top:0;width:3094;height:430" coordorigin="3202,0" coordsize="3094,430">
              <v:shape style="position:absolute;left:3202;top:0;width:3094;height:430" coordorigin="3202,0" coordsize="3094,430" path="m3202,430l6296,430,6296,0,3202,0,3202,430xe" filled="true" fillcolor="#5cbeb5" stroked="false">
                <v:path arrowok="t"/>
                <v:fill type="solid"/>
              </v:shape>
            </v:group>
            <v:group style="position:absolute;left:3272;top:108;width:2955;height:214" coordorigin="3272,108" coordsize="2955,214">
              <v:shape style="position:absolute;left:3272;top:108;width:2955;height:214" coordorigin="3272,108" coordsize="2955,214" path="m3272,322l6227,322,6227,108,3272,108,3272,322xe" filled="true" fillcolor="#5cbeb5" stroked="false">
                <v:path arrowok="t"/>
                <v:fill type="solid"/>
              </v:shape>
            </v:group>
            <v:group style="position:absolute;left:6296;top:0;width:3190;height:430" coordorigin="6296,0" coordsize="3190,430">
              <v:shape style="position:absolute;left:6296;top:0;width:3190;height:430" coordorigin="6296,0" coordsize="3190,430" path="m6296,430l9486,430,9486,0,6296,0,6296,430xe" filled="true" fillcolor="#5cbeb5" stroked="false">
                <v:path arrowok="t"/>
                <v:fill type="solid"/>
              </v:shape>
            </v:group>
            <v:group style="position:absolute;left:6366;top:0;width:3051;height:214" coordorigin="6366,0" coordsize="3051,214">
              <v:shape style="position:absolute;left:6366;top:0;width:3051;height:214" coordorigin="6366,0" coordsize="3051,214" path="m6366,214l9417,214,9417,0,6366,0,6366,214xe" filled="true" fillcolor="#5cbeb5" stroked="false">
                <v:path arrowok="t"/>
                <v:fill type="solid"/>
              </v:shape>
            </v:group>
            <v:group style="position:absolute;left:6366;top:214;width:3051;height:216" coordorigin="6366,214" coordsize="3051,216">
              <v:shape style="position:absolute;left:6366;top:214;width:3051;height:216" coordorigin="6366,214" coordsize="3051,216" path="m6366,430l9417,430,9417,214,6366,214,6366,430xe" filled="true" fillcolor="#5cbeb5" stroked="false">
                <v:path arrowok="t"/>
                <v:fill type="solid"/>
              </v:shape>
              <v:shape style="position:absolute;left:992;top:142;width:121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RESIDENCIAL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28;top:142;width:203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ALUMBRADO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PÚBLICO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05;top:34;width:2772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BOMBEO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AGUA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NEGRAS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"/>
          <w:szCs w:val="2"/>
        </w:rPr>
      </w:pPr>
    </w:p>
    <w:tbl>
      <w:tblPr>
        <w:tblW w:w="0" w:type="auto"/>
        <w:jc w:val="left"/>
        <w:tblInd w:w="23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6"/>
        <w:gridCol w:w="1858"/>
        <w:gridCol w:w="1619"/>
        <w:gridCol w:w="1547"/>
        <w:gridCol w:w="1571"/>
        <w:gridCol w:w="1595"/>
        <w:gridCol w:w="1443"/>
      </w:tblGrid>
      <w:tr>
        <w:trPr>
          <w:trHeight w:val="214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8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13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206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5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65,869,632.18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32,756,356.30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17,379,208.69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10,595,202.19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13,266,223.70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9,491,554.72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240" w:lineRule="auto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59,846,265.71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34,365,951.76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10,867,915.27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7,785,812.78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11,773,600.67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8,273,000.47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317,970,116.41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179,452,018.18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38,605,235.10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28,766,924.88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47,905,209.79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32,935,770.59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483,375,272.38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295,686,694.67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28,017,125.13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21,193,243.50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85,935,015.25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62,797,959.31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20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5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27,379,542.06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15,948,518.90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4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4,790,072.71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7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2,284,101.46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9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8,457,395.81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6,579,478.28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tabs>
          <w:tab w:pos="2714" w:val="left" w:leader="none"/>
          <w:tab w:pos="3792" w:val="left" w:leader="none"/>
          <w:tab w:pos="4267" w:val="left" w:leader="none"/>
          <w:tab w:pos="5861" w:val="left" w:leader="none"/>
          <w:tab w:pos="7505" w:val="left" w:leader="none"/>
          <w:tab w:pos="9054" w:val="left" w:leader="none"/>
          <w:tab w:pos="10549" w:val="left" w:leader="none"/>
          <w:tab w:pos="12145" w:val="left" w:leader="none"/>
          <w:tab w:pos="13468" w:val="left" w:leader="none"/>
        </w:tabs>
        <w:spacing w:line="189" w:lineRule="exact" w:before="0"/>
        <w:ind w:left="23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B.C.SUR</w:t>
        <w:tab/>
      </w:r>
      <w:r>
        <w:rPr>
          <w:rFonts w:ascii="Arial"/>
          <w:b/>
          <w:color w:val="5D6770"/>
          <w:spacing w:val="-1"/>
          <w:sz w:val="18"/>
        </w:rPr>
      </w:r>
      <w:r>
        <w:rPr>
          <w:rFonts w:ascii="Arial"/>
          <w:b/>
          <w:color w:val="5D6770"/>
          <w:spacing w:val="-1"/>
          <w:sz w:val="18"/>
          <w:u w:val="single" w:color="5CBEB5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CBEB5"/>
        </w:rPr>
        <w:t>954,440,828.74</w:t>
        <w:tab/>
        <w:t>558,209,539.81</w:t>
        <w:tab/>
        <w:t>99,659,556.90</w:t>
        <w:tab/>
        <w:t>70,625,284.81</w:t>
        <w:tab/>
        <w:t>167,337,445.22</w:t>
        <w:tab/>
      </w:r>
      <w:r>
        <w:rPr>
          <w:rFonts w:ascii="Arial"/>
          <w:b/>
          <w:color w:val="5D6770"/>
          <w:spacing w:val="-1"/>
          <w:sz w:val="18"/>
          <w:u w:val="single" w:color="5CBEB5"/>
        </w:rPr>
        <w:t>120,077,763.37</w:t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z w:val="18"/>
          <w:u w:val="single" w:color="5CBEB5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7"/>
        <w:ind w:left="0" w:right="144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95959"/>
          <w:spacing w:val="-1"/>
          <w:w w:val="95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95959"/>
          <w:spacing w:val="-1"/>
          <w:w w:val="95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5312" w:val="left" w:leader="none"/>
        </w:tabs>
        <w:spacing w:line="200" w:lineRule="atLeast"/>
        <w:ind w:left="33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85pt;height:22.4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1"/>
                    <w:ind w:left="37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357.05pt;height:22.45pt;mso-position-horizontal-relative:char;mso-position-vertical-relative:line" coordorigin="0,0" coordsize="7141,449">
            <v:group style="position:absolute;left:3509;top:0;width:70;height:214" coordorigin="3509,0" coordsize="70,214">
              <v:shape style="position:absolute;left:3509;top:0;width:70;height:214" coordorigin="3509,0" coordsize="70,214" path="m3509,214l3579,214,3579,0,3509,0,3509,214xe" filled="true" fillcolor="#5cbeb5" stroked="false">
                <v:path arrowok="t"/>
                <v:fill type="solid"/>
              </v:shape>
            </v:group>
            <v:group style="position:absolute;left:0;top:0;width:70;height:214" coordorigin="0,0" coordsize="70,214">
              <v:shape style="position:absolute;left:0;top:0;width:70;height:214" coordorigin="0,0" coordsize="70,214" path="m0,214l70,214,70,0,0,0,0,214xe" filled="true" fillcolor="#5cbeb5" stroked="false">
                <v:path arrowok="t"/>
                <v:fill type="solid"/>
              </v:shape>
            </v:group>
            <v:group style="position:absolute;left:70;top:0;width:3440;height:214" coordorigin="70,0" coordsize="3440,214">
              <v:shape style="position:absolute;left:70;top:0;width:3440;height:214" coordorigin="70,0" coordsize="3440,214" path="m70,214l3509,214,3509,0,70,0,70,214xe" filled="true" fillcolor="#5cbeb5" stroked="false">
                <v:path arrowok="t"/>
                <v:fill type="solid"/>
              </v:shape>
            </v:group>
            <v:group style="position:absolute;left:3579;top:0;width:70;height:214" coordorigin="3579,0" coordsize="70,214">
              <v:shape style="position:absolute;left:3579;top:0;width:70;height:214" coordorigin="3579,0" coordsize="70,214" path="m3579,214l3648,214,3648,0,3579,0,3579,214xe" filled="true" fillcolor="#5cbeb5" stroked="false">
                <v:path arrowok="t"/>
                <v:fill type="solid"/>
              </v:shape>
            </v:group>
            <v:group style="position:absolute;left:7069;top:0;width:72;height:214" coordorigin="7069,0" coordsize="72,214">
              <v:shape style="position:absolute;left:7069;top:0;width:72;height:214" coordorigin="7069,0" coordsize="72,214" path="m7069,214l7141,214,7141,0,7069,0,7069,214xe" filled="true" fillcolor="#5cbeb5" stroked="false">
                <v:path arrowok="t"/>
                <v:fill type="solid"/>
              </v:shape>
            </v:group>
            <v:group style="position:absolute;left:3648;top:0;width:3421;height:214" coordorigin="3648,0" coordsize="3421,214">
              <v:shape style="position:absolute;left:3648;top:0;width:3421;height:214" coordorigin="3648,0" coordsize="3421,214" path="m3648,214l7069,214,7069,0,3648,0,3648,214xe" filled="true" fillcolor="#5cbeb5" stroked="false">
                <v:path arrowok="t"/>
                <v:fill type="solid"/>
              </v:shape>
            </v:group>
            <v:group style="position:absolute;left:1728;top:233;width:72;height:216" coordorigin="1728,233" coordsize="72,216">
              <v:shape style="position:absolute;left:1728;top:233;width:72;height:216" coordorigin="1728,233" coordsize="72,216" path="m1728,449l1800,449,1800,233,1728,233,1728,449xe" filled="true" fillcolor="#5cbeb5" stroked="false">
                <v:path arrowok="t"/>
                <v:fill type="solid"/>
              </v:shape>
            </v:group>
            <v:group style="position:absolute;left:0;top:233;width:70;height:216" coordorigin="0,233" coordsize="70,216">
              <v:shape style="position:absolute;left:0;top:233;width:70;height:216" coordorigin="0,233" coordsize="70,216" path="m0,449l70,449,70,233,0,233,0,449xe" filled="true" fillcolor="#5cbeb5" stroked="false">
                <v:path arrowok="t"/>
                <v:fill type="solid"/>
              </v:shape>
            </v:group>
            <v:group style="position:absolute;left:70;top:233;width:1659;height:216" coordorigin="70,233" coordsize="1659,216">
              <v:shape style="position:absolute;left:70;top:233;width:1659;height:216" coordorigin="70,233" coordsize="1659,216" path="m70,449l1728,449,1728,233,70,233,70,449xe" filled="true" fillcolor="#5cbeb5" stroked="false">
                <v:path arrowok="t"/>
                <v:fill type="solid"/>
              </v:shape>
            </v:group>
            <v:group style="position:absolute;left:3509;top:233;width:70;height:216" coordorigin="3509,233" coordsize="70,216">
              <v:shape style="position:absolute;left:3509;top:233;width:70;height:216" coordorigin="3509,233" coordsize="70,216" path="m3509,449l3579,449,3579,233,3509,233,3509,449xe" filled="true" fillcolor="#5cbeb5" stroked="false">
                <v:path arrowok="t"/>
                <v:fill type="solid"/>
              </v:shape>
            </v:group>
            <v:group style="position:absolute;left:1800;top:233;width:70;height:216" coordorigin="1800,233" coordsize="70,216">
              <v:shape style="position:absolute;left:1800;top:233;width:70;height:216" coordorigin="1800,233" coordsize="70,216" path="m1800,449l1870,449,1870,233,1800,233,1800,449xe" filled="true" fillcolor="#5cbeb5" stroked="false">
                <v:path arrowok="t"/>
                <v:fill type="solid"/>
              </v:shape>
            </v:group>
            <v:group style="position:absolute;left:1870;top:233;width:1640;height:216" coordorigin="1870,233" coordsize="1640,216">
              <v:shape style="position:absolute;left:1870;top:233;width:1640;height:216" coordorigin="1870,233" coordsize="1640,216" path="m1870,449l3509,449,3509,233,1870,233,1870,449xe" filled="true" fillcolor="#5cbeb5" stroked="false">
                <v:path arrowok="t"/>
                <v:fill type="solid"/>
              </v:shape>
            </v:group>
            <v:group style="position:absolute;left:5290;top:233;width:70;height:216" coordorigin="5290,233" coordsize="70,216">
              <v:shape style="position:absolute;left:5290;top:233;width:70;height:216" coordorigin="5290,233" coordsize="70,216" path="m5290,449l5360,449,5360,233,5290,233,5290,449xe" filled="true" fillcolor="#5cbeb5" stroked="false">
                <v:path arrowok="t"/>
                <v:fill type="solid"/>
              </v:shape>
            </v:group>
            <v:group style="position:absolute;left:3579;top:233;width:70;height:216" coordorigin="3579,233" coordsize="70,216">
              <v:shape style="position:absolute;left:3579;top:233;width:70;height:216" coordorigin="3579,233" coordsize="70,216" path="m3579,449l3648,449,3648,233,3579,233,3579,449xe" filled="true" fillcolor="#5cbeb5" stroked="false">
                <v:path arrowok="t"/>
                <v:fill type="solid"/>
              </v:shape>
            </v:group>
            <v:group style="position:absolute;left:3648;top:233;width:1642;height:216" coordorigin="3648,233" coordsize="1642,216">
              <v:shape style="position:absolute;left:3648;top:233;width:1642;height:216" coordorigin="3648,233" coordsize="1642,216" path="m3648,449l5290,449,5290,233,3648,233,3648,449xe" filled="true" fillcolor="#5cbeb5" stroked="false">
                <v:path arrowok="t"/>
                <v:fill type="solid"/>
              </v:shape>
            </v:group>
            <v:group style="position:absolute;left:7069;top:233;width:72;height:216" coordorigin="7069,233" coordsize="72,216">
              <v:shape style="position:absolute;left:7069;top:233;width:72;height:216" coordorigin="7069,233" coordsize="72,216" path="m7069,449l7141,449,7141,233,7069,233,7069,449xe" filled="true" fillcolor="#5cbeb5" stroked="false">
                <v:path arrowok="t"/>
                <v:fill type="solid"/>
              </v:shape>
            </v:group>
            <v:group style="position:absolute;left:5360;top:233;width:70;height:216" coordorigin="5360,233" coordsize="70,216">
              <v:shape style="position:absolute;left:5360;top:233;width:70;height:216" coordorigin="5360,233" coordsize="70,216" path="m5360,449l5429,449,5429,233,5360,233,5360,449xe" filled="true" fillcolor="#5cbeb5" stroked="false">
                <v:path arrowok="t"/>
                <v:fill type="solid"/>
              </v:shape>
            </v:group>
            <v:group style="position:absolute;left:5429;top:233;width:1640;height:216" coordorigin="5429,233" coordsize="1640,216">
              <v:shape style="position:absolute;left:5429;top:233;width:1640;height:216" coordorigin="5429,233" coordsize="1640,216" path="m5429,449l7069,449,7069,233,5429,233,5429,449xe" filled="true" fillcolor="#5cbeb5" stroked="false">
                <v:path arrowok="t"/>
                <v:fill type="solid"/>
              </v:shape>
              <v:shape style="position:absolute;left:1284;top:34;width:100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TEMPORAL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57;top:34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98;top:267;width:5754;height:180" type="#_x0000_t202" filled="false" stroked="false">
                <v:textbox inset="0,0,0,0">
                  <w:txbxContent>
                    <w:p>
                      <w:pPr>
                        <w:tabs>
                          <w:tab w:pos="1790" w:val="left" w:leader="none"/>
                          <w:tab w:pos="3569" w:val="left" w:leader="none"/>
                          <w:tab w:pos="5349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3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7312"/>
      </w:tblGrid>
      <w:tr>
        <w:trPr>
          <w:trHeight w:val="182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823" w:val="left" w:leader="none"/>
                <w:tab w:pos="4151" w:val="left" w:leader="none"/>
                <w:tab w:pos="5931" w:val="left" w:leader="none"/>
                <w:tab w:pos="7257" w:val="left" w:leader="none"/>
              </w:tabs>
              <w:spacing w:line="168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122,731.67</w:t>
              <w:tab/>
              <w:t>78,975.34</w:t>
              <w:tab/>
              <w:t>273,728,015.97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176,353,907.73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2924" w:val="left" w:leader="none"/>
                <w:tab w:pos="4151" w:val="left" w:leader="none"/>
                <w:tab w:pos="5931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6,354.16</w:t>
              <w:tab/>
              <w:t>3,516.10</w:t>
              <w:tab/>
              <w:t>196,260,612.39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122,059,193.33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725" w:val="left" w:leader="none"/>
                <w:tab w:pos="3999" w:val="left" w:leader="none"/>
                <w:tab w:pos="5931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206,572.28</w:t>
              <w:tab/>
              <w:t>105,714.45</w:t>
              <w:tab/>
              <w:t>1,180,029,476.84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746,368,976.09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823" w:val="left" w:leader="none"/>
                <w:tab w:pos="3999" w:val="left" w:leader="none"/>
                <w:tab w:pos="5780" w:val="left" w:leader="none"/>
                <w:tab w:pos="7257" w:val="left" w:leader="none"/>
              </w:tabs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104,952.68</w:t>
              <w:tab/>
              <w:t>82,060.48</w:t>
              <w:tab/>
              <w:t>1,689,567,656.52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1,142,566,463.47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3275" w:val="left" w:leader="none"/>
                <w:tab w:pos="4249" w:val="left" w:leader="none"/>
                <w:tab w:pos="6030" w:val="left" w:leader="none"/>
                <w:tab w:pos="7257" w:val="left" w:leader="none"/>
              </w:tabs>
              <w:spacing w:line="202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3,653.40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0.00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86,619,693.43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55,215,373.17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5" w:hRule="exact"/>
        </w:trPr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49" w:val="left" w:leader="none"/>
                <w:tab w:pos="1771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725" w:val="left" w:leader="none"/>
                <w:tab w:pos="4002" w:val="left" w:leader="none"/>
                <w:tab w:pos="5783" w:val="left" w:leader="none"/>
                <w:tab w:pos="7257" w:val="left" w:leader="none"/>
              </w:tabs>
              <w:spacing w:line="197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444,264.19</w:t>
              <w:tab/>
              <w:t>270,266.37</w:t>
              <w:tab/>
              <w:t>3,426,205,455.15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2,242,563,913.79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left="3403" w:right="52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Comisión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Electricidad,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Baja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California,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Estudios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Estadísticas,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85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340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/>
        <w:ind w:left="340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al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31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diciembre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2015</w:t>
      </w:r>
      <w:r>
        <w:rPr>
          <w:rFonts w:ascii="Arial"/>
          <w:color w:val="5D6770"/>
        </w:rPr>
        <w:t> y</w:t>
      </w:r>
      <w:r>
        <w:rPr>
          <w:rFonts w:ascii="Arial"/>
          <w:color w:val="5D6770"/>
          <w:spacing w:val="-1"/>
        </w:rPr>
        <w:t> </w:t>
      </w:r>
      <w:r>
        <w:rPr>
          <w:rFonts w:ascii="Arial"/>
          <w:color w:val="5D6770"/>
          <w:spacing w:val="-2"/>
        </w:rPr>
        <w:t>al</w:t>
      </w:r>
      <w:r>
        <w:rPr>
          <w:rFonts w:ascii="Arial"/>
          <w:color w:val="5D6770"/>
          <w:spacing w:val="-1"/>
        </w:rPr>
        <w:t> mes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2016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1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61.299988pt;margin-top:39.959999pt;width:109.8pt;height:25.85pt;mso-position-horizontal-relative:page;mso-position-vertical-relative:page;z-index:32680" coordorigin="13226,799" coordsize="2196,517">
            <v:shape style="position:absolute;left:13800;top:799;width:1613;height:173" type="#_x0000_t75" stroked="false">
              <v:imagedata r:id="rId419" o:title=""/>
            </v:shape>
            <v:shape style="position:absolute;left:13903;top:970;width:1509;height:173" type="#_x0000_t75" stroked="false">
              <v:imagedata r:id="rId498" o:title=""/>
            </v:shape>
            <v:shape style="position:absolute;left:13226;top:1143;width:2196;height:173" type="#_x0000_t75" stroked="false">
              <v:imagedata r:id="rId500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73"/>
        <w:ind w:left="2178" w:right="2743" w:hanging="1822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76.419998pt;margin-top:46.889996pt;width:70.95pt;height:38.550pt;mso-position-horizontal-relative:page;mso-position-vertical-relative:paragraph;z-index:-848968" coordorigin="3528,938" coordsize="1419,771">
            <v:group style="position:absolute;left:3528;top:938;width:1419;height:771" coordorigin="3528,938" coordsize="1419,771">
              <v:shape style="position:absolute;left:3528;top:938;width:1419;height:771" coordorigin="3528,938" coordsize="1419,771" path="m3528,1708l4947,1708,4947,938,3528,938,3528,1708xe" filled="true" fillcolor="#5d6770" stroked="false">
                <v:path arrowok="t"/>
                <v:fill type="solid"/>
              </v:shape>
            </v:group>
            <v:group style="position:absolute;left:3598;top:1214;width:1280;height:216" coordorigin="3598,1214" coordsize="1280,216">
              <v:shape style="position:absolute;left:3598;top:1214;width:1280;height:216" coordorigin="3598,1214" coordsize="1280,216" path="m3598,1430l4877,1430,4877,1214,3598,1214,3598,1430xe" filled="true" fillcolor="#5d6770" stroked="false">
                <v:path arrowok="t"/>
                <v:fill type="solid"/>
              </v:shape>
              <v:shape style="position:absolute;left:3528;top:938;width:1419;height:771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-1"/>
          <w:w w:val="105"/>
        </w:rPr>
        <w:t>INVERSIÓN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PÚ</w:t>
      </w:r>
      <w:r>
        <w:rPr>
          <w:rFonts w:ascii="Arial" w:hAnsi="Arial"/>
          <w:color w:val="5D6770"/>
          <w:spacing w:val="-1"/>
          <w:w w:val="105"/>
        </w:rPr>
        <w:t>BLI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A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F</w:t>
      </w:r>
      <w:r>
        <w:rPr>
          <w:rFonts w:ascii="Arial" w:hAnsi="Arial"/>
          <w:color w:val="5D6770"/>
          <w:spacing w:val="-2"/>
          <w:w w:val="105"/>
        </w:rPr>
        <w:t>EDER</w:t>
      </w:r>
      <w:r>
        <w:rPr>
          <w:rFonts w:ascii="Arial" w:hAnsi="Arial"/>
          <w:color w:val="5D6770"/>
          <w:spacing w:val="-1"/>
          <w:w w:val="105"/>
        </w:rPr>
        <w:t>AL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EJ</w:t>
      </w:r>
      <w:r>
        <w:rPr>
          <w:rFonts w:ascii="Arial" w:hAnsi="Arial"/>
          <w:color w:val="5D6770"/>
          <w:spacing w:val="-1"/>
          <w:w w:val="105"/>
        </w:rPr>
        <w:t>ERCIDA</w:t>
      </w:r>
      <w:r>
        <w:rPr>
          <w:rFonts w:ascii="Arial" w:hAnsi="Arial"/>
          <w:color w:val="5D6770"/>
          <w:w w:val="105"/>
        </w:rPr>
        <w:t> POR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TIPO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DE </w:t>
      </w:r>
      <w:r>
        <w:rPr>
          <w:rFonts w:ascii="Arial" w:hAnsi="Arial"/>
          <w:color w:val="5D6770"/>
          <w:spacing w:val="-1"/>
          <w:w w:val="105"/>
        </w:rPr>
        <w:t>OBRA</w:t>
      </w:r>
      <w:r>
        <w:rPr>
          <w:rFonts w:ascii="Arial" w:hAnsi="Arial"/>
          <w:color w:val="5D6770"/>
          <w:w w:val="105"/>
        </w:rPr>
        <w:t> DE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ELECT</w:t>
      </w:r>
      <w:r>
        <w:rPr>
          <w:rFonts w:ascii="Arial" w:hAnsi="Arial"/>
          <w:color w:val="5D6770"/>
          <w:spacing w:val="-1"/>
          <w:w w:val="105"/>
        </w:rPr>
        <w:t>RIFICACIÓN</w:t>
      </w:r>
      <w:r>
        <w:rPr>
          <w:rFonts w:ascii="Arial" w:hAnsi="Arial"/>
          <w:color w:val="5D6770"/>
          <w:spacing w:val="81"/>
          <w:w w:val="109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MUNICI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(MI</w:t>
      </w:r>
      <w:r>
        <w:rPr>
          <w:rFonts w:ascii="Arial" w:hAnsi="Arial"/>
          <w:color w:val="5D6770"/>
          <w:spacing w:val="-2"/>
          <w:w w:val="105"/>
        </w:rPr>
        <w:t>LES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PESOS)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28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60.05pt;height:22.45pt;mso-position-horizontal-relative:char;mso-position-vertical-relative:line" coordorigin="0,0" coordsize="7201,449">
            <v:group style="position:absolute;left:0;top:0;width:2400;height:449" coordorigin="0,0" coordsize="2400,449">
              <v:shape style="position:absolute;left:0;top:0;width:2400;height:449" coordorigin="0,0" coordsize="2400,449" path="m0,449l2400,449,2400,0,0,0,0,449xe" filled="true" fillcolor="#5cbeb5" stroked="false">
                <v:path arrowok="t"/>
                <v:fill type="solid"/>
              </v:shape>
            </v:group>
            <v:group style="position:absolute;left:70;top:10;width:2261;height:214" coordorigin="70,10" coordsize="2261,214">
              <v:shape style="position:absolute;left:70;top:10;width:2261;height:214" coordorigin="70,10" coordsize="2261,214" path="m70,223l2330,223,2330,10,70,10,70,223xe" filled="true" fillcolor="#5cbeb5" stroked="false">
                <v:path arrowok="t"/>
                <v:fill type="solid"/>
              </v:shape>
            </v:group>
            <v:group style="position:absolute;left:70;top:223;width:2261;height:216" coordorigin="70,223" coordsize="2261,216">
              <v:shape style="position:absolute;left:70;top:223;width:2261;height:216" coordorigin="70,223" coordsize="2261,216" path="m70,439l2330,439,2330,223,70,223,70,439xe" filled="true" fillcolor="#5cbeb5" stroked="false">
                <v:path arrowok="t"/>
                <v:fill type="solid"/>
              </v:shape>
            </v:group>
            <v:group style="position:absolute;left:2400;top:0;width:2401;height:449" coordorigin="2400,0" coordsize="2401,449">
              <v:shape style="position:absolute;left:2400;top:0;width:2401;height:449" coordorigin="2400,0" coordsize="2401,449" path="m2400,449l4800,449,4800,0,2400,0,2400,449xe" filled="true" fillcolor="#5cbeb5" stroked="false">
                <v:path arrowok="t"/>
                <v:fill type="solid"/>
              </v:shape>
            </v:group>
            <v:group style="position:absolute;left:2470;top:10;width:2262;height:214" coordorigin="2470,10" coordsize="2262,214">
              <v:shape style="position:absolute;left:2470;top:10;width:2262;height:214" coordorigin="2470,10" coordsize="2262,214" path="m2470,223l4731,223,4731,10,2470,10,2470,223xe" filled="true" fillcolor="#5cbeb5" stroked="false">
                <v:path arrowok="t"/>
                <v:fill type="solid"/>
              </v:shape>
            </v:group>
            <v:group style="position:absolute;left:2470;top:223;width:2262;height:216" coordorigin="2470,223" coordsize="2262,216">
              <v:shape style="position:absolute;left:2470;top:223;width:2262;height:216" coordorigin="2470,223" coordsize="2262,216" path="m2470,439l4731,439,4731,223,2470,223,2470,439xe" filled="true" fillcolor="#5cbeb5" stroked="false">
                <v:path arrowok="t"/>
                <v:fill type="solid"/>
              </v:shape>
            </v:group>
            <v:group style="position:absolute;left:4800;top:0;width:2401;height:449" coordorigin="4800,0" coordsize="2401,449">
              <v:shape style="position:absolute;left:4800;top:0;width:2401;height:449" coordorigin="4800,0" coordsize="2401,449" path="m4800,449l7201,449,7201,0,4800,0,4800,449xe" filled="true" fillcolor="#5cbeb5" stroked="false">
                <v:path arrowok="t"/>
                <v:fill type="solid"/>
              </v:shape>
            </v:group>
            <v:group style="position:absolute;left:4870;top:118;width:2262;height:214" coordorigin="4870,118" coordsize="2262,214">
              <v:shape style="position:absolute;left:4870;top:118;width:2262;height:214" coordorigin="4870,118" coordsize="2262,214" path="m4870,331l7131,331,7131,118,4870,118,4870,331xe" filled="true" fillcolor="#5cbeb5" stroked="false">
                <v:path arrowok="t"/>
                <v:fill type="solid"/>
              </v:shape>
              <v:shape style="position:absolute;left:379;top:44;width:1640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ELECTRIFICACIÓN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RURAL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539;top:44;width:2117;height:394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9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ELECTRIFICACIÓN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COLONIAS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POPULARES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00;top:152;width:60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12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496"/>
        <w:gridCol w:w="1200"/>
        <w:gridCol w:w="1235"/>
        <w:gridCol w:w="651"/>
        <w:gridCol w:w="514"/>
        <w:gridCol w:w="1200"/>
        <w:gridCol w:w="1070"/>
      </w:tblGrid>
      <w:tr>
        <w:trPr>
          <w:trHeight w:val="240" w:hRule="exact"/>
        </w:trPr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92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1" w:hRule="exact"/>
        </w:trPr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$24,848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$2,518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$24,848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$2,518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1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$1,417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$1,515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$2,932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1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$1,055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4" w:hRule="exact"/>
        </w:trPr>
        <w:tc>
          <w:tcPr>
            <w:tcW w:w="141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4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$ </w:t>
            </w:r>
            <w:r>
              <w:rPr>
                <w:rFonts w:ascii="Arial"/>
                <w:b/>
                <w:color w:val="5D6770"/>
                <w:spacing w:val="49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26,265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548" w:val="left" w:leader="none"/>
              </w:tabs>
              <w:spacing w:line="240" w:lineRule="auto" w:before="48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$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2,518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548" w:val="left" w:leader="none"/>
              </w:tabs>
              <w:spacing w:line="240" w:lineRule="auto" w:before="48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$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2,570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51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$ </w:t>
            </w:r>
            <w:r>
              <w:rPr>
                <w:rFonts w:ascii="Arial"/>
                <w:b/>
                <w:color w:val="5D6770"/>
                <w:spacing w:val="49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28,835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tabs>
                <w:tab w:pos="548" w:val="left" w:leader="none"/>
              </w:tabs>
              <w:spacing w:line="240" w:lineRule="auto" w:before="48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$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2,518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1"/>
        <w:ind w:left="1285" w:right="341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</w:rPr>
        <w:t>Comisión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  <w:spacing w:val="-1"/>
        </w:rPr>
        <w:t>Electricidad,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División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2"/>
        </w:rPr>
        <w:t>California,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0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Estudios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Estadísticas,</w:t>
      </w:r>
      <w:r>
        <w:rPr>
          <w:rFonts w:ascii="Arial" w:hAnsi="Arial"/>
          <w:color w:val="5D6770"/>
          <w:spacing w:val="67"/>
        </w:rPr>
        <w:t>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Planeación.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128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</w:t>
      </w:r>
      <w:r>
        <w:rPr>
          <w:rFonts w:ascii="Arial"/>
        </w:rPr>
      </w:r>
    </w:p>
    <w:p>
      <w:pPr>
        <w:pStyle w:val="BodyText"/>
        <w:spacing w:line="240" w:lineRule="auto" w:before="1"/>
        <w:ind w:left="1285" w:right="341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hay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disponible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municipios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Comondú</w:t>
      </w:r>
      <w:r>
        <w:rPr>
          <w:rFonts w:ascii="Arial" w:hAnsi="Arial"/>
          <w:color w:val="5D6770"/>
          <w:spacing w:val="2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Cabos.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suma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municipios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puede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coincidir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 total</w:t>
      </w:r>
      <w:r>
        <w:rPr>
          <w:rFonts w:ascii="Arial" w:hAnsi="Arial"/>
          <w:color w:val="5D6770"/>
          <w:spacing w:val="-2"/>
        </w:rPr>
        <w:t> estatal,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debido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redondeo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cifras.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Cifras 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31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diciembre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2016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1285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headerReference w:type="even" r:id="rId505"/>
          <w:headerReference w:type="default" r:id="rId506"/>
          <w:footerReference w:type="even" r:id="rId507"/>
          <w:footerReference w:type="default" r:id="rId508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33.460022pt;margin-top:39.959999pt;width:137.8pt;height:25.85pt;mso-position-horizontal-relative:page;mso-position-vertical-relative:page;z-index:33616" coordorigin="12669,799" coordsize="2756,517">
            <v:shape style="position:absolute;left:13800;top:799;width:1613;height:173" type="#_x0000_t75" stroked="false">
              <v:imagedata r:id="rId419" o:title=""/>
            </v:shape>
            <v:shape style="position:absolute;left:13903;top:970;width:1509;height:173" type="#_x0000_t75" stroked="false">
              <v:imagedata r:id="rId498" o:title=""/>
            </v:shape>
            <v:shape style="position:absolute;left:12669;top:1143;width:1115;height:173" type="#_x0000_t75" stroked="false">
              <v:imagedata r:id="rId509" o:title=""/>
            </v:shape>
            <v:shape style="position:absolute;left:13723;top:1143;width:1702;height:173" type="#_x0000_t75" stroked="false">
              <v:imagedata r:id="rId510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66" w:lineRule="exact" w:before="160"/>
        <w:ind w:left="3132" w:right="531" w:hanging="2861"/>
        <w:jc w:val="left"/>
        <w:rPr>
          <w:rFonts w:ascii="Arial" w:hAnsi="Arial" w:cs="Arial" w:eastAsia="Arial"/>
          <w:b w:val="0"/>
          <w:bCs w:val="0"/>
        </w:rPr>
      </w:pPr>
      <w:bookmarkStart w:name="4.4.3 Cuidado y acceso al agua" w:id="29"/>
      <w:bookmarkEnd w:id="29"/>
      <w:r>
        <w:rPr>
          <w:b w:val="0"/>
        </w:rPr>
      </w:r>
      <w:r>
        <w:rPr>
          <w:rFonts w:ascii="Arial" w:hAnsi="Arial"/>
          <w:color w:val="5D6770"/>
          <w:w w:val="105"/>
        </w:rPr>
        <w:t>ACCIONES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1"/>
          <w:w w:val="105"/>
        </w:rPr>
        <w:t>EALIZADAS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COMISIÓN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ESTATAL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AGUA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(CEA)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COMISIÓN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</w:t>
      </w:r>
      <w:r>
        <w:rPr>
          <w:rFonts w:ascii="Arial" w:hAnsi="Arial"/>
          <w:color w:val="5D6770"/>
          <w:spacing w:val="8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29"/>
          <w:w w:val="103"/>
        </w:rPr>
        <w:t> </w:t>
      </w:r>
      <w:r>
        <w:rPr>
          <w:rFonts w:ascii="Arial" w:hAnsi="Arial"/>
          <w:color w:val="5D6770"/>
          <w:spacing w:val="-1"/>
          <w:w w:val="105"/>
        </w:rPr>
        <w:t>AGUA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(CONAGUA)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BAJA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CALIFORNIA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1373" w:val="left" w:leader="none"/>
        </w:tabs>
        <w:spacing w:line="200" w:lineRule="atLeast"/>
        <w:ind w:left="13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54.55pt;height:50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11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7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601.75pt;height:50.05pt;mso-position-horizontal-relative:char;mso-position-vertical-relative:line" coordorigin="0,0" coordsize="12035,1001">
            <v:group style="position:absolute;left:0;top:0;width:2004;height:413" coordorigin="0,0" coordsize="2004,413">
              <v:shape style="position:absolute;left:0;top:0;width:2004;height:413" coordorigin="0,0" coordsize="2004,413" path="m0,413l2004,413,2004,0,0,0,0,413xe" filled="true" fillcolor="#5cbeb5" stroked="false">
                <v:path arrowok="t"/>
                <v:fill type="solid"/>
              </v:shape>
            </v:group>
            <v:group style="position:absolute;left:70;top:0;width:1865;height:207" coordorigin="70,0" coordsize="1865,207">
              <v:shape style="position:absolute;left:70;top:0;width:1865;height:207" coordorigin="70,0" coordsize="1865,207" path="m70,206l1934,206,1934,0,70,0,70,206xe" filled="true" fillcolor="#5cbeb5" stroked="false">
                <v:path arrowok="t"/>
                <v:fill type="solid"/>
              </v:shape>
            </v:group>
            <v:group style="position:absolute;left:70;top:206;width:1865;height:207" coordorigin="70,206" coordsize="1865,207">
              <v:shape style="position:absolute;left:70;top:206;width:1865;height:207" coordorigin="70,206" coordsize="1865,207" path="m70,413l1934,413,1934,206,70,206,70,413xe" filled="true" fillcolor="#5cbeb5" stroked="false">
                <v:path arrowok="t"/>
                <v:fill type="solid"/>
              </v:shape>
            </v:group>
            <v:group style="position:absolute;left:2004;top:0;width:2005;height:413" coordorigin="2004,0" coordsize="2005,413">
              <v:shape style="position:absolute;left:2004;top:0;width:2005;height:413" coordorigin="2004,0" coordsize="2005,413" path="m2004,413l4008,413,4008,0,2004,0,2004,413xe" filled="true" fillcolor="#5cbeb5" stroked="false">
                <v:path arrowok="t"/>
                <v:fill type="solid"/>
              </v:shape>
            </v:group>
            <v:group style="position:absolute;left:2074;top:0;width:1865;height:207" coordorigin="2074,0" coordsize="1865,207">
              <v:shape style="position:absolute;left:2074;top:0;width:1865;height:207" coordorigin="2074,0" coordsize="1865,207" path="m2074,206l3939,206,3939,0,2074,0,2074,206xe" filled="true" fillcolor="#5cbeb5" stroked="false">
                <v:path arrowok="t"/>
                <v:fill type="solid"/>
              </v:shape>
            </v:group>
            <v:group style="position:absolute;left:2074;top:206;width:1865;height:207" coordorigin="2074,206" coordsize="1865,207">
              <v:shape style="position:absolute;left:2074;top:206;width:1865;height:207" coordorigin="2074,206" coordsize="1865,207" path="m2074,413l3939,413,3939,206,2074,206,2074,413xe" filled="true" fillcolor="#5cbeb5" stroked="false">
                <v:path arrowok="t"/>
                <v:fill type="solid"/>
              </v:shape>
            </v:group>
            <v:group style="position:absolute;left:4009;top:0;width:2005;height:413" coordorigin="4009,0" coordsize="2005,413">
              <v:shape style="position:absolute;left:4009;top:0;width:2005;height:413" coordorigin="4009,0" coordsize="2005,413" path="m4009,413l6013,413,6013,0,4009,0,4009,413xe" filled="true" fillcolor="#5cbeb5" stroked="false">
                <v:path arrowok="t"/>
                <v:fill type="solid"/>
              </v:shape>
            </v:group>
            <v:group style="position:absolute;left:4078;top:0;width:1866;height:207" coordorigin="4078,0" coordsize="1866,207">
              <v:shape style="position:absolute;left:4078;top:0;width:1866;height:207" coordorigin="4078,0" coordsize="1866,207" path="m4078,206l5943,206,5943,0,4078,0,4078,206xe" filled="true" fillcolor="#5cbeb5" stroked="false">
                <v:path arrowok="t"/>
                <v:fill type="solid"/>
              </v:shape>
            </v:group>
            <v:group style="position:absolute;left:4078;top:206;width:1866;height:207" coordorigin="4078,206" coordsize="1866,207">
              <v:shape style="position:absolute;left:4078;top:206;width:1866;height:207" coordorigin="4078,206" coordsize="1866,207" path="m4078,413l5943,413,5943,206,4078,206,4078,413xe" filled="true" fillcolor="#5cbeb5" stroked="false">
                <v:path arrowok="t"/>
                <v:fill type="solid"/>
              </v:shape>
            </v:group>
            <v:group style="position:absolute;left:6013;top:0;width:2004;height:413" coordorigin="6013,0" coordsize="2004,413">
              <v:shape style="position:absolute;left:6013;top:0;width:2004;height:413" coordorigin="6013,0" coordsize="2004,413" path="m6013,413l8017,413,8017,0,6013,0,6013,413xe" filled="true" fillcolor="#5cbeb5" stroked="false">
                <v:path arrowok="t"/>
                <v:fill type="solid"/>
              </v:shape>
            </v:group>
            <v:group style="position:absolute;left:6083;top:103;width:1865;height:207" coordorigin="6083,103" coordsize="1865,207">
              <v:shape style="position:absolute;left:6083;top:103;width:1865;height:207" coordorigin="6083,103" coordsize="1865,207" path="m6083,310l7947,310,7947,103,6083,103,6083,310xe" filled="true" fillcolor="#5cbeb5" stroked="false">
                <v:path arrowok="t"/>
                <v:fill type="solid"/>
              </v:shape>
            </v:group>
            <v:group style="position:absolute;left:8017;top:0;width:2005;height:413" coordorigin="8017,0" coordsize="2005,413">
              <v:shape style="position:absolute;left:8017;top:0;width:2005;height:413" coordorigin="8017,0" coordsize="2005,413" path="m8017,413l10021,413,10021,0,8017,0,8017,413xe" filled="true" fillcolor="#5cbeb5" stroked="false">
                <v:path arrowok="t"/>
                <v:fill type="solid"/>
              </v:shape>
            </v:group>
            <v:group style="position:absolute;left:8087;top:103;width:1866;height:207" coordorigin="8087,103" coordsize="1866,207">
              <v:shape style="position:absolute;left:8087;top:103;width:1866;height:207" coordorigin="8087,103" coordsize="1866,207" path="m8087,310l9952,310,9952,103,8087,103,8087,310xe" filled="true" fillcolor="#5cbeb5" stroked="false">
                <v:path arrowok="t"/>
                <v:fill type="solid"/>
              </v:shape>
            </v:group>
            <v:group style="position:absolute;left:10022;top:0;width:2005;height:413" coordorigin="10022,0" coordsize="2005,413">
              <v:shape style="position:absolute;left:10022;top:0;width:2005;height:413" coordorigin="10022,0" coordsize="2005,413" path="m10022,413l12026,413,12026,0,10022,0,10022,413xe" filled="true" fillcolor="#5cbeb5" stroked="false">
                <v:path arrowok="t"/>
                <v:fill type="solid"/>
              </v:shape>
            </v:group>
            <v:group style="position:absolute;left:10091;top:0;width:1866;height:207" coordorigin="10091,0" coordsize="1866,207">
              <v:shape style="position:absolute;left:10091;top:0;width:1866;height:207" coordorigin="10091,0" coordsize="1866,207" path="m10091,206l11956,206,11956,0,10091,0,10091,206xe" filled="true" fillcolor="#5cbeb5" stroked="false">
                <v:path arrowok="t"/>
                <v:fill type="solid"/>
              </v:shape>
            </v:group>
            <v:group style="position:absolute;left:10091;top:206;width:1866;height:207" coordorigin="10091,206" coordsize="1866,207">
              <v:shape style="position:absolute;left:10091;top:206;width:1866;height:207" coordorigin="10091,206" coordsize="1866,207" path="m10091,413l11956,413,11956,206,10091,206,10091,413xe" filled="true" fillcolor="#5cbeb5" stroked="false">
                <v:path arrowok="t"/>
                <v:fill type="solid"/>
              </v:shape>
            </v:group>
            <v:group style="position:absolute;left:0;top:418;width:2004;height:332" coordorigin="0,418" coordsize="2004,332">
              <v:shape style="position:absolute;left:0;top:418;width:2004;height:332" coordorigin="0,418" coordsize="2004,332" path="m0,749l2004,749,2004,418,0,418,0,749xe" filled="true" fillcolor="#5cbeb5" stroked="false">
                <v:path arrowok="t"/>
                <v:fill type="solid"/>
              </v:shape>
            </v:group>
            <v:group style="position:absolute;left:70;top:480;width:1865;height:207" coordorigin="70,480" coordsize="1865,207">
              <v:shape style="position:absolute;left:70;top:480;width:1865;height:207" coordorigin="70,480" coordsize="1865,207" path="m70,686l1934,686,1934,480,70,480,70,686xe" filled="true" fillcolor="#5cbeb5" stroked="false">
                <v:path arrowok="t"/>
                <v:fill type="solid"/>
              </v:shape>
            </v:group>
            <v:group style="position:absolute;left:2004;top:418;width:2005;height:332" coordorigin="2004,418" coordsize="2005,332">
              <v:shape style="position:absolute;left:2004;top:418;width:2005;height:332" coordorigin="2004,418" coordsize="2005,332" path="m2004,749l4008,749,4008,418,2004,418,2004,749xe" filled="true" fillcolor="#5cbeb5" stroked="false">
                <v:path arrowok="t"/>
                <v:fill type="solid"/>
              </v:shape>
            </v:group>
            <v:group style="position:absolute;left:2074;top:480;width:1865;height:207" coordorigin="2074,480" coordsize="1865,207">
              <v:shape style="position:absolute;left:2074;top:480;width:1865;height:207" coordorigin="2074,480" coordsize="1865,207" path="m2074,686l3939,686,3939,480,2074,480,2074,686xe" filled="true" fillcolor="#5cbeb5" stroked="false">
                <v:path arrowok="t"/>
                <v:fill type="solid"/>
              </v:shape>
            </v:group>
            <v:group style="position:absolute;left:4009;top:418;width:2005;height:332" coordorigin="4009,418" coordsize="2005,332">
              <v:shape style="position:absolute;left:4009;top:418;width:2005;height:332" coordorigin="4009,418" coordsize="2005,332" path="m4009,749l6013,749,6013,418,4009,418,4009,749xe" filled="true" fillcolor="#5cbeb5" stroked="false">
                <v:path arrowok="t"/>
                <v:fill type="solid"/>
              </v:shape>
            </v:group>
            <v:group style="position:absolute;left:4078;top:480;width:1866;height:207" coordorigin="4078,480" coordsize="1866,207">
              <v:shape style="position:absolute;left:4078;top:480;width:1866;height:207" coordorigin="4078,480" coordsize="1866,207" path="m4078,686l5943,686,5943,480,4078,480,4078,686xe" filled="true" fillcolor="#5cbeb5" stroked="false">
                <v:path arrowok="t"/>
                <v:fill type="solid"/>
              </v:shape>
            </v:group>
            <v:group style="position:absolute;left:6013;top:418;width:2004;height:332" coordorigin="6013,418" coordsize="2004,332">
              <v:shape style="position:absolute;left:6013;top:418;width:2004;height:332" coordorigin="6013,418" coordsize="2004,332" path="m6013,749l8017,749,8017,418,6013,418,6013,749xe" filled="true" fillcolor="#5cbeb5" stroked="false">
                <v:path arrowok="t"/>
                <v:fill type="solid"/>
              </v:shape>
            </v:group>
            <v:group style="position:absolute;left:6083;top:480;width:1865;height:207" coordorigin="6083,480" coordsize="1865,207">
              <v:shape style="position:absolute;left:6083;top:480;width:1865;height:207" coordorigin="6083,480" coordsize="1865,207" path="m6083,686l7947,686,7947,480,6083,480,6083,686xe" filled="true" fillcolor="#5cbeb5" stroked="false">
                <v:path arrowok="t"/>
                <v:fill type="solid"/>
              </v:shape>
            </v:group>
            <v:group style="position:absolute;left:8017;top:418;width:2005;height:332" coordorigin="8017,418" coordsize="2005,332">
              <v:shape style="position:absolute;left:8017;top:418;width:2005;height:332" coordorigin="8017,418" coordsize="2005,332" path="m8017,749l10021,749,10021,418,8017,418,8017,749xe" filled="true" fillcolor="#5cbeb5" stroked="false">
                <v:path arrowok="t"/>
                <v:fill type="solid"/>
              </v:shape>
            </v:group>
            <v:group style="position:absolute;left:8087;top:480;width:1866;height:207" coordorigin="8087,480" coordsize="1866,207">
              <v:shape style="position:absolute;left:8087;top:480;width:1866;height:207" coordorigin="8087,480" coordsize="1866,207" path="m8087,686l9952,686,9952,480,8087,480,8087,686xe" filled="true" fillcolor="#5cbeb5" stroked="false">
                <v:path arrowok="t"/>
                <v:fill type="solid"/>
              </v:shape>
            </v:group>
            <v:group style="position:absolute;left:10022;top:418;width:2005;height:332" coordorigin="10022,418" coordsize="2005,332">
              <v:shape style="position:absolute;left:10022;top:418;width:2005;height:332" coordorigin="10022,418" coordsize="2005,332" path="m10022,749l12026,749,12026,418,10022,418,10022,749xe" filled="true" fillcolor="#5cbeb5" stroked="false">
                <v:path arrowok="t"/>
                <v:fill type="solid"/>
              </v:shape>
            </v:group>
            <v:group style="position:absolute;left:10091;top:480;width:1866;height:207" coordorigin="10091,480" coordsize="1866,207">
              <v:shape style="position:absolute;left:10091;top:480;width:1866;height:207" coordorigin="10091,480" coordsize="1866,207" path="m10091,686l11956,686,11956,480,10091,480,10091,686xe" filled="true" fillcolor="#5cbeb5" stroked="false">
                <v:path arrowok="t"/>
                <v:fill type="solid"/>
              </v:shape>
            </v:group>
            <v:group style="position:absolute;left:0;top:754;width:1004;height:248" coordorigin="0,754" coordsize="1004,248">
              <v:shape style="position:absolute;left:0;top:754;width:1004;height:248" coordorigin="0,754" coordsize="1004,248" path="m0,1001l1003,1001,1003,754,0,754,0,1001xe" filled="true" fillcolor="#5cbeb5" stroked="false">
                <v:path arrowok="t"/>
                <v:fill type="solid"/>
              </v:shape>
            </v:group>
            <v:group style="position:absolute;left:70;top:773;width:862;height:209" coordorigin="70,773" coordsize="862,209">
              <v:shape style="position:absolute;left:70;top:773;width:862;height:209" coordorigin="70,773" coordsize="862,209" path="m70,982l931,982,931,773,70,773,70,982xe" filled="true" fillcolor="#5cbeb5" stroked="false">
                <v:path arrowok="t"/>
                <v:fill type="solid"/>
              </v:shape>
            </v:group>
            <v:group style="position:absolute;left:1003;top:754;width:1001;height:248" coordorigin="1003,754" coordsize="1001,248">
              <v:shape style="position:absolute;left:1003;top:754;width:1001;height:248" coordorigin="1003,754" coordsize="1001,248" path="m1003,1001l2004,1001,2004,754,1003,754,1003,1001xe" filled="true" fillcolor="#5cbeb5" stroked="false">
                <v:path arrowok="t"/>
                <v:fill type="solid"/>
              </v:shape>
            </v:group>
            <v:group style="position:absolute;left:1073;top:773;width:862;height:209" coordorigin="1073,773" coordsize="862,209">
              <v:shape style="position:absolute;left:1073;top:773;width:862;height:209" coordorigin="1073,773" coordsize="862,209" path="m1073,982l1934,982,1934,773,1073,773,1073,982xe" filled="true" fillcolor="#5cbeb5" stroked="false">
                <v:path arrowok="t"/>
                <v:fill type="solid"/>
              </v:shape>
            </v:group>
            <v:group style="position:absolute;left:2004;top:754;width:1004;height:248" coordorigin="2004,754" coordsize="1004,248">
              <v:shape style="position:absolute;left:2004;top:754;width:1004;height:248" coordorigin="2004,754" coordsize="1004,248" path="m2004,1001l3008,1001,3008,754,2004,754,2004,1001xe" filled="true" fillcolor="#5cbeb5" stroked="false">
                <v:path arrowok="t"/>
                <v:fill type="solid"/>
              </v:shape>
            </v:group>
            <v:group style="position:absolute;left:2074;top:773;width:862;height:209" coordorigin="2074,773" coordsize="862,209">
              <v:shape style="position:absolute;left:2074;top:773;width:862;height:209" coordorigin="2074,773" coordsize="862,209" path="m2074,982l2936,982,2936,773,2074,773,2074,982xe" filled="true" fillcolor="#5cbeb5" stroked="false">
                <v:path arrowok="t"/>
                <v:fill type="solid"/>
              </v:shape>
            </v:group>
            <v:group style="position:absolute;left:3008;top:754;width:1001;height:248" coordorigin="3008,754" coordsize="1001,248">
              <v:shape style="position:absolute;left:3008;top:754;width:1001;height:248" coordorigin="3008,754" coordsize="1001,248" path="m3008,1001l4009,1001,4009,754,3008,754,3008,1001xe" filled="true" fillcolor="#5cbeb5" stroked="false">
                <v:path arrowok="t"/>
                <v:fill type="solid"/>
              </v:shape>
            </v:group>
            <v:group style="position:absolute;left:3077;top:773;width:862;height:209" coordorigin="3077,773" coordsize="862,209">
              <v:shape style="position:absolute;left:3077;top:773;width:862;height:209" coordorigin="3077,773" coordsize="862,209" path="m3077,982l3939,982,3939,773,3077,773,3077,982xe" filled="true" fillcolor="#5cbeb5" stroked="false">
                <v:path arrowok="t"/>
                <v:fill type="solid"/>
              </v:shape>
            </v:group>
            <v:group style="position:absolute;left:4009;top:754;width:1004;height:248" coordorigin="4009,754" coordsize="1004,248">
              <v:shape style="position:absolute;left:4009;top:754;width:1004;height:248" coordorigin="4009,754" coordsize="1004,248" path="m4009,1001l5012,1001,5012,754,4009,754,4009,1001xe" filled="true" fillcolor="#5cbeb5" stroked="false">
                <v:path arrowok="t"/>
                <v:fill type="solid"/>
              </v:shape>
            </v:group>
            <v:group style="position:absolute;left:4078;top:773;width:862;height:209" coordorigin="4078,773" coordsize="862,209">
              <v:shape style="position:absolute;left:4078;top:773;width:862;height:209" coordorigin="4078,773" coordsize="862,209" path="m4078,982l4940,982,4940,773,4078,773,4078,982xe" filled="true" fillcolor="#5cbeb5" stroked="false">
                <v:path arrowok="t"/>
                <v:fill type="solid"/>
              </v:shape>
            </v:group>
            <v:group style="position:absolute;left:5012;top:754;width:1002;height:248" coordorigin="5012,754" coordsize="1002,248">
              <v:shape style="position:absolute;left:5012;top:754;width:1002;height:248" coordorigin="5012,754" coordsize="1002,248" path="m5012,1001l6013,1001,6013,754,5012,754,5012,1001xe" filled="true" fillcolor="#5cbeb5" stroked="false">
                <v:path arrowok="t"/>
                <v:fill type="solid"/>
              </v:shape>
            </v:group>
            <v:group style="position:absolute;left:5081;top:773;width:863;height:209" coordorigin="5081,773" coordsize="863,209">
              <v:shape style="position:absolute;left:5081;top:773;width:863;height:209" coordorigin="5081,773" coordsize="863,209" path="m5081,982l5943,982,5943,773,5081,773,5081,982xe" filled="true" fillcolor="#5cbeb5" stroked="false">
                <v:path arrowok="t"/>
                <v:fill type="solid"/>
              </v:shape>
            </v:group>
            <v:group style="position:absolute;left:6013;top:754;width:1004;height:248" coordorigin="6013,754" coordsize="1004,248">
              <v:shape style="position:absolute;left:6013;top:754;width:1004;height:248" coordorigin="6013,754" coordsize="1004,248" path="m6013,1001l7016,1001,7016,754,6013,754,6013,1001xe" filled="true" fillcolor="#5cbeb5" stroked="false">
                <v:path arrowok="t"/>
                <v:fill type="solid"/>
              </v:shape>
            </v:group>
            <v:group style="position:absolute;left:6083;top:773;width:862;height:209" coordorigin="6083,773" coordsize="862,209">
              <v:shape style="position:absolute;left:6083;top:773;width:862;height:209" coordorigin="6083,773" coordsize="862,209" path="m6083,982l6944,982,6944,773,6083,773,6083,982xe" filled="true" fillcolor="#5cbeb5" stroked="false">
                <v:path arrowok="t"/>
                <v:fill type="solid"/>
              </v:shape>
            </v:group>
            <v:group style="position:absolute;left:7016;top:754;width:1001;height:248" coordorigin="7016,754" coordsize="1001,248">
              <v:shape style="position:absolute;left:7016;top:754;width:1001;height:248" coordorigin="7016,754" coordsize="1001,248" path="m7016,1001l8017,1001,8017,754,7016,754,7016,1001xe" filled="true" fillcolor="#5cbeb5" stroked="false">
                <v:path arrowok="t"/>
                <v:fill type="solid"/>
              </v:shape>
            </v:group>
            <v:group style="position:absolute;left:7086;top:773;width:862;height:209" coordorigin="7086,773" coordsize="862,209">
              <v:shape style="position:absolute;left:7086;top:773;width:862;height:209" coordorigin="7086,773" coordsize="862,209" path="m7086,982l7947,982,7947,773,7086,773,7086,982xe" filled="true" fillcolor="#5cbeb5" stroked="false">
                <v:path arrowok="t"/>
                <v:fill type="solid"/>
              </v:shape>
            </v:group>
            <v:group style="position:absolute;left:8017;top:754;width:1004;height:248" coordorigin="8017,754" coordsize="1004,248">
              <v:shape style="position:absolute;left:8017;top:754;width:1004;height:248" coordorigin="8017,754" coordsize="1004,248" path="m8017,1001l9021,1001,9021,754,8017,754,8017,1001xe" filled="true" fillcolor="#5cbeb5" stroked="false">
                <v:path arrowok="t"/>
                <v:fill type="solid"/>
              </v:shape>
            </v:group>
            <v:group style="position:absolute;left:8087;top:773;width:863;height:209" coordorigin="8087,773" coordsize="863,209">
              <v:shape style="position:absolute;left:8087;top:773;width:863;height:209" coordorigin="8087,773" coordsize="863,209" path="m8087,982l8949,982,8949,773,8087,773,8087,982xe" filled="true" fillcolor="#5cbeb5" stroked="false">
                <v:path arrowok="t"/>
                <v:fill type="solid"/>
              </v:shape>
            </v:group>
            <v:group style="position:absolute;left:9021;top:754;width:1001;height:248" coordorigin="9021,754" coordsize="1001,248">
              <v:shape style="position:absolute;left:9021;top:754;width:1001;height:248" coordorigin="9021,754" coordsize="1001,248" path="m9021,1001l10022,1001,10022,754,9021,754,9021,1001xe" filled="true" fillcolor="#5cbeb5" stroked="false">
                <v:path arrowok="t"/>
                <v:fill type="solid"/>
              </v:shape>
            </v:group>
            <v:group style="position:absolute;left:9090;top:773;width:862;height:209" coordorigin="9090,773" coordsize="862,209">
              <v:shape style="position:absolute;left:9090;top:773;width:862;height:209" coordorigin="9090,773" coordsize="862,209" path="m9090,982l9952,982,9952,773,9090,773,9090,982xe" filled="true" fillcolor="#5cbeb5" stroked="false">
                <v:path arrowok="t"/>
                <v:fill type="solid"/>
              </v:shape>
            </v:group>
            <v:group style="position:absolute;left:10022;top:754;width:1004;height:248" coordorigin="10022,754" coordsize="1004,248">
              <v:shape style="position:absolute;left:10022;top:754;width:1004;height:248" coordorigin="10022,754" coordsize="1004,248" path="m10022,1001l11025,1001,11025,754,10022,754,10022,1001xe" filled="true" fillcolor="#5cbeb5" stroked="false">
                <v:path arrowok="t"/>
                <v:fill type="solid"/>
              </v:shape>
            </v:group>
            <v:group style="position:absolute;left:10091;top:773;width:862;height:209" coordorigin="10091,773" coordsize="862,209">
              <v:shape style="position:absolute;left:10091;top:773;width:862;height:209" coordorigin="10091,773" coordsize="862,209" path="m10091,982l10953,982,10953,773,10091,773,10091,982xe" filled="true" fillcolor="#5cbeb5" stroked="false">
                <v:path arrowok="t"/>
                <v:fill type="solid"/>
              </v:shape>
            </v:group>
            <v:group style="position:absolute;left:11025;top:754;width:1007;height:248" coordorigin="11025,754" coordsize="1007,248">
              <v:shape style="position:absolute;left:11025;top:754;width:1007;height:248" coordorigin="11025,754" coordsize="1007,248" path="m11025,1001l12031,1001,12031,754,11025,754,11025,1001xe" filled="true" fillcolor="#5cbeb5" stroked="false">
                <v:path arrowok="t"/>
                <v:fill type="solid"/>
              </v:shape>
            </v:group>
            <v:group style="position:absolute;left:11094;top:773;width:867;height:209" coordorigin="11094,773" coordsize="867,209">
              <v:shape style="position:absolute;left:11094;top:773;width:867;height:209" coordorigin="11094,773" coordsize="867,209" path="m11094,982l11961,982,11961,773,11094,773,11094,982xe" filled="true" fillcolor="#5cbeb5" stroked="false">
                <v:path arrowok="t"/>
                <v:fill type="solid"/>
              </v:shape>
            </v:group>
            <v:group style="position:absolute;left:12026;top:749;width:5;height:5" coordorigin="12026,749" coordsize="5,5">
              <v:shape style="position:absolute;left:12026;top:749;width:5;height:5" coordorigin="12026,749" coordsize="5,5" path="m12026,751l12031,751e" filled="false" stroked="true" strokeweight=".33999pt" strokecolor="#5cbeb5">
                <v:path arrowok="t"/>
              </v:shape>
              <v:shape style="position:absolute;left:266;top:25;width:1469;height:660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CONDUCCIÓN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6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(METRO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LINEAL)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71;top:25;width:1469;height:660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RED AGUA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POTABLE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6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(METRO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LINEAL)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325;top:25;width:1368;height:660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TOMAS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DOMICILIARIAS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(TOMA)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85;top:128;width:185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EQUIPO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BOMBEO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72;top:128;width:129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PANEL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SOLAR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90;top:505;width:64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(PIEZA)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94;top:505;width:64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(PIEZA)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216;top:25;width:1611;height:660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PLANTA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POTABILIZADORA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66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(LPS)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0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53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305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57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309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61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313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66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8317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270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322;top:797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277;top:752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tabs>
          <w:tab w:pos="410" w:val="left" w:leader="none"/>
          <w:tab w:pos="1221" w:val="left" w:leader="none"/>
          <w:tab w:pos="1754" w:val="left" w:leader="none"/>
          <w:tab w:pos="2856" w:val="left" w:leader="none"/>
          <w:tab w:pos="4008" w:val="left" w:leader="none"/>
          <w:tab w:pos="4860" w:val="left" w:leader="none"/>
          <w:tab w:pos="6113" w:val="left" w:leader="none"/>
          <w:tab w:pos="7215" w:val="left" w:leader="none"/>
          <w:tab w:pos="8216" w:val="left" w:leader="none"/>
          <w:tab w:pos="9219" w:val="left" w:leader="none"/>
          <w:tab w:pos="10122" w:val="left" w:leader="none"/>
          <w:tab w:pos="11224" w:val="left" w:leader="none"/>
          <w:tab w:pos="12126" w:val="left" w:leader="none"/>
          <w:tab w:pos="13233" w:val="left" w:leader="none"/>
        </w:tabs>
        <w:spacing w:line="240" w:lineRule="auto" w:before="15"/>
        <w:ind w:left="1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99"/>
          <w:position w:val="2"/>
        </w:rPr>
      </w:r>
      <w:r>
        <w:rPr>
          <w:rFonts w:ascii="Arial"/>
          <w:color w:val="5D6770"/>
          <w:w w:val="99"/>
          <w:position w:val="2"/>
          <w:u w:val="single" w:color="5D6770"/>
        </w:rPr>
        <w:t> </w:t>
      </w:r>
      <w:r>
        <w:rPr>
          <w:rFonts w:ascii="Arial"/>
          <w:color w:val="5D6770"/>
          <w:position w:val="2"/>
          <w:u w:val="single" w:color="5D6770"/>
        </w:rPr>
        <w:tab/>
      </w:r>
      <w:r>
        <w:rPr>
          <w:rFonts w:ascii="Arial"/>
          <w:color w:val="5D6770"/>
          <w:spacing w:val="-1"/>
          <w:w w:val="95"/>
          <w:position w:val="2"/>
          <w:u w:val="single" w:color="5D6770"/>
        </w:rPr>
        <w:t>B.C.S.</w:t>
        <w:tab/>
      </w:r>
      <w:r>
        <w:rPr>
          <w:rFonts w:ascii="Arial"/>
          <w:color w:val="5D6770"/>
          <w:spacing w:val="-1"/>
          <w:w w:val="95"/>
          <w:position w:val="2"/>
        </w:rPr>
        <w:tab/>
      </w:r>
      <w:r>
        <w:rPr>
          <w:rFonts w:ascii="Arial"/>
          <w:color w:val="5D6770"/>
          <w:spacing w:val="-1"/>
          <w:w w:val="95"/>
        </w:rPr>
        <w:t>12,763</w:t>
        <w:tab/>
      </w:r>
      <w:r>
        <w:rPr>
          <w:rFonts w:ascii="Arial"/>
          <w:color w:val="5D6770"/>
          <w:w w:val="95"/>
        </w:rPr>
        <w:t>4,785</w:t>
        <w:tab/>
      </w:r>
      <w:r>
        <w:rPr>
          <w:rFonts w:ascii="Arial"/>
          <w:color w:val="5D6770"/>
        </w:rPr>
        <w:t>844</w:t>
        <w:tab/>
      </w:r>
      <w:r>
        <w:rPr>
          <w:rFonts w:ascii="Arial"/>
          <w:color w:val="5D6770"/>
          <w:w w:val="95"/>
        </w:rPr>
        <w:t>3,000</w:t>
        <w:tab/>
        <w:t>27</w:t>
        <w:tab/>
      </w:r>
      <w:r>
        <w:rPr>
          <w:rFonts w:ascii="Arial"/>
          <w:color w:val="5D6770"/>
        </w:rPr>
        <w:t>0</w:t>
        <w:tab/>
        <w:t>2</w:t>
        <w:tab/>
        <w:t>0</w:t>
        <w:tab/>
      </w:r>
      <w:r>
        <w:rPr>
          <w:rFonts w:ascii="Arial"/>
          <w:color w:val="5D6770"/>
          <w:w w:val="95"/>
        </w:rPr>
        <w:t>13</w:t>
        <w:tab/>
      </w:r>
      <w:r>
        <w:rPr>
          <w:rFonts w:ascii="Arial"/>
          <w:color w:val="5D6770"/>
        </w:rPr>
        <w:t>0</w:t>
        <w:tab/>
        <w:t>80</w:t>
        <w:tab/>
        <w:t>0</w:t>
      </w:r>
      <w:r>
        <w:rPr>
          <w:rFonts w:ascii="Arial"/>
          <w:b w:val="0"/>
        </w:rPr>
      </w:r>
    </w:p>
    <w:p>
      <w:pPr>
        <w:spacing w:line="20" w:lineRule="atLeast"/>
        <w:ind w:left="135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2.85pt;height:.6pt;mso-position-horizontal-relative:char;mso-position-vertical-relative:line" coordorigin="0,0" coordsize="12057,12">
            <v:group style="position:absolute;left:6;top:6;width:12046;height:2" coordorigin="6,6" coordsize="12046,2">
              <v:shape style="position:absolute;left:6;top:6;width:12046;height:2" coordorigin="6,6" coordsize="12046,0" path="m6,6l12051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0" w:right="103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1368" w:val="left" w:leader="none"/>
        </w:tabs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54.55pt;height:76.1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20"/>
                      <w:szCs w:val="20"/>
                    </w:rPr>
                  </w:pPr>
                </w:p>
                <w:p>
                  <w:pPr>
                    <w:spacing w:before="0"/>
                    <w:ind w:left="7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600.950pt;height:76.1pt;mso-position-horizontal-relative:char;mso-position-vertical-relative:line" coordorigin="0,0" coordsize="12019,1522">
            <v:group style="position:absolute;left:0;top:0;width:2362;height:828" coordorigin="0,0" coordsize="2362,828">
              <v:shape style="position:absolute;left:0;top:0;width:2362;height:828" coordorigin="0,0" coordsize="2362,828" path="m0,828l2362,828,2362,0,0,0,0,828xe" filled="true" fillcolor="#5cbeb5" stroked="false">
                <v:path arrowok="t"/>
                <v:fill type="solid"/>
              </v:shape>
            </v:group>
            <v:group style="position:absolute;left:70;top:206;width:2223;height:207" coordorigin="70,206" coordsize="2223,207">
              <v:shape style="position:absolute;left:70;top:206;width:2223;height:207" coordorigin="70,206" coordsize="2223,207" path="m70,413l2292,413,2292,206,70,206,70,413xe" filled="true" fillcolor="#5cbeb5" stroked="false">
                <v:path arrowok="t"/>
                <v:fill type="solid"/>
              </v:shape>
            </v:group>
            <v:group style="position:absolute;left:70;top:413;width:2223;height:207" coordorigin="70,413" coordsize="2223,207">
              <v:shape style="position:absolute;left:70;top:413;width:2223;height:207" coordorigin="70,413" coordsize="2223,207" path="m70,619l2292,619,2292,413,70,413,70,619xe" filled="true" fillcolor="#5cbeb5" stroked="false">
                <v:path arrowok="t"/>
                <v:fill type="solid"/>
              </v:shape>
            </v:group>
            <v:group style="position:absolute;left:2362;top:0;width:2360;height:828" coordorigin="2362,0" coordsize="2360,828">
              <v:shape style="position:absolute;left:2362;top:0;width:2360;height:828" coordorigin="2362,0" coordsize="2360,828" path="m2362,828l4721,828,4721,0,2362,0,2362,828xe" filled="true" fillcolor="#5cbeb5" stroked="false">
                <v:path arrowok="t"/>
                <v:fill type="solid"/>
              </v:shape>
            </v:group>
            <v:group style="position:absolute;left:2432;top:206;width:2218;height:207" coordorigin="2432,206" coordsize="2218,207">
              <v:shape style="position:absolute;left:2432;top:206;width:2218;height:207" coordorigin="2432,206" coordsize="2218,207" path="m2432,413l4649,413,4649,206,2432,206,2432,413xe" filled="true" fillcolor="#5cbeb5" stroked="false">
                <v:path arrowok="t"/>
                <v:fill type="solid"/>
              </v:shape>
            </v:group>
            <v:group style="position:absolute;left:2432;top:413;width:2218;height:207" coordorigin="2432,413" coordsize="2218,207">
              <v:shape style="position:absolute;left:2432;top:413;width:2218;height:207" coordorigin="2432,413" coordsize="2218,207" path="m2432,619l4649,619,4649,413,2432,413,2432,619xe" filled="true" fillcolor="#5cbeb5" stroked="false">
                <v:path arrowok="t"/>
                <v:fill type="solid"/>
              </v:shape>
            </v:group>
            <v:group style="position:absolute;left:4721;top:0;width:2362;height:828" coordorigin="4721,0" coordsize="2362,828">
              <v:shape style="position:absolute;left:4721;top:0;width:2362;height:828" coordorigin="4721,0" coordsize="2362,828" path="m4721,828l7083,828,7083,0,4721,0,4721,828xe" filled="true" fillcolor="#5cbeb5" stroked="false">
                <v:path arrowok="t"/>
                <v:fill type="solid"/>
              </v:shape>
            </v:group>
            <v:group style="position:absolute;left:4791;top:103;width:2223;height:207" coordorigin="4791,103" coordsize="2223,207">
              <v:shape style="position:absolute;left:4791;top:103;width:2223;height:207" coordorigin="4791,103" coordsize="2223,207" path="m4791,310l7014,310,7014,103,4791,103,4791,310xe" filled="true" fillcolor="#5cbeb5" stroked="false">
                <v:path arrowok="t"/>
                <v:fill type="solid"/>
              </v:shape>
            </v:group>
            <v:group style="position:absolute;left:4791;top:310;width:2223;height:207" coordorigin="4791,310" coordsize="2223,207">
              <v:shape style="position:absolute;left:4791;top:310;width:2223;height:207" coordorigin="4791,310" coordsize="2223,207" path="m4791,516l7014,516,7014,310,4791,310,4791,516xe" filled="true" fillcolor="#5cbeb5" stroked="false">
                <v:path arrowok="t"/>
                <v:fill type="solid"/>
              </v:shape>
            </v:group>
            <v:group style="position:absolute;left:4791;top:516;width:2223;height:209" coordorigin="4791,516" coordsize="2223,209">
              <v:shape style="position:absolute;left:4791;top:516;width:2223;height:209" coordorigin="4791,516" coordsize="2223,209" path="m4791,725l7014,725,7014,516,4791,516,4791,725xe" filled="true" fillcolor="#5cbeb5" stroked="false">
                <v:path arrowok="t"/>
                <v:fill type="solid"/>
              </v:shape>
            </v:group>
            <v:group style="position:absolute;left:7083;top:0;width:2098;height:828" coordorigin="7083,0" coordsize="2098,828">
              <v:shape style="position:absolute;left:7083;top:0;width:2098;height:828" coordorigin="7083,0" coordsize="2098,828" path="m7083,828l9181,828,9181,0,7083,0,7083,828xe" filled="true" fillcolor="#5cbeb5" stroked="false">
                <v:path arrowok="t"/>
                <v:fill type="solid"/>
              </v:shape>
            </v:group>
            <v:group style="position:absolute;left:7153;top:206;width:1959;height:207" coordorigin="7153,206" coordsize="1959,207">
              <v:shape style="position:absolute;left:7153;top:206;width:1959;height:207" coordorigin="7153,206" coordsize="1959,207" path="m7153,413l9112,413,9112,206,7153,206,7153,413xe" filled="true" fillcolor="#5cbeb5" stroked="false">
                <v:path arrowok="t"/>
                <v:fill type="solid"/>
              </v:shape>
            </v:group>
            <v:group style="position:absolute;left:7153;top:413;width:1959;height:207" coordorigin="7153,413" coordsize="1959,207">
              <v:shape style="position:absolute;left:7153;top:413;width:1959;height:207" coordorigin="7153,413" coordsize="1959,207" path="m7153,619l9112,619,9112,413,7153,413,7153,619xe" filled="true" fillcolor="#5cbeb5" stroked="false">
                <v:path arrowok="t"/>
                <v:fill type="solid"/>
              </v:shape>
            </v:group>
            <v:group style="position:absolute;left:9182;top:0;width:1136;height:828" coordorigin="9182,0" coordsize="1136,828">
              <v:shape style="position:absolute;left:9182;top:0;width:1136;height:828" coordorigin="9182,0" coordsize="1136,828" path="m9182,828l10317,828,10317,0,9182,0,9182,828xe" filled="true" fillcolor="#5cbeb5" stroked="false">
                <v:path arrowok="t"/>
                <v:fill type="solid"/>
              </v:shape>
            </v:group>
            <v:group style="position:absolute;left:9254;top:103;width:994;height:207" coordorigin="9254,103" coordsize="994,207">
              <v:shape style="position:absolute;left:9254;top:103;width:994;height:207" coordorigin="9254,103" coordsize="994,207" path="m9254,310l10247,310,10247,103,9254,103,9254,310xe" filled="true" fillcolor="#5cbeb5" stroked="false">
                <v:path arrowok="t"/>
                <v:fill type="solid"/>
              </v:shape>
            </v:group>
            <v:group style="position:absolute;left:9254;top:310;width:994;height:207" coordorigin="9254,310" coordsize="994,207">
              <v:shape style="position:absolute;left:9254;top:310;width:994;height:207" coordorigin="9254,310" coordsize="994,207" path="m9254,516l10247,516,10247,310,9254,310,9254,516xe" filled="true" fillcolor="#5cbeb5" stroked="false">
                <v:path arrowok="t"/>
                <v:fill type="solid"/>
              </v:shape>
            </v:group>
            <v:group style="position:absolute;left:9254;top:516;width:994;height:209" coordorigin="9254,516" coordsize="994,209">
              <v:shape style="position:absolute;left:9254;top:516;width:994;height:209" coordorigin="9254,516" coordsize="994,209" path="m9254,725l10247,725,10247,516,9254,516,9254,725xe" filled="true" fillcolor="#5cbeb5" stroked="false">
                <v:path arrowok="t"/>
                <v:fill type="solid"/>
              </v:shape>
            </v:group>
            <v:group style="position:absolute;left:10317;top:0;width:1703;height:828" coordorigin="10317,0" coordsize="1703,828">
              <v:shape style="position:absolute;left:10317;top:0;width:1703;height:828" coordorigin="10317,0" coordsize="1703,828" path="m10317,828l12019,828,12019,0,10317,0,10317,828xe" filled="true" fillcolor="#5cbeb5" stroked="false">
                <v:path arrowok="t"/>
                <v:fill type="solid"/>
              </v:shape>
            </v:group>
            <v:group style="position:absolute;left:10386;top:0;width:1563;height:207" coordorigin="10386,0" coordsize="1563,207">
              <v:shape style="position:absolute;left:10386;top:0;width:1563;height:207" coordorigin="10386,0" coordsize="1563,207" path="m10386,206l11949,206,11949,0,10386,0,10386,206xe" filled="true" fillcolor="#5cbeb5" stroked="false">
                <v:path arrowok="t"/>
                <v:fill type="solid"/>
              </v:shape>
            </v:group>
            <v:group style="position:absolute;left:10386;top:206;width:1563;height:207" coordorigin="10386,206" coordsize="1563,207">
              <v:shape style="position:absolute;left:10386;top:206;width:1563;height:207" coordorigin="10386,206" coordsize="1563,207" path="m10386,413l11949,413,11949,206,10386,206,10386,413xe" filled="true" fillcolor="#5cbeb5" stroked="false">
                <v:path arrowok="t"/>
                <v:fill type="solid"/>
              </v:shape>
            </v:group>
            <v:group style="position:absolute;left:10386;top:413;width:1563;height:207" coordorigin="10386,413" coordsize="1563,207">
              <v:shape style="position:absolute;left:10386;top:413;width:1563;height:207" coordorigin="10386,413" coordsize="1563,207" path="m10386,619l11949,619,11949,413,10386,413,10386,619xe" filled="true" fillcolor="#5cbeb5" stroked="false">
                <v:path arrowok="t"/>
                <v:fill type="solid"/>
              </v:shape>
            </v:group>
            <v:group style="position:absolute;left:10386;top:619;width:1563;height:209" coordorigin="10386,619" coordsize="1563,209">
              <v:shape style="position:absolute;left:10386;top:619;width:1563;height:209" coordorigin="10386,619" coordsize="1563,209" path="m10386,828l11949,828,11949,619,10386,619,10386,828xe" filled="true" fillcolor="#5cbeb5" stroked="false">
                <v:path arrowok="t"/>
                <v:fill type="solid"/>
              </v:shape>
            </v:group>
            <v:group style="position:absolute;left:0;top:833;width:2362;height:456" coordorigin="0,833" coordsize="2362,456">
              <v:shape style="position:absolute;left:0;top:833;width:2362;height:456" coordorigin="0,833" coordsize="2362,456" path="m0,1289l2362,1289,2362,833,0,833,0,1289xe" filled="true" fillcolor="#5cbeb5" stroked="false">
                <v:path arrowok="t"/>
                <v:fill type="solid"/>
              </v:shape>
            </v:group>
            <v:group style="position:absolute;left:70;top:958;width:2223;height:207" coordorigin="70,958" coordsize="2223,207">
              <v:shape style="position:absolute;left:70;top:958;width:2223;height:207" coordorigin="70,958" coordsize="2223,207" path="m70,1164l2292,1164,2292,958,70,958,70,1164xe" filled="true" fillcolor="#5cbeb5" stroked="false">
                <v:path arrowok="t"/>
                <v:fill type="solid"/>
              </v:shape>
            </v:group>
            <v:group style="position:absolute;left:2362;top:833;width:2360;height:456" coordorigin="2362,833" coordsize="2360,456">
              <v:shape style="position:absolute;left:2362;top:833;width:2360;height:456" coordorigin="2362,833" coordsize="2360,456" path="m2362,1289l4721,1289,4721,833,2362,833,2362,1289xe" filled="true" fillcolor="#5cbeb5" stroked="false">
                <v:path arrowok="t"/>
                <v:fill type="solid"/>
              </v:shape>
            </v:group>
            <v:group style="position:absolute;left:2432;top:958;width:2218;height:207" coordorigin="2432,958" coordsize="2218,207">
              <v:shape style="position:absolute;left:2432;top:958;width:2218;height:207" coordorigin="2432,958" coordsize="2218,207" path="m2432,1164l4649,1164,4649,958,2432,958,2432,1164xe" filled="true" fillcolor="#5cbeb5" stroked="false">
                <v:path arrowok="t"/>
                <v:fill type="solid"/>
              </v:shape>
            </v:group>
            <v:group style="position:absolute;left:4721;top:833;width:2362;height:456" coordorigin="4721,833" coordsize="2362,456">
              <v:shape style="position:absolute;left:4721;top:833;width:2362;height:456" coordorigin="4721,833" coordsize="2362,456" path="m4721,1289l7083,1289,7083,833,4721,833,4721,1289xe" filled="true" fillcolor="#5cbeb5" stroked="false">
                <v:path arrowok="t"/>
                <v:fill type="solid"/>
              </v:shape>
            </v:group>
            <v:group style="position:absolute;left:4791;top:958;width:2223;height:207" coordorigin="4791,958" coordsize="2223,207">
              <v:shape style="position:absolute;left:4791;top:958;width:2223;height:207" coordorigin="4791,958" coordsize="2223,207" path="m4791,1164l7014,1164,7014,958,4791,958,4791,1164xe" filled="true" fillcolor="#5cbeb5" stroked="false">
                <v:path arrowok="t"/>
                <v:fill type="solid"/>
              </v:shape>
            </v:group>
            <v:group style="position:absolute;left:7083;top:833;width:2098;height:456" coordorigin="7083,833" coordsize="2098,456">
              <v:shape style="position:absolute;left:7083;top:833;width:2098;height:456" coordorigin="7083,833" coordsize="2098,456" path="m7083,1289l9181,1289,9181,833,7083,833,7083,1289xe" filled="true" fillcolor="#5cbeb5" stroked="false">
                <v:path arrowok="t"/>
                <v:fill type="solid"/>
              </v:shape>
            </v:group>
            <v:group style="position:absolute;left:7153;top:958;width:1959;height:207" coordorigin="7153,958" coordsize="1959,207">
              <v:shape style="position:absolute;left:7153;top:958;width:1959;height:207" coordorigin="7153,958" coordsize="1959,207" path="m7153,1164l9112,1164,9112,958,7153,958,7153,1164xe" filled="true" fillcolor="#5cbeb5" stroked="false">
                <v:path arrowok="t"/>
                <v:fill type="solid"/>
              </v:shape>
            </v:group>
            <v:group style="position:absolute;left:9182;top:833;width:1136;height:456" coordorigin="9182,833" coordsize="1136,456">
              <v:shape style="position:absolute;left:9182;top:833;width:1136;height:456" coordorigin="9182,833" coordsize="1136,456" path="m9182,1289l10317,1289,10317,833,9182,833,9182,1289xe" filled="true" fillcolor="#5cbeb5" stroked="false">
                <v:path arrowok="t"/>
                <v:fill type="solid"/>
              </v:shape>
            </v:group>
            <v:group style="position:absolute;left:9254;top:854;width:994;height:207" coordorigin="9254,854" coordsize="994,207">
              <v:shape style="position:absolute;left:9254;top:854;width:994;height:207" coordorigin="9254,854" coordsize="994,207" path="m9254,1061l10247,1061,10247,854,9254,854,9254,1061xe" filled="true" fillcolor="#5cbeb5" stroked="false">
                <v:path arrowok="t"/>
                <v:fill type="solid"/>
              </v:shape>
            </v:group>
            <v:group style="position:absolute;left:9254;top:1061;width:994;height:207" coordorigin="9254,1061" coordsize="994,207">
              <v:shape style="position:absolute;left:9254;top:1061;width:994;height:207" coordorigin="9254,1061" coordsize="994,207" path="m9254,1267l10247,1267,10247,1061,9254,1061,9254,1267xe" filled="true" fillcolor="#5cbeb5" stroked="false">
                <v:path arrowok="t"/>
                <v:fill type="solid"/>
              </v:shape>
            </v:group>
            <v:group style="position:absolute;left:10317;top:833;width:1703;height:456" coordorigin="10317,833" coordsize="1703,456">
              <v:shape style="position:absolute;left:10317;top:833;width:1703;height:456" coordorigin="10317,833" coordsize="1703,456" path="m10317,1289l12019,1289,12019,833,10317,833,10317,1289xe" filled="true" fillcolor="#5cbeb5" stroked="false">
                <v:path arrowok="t"/>
                <v:fill type="solid"/>
              </v:shape>
            </v:group>
            <v:group style="position:absolute;left:10386;top:958;width:1563;height:207" coordorigin="10386,958" coordsize="1563,207">
              <v:shape style="position:absolute;left:10386;top:958;width:1563;height:207" coordorigin="10386,958" coordsize="1563,207" path="m10386,1164l11949,1164,11949,958,10386,958,10386,1164xe" filled="true" fillcolor="#5cbeb5" stroked="false">
                <v:path arrowok="t"/>
                <v:fill type="solid"/>
              </v:shape>
            </v:group>
            <v:group style="position:absolute;left:0;top:1294;width:1181;height:228" coordorigin="0,1294" coordsize="1181,228">
              <v:shape style="position:absolute;left:0;top:1294;width:1181;height:228" coordorigin="0,1294" coordsize="1181,228" path="m0,1522l1181,1522,1181,1294,0,1294,0,1522xe" filled="true" fillcolor="#5cbeb5" stroked="false">
                <v:path arrowok="t"/>
                <v:fill type="solid"/>
              </v:shape>
            </v:group>
            <v:group style="position:absolute;left:70;top:1306;width:1042;height:207" coordorigin="70,1306" coordsize="1042,207">
              <v:shape style="position:absolute;left:70;top:1306;width:1042;height:207" coordorigin="70,1306" coordsize="1042,207" path="m70,1512l1111,1512,1111,1306,70,1306,70,1512xe" filled="true" fillcolor="#5cbeb5" stroked="false">
                <v:path arrowok="t"/>
                <v:fill type="solid"/>
              </v:shape>
            </v:group>
            <v:group style="position:absolute;left:1181;top:1294;width:1182;height:228" coordorigin="1181,1294" coordsize="1182,228">
              <v:shape style="position:absolute;left:1181;top:1294;width:1182;height:228" coordorigin="1181,1294" coordsize="1182,228" path="m1181,1522l2362,1522,2362,1294,1181,1294,1181,1522xe" filled="true" fillcolor="#5cbeb5" stroked="false">
                <v:path arrowok="t"/>
                <v:fill type="solid"/>
              </v:shape>
            </v:group>
            <v:group style="position:absolute;left:1250;top:1306;width:1043;height:207" coordorigin="1250,1306" coordsize="1043,207">
              <v:shape style="position:absolute;left:1250;top:1306;width:1043;height:207" coordorigin="1250,1306" coordsize="1043,207" path="m1250,1512l2292,1512,2292,1306,1250,1306,1250,1512xe" filled="true" fillcolor="#5cbeb5" stroked="false">
                <v:path arrowok="t"/>
                <v:fill type="solid"/>
              </v:shape>
            </v:group>
            <v:group style="position:absolute;left:2362;top:1294;width:1179;height:228" coordorigin="2362,1294" coordsize="1179,228">
              <v:shape style="position:absolute;left:2362;top:1294;width:1179;height:228" coordorigin="2362,1294" coordsize="1179,228" path="m2362,1522l3541,1522,3541,1294,2362,1294,2362,1522xe" filled="true" fillcolor="#5cbeb5" stroked="false">
                <v:path arrowok="t"/>
                <v:fill type="solid"/>
              </v:shape>
            </v:group>
            <v:group style="position:absolute;left:2432;top:1306;width:1040;height:207" coordorigin="2432,1306" coordsize="1040,207">
              <v:shape style="position:absolute;left:2432;top:1306;width:1040;height:207" coordorigin="2432,1306" coordsize="1040,207" path="m2432,1512l3471,1512,3471,1306,2432,1306,2432,1512xe" filled="true" fillcolor="#5cbeb5" stroked="false">
                <v:path arrowok="t"/>
                <v:fill type="solid"/>
              </v:shape>
            </v:group>
            <v:group style="position:absolute;left:3541;top:1294;width:1181;height:228" coordorigin="3541,1294" coordsize="1181,228">
              <v:shape style="position:absolute;left:3541;top:1294;width:1181;height:228" coordorigin="3541,1294" coordsize="1181,228" path="m3541,1522l4721,1522,4721,1294,3541,1294,3541,1522xe" filled="true" fillcolor="#5cbeb5" stroked="false">
                <v:path arrowok="t"/>
                <v:fill type="solid"/>
              </v:shape>
            </v:group>
            <v:group style="position:absolute;left:3613;top:1306;width:1037;height:207" coordorigin="3613,1306" coordsize="1037,207">
              <v:shape style="position:absolute;left:3613;top:1306;width:1037;height:207" coordorigin="3613,1306" coordsize="1037,207" path="m3613,1512l4649,1512,4649,1306,3613,1306,3613,1512xe" filled="true" fillcolor="#5cbeb5" stroked="false">
                <v:path arrowok="t"/>
                <v:fill type="solid"/>
              </v:shape>
            </v:group>
            <v:group style="position:absolute;left:4721;top:1294;width:1182;height:228" coordorigin="4721,1294" coordsize="1182,228">
              <v:shape style="position:absolute;left:4721;top:1294;width:1182;height:228" coordorigin="4721,1294" coordsize="1182,228" path="m4721,1522l5903,1522,5903,1294,4721,1294,4721,1522xe" filled="true" fillcolor="#5cbeb5" stroked="false">
                <v:path arrowok="t"/>
                <v:fill type="solid"/>
              </v:shape>
            </v:group>
            <v:group style="position:absolute;left:4791;top:1306;width:1043;height:207" coordorigin="4791,1306" coordsize="1043,207">
              <v:shape style="position:absolute;left:4791;top:1306;width:1043;height:207" coordorigin="4791,1306" coordsize="1043,207" path="m4791,1512l5833,1512,5833,1306,4791,1306,4791,1512xe" filled="true" fillcolor="#5cbeb5" stroked="false">
                <v:path arrowok="t"/>
                <v:fill type="solid"/>
              </v:shape>
            </v:group>
            <v:group style="position:absolute;left:5903;top:1294;width:1181;height:228" coordorigin="5903,1294" coordsize="1181,228">
              <v:shape style="position:absolute;left:5903;top:1294;width:1181;height:228" coordorigin="5903,1294" coordsize="1181,228" path="m5903,1522l7083,1522,7083,1294,5903,1294,5903,1522xe" filled="true" fillcolor="#5cbeb5" stroked="false">
                <v:path arrowok="t"/>
                <v:fill type="solid"/>
              </v:shape>
            </v:group>
            <v:group style="position:absolute;left:5972;top:1306;width:1042;height:207" coordorigin="5972,1306" coordsize="1042,207">
              <v:shape style="position:absolute;left:5972;top:1306;width:1042;height:207" coordorigin="5972,1306" coordsize="1042,207" path="m5972,1512l7014,1512,7014,1306,5972,1306,5972,1512xe" filled="true" fillcolor="#5cbeb5" stroked="false">
                <v:path arrowok="t"/>
                <v:fill type="solid"/>
              </v:shape>
            </v:group>
            <v:group style="position:absolute;left:7083;top:1294;width:1179;height:228" coordorigin="7083,1294" coordsize="1179,228">
              <v:shape style="position:absolute;left:7083;top:1294;width:1179;height:228" coordorigin="7083,1294" coordsize="1179,228" path="m7083,1522l8262,1522,8262,1294,7083,1294,7083,1522xe" filled="true" fillcolor="#5cbeb5" stroked="false">
                <v:path arrowok="t"/>
                <v:fill type="solid"/>
              </v:shape>
            </v:group>
            <v:group style="position:absolute;left:7153;top:1306;width:1037;height:207" coordorigin="7153,1306" coordsize="1037,207">
              <v:shape style="position:absolute;left:7153;top:1306;width:1037;height:207" coordorigin="7153,1306" coordsize="1037,207" path="m7153,1512l8190,1512,8190,1306,7153,1306,7153,1512xe" filled="true" fillcolor="#5cbeb5" stroked="false">
                <v:path arrowok="t"/>
                <v:fill type="solid"/>
              </v:shape>
            </v:group>
            <v:group style="position:absolute;left:8262;top:1294;width:920;height:228" coordorigin="8262,1294" coordsize="920,228">
              <v:shape style="position:absolute;left:8262;top:1294;width:920;height:228" coordorigin="8262,1294" coordsize="920,228" path="m8262,1522l9181,1522,9181,1294,8262,1294,8262,1522xe" filled="true" fillcolor="#5cbeb5" stroked="false">
                <v:path arrowok="t"/>
                <v:fill type="solid"/>
              </v:shape>
            </v:group>
            <v:group style="position:absolute;left:8331;top:1306;width:781;height:207" coordorigin="8331,1306" coordsize="781,207">
              <v:shape style="position:absolute;left:8331;top:1306;width:781;height:207" coordorigin="8331,1306" coordsize="781,207" path="m8331,1512l9112,1512,9112,1306,8331,1306,8331,1512xe" filled="true" fillcolor="#5cbeb5" stroked="false">
                <v:path arrowok="t"/>
                <v:fill type="solid"/>
              </v:shape>
            </v:group>
            <v:group style="position:absolute;left:9182;top:1294;width:1136;height:228" coordorigin="9182,1294" coordsize="1136,228">
              <v:shape style="position:absolute;left:9182;top:1294;width:1136;height:228" coordorigin="9182,1294" coordsize="1136,228" path="m9182,1522l10317,1522,10317,1294,9182,1294,9182,1522xe" filled="true" fillcolor="#5cbeb5" stroked="false">
                <v:path arrowok="t"/>
                <v:fill type="solid"/>
              </v:shape>
            </v:group>
            <v:group style="position:absolute;left:9254;top:1306;width:994;height:207" coordorigin="9254,1306" coordsize="994,207">
              <v:shape style="position:absolute;left:9254;top:1306;width:994;height:207" coordorigin="9254,1306" coordsize="994,207" path="m9254,1512l10247,1512,10247,1306,9254,1306,9254,1512xe" filled="true" fillcolor="#5cbeb5" stroked="false">
                <v:path arrowok="t"/>
                <v:fill type="solid"/>
              </v:shape>
            </v:group>
            <v:group style="position:absolute;left:10317;top:1294;width:1703;height:228" coordorigin="10317,1294" coordsize="1703,228">
              <v:shape style="position:absolute;left:10317;top:1294;width:1703;height:228" coordorigin="10317,1294" coordsize="1703,228" path="m10317,1522l12019,1522,12019,1294,10317,1294,10317,1522xe" filled="true" fillcolor="#5cbeb5" stroked="false">
                <v:path arrowok="t"/>
                <v:fill type="solid"/>
              </v:shape>
            </v:group>
            <v:group style="position:absolute;left:10386;top:1306;width:1563;height:207" coordorigin="10386,1306" coordsize="1563,207">
              <v:shape style="position:absolute;left:10386;top:1306;width:1563;height:207" coordorigin="10386,1306" coordsize="1563,207" path="m10386,1512l11949,1512,11949,1306,10386,1306,10386,1512xe" filled="true" fillcolor="#5cbeb5" stroked="false">
                <v:path arrowok="t"/>
                <v:fill type="solid"/>
              </v:shape>
              <v:shape style="position:absolute;left:449;top:231;width:1460;height:387" type="#_x0000_t202" filled="false" stroked="false">
                <v:textbox inset="0,0,0,0">
                  <w:txbxContent>
                    <w:p>
                      <w:pPr>
                        <w:spacing w:line="200" w:lineRule="auto" w:before="0"/>
                        <w:ind w:left="0" w:right="0" w:firstLine="23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EQUIPO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DESINFECCIÓN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511;top:231;width:2060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REFACCIONES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EQUIPO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DESINFECCIÓN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096;top:128;width:1609;height:593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SUMINISTRO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6" w:lineRule="exact" w:before="3"/>
                        <w:ind w:left="0" w:right="0" w:firstLine="1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DESINFECTANTE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3/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227;top:231;width:1808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MONITOREO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CLORO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RESIDUAL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54;top:982;width:64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(PIEZA)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37;top:982;width:41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(KIT)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81;top:982;width:123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(KILOGRAMO)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626;top:982;width:100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(MUESTRA)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9;top:1285;width:8587;height:225" type="#_x0000_t202" filled="false" stroked="false">
                <v:textbox inset="0,0,0,0">
                  <w:txbxContent>
                    <w:p>
                      <w:pPr>
                        <w:tabs>
                          <w:tab w:pos="1130" w:val="left" w:leader="none"/>
                          <w:tab w:pos="2362" w:val="left" w:leader="none"/>
                          <w:tab w:pos="3492" w:val="left" w:leader="none"/>
                          <w:tab w:pos="4721" w:val="left" w:leader="none"/>
                          <w:tab w:pos="5852" w:val="left" w:leader="none"/>
                          <w:tab w:pos="7080" w:val="left" w:leader="none"/>
                          <w:tab w:pos="8081" w:val="left" w:leader="none"/>
                        </w:tabs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9280;top:25;width:2609;height:1486" type="#_x0000_t202" filled="false" stroked="false">
                <v:textbox inset="0,0,0,0">
                  <w:txbxContent>
                    <w:p>
                      <w:pPr>
                        <w:spacing w:line="161" w:lineRule="auto" w:before="25"/>
                        <w:ind w:left="0" w:right="0" w:firstLine="40"/>
                        <w:jc w:val="both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9"/>
                          <w:sz w:val="18"/>
                        </w:rPr>
                        <w:t>DIFUSIÓN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position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FORMACIÓN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6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9"/>
                          <w:sz w:val="18"/>
                        </w:rPr>
                        <w:t>CULTURA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3"/>
                          <w:position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position w:val="-9"/>
                          <w:sz w:val="18"/>
                        </w:rPr>
                        <w:t>DEL AGUA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position w:val="-9"/>
                          <w:sz w:val="18"/>
                        </w:rPr>
                        <w:t> 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9"/>
                          <w:position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CULTURA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52" w:lineRule="exact" w:before="0"/>
                        <w:ind w:left="162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AGUA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499" w:val="left" w:leader="none"/>
                        </w:tabs>
                        <w:spacing w:line="161" w:lineRule="auto" w:before="83"/>
                        <w:ind w:left="84" w:right="338" w:hanging="1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(EVENTO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-9"/>
                          <w:sz w:val="18"/>
                        </w:rPr>
                        <w:t>(CURSO)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position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MASIVO)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684" w:val="left" w:leader="none"/>
                        </w:tabs>
                        <w:spacing w:before="50"/>
                        <w:ind w:left="26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tabs>
          <w:tab w:pos="410" w:val="left" w:leader="none"/>
          <w:tab w:pos="1221" w:val="left" w:leader="none"/>
          <w:tab w:pos="2280" w:val="left" w:leader="none"/>
          <w:tab w:pos="3557" w:val="left" w:leader="none"/>
          <w:tab w:pos="4738" w:val="left" w:leader="none"/>
          <w:tab w:pos="5820" w:val="left" w:leader="none"/>
          <w:tab w:pos="6651" w:val="left" w:leader="none"/>
          <w:tab w:pos="7832" w:val="left" w:leader="none"/>
          <w:tab w:pos="9258" w:val="left" w:leader="none"/>
          <w:tab w:pos="10180" w:val="left" w:leader="none"/>
          <w:tab w:pos="11514" w:val="left" w:leader="none"/>
          <w:tab w:pos="13314" w:val="right" w:leader="none"/>
        </w:tabs>
        <w:spacing w:before="13"/>
        <w:ind w:left="1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position w:val="1"/>
          <w:sz w:val="18"/>
        </w:rPr>
      </w:r>
      <w:r>
        <w:rPr>
          <w:rFonts w:ascii="Arial"/>
          <w:b/>
          <w:color w:val="5D6770"/>
          <w:w w:val="99"/>
          <w:position w:val="1"/>
          <w:sz w:val="18"/>
          <w:u w:val="single" w:color="5D6770"/>
        </w:rPr>
        <w:t> </w:t>
      </w:r>
      <w:r>
        <w:rPr>
          <w:rFonts w:ascii="Arial"/>
          <w:b/>
          <w:color w:val="5D6770"/>
          <w:position w:val="1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w w:val="95"/>
          <w:position w:val="1"/>
          <w:sz w:val="18"/>
          <w:u w:val="single" w:color="5D6770"/>
        </w:rPr>
        <w:t>B.C.S.</w:t>
        <w:tab/>
      </w:r>
      <w:r>
        <w:rPr>
          <w:rFonts w:ascii="Arial"/>
          <w:b/>
          <w:color w:val="5D6770"/>
          <w:spacing w:val="-1"/>
          <w:w w:val="95"/>
          <w:position w:val="1"/>
          <w:sz w:val="18"/>
        </w:rPr>
        <w:tab/>
      </w:r>
      <w:r>
        <w:rPr>
          <w:rFonts w:ascii="Arial"/>
          <w:b/>
          <w:color w:val="5D6770"/>
          <w:w w:val="95"/>
          <w:sz w:val="18"/>
        </w:rPr>
        <w:t>29</w:t>
        <w:tab/>
        <w:t>8</w:t>
        <w:tab/>
        <w:t>0</w:t>
        <w:tab/>
        <w:t>15</w:t>
        <w:tab/>
      </w:r>
      <w:r>
        <w:rPr>
          <w:rFonts w:ascii="Arial"/>
          <w:b/>
          <w:color w:val="5D6770"/>
          <w:spacing w:val="-1"/>
          <w:w w:val="95"/>
          <w:sz w:val="18"/>
        </w:rPr>
        <w:t>19,500</w:t>
        <w:tab/>
        <w:t>26,125</w:t>
        <w:tab/>
      </w:r>
      <w:r>
        <w:rPr>
          <w:rFonts w:ascii="Arial"/>
          <w:b/>
          <w:color w:val="5D6770"/>
          <w:sz w:val="18"/>
        </w:rPr>
        <w:t>350</w:t>
        <w:tab/>
        <w:t>255</w:t>
        <w:tab/>
        <w:t>5</w:t>
        <w:tab/>
        <w:t>5</w:t>
      </w:r>
      <w:r>
        <w:rPr>
          <w:rFonts w:ascii="Arial"/>
          <w:sz w:val="18"/>
        </w:rPr>
      </w:r>
    </w:p>
    <w:p>
      <w:pPr>
        <w:spacing w:line="20" w:lineRule="atLeast"/>
        <w:ind w:left="13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2.25pt;height:.6pt;mso-position-horizontal-relative:char;mso-position-vertical-relative:line" coordorigin="0,0" coordsize="12045,12">
            <v:group style="position:absolute;left:6;top:6;width:12034;height:2" coordorigin="6,6" coordsize="12034,2">
              <v:shape style="position:absolute;left:6;top:6;width:12034;height:2" coordorigin="6,6" coordsize="12034,0" path="m6,6l12039,6e" filled="false" stroked="true" strokeweight=".579980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93" w:lineRule="exact" w:before="59"/>
        <w:ind w:left="202" w:right="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Comisión Estatal del Agua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(CEA).</w:t>
      </w:r>
      <w:r>
        <w:rPr>
          <w:rFonts w:ascii="Tahoma" w:hAnsi="Tahoma"/>
        </w:rPr>
      </w:r>
    </w:p>
    <w:p>
      <w:pPr>
        <w:pStyle w:val="BodyText"/>
        <w:spacing w:line="193" w:lineRule="exact"/>
        <w:ind w:left="202" w:right="0"/>
        <w:jc w:val="left"/>
        <w:rPr>
          <w:rFonts w:ascii="Tahoma" w:hAnsi="Tahoma" w:cs="Tahoma" w:eastAsia="Tahoma"/>
        </w:rPr>
      </w:pPr>
      <w:r>
        <w:rPr>
          <w:rFonts w:ascii="Tahoma"/>
          <w:color w:val="5D6770"/>
        </w:rPr>
        <w:t>1/</w:t>
      </w:r>
      <w:r>
        <w:rPr>
          <w:rFonts w:ascii="Tahoma"/>
          <w:color w:val="5D6770"/>
          <w:spacing w:val="1"/>
        </w:rPr>
        <w:t> </w:t>
      </w:r>
      <w:r>
        <w:rPr>
          <w:rFonts w:ascii="Tahoma"/>
          <w:color w:val="5D6770"/>
          <w:spacing w:val="-1"/>
        </w:rPr>
        <w:t>Comprende del periodo </w:t>
      </w:r>
      <w:r>
        <w:rPr>
          <w:rFonts w:ascii="Tahoma"/>
          <w:color w:val="5D6770"/>
        </w:rPr>
        <w:t>de</w:t>
      </w:r>
      <w:r>
        <w:rPr>
          <w:rFonts w:ascii="Tahoma"/>
          <w:color w:val="5D6770"/>
          <w:spacing w:val="-1"/>
        </w:rPr>
        <w:t> </w:t>
      </w:r>
      <w:r>
        <w:rPr>
          <w:rFonts w:ascii="Tahoma"/>
          <w:color w:val="5D6770"/>
          <w:spacing w:val="-2"/>
        </w:rPr>
        <w:t>enero</w:t>
      </w:r>
      <w:r>
        <w:rPr>
          <w:rFonts w:ascii="Tahoma"/>
          <w:color w:val="5D6770"/>
          <w:spacing w:val="-1"/>
        </w:rPr>
        <w:t> </w:t>
      </w:r>
      <w:r>
        <w:rPr>
          <w:rFonts w:ascii="Tahoma"/>
          <w:color w:val="5D6770"/>
        </w:rPr>
        <w:t>a </w:t>
      </w:r>
      <w:r>
        <w:rPr>
          <w:rFonts w:ascii="Tahoma"/>
          <w:color w:val="5D6770"/>
          <w:spacing w:val="-1"/>
        </w:rPr>
        <w:t>septiembre.</w:t>
      </w:r>
      <w:r>
        <w:rPr>
          <w:rFonts w:ascii="Tahoma"/>
        </w:rPr>
      </w:r>
    </w:p>
    <w:p>
      <w:pPr>
        <w:pStyle w:val="BodyText"/>
        <w:spacing w:line="240" w:lineRule="auto" w:before="1"/>
        <w:ind w:left="202" w:right="9491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D6770"/>
        </w:rPr>
        <w:t>2/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Incluye la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instalación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reposición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equipos</w:t>
      </w:r>
      <w:r>
        <w:rPr>
          <w:rFonts w:ascii="Tahoma" w:hAnsi="Tahoma"/>
          <w:color w:val="5D6770"/>
        </w:rPr>
        <w:t> de </w:t>
      </w:r>
      <w:r>
        <w:rPr>
          <w:rFonts w:ascii="Tahoma" w:hAnsi="Tahoma"/>
          <w:color w:val="5D6770"/>
          <w:spacing w:val="-1"/>
        </w:rPr>
        <w:t>desinfección.</w:t>
      </w:r>
      <w:r>
        <w:rPr>
          <w:rFonts w:ascii="Tahoma" w:hAnsi="Tahoma"/>
          <w:color w:val="5D6770"/>
          <w:spacing w:val="23"/>
        </w:rPr>
        <w:t> </w:t>
      </w:r>
      <w:r>
        <w:rPr>
          <w:rFonts w:ascii="Tahoma" w:hAnsi="Tahoma"/>
          <w:color w:val="5D6770"/>
        </w:rPr>
        <w:t>3/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Incluye el suministro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hipoclorito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calcio </w:t>
      </w:r>
      <w:r>
        <w:rPr>
          <w:rFonts w:ascii="Tahoma" w:hAnsi="Tahoma"/>
          <w:color w:val="5D6770"/>
        </w:rPr>
        <w:t>y </w:t>
      </w:r>
      <w:r>
        <w:rPr>
          <w:rFonts w:ascii="Tahoma" w:hAnsi="Tahoma"/>
          <w:color w:val="5D6770"/>
          <w:spacing w:val="-1"/>
        </w:rPr>
        <w:t>gas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cloro.</w:t>
      </w:r>
      <w:r>
        <w:rPr>
          <w:rFonts w:ascii="Tahoma" w:hAnsi="Tahoma"/>
        </w:rPr>
      </w:r>
    </w:p>
    <w:p>
      <w:pPr>
        <w:pStyle w:val="BodyText"/>
        <w:spacing w:line="192" w:lineRule="exact"/>
        <w:ind w:left="202" w:right="0"/>
        <w:jc w:val="left"/>
        <w:rPr>
          <w:rFonts w:ascii="Tahoma" w:hAnsi="Tahoma" w:cs="Tahoma" w:eastAsia="Tahoma"/>
        </w:rPr>
      </w:pPr>
      <w:r>
        <w:rPr>
          <w:rFonts w:ascii="Tahoma"/>
          <w:color w:val="5D6770"/>
          <w:spacing w:val="-1"/>
        </w:rPr>
        <w:t>Observaciones:</w:t>
      </w:r>
      <w:r>
        <w:rPr>
          <w:rFonts w:ascii="Tahoma"/>
        </w:rPr>
      </w:r>
    </w:p>
    <w:p>
      <w:pPr>
        <w:pStyle w:val="BodyText"/>
        <w:spacing w:line="240" w:lineRule="auto" w:before="1"/>
        <w:ind w:left="202" w:right="5189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D6770"/>
        </w:rPr>
        <w:t>El</w:t>
      </w:r>
      <w:r>
        <w:rPr>
          <w:rFonts w:ascii="Tahoma" w:hAnsi="Tahoma"/>
          <w:color w:val="5D6770"/>
          <w:spacing w:val="-1"/>
        </w:rPr>
        <w:t> evento Difusión cultura del </w:t>
      </w:r>
      <w:r>
        <w:rPr>
          <w:rFonts w:ascii="Tahoma" w:hAnsi="Tahoma"/>
          <w:color w:val="5D6770"/>
        </w:rPr>
        <w:t>agua y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el curso Formación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competencias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Cultura del agua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no tienen información para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2016.</w:t>
      </w:r>
      <w:r>
        <w:rPr>
          <w:rFonts w:ascii="Tahoma" w:hAnsi="Tahoma"/>
          <w:color w:val="5D6770"/>
          <w:spacing w:val="59"/>
        </w:rPr>
        <w:t> </w:t>
      </w:r>
      <w:r>
        <w:rPr>
          <w:rFonts w:ascii="Tahoma" w:hAnsi="Tahoma"/>
          <w:color w:val="5D6770"/>
          <w:spacing w:val="-1"/>
        </w:rPr>
        <w:t>LPS (Litros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por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segundo).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150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pStyle w:val="Heading5"/>
        <w:spacing w:line="240" w:lineRule="auto" w:before="143"/>
        <w:ind w:left="42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PRINCIPALES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ACUÍFERO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B.C.SUR,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VI</w:t>
      </w:r>
      <w:r>
        <w:rPr>
          <w:rFonts w:ascii="Arial" w:hAnsi="Arial"/>
          <w:color w:val="5D6770"/>
          <w:spacing w:val="-2"/>
          <w:w w:val="105"/>
        </w:rPr>
        <w:t>GENTES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AL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2504"/>
        <w:gridCol w:w="2610"/>
        <w:gridCol w:w="1993"/>
      </w:tblGrid>
      <w:tr>
        <w:trPr>
          <w:trHeight w:val="288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5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5"/>
              <w:ind w:left="8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ACUÍFERO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5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RECARGA</w:t>
            </w:r>
            <w:r>
              <w:rPr>
                <w:rFonts w:ascii="Arial" w:hAnsi="Arial"/>
                <w:b/>
                <w:color w:val="FFFFFF"/>
                <w:spacing w:val="4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MM</w:t>
            </w:r>
            <w:r>
              <w:rPr>
                <w:rFonts w:ascii="Arial" w:hAnsi="Arial"/>
                <w:b/>
                <w:color w:val="FFFFFF"/>
                <w:sz w:val="18"/>
              </w:rPr>
              <w:t>³ 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AÑO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5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CONDICIÓN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39" w:hRule="exact"/>
        </w:trPr>
        <w:tc>
          <w:tcPr>
            <w:tcW w:w="161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0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Valle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Santo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Domingo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188.0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Vizcaíno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San</w:t>
            </w:r>
            <w:r>
              <w:rPr>
                <w:rFonts w:ascii="Arial"/>
                <w:color w:val="5D6770"/>
                <w:spacing w:val="-1"/>
                <w:sz w:val="18"/>
              </w:rPr>
              <w:t> Ignacio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San </w:t>
            </w:r>
            <w:r>
              <w:rPr>
                <w:rFonts w:ascii="Arial"/>
                <w:color w:val="5D6770"/>
                <w:spacing w:val="-1"/>
                <w:sz w:val="18"/>
              </w:rPr>
              <w:t>Marcos-Palo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Verde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27.8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El </w:t>
            </w:r>
            <w:r>
              <w:rPr>
                <w:rFonts w:ascii="Arial"/>
                <w:color w:val="5D6770"/>
                <w:spacing w:val="-1"/>
                <w:sz w:val="18"/>
              </w:rPr>
              <w:t>Carrizal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14.2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-1"/>
                <w:sz w:val="18"/>
              </w:rPr>
              <w:t> Planes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Santiago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24.5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Subexplotado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5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San José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Equilibrio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San</w:t>
            </w:r>
            <w:r>
              <w:rPr>
                <w:rFonts w:ascii="Arial"/>
                <w:color w:val="5D6770"/>
                <w:spacing w:val="-1"/>
                <w:sz w:val="18"/>
              </w:rPr>
              <w:t> Juan </w:t>
            </w:r>
            <w:r>
              <w:rPr>
                <w:rFonts w:ascii="Arial"/>
                <w:color w:val="5D6770"/>
                <w:sz w:val="18"/>
              </w:rPr>
              <w:t>B.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Londo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4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Sobreexplotado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61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261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3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368.7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</w:tr>
    </w:tbl>
    <w:p>
      <w:pPr>
        <w:spacing w:before="46"/>
        <w:ind w:left="368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pacing w:val="1"/>
          <w:sz w:val="16"/>
        </w:rPr>
        <w:t> </w:t>
      </w:r>
      <w:r>
        <w:rPr>
          <w:rFonts w:ascii="Arial"/>
          <w:color w:val="5D6770"/>
          <w:spacing w:val="-2"/>
          <w:sz w:val="16"/>
        </w:rPr>
        <w:t>CONAGUA.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 w:before="39"/>
        <w:ind w:left="229" w:right="0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bookmarkStart w:name="4.5.1 Oferta Educativa" w:id="30"/>
      <w:bookmarkEnd w:id="30"/>
      <w:r>
        <w:rPr>
          <w:b w:val="0"/>
        </w:rPr>
      </w:r>
      <w:r>
        <w:rPr>
          <w:rFonts w:ascii="Arial" w:hAnsi="Arial"/>
          <w:color w:val="5D6770"/>
          <w:w w:val="110"/>
        </w:rPr>
        <w:t>DATOS</w:t>
      </w:r>
      <w:r>
        <w:rPr>
          <w:rFonts w:ascii="Arial" w:hAnsi="Arial"/>
          <w:color w:val="5D6770"/>
          <w:spacing w:val="-30"/>
          <w:w w:val="110"/>
        </w:rPr>
        <w:t> </w:t>
      </w:r>
      <w:r>
        <w:rPr>
          <w:rFonts w:ascii="Arial" w:hAnsi="Arial"/>
          <w:color w:val="5D6770"/>
          <w:w w:val="110"/>
        </w:rPr>
        <w:t>BÁSICOS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30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EDUCAC</w:t>
      </w:r>
      <w:r>
        <w:rPr>
          <w:rFonts w:ascii="Arial" w:hAnsi="Arial"/>
          <w:color w:val="5D6770"/>
          <w:spacing w:val="-1"/>
          <w:w w:val="110"/>
        </w:rPr>
        <w:t>IÓN</w:t>
      </w:r>
      <w:r>
        <w:rPr>
          <w:rFonts w:ascii="Arial" w:hAns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 w:hAnsi="Arial"/>
          <w:color w:val="5D6770"/>
          <w:spacing w:val="2"/>
          <w:w w:val="110"/>
          <w:position w:val="10"/>
          <w:sz w:val="14"/>
        </w:rPr>
        <w:t> </w:t>
      </w:r>
      <w:r>
        <w:rPr>
          <w:rFonts w:ascii="Arial" w:hAnsi="Arial"/>
          <w:color w:val="5D6770"/>
          <w:w w:val="110"/>
        </w:rPr>
        <w:t>AL</w:t>
      </w:r>
      <w:r>
        <w:rPr>
          <w:rFonts w:ascii="Arial" w:hAnsi="Arial"/>
          <w:color w:val="5D6770"/>
          <w:spacing w:val="-31"/>
          <w:w w:val="110"/>
        </w:rPr>
        <w:t> </w:t>
      </w:r>
      <w:r>
        <w:rPr>
          <w:rFonts w:ascii="Arial" w:hAnsi="Arial"/>
          <w:color w:val="5D6770"/>
          <w:w w:val="110"/>
        </w:rPr>
        <w:t>INICIO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CURSO</w:t>
      </w:r>
      <w:r>
        <w:rPr>
          <w:rFonts w:ascii="Arial" w:hAnsi="Arial"/>
          <w:color w:val="5D6770"/>
          <w:spacing w:val="-30"/>
          <w:w w:val="110"/>
        </w:rPr>
        <w:t> </w:t>
      </w:r>
      <w:r>
        <w:rPr>
          <w:rFonts w:ascii="Arial" w:hAnsi="Arial"/>
          <w:color w:val="5D6770"/>
          <w:w w:val="110"/>
        </w:rPr>
        <w:t>EN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B.C.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w w:val="110"/>
        </w:rPr>
        <w:t>SUR,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201</w:t>
      </w:r>
      <w:r>
        <w:rPr>
          <w:rFonts w:ascii="Arial" w:hAnsi="Arial"/>
          <w:color w:val="5D6770"/>
          <w:spacing w:val="-1"/>
          <w:w w:val="110"/>
        </w:rPr>
        <w:t>4-2015/2</w:t>
      </w:r>
      <w:r>
        <w:rPr>
          <w:rFonts w:ascii="Arial" w:hAnsi="Arial"/>
          <w:color w:val="5D6770"/>
          <w:spacing w:val="-2"/>
          <w:w w:val="110"/>
        </w:rPr>
        <w:t>015</w:t>
      </w:r>
      <w:r>
        <w:rPr>
          <w:rFonts w:ascii="Arial" w:hAnsi="Arial"/>
          <w:color w:val="5D6770"/>
          <w:spacing w:val="-1"/>
          <w:w w:val="110"/>
        </w:rPr>
        <w:t>-2016</w:t>
      </w:r>
      <w:r>
        <w:rPr>
          <w:rFonts w:ascii="Arial" w:hAnsi="Arial"/>
          <w:color w:val="5D6770"/>
          <w:spacing w:val="-1"/>
          <w:w w:val="110"/>
          <w:position w:val="10"/>
          <w:sz w:val="14"/>
        </w:rPr>
        <w:t>2/</w:t>
      </w:r>
      <w:r>
        <w:rPr>
          <w:rFonts w:ascii="Arial" w:hAnsi="Arial"/>
          <w:b w:val="0"/>
          <w:sz w:val="14"/>
        </w:rPr>
      </w:r>
    </w:p>
    <w:p>
      <w:pPr>
        <w:pStyle w:val="Heading8"/>
        <w:tabs>
          <w:tab w:pos="6681" w:val="left" w:leader="none"/>
        </w:tabs>
        <w:spacing w:line="220" w:lineRule="exact" w:before="61"/>
        <w:ind w:left="3385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26.5pt;margin-top:3.331906pt;width:85.1pt;height:29.3pt;mso-position-horizontal-relative:page;mso-position-vertical-relative:paragraph;z-index:-848032" coordorigin="2530,67" coordsize="1702,586">
            <v:group style="position:absolute;left:2530;top:67;width:1702;height:586" coordorigin="2530,67" coordsize="1702,586">
              <v:shape style="position:absolute;left:2530;top:67;width:1702;height:586" coordorigin="2530,67" coordsize="1702,586" path="m2530,652l4232,652,4232,67,2530,67,2530,652xe" filled="true" fillcolor="#5d6770" stroked="false">
                <v:path arrowok="t"/>
                <v:fill type="solid"/>
              </v:shape>
            </v:group>
            <v:group style="position:absolute;left:2600;top:256;width:1563;height:207" coordorigin="2600,256" coordsize="1563,207">
              <v:shape style="position:absolute;left:2600;top:256;width:1563;height:207" coordorigin="2600,256" coordsize="1563,207" path="m2600,463l4162,463,4162,256,2600,256,2600,463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0.820007pt;margin-top:3.331906pt;width:444.7pt;height:29.3pt;mso-position-horizontal-relative:page;mso-position-vertical-relative:paragraph;z-index:-848008" coordorigin="4416,67" coordsize="8894,586">
            <v:group style="position:absolute;left:4416;top:67;width:3368;height:288" coordorigin="4416,67" coordsize="3368,288">
              <v:shape style="position:absolute;left:4416;top:67;width:3368;height:288" coordorigin="4416,67" coordsize="3368,288" path="m4416,355l7784,355,7784,67,4416,67,4416,355xe" filled="true" fillcolor="#5cbeb5" stroked="false">
                <v:path arrowok="t"/>
                <v:fill type="solid"/>
              </v:shape>
            </v:group>
            <v:group style="position:absolute;left:4486;top:107;width:3229;height:207" coordorigin="4486,107" coordsize="3229,207">
              <v:shape style="position:absolute;left:4486;top:107;width:3229;height:207" coordorigin="4486,107" coordsize="3229,207" path="m4486,314l7714,314,7714,107,4486,107,4486,314xe" filled="true" fillcolor="#5cbeb5" stroked="false">
                <v:path arrowok="t"/>
                <v:fill type="solid"/>
              </v:shape>
            </v:group>
            <v:group style="position:absolute;left:7784;top:67;width:3337;height:288" coordorigin="7784,67" coordsize="3337,288">
              <v:shape style="position:absolute;left:7784;top:67;width:3337;height:288" coordorigin="7784,67" coordsize="3337,288" path="m7784,355l11121,355,11121,67,7784,67,7784,355xe" filled="true" fillcolor="#5cbeb5" stroked="false">
                <v:path arrowok="t"/>
                <v:fill type="solid"/>
              </v:shape>
            </v:group>
            <v:group style="position:absolute;left:7854;top:67;width:3198;height:207" coordorigin="7854,67" coordsize="3198,207">
              <v:shape style="position:absolute;left:7854;top:67;width:3198;height:207" coordorigin="7854,67" coordsize="3198,207" path="m7854,273l11051,273,11051,67,7854,67,7854,273xe" filled="true" fillcolor="#5cbeb5" stroked="false">
                <v:path arrowok="t"/>
                <v:fill type="solid"/>
              </v:shape>
            </v:group>
            <v:group style="position:absolute;left:11121;top:67;width:1139;height:586" coordorigin="11121,67" coordsize="1139,586">
              <v:shape style="position:absolute;left:11121;top:67;width:1139;height:586" coordorigin="11121,67" coordsize="1139,586" path="m11121,652l12259,652,12259,67,11121,67,11121,652xe" filled="true" fillcolor="#5cbeb5" stroked="false">
                <v:path arrowok="t"/>
                <v:fill type="solid"/>
              </v:shape>
            </v:group>
            <v:group style="position:absolute;left:11190;top:256;width:999;height:207" coordorigin="11190,256" coordsize="999,207">
              <v:shape style="position:absolute;left:11190;top:256;width:999;height:207" coordorigin="11190,256" coordsize="999,207" path="m11190,463l12189,463,12189,256,11190,256,11190,463xe" filled="true" fillcolor="#5cbeb5" stroked="false">
                <v:path arrowok="t"/>
                <v:fill type="solid"/>
              </v:shape>
            </v:group>
            <v:group style="position:absolute;left:12259;top:67;width:1052;height:586" coordorigin="12259,67" coordsize="1052,586">
              <v:shape style="position:absolute;left:12259;top:67;width:1052;height:586" coordorigin="12259,67" coordsize="1052,586" path="m12259,652l13310,652,13310,67,12259,67,12259,652xe" filled="true" fillcolor="#5cbeb5" stroked="false">
                <v:path arrowok="t"/>
                <v:fill type="solid"/>
              </v:shape>
            </v:group>
            <v:group style="position:absolute;left:12328;top:256;width:912;height:207" coordorigin="12328,256" coordsize="912,207">
              <v:shape style="position:absolute;left:12328;top:256;width:912;height:207" coordorigin="12328,256" coordsize="912,207" path="m12328,463l13240,463,13240,256,12328,256,12328,463xe" filled="true" fillcolor="#5cbeb5" stroked="false">
                <v:path arrowok="t"/>
                <v:fill type="solid"/>
              </v:shape>
            </v:group>
            <v:group style="position:absolute;left:4416;top:364;width:1098;height:288" coordorigin="4416,364" coordsize="1098,288">
              <v:shape style="position:absolute;left:4416;top:364;width:1098;height:288" coordorigin="4416,364" coordsize="1098,288" path="m4416,652l5514,652,5514,364,4416,364,4416,652xe" filled="true" fillcolor="#5cbeb5" stroked="false">
                <v:path arrowok="t"/>
                <v:fill type="solid"/>
              </v:shape>
            </v:group>
            <v:group style="position:absolute;left:4486;top:405;width:959;height:207" coordorigin="4486,405" coordsize="959,207">
              <v:shape style="position:absolute;left:4486;top:405;width:959;height:207" coordorigin="4486,405" coordsize="959,207" path="m4486,611l5444,611,5444,405,4486,405,4486,611xe" filled="true" fillcolor="#5cbeb5" stroked="false">
                <v:path arrowok="t"/>
                <v:fill type="solid"/>
              </v:shape>
            </v:group>
            <v:group style="position:absolute;left:5514;top:364;width:1148;height:288" coordorigin="5514,364" coordsize="1148,288">
              <v:shape style="position:absolute;left:5514;top:364;width:1148;height:288" coordorigin="5514,364" coordsize="1148,288" path="m5514,652l6661,652,6661,364,5514,364,5514,652xe" filled="true" fillcolor="#5cbeb5" stroked="false">
                <v:path arrowok="t"/>
                <v:fill type="solid"/>
              </v:shape>
            </v:group>
            <v:group style="position:absolute;left:5583;top:405;width:1008;height:207" coordorigin="5583,405" coordsize="1008,207">
              <v:shape style="position:absolute;left:5583;top:405;width:1008;height:207" coordorigin="5583,405" coordsize="1008,207" path="m5583,611l6591,611,6591,405,5583,405,5583,611xe" filled="true" fillcolor="#5cbeb5" stroked="false">
                <v:path arrowok="t"/>
                <v:fill type="solid"/>
              </v:shape>
            </v:group>
            <v:group style="position:absolute;left:6661;top:364;width:1124;height:288" coordorigin="6661,364" coordsize="1124,288">
              <v:shape style="position:absolute;left:6661;top:364;width:1124;height:288" coordorigin="6661,364" coordsize="1124,288" path="m6661,652l7784,652,7784,364,6661,364,6661,652xe" filled="true" fillcolor="#5cbeb5" stroked="false">
                <v:path arrowok="t"/>
                <v:fill type="solid"/>
              </v:shape>
            </v:group>
            <v:group style="position:absolute;left:6733;top:405;width:982;height:207" coordorigin="6733,405" coordsize="982,207">
              <v:shape style="position:absolute;left:6733;top:405;width:982;height:207" coordorigin="6733,405" coordsize="982,207" path="m6733,611l7715,611,7715,405,6733,405,6733,611xe" filled="true" fillcolor="#5cbeb5" stroked="false">
                <v:path arrowok="t"/>
                <v:fill type="solid"/>
              </v:shape>
            </v:group>
            <v:group style="position:absolute;left:7784;top:364;width:1067;height:288" coordorigin="7784,364" coordsize="1067,288">
              <v:shape style="position:absolute;left:7784;top:364;width:1067;height:288" coordorigin="7784,364" coordsize="1067,288" path="m7784,652l8850,652,8850,364,7784,364,7784,652xe" filled="true" fillcolor="#5cbeb5" stroked="false">
                <v:path arrowok="t"/>
                <v:fill type="solid"/>
              </v:shape>
            </v:group>
            <v:group style="position:absolute;left:7854;top:405;width:927;height:207" coordorigin="7854,405" coordsize="927,207">
              <v:shape style="position:absolute;left:7854;top:405;width:927;height:207" coordorigin="7854,405" coordsize="927,207" path="m7854,611l8781,611,8781,405,7854,405,7854,611xe" filled="true" fillcolor="#5cbeb5" stroked="false">
                <v:path arrowok="t"/>
                <v:fill type="solid"/>
              </v:shape>
            </v:group>
            <v:group style="position:absolute;left:8850;top:364;width:1148;height:288" coordorigin="8850,364" coordsize="1148,288">
              <v:shape style="position:absolute;left:8850;top:364;width:1148;height:288" coordorigin="8850,364" coordsize="1148,288" path="m8850,652l9997,652,9997,364,8850,364,8850,652xe" filled="true" fillcolor="#5cbeb5" stroked="false">
                <v:path arrowok="t"/>
                <v:fill type="solid"/>
              </v:shape>
            </v:group>
            <v:group style="position:absolute;left:8920;top:405;width:1008;height:207" coordorigin="8920,405" coordsize="1008,207">
              <v:shape style="position:absolute;left:8920;top:405;width:1008;height:207" coordorigin="8920,405" coordsize="1008,207" path="m8920,611l9928,611,9928,405,8920,405,8920,611xe" filled="true" fillcolor="#5cbeb5" stroked="false">
                <v:path arrowok="t"/>
                <v:fill type="solid"/>
              </v:shape>
            </v:group>
            <v:group style="position:absolute;left:9997;top:364;width:1124;height:288" coordorigin="9997,364" coordsize="1124,288">
              <v:shape style="position:absolute;left:9997;top:364;width:1124;height:288" coordorigin="9997,364" coordsize="1124,288" path="m9997,652l11121,652,11121,364,9997,364,9997,652xe" filled="true" fillcolor="#5cbeb5" stroked="false">
                <v:path arrowok="t"/>
                <v:fill type="solid"/>
              </v:shape>
            </v:group>
            <v:group style="position:absolute;left:10069;top:405;width:982;height:207" coordorigin="10069,405" coordsize="982,207">
              <v:shape style="position:absolute;left:10069;top:405;width:982;height:207" coordorigin="10069,405" coordsize="982,207" path="m10069,611l11051,611,11051,405,10069,405,10069,611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FFFFFF"/>
          <w:spacing w:val="-1"/>
          <w:w w:val="95"/>
          <w:position w:val="-3"/>
        </w:rPr>
        <w:t>ALUMNOS</w:t>
        <w:tab/>
      </w:r>
      <w:r>
        <w:rPr>
          <w:rFonts w:ascii="Arial"/>
          <w:color w:val="FFFFFF"/>
          <w:spacing w:val="-1"/>
        </w:rPr>
        <w:t>MAESTROS</w:t>
      </w:r>
      <w:r>
        <w:rPr>
          <w:rFonts w:ascii="Arial"/>
          <w:b w:val="0"/>
        </w:rPr>
      </w:r>
    </w:p>
    <w:p>
      <w:pPr>
        <w:spacing w:after="0" w:line="220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177" w:lineRule="exact" w:before="0"/>
        <w:ind w:left="8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sz w:val="18"/>
        </w:rPr>
        <w:t>CICLO</w:t>
      </w:r>
      <w:r>
        <w:rPr>
          <w:rFonts w:ascii="Arial"/>
          <w:sz w:val="18"/>
        </w:rPr>
      </w:r>
    </w:p>
    <w:p>
      <w:pPr>
        <w:tabs>
          <w:tab w:pos="1837" w:val="left" w:leader="none"/>
          <w:tab w:pos="3025" w:val="left" w:leader="none"/>
          <w:tab w:pos="4242" w:val="left" w:leader="none"/>
          <w:tab w:pos="5174" w:val="left" w:leader="none"/>
          <w:tab w:pos="6362" w:val="left" w:leader="none"/>
        </w:tabs>
        <w:spacing w:before="118"/>
        <w:ind w:left="8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w w:val="95"/>
          <w:sz w:val="18"/>
        </w:rPr>
        <w:t>Total</w:t>
        <w:tab/>
      </w:r>
      <w:r>
        <w:rPr>
          <w:rFonts w:ascii="Arial"/>
          <w:b/>
          <w:color w:val="FFFFFF"/>
          <w:spacing w:val="-1"/>
          <w:w w:val="95"/>
          <w:sz w:val="18"/>
        </w:rPr>
        <w:t>Hombres</w:t>
        <w:tab/>
        <w:t>Mujeres</w:t>
        <w:tab/>
      </w:r>
      <w:r>
        <w:rPr>
          <w:rFonts w:ascii="Arial"/>
          <w:b/>
          <w:color w:val="FFFFFF"/>
          <w:w w:val="95"/>
          <w:sz w:val="18"/>
        </w:rPr>
        <w:t>Total</w:t>
        <w:tab/>
      </w:r>
      <w:r>
        <w:rPr>
          <w:rFonts w:ascii="Arial"/>
          <w:b/>
          <w:color w:val="FFFFFF"/>
          <w:spacing w:val="-1"/>
          <w:sz w:val="18"/>
        </w:rPr>
        <w:t>Hombres</w:t>
        <w:tab/>
        <w:t>Mujeres</w:t>
      </w:r>
      <w:r>
        <w:rPr>
          <w:rFonts w:ascii="Arial"/>
          <w:sz w:val="18"/>
        </w:rPr>
      </w:r>
    </w:p>
    <w:p>
      <w:pPr>
        <w:tabs>
          <w:tab w:pos="1533" w:val="left" w:leader="none"/>
        </w:tabs>
        <w:spacing w:line="177" w:lineRule="exact" w:before="0"/>
        <w:ind w:left="2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FFFFFF"/>
          <w:spacing w:val="-1"/>
          <w:w w:val="95"/>
          <w:sz w:val="18"/>
        </w:rPr>
        <w:t>ESCUELAS</w:t>
        <w:tab/>
      </w:r>
      <w:r>
        <w:rPr>
          <w:rFonts w:ascii="Arial"/>
          <w:b/>
          <w:color w:val="FFFFFF"/>
          <w:spacing w:val="-1"/>
          <w:sz w:val="18"/>
        </w:rPr>
        <w:t>AULAS</w:t>
      </w:r>
      <w:r>
        <w:rPr>
          <w:rFonts w:ascii="Arial"/>
          <w:sz w:val="18"/>
        </w:rPr>
      </w:r>
    </w:p>
    <w:p>
      <w:pPr>
        <w:spacing w:after="0" w:line="177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1450" w:space="149"/>
            <w:col w:w="7043" w:space="40"/>
            <w:col w:w="4898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2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"/>
        <w:gridCol w:w="14"/>
        <w:gridCol w:w="1275"/>
        <w:gridCol w:w="1135"/>
        <w:gridCol w:w="1144"/>
        <w:gridCol w:w="1132"/>
        <w:gridCol w:w="1136"/>
        <w:gridCol w:w="1132"/>
        <w:gridCol w:w="1119"/>
        <w:gridCol w:w="823"/>
      </w:tblGrid>
      <w:tr>
        <w:trPr>
          <w:trHeight w:val="301" w:hRule="exact"/>
        </w:trPr>
        <w:tc>
          <w:tcPr>
            <w:tcW w:w="170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2014-2015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215,880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108,036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107,844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14,510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8,326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1,411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8,019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70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127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243,507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121,865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121,642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14,689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6,227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8,462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8,170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94" w:right="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B.C.Sur, 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Estadísticas.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294" w:right="250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4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alumnos,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maestros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escuelas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datos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inicial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superior.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maestros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tomaron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1"/>
        </w:rPr>
        <w:t>cuenta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directivos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con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83"/>
        </w:rPr>
        <w:t> </w:t>
      </w:r>
      <w:r>
        <w:rPr>
          <w:rFonts w:ascii="Arial" w:hAnsi="Arial"/>
          <w:color w:val="5D6770"/>
          <w:spacing w:val="-1"/>
        </w:rPr>
        <w:t>sin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(no)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grupo,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2"/>
        </w:rPr>
        <w:t>así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como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personal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docente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docente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2"/>
        </w:rPr>
        <w:t>especial.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</w:rPr>
        <w:t>escuelas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consideraron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ambos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2"/>
        </w:rPr>
        <w:t>turnos</w:t>
      </w:r>
      <w:r>
        <w:rPr>
          <w:rFonts w:ascii="Arial" w:hAnsi="Arial"/>
          <w:color w:val="5D6770"/>
          <w:spacing w:val="13"/>
        </w:rPr>
        <w:t> </w:t>
      </w:r>
      <w:r>
        <w:rPr>
          <w:rFonts w:ascii="Arial" w:hAnsi="Arial"/>
          <w:color w:val="5D6770"/>
          <w:spacing w:val="-2"/>
        </w:rPr>
        <w:t>así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como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29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planteles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2"/>
        </w:rPr>
        <w:t>capacitación</w:t>
      </w:r>
      <w:r>
        <w:rPr>
          <w:rFonts w:ascii="Arial" w:hAnsi="Arial"/>
          <w:color w:val="5D6770"/>
          <w:spacing w:val="11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trabajo.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aulas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las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inicial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escolarizada,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ya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son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aulas, sino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espacios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educativos.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94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2/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</w:t>
      </w:r>
      <w:r>
        <w:rPr>
          <w:rFonts w:ascii="Arial"/>
          <w:color w:val="5D6770"/>
        </w:rPr>
        <w:t>a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4" w:lineRule="exact" w:before="128"/>
        <w:ind w:left="3750" w:right="4388" w:hanging="119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23.080002pt;margin-top:32.390007pt;width:345.75pt;height:203.3pt;mso-position-horizontal-relative:page;mso-position-vertical-relative:paragraph;z-index:-847984" coordorigin="4462,648" coordsize="6915,4066">
            <v:group style="position:absolute;left:4462;top:648;width:6915;height:4066" coordorigin="4462,648" coordsize="6915,4066">
              <v:shape style="position:absolute;left:4462;top:648;width:6915;height:4066" coordorigin="4462,648" coordsize="6915,4066" path="m4462,4713l11376,4713,11376,648,4462,648,4462,4713xe" filled="true" fillcolor="#ffffff" stroked="false">
                <v:path arrowok="t"/>
                <v:fill type="solid"/>
              </v:shape>
            </v:group>
            <v:group style="position:absolute;left:6439;top:1910;width:1124;height:2103" coordorigin="6439,1910" coordsize="1124,2103">
              <v:shape style="position:absolute;left:6439;top:1910;width:1124;height:2103" coordorigin="6439,1910" coordsize="1124,2103" path="m6439,4013l7562,4013,7562,1910,6439,1910,6439,4013xe" filled="true" fillcolor="#005aa7" stroked="false">
                <v:path arrowok="t"/>
                <v:fill type="solid"/>
              </v:shape>
            </v:group>
            <v:group style="position:absolute;left:6439;top:1910;width:1124;height:2103" coordorigin="6439,1910" coordsize="1124,2103">
              <v:shape style="position:absolute;left:6439;top:1910;width:1124;height:2103" coordorigin="6439,1910" coordsize="1124,2103" path="m6439,4013l7562,4013,7562,1910,6439,1910,6439,4013xe" filled="false" stroked="true" strokeweight="6pt" strokecolor="#005aa7">
                <v:path arrowok="t"/>
              </v:shape>
            </v:group>
            <v:group style="position:absolute;left:9245;top:1641;width:1124;height:2372" coordorigin="9245,1641" coordsize="1124,2372">
              <v:shape style="position:absolute;left:9245;top:1641;width:1124;height:2372" coordorigin="9245,1641" coordsize="1124,2372" path="m9245,4013l10368,4013,10368,1641,9245,1641,9245,4013xe" filled="true" fillcolor="#005aa7" stroked="false">
                <v:path arrowok="t"/>
                <v:fill type="solid"/>
              </v:shape>
            </v:group>
            <v:group style="position:absolute;left:9245;top:1641;width:1124;height:2372" coordorigin="9245,1641" coordsize="1124,2372">
              <v:shape style="position:absolute;left:9245;top:1641;width:1124;height:2372" coordorigin="9245,1641" coordsize="1124,2372" path="m9245,4013l10368,4013,10368,1641,9245,1641,9245,4013xe" filled="false" stroked="true" strokeweight="6pt" strokecolor="#005aa7">
                <v:path arrowok="t"/>
              </v:shape>
            </v:group>
            <v:group style="position:absolute;left:5597;top:1092;width:2;height:2984" coordorigin="5597,1092" coordsize="2,2984">
              <v:shape style="position:absolute;left:5597;top:1092;width:2;height:2984" coordorigin="5597,1092" coordsize="0,2984" path="m5597,1092l5597,4075e" filled="false" stroked="true" strokeweight=".72pt" strokecolor="#5d6770">
                <v:path arrowok="t"/>
              </v:shape>
            </v:group>
            <v:group style="position:absolute;left:5532;top:4013;width:5679;height:2" coordorigin="5532,4013" coordsize="5679,2">
              <v:shape style="position:absolute;left:5532;top:4013;width:5679;height:2" coordorigin="5532,4013" coordsize="5679,0" path="m5532,4013l11210,4013e" filled="false" stroked="true" strokeweight=".72pt" strokecolor="#5d6770">
                <v:path arrowok="t"/>
              </v:shape>
            </v:group>
            <v:group style="position:absolute;left:5532;top:3525;width:65;height:2" coordorigin="5532,3525" coordsize="65,2">
              <v:shape style="position:absolute;left:5532;top:3525;width:65;height:2" coordorigin="5532,3525" coordsize="65,0" path="m5532,3525l5597,3525e" filled="false" stroked="true" strokeweight=".72pt" strokecolor="#5d6770">
                <v:path arrowok="t"/>
              </v:shape>
            </v:group>
            <v:group style="position:absolute;left:5532;top:3038;width:65;height:2" coordorigin="5532,3038" coordsize="65,2">
              <v:shape style="position:absolute;left:5532;top:3038;width:65;height:2" coordorigin="5532,3038" coordsize="65,0" path="m5532,3038l5597,3038e" filled="false" stroked="true" strokeweight=".72pt" strokecolor="#5d6770">
                <v:path arrowok="t"/>
              </v:shape>
            </v:group>
            <v:group style="position:absolute;left:5532;top:2551;width:65;height:2" coordorigin="5532,2551" coordsize="65,2">
              <v:shape style="position:absolute;left:5532;top:2551;width:65;height:2" coordorigin="5532,2551" coordsize="65,0" path="m5532,2551l5597,2551e" filled="false" stroked="true" strokeweight=".72pt" strokecolor="#5d6770">
                <v:path arrowok="t"/>
              </v:shape>
            </v:group>
            <v:group style="position:absolute;left:5532;top:2064;width:65;height:2" coordorigin="5532,2064" coordsize="65,2">
              <v:shape style="position:absolute;left:5532;top:2064;width:65;height:2" coordorigin="5532,2064" coordsize="65,0" path="m5532,2064l5597,2064e" filled="false" stroked="true" strokeweight=".72pt" strokecolor="#5d6770">
                <v:path arrowok="t"/>
              </v:shape>
            </v:group>
            <v:group style="position:absolute;left:5532;top:1579;width:65;height:2" coordorigin="5532,1579" coordsize="65,2">
              <v:shape style="position:absolute;left:5532;top:1579;width:65;height:2" coordorigin="5532,1579" coordsize="65,0" path="m5532,1579l5597,1579e" filled="false" stroked="true" strokeweight=".72pt" strokecolor="#5d6770">
                <v:path arrowok="t"/>
              </v:shape>
            </v:group>
            <v:group style="position:absolute;left:5532;top:1092;width:65;height:2" coordorigin="5532,1092" coordsize="65,2">
              <v:shape style="position:absolute;left:5532;top:1092;width:65;height:2" coordorigin="5532,1092" coordsize="65,0" path="m5532,1092l5597,1092e" filled="false" stroked="true" strokeweight=".72pt" strokecolor="#5d6770">
                <v:path arrowok="t"/>
              </v:shape>
            </v:group>
            <v:group style="position:absolute;left:8405;top:4013;width:2;height:63" coordorigin="8405,4013" coordsize="2,63">
              <v:shape style="position:absolute;left:8405;top:4013;width:2;height:63" coordorigin="8405,4013" coordsize="0,63" path="m8405,4013l8405,4075e" filled="false" stroked="true" strokeweight=".72pt" strokecolor="#5d6770">
                <v:path arrowok="t"/>
              </v:shape>
            </v:group>
            <v:group style="position:absolute;left:11210;top:4013;width:2;height:63" coordorigin="11210,4013" coordsize="2,63">
              <v:shape style="position:absolute;left:11210;top:4013;width:2;height:63" coordorigin="11210,4013" coordsize="0,63" path="m11210,4013l11210,4075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POBLACIÓN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ESTU</w:t>
      </w:r>
      <w:r>
        <w:rPr>
          <w:rFonts w:ascii="Arial" w:hAnsi="Arial"/>
          <w:color w:val="5D6770"/>
          <w:spacing w:val="-1"/>
          <w:w w:val="105"/>
        </w:rPr>
        <w:t>DIANTI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AL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IO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CURSO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9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64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6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2014-2015/2015-2016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300,000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250,000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27"/>
        <w:ind w:left="11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215,880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before="0"/>
        <w:ind w:left="20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243,507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156" w:space="40"/>
            <w:col w:w="1904" w:space="40"/>
            <w:col w:w="844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75.219971pt;margin-top:39.959999pt;width:96.1pt;height:25.85pt;mso-position-horizontal-relative:page;mso-position-vertical-relative:page;z-index:33640" coordorigin="13504,799" coordsize="1922,517">
            <v:shape style="position:absolute;left:13800;top:799;width:1613;height:173" type="#_x0000_t75" stroked="false">
              <v:imagedata r:id="rId419" o:title=""/>
            </v:shape>
            <v:shape style="position:absolute;left:14287;top:970;width:1139;height:173" type="#_x0000_t75" stroked="false">
              <v:imagedata r:id="rId511" o:title=""/>
            </v:shape>
            <v:shape style="position:absolute;left:13504;top:1143;width:1921;height:173" type="#_x0000_t75" stroked="false">
              <v:imagedata r:id="rId512" o:title=""/>
            </v:shape>
            <w10:wrap type="none"/>
          </v:group>
        </w:pict>
      </w:r>
    </w:p>
    <w:p>
      <w:pPr>
        <w:spacing w:before="65"/>
        <w:ind w:left="24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200,000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24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150,000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24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100,000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25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50,000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65"/>
        <w:ind w:left="30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7071" w:val="left" w:leader="none"/>
        </w:tabs>
        <w:spacing w:before="27"/>
        <w:ind w:left="426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2014-2015</w:t>
        <w:tab/>
      </w:r>
      <w:r>
        <w:rPr>
          <w:rFonts w:ascii="Arial"/>
          <w:b/>
          <w:color w:val="5D6770"/>
          <w:spacing w:val="-1"/>
          <w:sz w:val="20"/>
        </w:rPr>
        <w:t>2015-2016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102" w:right="5603"/>
        <w:jc w:val="center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Educación</w:t>
      </w:r>
      <w:r>
        <w:rPr>
          <w:rFonts w:ascii="Tahoma" w:hAnsi="Tahoma"/>
          <w:color w:val="5D6770"/>
          <w:spacing w:val="-3"/>
        </w:rPr>
        <w:t> </w:t>
      </w:r>
      <w:r>
        <w:rPr>
          <w:rFonts w:ascii="Tahoma" w:hAnsi="Tahoma"/>
          <w:color w:val="5D6770"/>
          <w:spacing w:val="-1"/>
        </w:rPr>
        <w:t>Pública</w:t>
      </w:r>
      <w:r>
        <w:rPr>
          <w:rFonts w:ascii="Tahoma" w:hAnsi="Tahoma"/>
          <w:color w:val="5D6770"/>
          <w:spacing w:val="50"/>
        </w:rPr>
        <w:t> </w:t>
      </w:r>
      <w:r>
        <w:rPr>
          <w:rFonts w:ascii="Tahoma" w:hAnsi="Tahoma"/>
          <w:color w:val="5D6770"/>
          <w:spacing w:val="-1"/>
        </w:rPr>
        <w:t>(SEP)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en B.C. Sur,</w:t>
      </w:r>
      <w:r>
        <w:rPr>
          <w:rFonts w:ascii="Tahoma" w:hAnsi="Tahoma"/>
          <w:color w:val="5D6770"/>
          <w:spacing w:val="22"/>
        </w:rPr>
        <w:t> </w:t>
      </w:r>
      <w:r>
        <w:rPr>
          <w:rFonts w:ascii="Tahoma" w:hAnsi="Tahoma"/>
          <w:color w:val="5D6770"/>
          <w:spacing w:val="-1"/>
        </w:rPr>
        <w:t>Coordinación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-1"/>
        </w:rPr>
        <w:t> Estadísticas.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left="2068" w:right="4568"/>
        <w:jc w:val="center"/>
        <w:rPr>
          <w:rFonts w:ascii="Tahoma" w:hAnsi="Tahoma" w:cs="Tahoma" w:eastAsia="Tahoma"/>
        </w:rPr>
      </w:pPr>
      <w:r>
        <w:rPr>
          <w:rFonts w:ascii="Tahoma"/>
          <w:color w:val="5D6770"/>
        </w:rPr>
        <w:t>1/</w:t>
      </w:r>
      <w:r>
        <w:rPr>
          <w:rFonts w:ascii="Tahoma"/>
          <w:color w:val="5D6770"/>
          <w:spacing w:val="-4"/>
        </w:rPr>
        <w:t> </w:t>
      </w:r>
      <w:r>
        <w:rPr>
          <w:rFonts w:ascii="Tahoma"/>
          <w:color w:val="5D6770"/>
          <w:spacing w:val="-1"/>
        </w:rPr>
        <w:t>Cifras</w:t>
      </w:r>
      <w:r>
        <w:rPr>
          <w:rFonts w:ascii="Tahoma"/>
          <w:color w:val="5D6770"/>
        </w:rPr>
        <w:t> </w:t>
      </w:r>
      <w:r>
        <w:rPr>
          <w:rFonts w:ascii="Tahoma"/>
          <w:color w:val="5D6770"/>
          <w:spacing w:val="-1"/>
        </w:rPr>
        <w:t>preliminares</w:t>
      </w:r>
      <w:r>
        <w:rPr>
          <w:rFonts w:ascii="Tahoma"/>
          <w:color w:val="5D6770"/>
        </w:rPr>
        <w:t> a </w:t>
      </w:r>
      <w:r>
        <w:rPr>
          <w:rFonts w:ascii="Tahoma"/>
          <w:color w:val="5D6770"/>
          <w:spacing w:val="-1"/>
        </w:rPr>
        <w:t>agosto del 2016.</w:t>
      </w:r>
      <w:r>
        <w:rPr>
          <w:rFonts w:ascii="Tahoma"/>
        </w:rPr>
      </w:r>
    </w:p>
    <w:p>
      <w:pPr>
        <w:spacing w:after="0" w:line="240" w:lineRule="auto"/>
        <w:jc w:val="center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7"/>
          <w:szCs w:val="17"/>
        </w:rPr>
      </w:pPr>
    </w:p>
    <w:p>
      <w:pPr>
        <w:pStyle w:val="Heading5"/>
        <w:spacing w:line="268" w:lineRule="exact" w:before="5"/>
        <w:ind w:left="6615" w:right="2500" w:hanging="167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19.839996pt;margin-top:26.430002pt;width:351.75pt;height:230.3pt;mso-position-horizontal-relative:page;mso-position-vertical-relative:paragraph;z-index:-847960" coordorigin="4397,529" coordsize="7035,4606">
            <v:group style="position:absolute;left:4397;top:529;width:7035;height:4606" coordorigin="4397,529" coordsize="7035,4606">
              <v:shape style="position:absolute;left:4397;top:529;width:7035;height:4606" coordorigin="4397,529" coordsize="7035,4606" path="m4397,5134l11431,5134,11431,529,4397,529,4397,5134xe" filled="true" fillcolor="#ffffff" stroked="false">
                <v:path arrowok="t"/>
                <v:fill type="solid"/>
              </v:shape>
            </v:group>
            <v:group style="position:absolute;left:6161;top:1700;width:1080;height:2720" coordorigin="6161,1700" coordsize="1080,2720">
              <v:shape style="position:absolute;left:6161;top:1700;width:1080;height:2720" coordorigin="6161,1700" coordsize="1080,2720" path="m6161,4419l7241,4419,7241,1700,6161,1700,6161,4419xe" filled="true" fillcolor="#eb5a5e" stroked="false">
                <v:path arrowok="t"/>
                <v:fill type="solid"/>
              </v:shape>
            </v:group>
            <v:group style="position:absolute;left:6161;top:1700;width:1080;height:2720" coordorigin="6161,1700" coordsize="1080,2720">
              <v:shape style="position:absolute;left:6161;top:1700;width:1080;height:2720" coordorigin="6161,1700" coordsize="1080,2720" path="m6161,4419l7241,4419,7241,1700,6161,1700,6161,4419xe" filled="false" stroked="true" strokeweight="6pt" strokecolor="#eb5a5e">
                <v:path arrowok="t"/>
              </v:shape>
            </v:group>
            <v:group style="position:absolute;left:8861;top:1700;width:1080;height:2720" coordorigin="8861,1700" coordsize="1080,2720">
              <v:shape style="position:absolute;left:8861;top:1700;width:1080;height:2720" coordorigin="8861,1700" coordsize="1080,2720" path="m8861,4419l9941,4419,9941,1700,8861,1700,8861,4419xe" filled="true" fillcolor="#eb5a5e" stroked="false">
                <v:path arrowok="t"/>
                <v:fill type="solid"/>
              </v:shape>
            </v:group>
            <v:group style="position:absolute;left:8861;top:1700;width:1080;height:2720" coordorigin="8861,1700" coordsize="1080,2720">
              <v:shape style="position:absolute;left:8861;top:1700;width:1080;height:2720" coordorigin="8861,1700" coordsize="1080,2720" path="m8861,4419l9941,4419,9941,1700,8861,1700,8861,4419xe" filled="false" stroked="true" strokeweight="6pt" strokecolor="#eb5a5e">
                <v:path arrowok="t"/>
              </v:shape>
            </v:group>
            <v:group style="position:absolute;left:5352;top:4419;width:5398;height:2" coordorigin="5352,4419" coordsize="5398,2">
              <v:shape style="position:absolute;left:5352;top:4419;width:5398;height:2" coordorigin="5352,4419" coordsize="5398,0" path="m5352,4419l10750,4419e" filled="false" stroked="true" strokeweight=".72pt" strokecolor="#858585">
                <v:path arrowok="t"/>
              </v:shape>
            </v:group>
            <v:group style="position:absolute;left:5352;top:4419;width:2;height:65" coordorigin="5352,4419" coordsize="2,65">
              <v:shape style="position:absolute;left:5352;top:4419;width:2;height:65" coordorigin="5352,4419" coordsize="0,65" path="m5352,4419l5352,4484e" filled="false" stroked="true" strokeweight=".72pt" strokecolor="#858585">
                <v:path arrowok="t"/>
              </v:shape>
            </v:group>
            <v:group style="position:absolute;left:8052;top:4419;width:2;height:65" coordorigin="8052,4419" coordsize="2,65">
              <v:shape style="position:absolute;left:8052;top:4419;width:2;height:65" coordorigin="8052,4419" coordsize="0,65" path="m8052,4419l8052,4484e" filled="false" stroked="true" strokeweight=".72pt" strokecolor="#858585">
                <v:path arrowok="t"/>
              </v:shape>
            </v:group>
            <v:group style="position:absolute;left:10750;top:4419;width:2;height:65" coordorigin="10750,4419" coordsize="2,65">
              <v:shape style="position:absolute;left:10750;top:4419;width:2;height:65" coordorigin="10750,4419" coordsize="0,65" path="m10750,4419l10750,4484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w w:val="110"/>
        </w:rPr>
        <w:t>MAESTROS</w:t>
      </w:r>
      <w:r>
        <w:rPr>
          <w:rFonts w:ascii="Arial"/>
          <w:color w:val="5D6770"/>
          <w:spacing w:val="21"/>
          <w:w w:val="110"/>
        </w:rPr>
        <w:t> </w:t>
      </w:r>
      <w:r>
        <w:rPr>
          <w:rFonts w:ascii="Arial"/>
          <w:color w:val="5D6770"/>
          <w:w w:val="110"/>
        </w:rPr>
        <w:t>AL</w:t>
      </w:r>
      <w:r>
        <w:rPr>
          <w:rFonts w:ascii="Arial"/>
          <w:color w:val="5D6770"/>
          <w:spacing w:val="22"/>
          <w:w w:val="110"/>
        </w:rPr>
        <w:t> </w:t>
      </w:r>
      <w:r>
        <w:rPr>
          <w:rFonts w:ascii="Arial"/>
          <w:color w:val="5D6770"/>
          <w:w w:val="110"/>
        </w:rPr>
        <w:t>INICIO</w:t>
      </w:r>
      <w:r>
        <w:rPr>
          <w:rFonts w:ascii="Arial"/>
          <w:color w:val="5D6770"/>
          <w:spacing w:val="21"/>
          <w:w w:val="110"/>
        </w:rPr>
        <w:t> </w:t>
      </w:r>
      <w:r>
        <w:rPr>
          <w:rFonts w:ascii="Arial"/>
          <w:color w:val="5D6770"/>
          <w:w w:val="110"/>
        </w:rPr>
        <w:t>DE</w:t>
      </w:r>
      <w:r>
        <w:rPr>
          <w:rFonts w:ascii="Arial"/>
          <w:color w:val="5D6770"/>
          <w:spacing w:val="22"/>
          <w:w w:val="110"/>
        </w:rPr>
        <w:t> </w:t>
      </w:r>
      <w:r>
        <w:rPr>
          <w:rFonts w:ascii="Arial"/>
          <w:color w:val="5D6770"/>
          <w:w w:val="110"/>
        </w:rPr>
        <w:t>CURSO</w:t>
      </w:r>
      <w:r>
        <w:rPr>
          <w:rFonts w:ascii="Arial"/>
          <w:color w:val="5D6770"/>
          <w:spacing w:val="21"/>
          <w:w w:val="110"/>
        </w:rPr>
        <w:t> </w:t>
      </w:r>
      <w:r>
        <w:rPr>
          <w:rFonts w:ascii="Arial"/>
          <w:color w:val="5D6770"/>
          <w:spacing w:val="-3"/>
          <w:w w:val="110"/>
        </w:rPr>
        <w:t>E</w:t>
      </w:r>
      <w:r>
        <w:rPr>
          <w:rFonts w:ascii="Arial"/>
          <w:color w:val="5D6770"/>
          <w:spacing w:val="-2"/>
          <w:w w:val="110"/>
        </w:rPr>
        <w:t>N</w:t>
      </w:r>
      <w:r>
        <w:rPr>
          <w:rFonts w:ascii="Arial"/>
          <w:color w:val="5D6770"/>
          <w:spacing w:val="22"/>
          <w:w w:val="110"/>
        </w:rPr>
        <w:t> </w:t>
      </w:r>
      <w:r>
        <w:rPr>
          <w:rFonts w:ascii="Arial"/>
          <w:color w:val="5D6770"/>
          <w:w w:val="110"/>
        </w:rPr>
        <w:t>B.C.</w:t>
      </w:r>
      <w:r>
        <w:rPr>
          <w:rFonts w:ascii="Arial"/>
          <w:color w:val="5D6770"/>
          <w:spacing w:val="-26"/>
          <w:w w:val="110"/>
        </w:rPr>
        <w:t> </w:t>
      </w:r>
      <w:r>
        <w:rPr>
          <w:rFonts w:ascii="Arial"/>
          <w:color w:val="5D6770"/>
          <w:w w:val="110"/>
        </w:rPr>
        <w:t>SUR,</w:t>
      </w:r>
      <w:r>
        <w:rPr>
          <w:rFonts w:ascii="Arial"/>
          <w:color w:val="5D6770"/>
          <w:spacing w:val="20"/>
        </w:rPr>
        <w:t> </w:t>
      </w:r>
      <w:r>
        <w:rPr>
          <w:rFonts w:ascii="Arial"/>
          <w:color w:val="5D6770"/>
          <w:spacing w:val="-1"/>
          <w:w w:val="110"/>
        </w:rPr>
        <w:t>2014-2015/2</w:t>
      </w:r>
      <w:r>
        <w:rPr>
          <w:rFonts w:ascii="Arial"/>
          <w:color w:val="5D6770"/>
          <w:spacing w:val="-2"/>
          <w:w w:val="110"/>
        </w:rPr>
        <w:t>015</w:t>
      </w:r>
      <w:r>
        <w:rPr>
          <w:rFonts w:ascii="Arial"/>
          <w:color w:val="5D6770"/>
          <w:spacing w:val="-1"/>
          <w:w w:val="110"/>
        </w:rPr>
        <w:t>-20</w:t>
      </w:r>
      <w:r>
        <w:rPr>
          <w:rFonts w:ascii="Arial"/>
          <w:color w:val="5D6770"/>
          <w:spacing w:val="-2"/>
          <w:w w:val="110"/>
        </w:rPr>
        <w:t>16</w:t>
      </w:r>
      <w:r>
        <w:rPr>
          <w:rFonts w:asci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7"/>
        <w:tabs>
          <w:tab w:pos="5171" w:val="left" w:leader="none"/>
        </w:tabs>
        <w:spacing w:line="240" w:lineRule="auto" w:before="70"/>
        <w:ind w:left="2497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  <w:position w:val="1"/>
        </w:rPr>
        <w:t>14,510</w:t>
        <w:tab/>
      </w:r>
      <w:r>
        <w:rPr>
          <w:rFonts w:ascii="Arial"/>
          <w:color w:val="5D6770"/>
          <w:spacing w:val="-1"/>
        </w:rPr>
        <w:t>14,689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tabs>
          <w:tab w:pos="5224" w:val="left" w:leader="none"/>
        </w:tabs>
        <w:spacing w:before="0"/>
        <w:ind w:left="252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2014-2015</w:t>
        <w:tab/>
      </w:r>
      <w:r>
        <w:rPr>
          <w:rFonts w:ascii="Arial"/>
          <w:color w:val="5D6770"/>
          <w:spacing w:val="-1"/>
          <w:sz w:val="20"/>
        </w:rPr>
        <w:t>2015-2016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0"/>
        <w:ind w:left="5226" w:right="3211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Estadísticas.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014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</w:t>
      </w:r>
      <w:r>
        <w:rPr>
          <w:rFonts w:ascii="Arial"/>
          <w:color w:val="5D6770"/>
        </w:rPr>
        <w:t>a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47"/>
        <w:ind w:left="4355" w:right="4794" w:hanging="1640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19.839996pt;margin-top:33.450012pt;width:354pt;height:232.45pt;mso-position-horizontal-relative:page;mso-position-vertical-relative:paragraph;z-index:-847936" coordorigin="4397,669" coordsize="7080,4649">
            <v:group style="position:absolute;left:4397;top:669;width:7080;height:4649" coordorigin="4397,669" coordsize="7080,4649">
              <v:shape style="position:absolute;left:4397;top:669;width:7080;height:4649" coordorigin="4397,669" coordsize="7080,4649" path="m4397,5318l11477,5318,11477,669,4397,669,4397,5318xe" filled="true" fillcolor="#ffffff" stroked="false">
                <v:path arrowok="t"/>
                <v:fill type="solid"/>
              </v:shape>
            </v:group>
            <v:group style="position:absolute;left:10142;top:1675;width:941;height:2926" coordorigin="10142,1675" coordsize="941,2926">
              <v:shape style="position:absolute;left:10142;top:1675;width:941;height:2926" coordorigin="10142,1675" coordsize="941,2926" path="m10142,4600l11083,4600,11083,1675,10142,1675,10142,4600xe" filled="true" fillcolor="#ffffff" stroked="false">
                <v:path arrowok="t"/>
                <v:fill type="solid"/>
              </v:shape>
            </v:group>
            <v:group style="position:absolute;left:7006;top:1675;width:1884;height:2926" coordorigin="7006,1675" coordsize="1884,2926">
              <v:shape style="position:absolute;left:7006;top:1675;width:1884;height:2926" coordorigin="7006,1675" coordsize="1884,2926" path="m7006,4600l8890,4600,8890,1675,7006,1675,7006,4600xe" filled="true" fillcolor="#ffffff" stroked="false">
                <v:path arrowok="t"/>
                <v:fill type="solid"/>
              </v:shape>
            </v:group>
            <v:group style="position:absolute;left:4810;top:1675;width:941;height:2926" coordorigin="4810,1675" coordsize="941,2926">
              <v:shape style="position:absolute;left:4810;top:1675;width:941;height:2926" coordorigin="4810,1675" coordsize="941,2926" path="m4810,4600l5750,4600,5750,1675,4810,1675,4810,4600xe" filled="true" fillcolor="#ffffff" stroked="false">
                <v:path arrowok="t"/>
                <v:fill type="solid"/>
              </v:shape>
            </v:group>
            <v:group style="position:absolute;left:5750;top:1675;width:1256;height:2926" coordorigin="5750,1675" coordsize="1256,2926">
              <v:shape style="position:absolute;left:5750;top:1675;width:1256;height:2926" coordorigin="5750,1675" coordsize="1256,2926" path="m5750,4600l7006,4600,7006,1675,5750,1675,5750,4600xe" filled="true" fillcolor="#ed6b06" stroked="false">
                <v:path arrowok="t"/>
                <v:fill type="solid"/>
              </v:shape>
            </v:group>
            <v:group style="position:absolute;left:5750;top:1675;width:1256;height:2926" coordorigin="5750,1675" coordsize="1256,2926">
              <v:shape style="position:absolute;left:5750;top:1675;width:1256;height:2926" coordorigin="5750,1675" coordsize="1256,2926" path="m5750,4600l7006,4600,7006,1675,5750,1675,5750,4600xe" filled="false" stroked="true" strokeweight="6pt" strokecolor="#ed6b06">
                <v:path arrowok="t"/>
              </v:shape>
            </v:group>
            <v:group style="position:absolute;left:8890;top:1675;width:1253;height:2926" coordorigin="8890,1675" coordsize="1253,2926">
              <v:shape style="position:absolute;left:8890;top:1675;width:1253;height:2926" coordorigin="8890,1675" coordsize="1253,2926" path="m8890,4600l10142,4600,10142,1675,8890,1675,8890,4600xe" filled="true" fillcolor="#ed6b06" stroked="false">
                <v:path arrowok="t"/>
                <v:fill type="solid"/>
              </v:shape>
            </v:group>
            <v:group style="position:absolute;left:8890;top:1675;width:1253;height:2926" coordorigin="8890,1675" coordsize="1253,2926">
              <v:shape style="position:absolute;left:8890;top:1675;width:1253;height:2926" coordorigin="8890,1675" coordsize="1253,2926" path="m8890,4600l10142,4600,10142,1675,8890,1675,8890,4600xe" filled="false" stroked="true" strokeweight="6pt" strokecolor="#ed6b06">
                <v:path arrowok="t"/>
              </v:shape>
            </v:group>
            <v:group style="position:absolute;left:4810;top:4600;width:6274;height:2" coordorigin="4810,4600" coordsize="6274,2">
              <v:shape style="position:absolute;left:4810;top:4600;width:6274;height:2" coordorigin="4810,4600" coordsize="6274,0" path="m4810,4600l11083,4600e" filled="false" stroked="true" strokeweight=".72pt" strokecolor="#858585">
                <v:path arrowok="t"/>
              </v:shape>
            </v:group>
            <v:group style="position:absolute;left:4810;top:4600;width:2;height:65" coordorigin="4810,4600" coordsize="2,65">
              <v:shape style="position:absolute;left:4810;top:4600;width:2;height:65" coordorigin="4810,4600" coordsize="0,65" path="m4810,4600l4810,4665e" filled="false" stroked="true" strokeweight=".72pt" strokecolor="#858585">
                <v:path arrowok="t"/>
              </v:shape>
            </v:group>
            <v:group style="position:absolute;left:7946;top:4600;width:2;height:65" coordorigin="7946,4600" coordsize="2,65">
              <v:shape style="position:absolute;left:7946;top:4600;width:2;height:65" coordorigin="7946,4600" coordsize="0,65" path="m7946,4600l7946,4665e" filled="false" stroked="true" strokeweight=".72pt" strokecolor="#858585">
                <v:path arrowok="t"/>
              </v:shape>
            </v:group>
            <v:group style="position:absolute;left:11083;top:4600;width:2;height:65" coordorigin="11083,4600" coordsize="2,65">
              <v:shape style="position:absolute;left:11083;top:4600;width:2;height:65" coordorigin="11083,4600" coordsize="0,65" path="m11083,4600l11083,4665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w w:val="110"/>
        </w:rPr>
        <w:t>ESCUELAS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w w:val="110"/>
        </w:rPr>
        <w:t>AL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spacing w:val="-1"/>
          <w:w w:val="110"/>
        </w:rPr>
        <w:t>INI</w:t>
      </w:r>
      <w:r>
        <w:rPr>
          <w:rFonts w:ascii="Arial"/>
          <w:color w:val="5D6770"/>
          <w:spacing w:val="-2"/>
          <w:w w:val="110"/>
        </w:rPr>
        <w:t>CI</w:t>
      </w:r>
      <w:r>
        <w:rPr>
          <w:rFonts w:ascii="Arial"/>
          <w:color w:val="5D6770"/>
          <w:spacing w:val="-1"/>
          <w:w w:val="110"/>
        </w:rPr>
        <w:t>O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w w:val="110"/>
        </w:rPr>
        <w:t>DE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w w:val="110"/>
        </w:rPr>
        <w:t>CURSO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spacing w:val="-3"/>
          <w:w w:val="110"/>
        </w:rPr>
        <w:t>E</w:t>
      </w:r>
      <w:r>
        <w:rPr>
          <w:rFonts w:ascii="Arial"/>
          <w:color w:val="5D6770"/>
          <w:spacing w:val="-2"/>
          <w:w w:val="110"/>
        </w:rPr>
        <w:t>N</w:t>
      </w:r>
      <w:r>
        <w:rPr>
          <w:rFonts w:ascii="Arial"/>
          <w:color w:val="5D6770"/>
          <w:spacing w:val="18"/>
          <w:w w:val="110"/>
        </w:rPr>
        <w:t> </w:t>
      </w:r>
      <w:r>
        <w:rPr>
          <w:rFonts w:ascii="Arial"/>
          <w:color w:val="5D6770"/>
          <w:w w:val="110"/>
        </w:rPr>
        <w:t>B.C.</w:t>
      </w:r>
      <w:r>
        <w:rPr>
          <w:rFonts w:ascii="Arial"/>
          <w:color w:val="5D6770"/>
          <w:spacing w:val="-26"/>
          <w:w w:val="110"/>
        </w:rPr>
        <w:t> </w:t>
      </w:r>
      <w:r>
        <w:rPr>
          <w:rFonts w:ascii="Arial"/>
          <w:color w:val="5D6770"/>
          <w:w w:val="110"/>
        </w:rPr>
        <w:t>SUR,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  <w:spacing w:val="-1"/>
          <w:w w:val="110"/>
        </w:rPr>
        <w:t>2014-2015/2</w:t>
      </w:r>
      <w:r>
        <w:rPr>
          <w:rFonts w:ascii="Arial"/>
          <w:color w:val="5D6770"/>
          <w:spacing w:val="-2"/>
          <w:w w:val="110"/>
        </w:rPr>
        <w:t>015</w:t>
      </w:r>
      <w:r>
        <w:rPr>
          <w:rFonts w:ascii="Arial"/>
          <w:color w:val="5D6770"/>
          <w:spacing w:val="-1"/>
          <w:w w:val="110"/>
        </w:rPr>
        <w:t>-20</w:t>
      </w:r>
      <w:r>
        <w:rPr>
          <w:rFonts w:ascii="Arial"/>
          <w:color w:val="5D6770"/>
          <w:spacing w:val="-2"/>
          <w:w w:val="110"/>
        </w:rPr>
        <w:t>16</w:t>
      </w:r>
      <w:r>
        <w:rPr>
          <w:rFonts w:asci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7"/>
        <w:tabs>
          <w:tab w:pos="3137" w:val="left" w:leader="none"/>
        </w:tabs>
        <w:spacing w:line="240" w:lineRule="auto" w:before="65"/>
        <w:ind w:right="2201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1,411</w:t>
        <w:tab/>
      </w:r>
      <w:r>
        <w:rPr>
          <w:rFonts w:ascii="Arial"/>
          <w:color w:val="5D6770"/>
          <w:spacing w:val="-1"/>
          <w:position w:val="-4"/>
        </w:rPr>
        <w:t>1,392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tabs>
          <w:tab w:pos="3137" w:val="left" w:leader="none"/>
        </w:tabs>
        <w:spacing w:before="166"/>
        <w:ind w:left="0" w:right="219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2014-2015</w:t>
        <w:tab/>
      </w:r>
      <w:r>
        <w:rPr>
          <w:rFonts w:ascii="Arial"/>
          <w:color w:val="5D6770"/>
          <w:spacing w:val="-1"/>
          <w:sz w:val="20"/>
        </w:rPr>
        <w:t>2015-2016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5" w:lineRule="auto" w:before="80"/>
        <w:ind w:left="3383" w:right="548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Sur,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Estadísticas.</w:t>
      </w:r>
      <w:r>
        <w:rPr>
          <w:rFonts w:ascii="Arial" w:hAnsi="Arial"/>
        </w:rPr>
      </w:r>
    </w:p>
    <w:p>
      <w:pPr>
        <w:pStyle w:val="BodyText"/>
        <w:spacing w:line="179" w:lineRule="exact"/>
        <w:ind w:left="4101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</w:t>
      </w:r>
      <w:r>
        <w:rPr>
          <w:rFonts w:ascii="Arial"/>
          <w:color w:val="5D6770"/>
        </w:rPr>
        <w:t>a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179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 w:before="7"/>
        <w:ind w:left="6613" w:right="615" w:hanging="3702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45.220001pt;margin-top:32.595989pt;width:124.85pt;height:49.95pt;mso-position-horizontal-relative:page;mso-position-vertical-relative:paragraph;z-index:-847912" coordorigin="2904,652" coordsize="2497,999">
            <v:shape style="position:absolute;left:2904;top:652;width:2497;height:999" coordorigin="2904,652" coordsize="2497,999" path="m2904,1651l5401,1651,5401,652,2904,652,2904,1651xe" filled="true" fillcolor="#5d677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8.089996pt;margin-top:32.595989pt;width:368.7pt;height:21.9pt;mso-position-horizontal-relative:page;mso-position-vertical-relative:paragraph;z-index:-847864" coordorigin="5562,652" coordsize="7374,438">
            <v:group style="position:absolute;left:5562;top:652;width:7374;height:438" coordorigin="5562,652" coordsize="7374,438">
              <v:shape style="position:absolute;left:5562;top:652;width:7374;height:438" coordorigin="5562,652" coordsize="7374,438" path="m5562,1089l12936,1089,12936,652,5562,652,5562,1089xe" filled="true" fillcolor="#5cbeb5" stroked="false">
                <v:path arrowok="t"/>
                <v:fill type="solid"/>
              </v:shape>
            </v:group>
            <v:group style="position:absolute;left:5631;top:768;width:7235;height:207" coordorigin="5631,768" coordsize="7235,207">
              <v:shape style="position:absolute;left:5631;top:768;width:7235;height:207" coordorigin="5631,768" coordsize="7235,207" path="m5631,974l12866,974,12866,768,5631,768,5631,974xe" filled="true" fillcolor="#5cbeb5" stroked="false">
                <v:path arrowok="t"/>
                <v:fill type="solid"/>
              </v:shape>
              <v:shape style="position:absolute;left:5562;top:652;width:7374;height:438" type="#_x0000_t202" filled="false" stroked="false">
                <v:textbox inset="0,0,0,0">
                  <w:txbxContent>
                    <w:p>
                      <w:pPr>
                        <w:spacing w:before="110"/>
                        <w:ind w:left="0" w:right="3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ALUMNOS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w w:val="110"/>
        </w:rPr>
        <w:t>ALUMNOS</w:t>
      </w:r>
      <w:r>
        <w:rPr>
          <w:rFonts w:ascii="Arial"/>
          <w:color w:val="5D6770"/>
          <w:spacing w:val="-43"/>
          <w:w w:val="110"/>
        </w:rPr>
        <w:t> </w:t>
      </w:r>
      <w:r>
        <w:rPr>
          <w:rFonts w:ascii="Arial"/>
          <w:color w:val="5D6770"/>
          <w:spacing w:val="-1"/>
          <w:w w:val="110"/>
        </w:rPr>
        <w:t>I</w:t>
      </w:r>
      <w:r>
        <w:rPr>
          <w:rFonts w:ascii="Arial"/>
          <w:color w:val="5D6770"/>
          <w:spacing w:val="-2"/>
          <w:w w:val="110"/>
        </w:rPr>
        <w:t>NSCRITOS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w w:val="110"/>
        </w:rPr>
        <w:t>POR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w w:val="110"/>
        </w:rPr>
        <w:t>NIVEL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spacing w:val="-2"/>
          <w:w w:val="110"/>
        </w:rPr>
        <w:t>EDUCAT</w:t>
      </w:r>
      <w:r>
        <w:rPr>
          <w:rFonts w:ascii="Arial"/>
          <w:color w:val="5D6770"/>
          <w:spacing w:val="-1"/>
          <w:w w:val="110"/>
        </w:rPr>
        <w:t>IVO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w w:val="110"/>
        </w:rPr>
        <w:t>AL</w:t>
      </w:r>
      <w:r>
        <w:rPr>
          <w:rFonts w:ascii="Arial"/>
          <w:color w:val="5D6770"/>
          <w:spacing w:val="-43"/>
          <w:w w:val="110"/>
        </w:rPr>
        <w:t> </w:t>
      </w:r>
      <w:r>
        <w:rPr>
          <w:rFonts w:ascii="Arial"/>
          <w:color w:val="5D6770"/>
          <w:spacing w:val="-1"/>
          <w:w w:val="110"/>
        </w:rPr>
        <w:t>INI</w:t>
      </w:r>
      <w:r>
        <w:rPr>
          <w:rFonts w:ascii="Arial"/>
          <w:color w:val="5D6770"/>
          <w:spacing w:val="-2"/>
          <w:w w:val="110"/>
        </w:rPr>
        <w:t>CI</w:t>
      </w:r>
      <w:r>
        <w:rPr>
          <w:rFonts w:ascii="Arial"/>
          <w:color w:val="5D6770"/>
          <w:spacing w:val="-1"/>
          <w:w w:val="110"/>
        </w:rPr>
        <w:t>O</w:t>
      </w:r>
      <w:r>
        <w:rPr>
          <w:rFonts w:ascii="Arial"/>
          <w:color w:val="5D6770"/>
          <w:spacing w:val="-43"/>
          <w:w w:val="110"/>
        </w:rPr>
        <w:t> </w:t>
      </w:r>
      <w:r>
        <w:rPr>
          <w:rFonts w:ascii="Arial"/>
          <w:color w:val="5D6770"/>
          <w:w w:val="110"/>
        </w:rPr>
        <w:t>DE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w w:val="110"/>
        </w:rPr>
        <w:t>CURSO</w:t>
      </w:r>
      <w:r>
        <w:rPr>
          <w:rFonts w:ascii="Arial"/>
          <w:color w:val="5D6770"/>
          <w:spacing w:val="-43"/>
          <w:w w:val="110"/>
        </w:rPr>
        <w:t> </w:t>
      </w:r>
      <w:r>
        <w:rPr>
          <w:rFonts w:ascii="Arial"/>
          <w:color w:val="5D6770"/>
          <w:w w:val="110"/>
        </w:rPr>
        <w:t>EN</w:t>
      </w:r>
      <w:r>
        <w:rPr>
          <w:rFonts w:ascii="Arial"/>
          <w:color w:val="5D6770"/>
          <w:spacing w:val="-42"/>
          <w:w w:val="110"/>
        </w:rPr>
        <w:t> </w:t>
      </w:r>
      <w:r>
        <w:rPr>
          <w:rFonts w:ascii="Arial"/>
          <w:color w:val="5D6770"/>
          <w:spacing w:val="-2"/>
          <w:w w:val="110"/>
        </w:rPr>
        <w:t>B.C.</w:t>
      </w:r>
      <w:r>
        <w:rPr>
          <w:rFonts w:ascii="Arial"/>
          <w:color w:val="5D6770"/>
          <w:spacing w:val="-43"/>
          <w:w w:val="110"/>
        </w:rPr>
        <w:t> </w:t>
      </w:r>
      <w:r>
        <w:rPr>
          <w:rFonts w:ascii="Arial"/>
          <w:color w:val="5D6770"/>
          <w:w w:val="110"/>
        </w:rPr>
        <w:t>SUR,</w:t>
      </w:r>
      <w:r>
        <w:rPr>
          <w:rFonts w:ascii="Arial"/>
          <w:color w:val="5D6770"/>
          <w:spacing w:val="39"/>
        </w:rPr>
        <w:t> </w:t>
      </w:r>
      <w:r>
        <w:rPr>
          <w:rFonts w:ascii="Arial"/>
          <w:color w:val="5D6770"/>
          <w:spacing w:val="-1"/>
          <w:w w:val="110"/>
        </w:rPr>
        <w:t>2014-2015/2</w:t>
      </w:r>
      <w:r>
        <w:rPr>
          <w:rFonts w:ascii="Arial"/>
          <w:color w:val="5D6770"/>
          <w:spacing w:val="-2"/>
          <w:w w:val="110"/>
        </w:rPr>
        <w:t>015</w:t>
      </w:r>
      <w:r>
        <w:rPr>
          <w:rFonts w:ascii="Arial"/>
          <w:color w:val="5D6770"/>
          <w:spacing w:val="-1"/>
          <w:w w:val="110"/>
        </w:rPr>
        <w:t>-20</w:t>
      </w:r>
      <w:r>
        <w:rPr>
          <w:rFonts w:ascii="Arial"/>
          <w:color w:val="5D6770"/>
          <w:spacing w:val="-2"/>
          <w:w w:val="110"/>
        </w:rPr>
        <w:t>16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9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1474"/>
        <w:gridCol w:w="1273"/>
        <w:gridCol w:w="1317"/>
        <w:gridCol w:w="1136"/>
        <w:gridCol w:w="1217"/>
        <w:gridCol w:w="1117"/>
      </w:tblGrid>
      <w:tr>
        <w:trPr>
          <w:trHeight w:val="377" w:hRule="exact"/>
        </w:trPr>
        <w:tc>
          <w:tcPr>
            <w:tcW w:w="249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0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TIPO</w:t>
            </w:r>
            <w:r>
              <w:rPr>
                <w:rFonts w:ascii="Arial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Y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NIVEL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EDUCATIVO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90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/>
          </w:p>
        </w:tc>
      </w:tr>
      <w:tr>
        <w:trPr>
          <w:trHeight w:val="262" w:hRule="exact"/>
        </w:trPr>
        <w:tc>
          <w:tcPr>
            <w:tcW w:w="249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HOMBRES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MUJERES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249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Inicial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3,056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3,011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2,918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Especial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1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8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spacing w:val="-1"/>
                <w:sz w:val="18"/>
              </w:rPr>
              <w:t>Básica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145,762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74,217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71,545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146,504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74,582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71,922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26,359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13,360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26,406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13,063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80,324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39,272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41,191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39,684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39,079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19,274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20,048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19,175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spacing w:val="-1"/>
                <w:sz w:val="18"/>
              </w:rPr>
              <w:t>Capacitación</w:t>
            </w:r>
            <w:r>
              <w:rPr>
                <w:rFonts w:ascii="Arial" w:hAnsi="Arial"/>
                <w:b/>
                <w:color w:val="5D6770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</w:rPr>
              <w:t>Trabajo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10,405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35,655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18,942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Media</w:t>
            </w:r>
            <w:r>
              <w:rPr>
                <w:rFonts w:ascii="Arial"/>
                <w:b/>
                <w:color w:val="5D6770"/>
                <w:spacing w:val="-11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31,174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31,820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15,718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16,102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Profesional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Medio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right="11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8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8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7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7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7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Bachillerato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13,982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13,866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7,568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Bachillerato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Tecnológico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9,057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17,954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8,534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8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21,658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10,796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10,862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22,775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11,339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11,436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249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7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215,880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3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108,036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107,844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243,507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121,865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121,642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8"/>
        <w:ind w:left="2978" w:right="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Sur.</w:t>
      </w:r>
      <w:r>
        <w:rPr>
          <w:rFonts w:ascii="Arial" w:hAnsi="Arial"/>
        </w:rPr>
      </w:r>
    </w:p>
    <w:p>
      <w:pPr>
        <w:pStyle w:val="BodyText"/>
        <w:spacing w:line="240" w:lineRule="auto" w:before="4"/>
        <w:ind w:left="2978" w:right="673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niveles educativos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incluyen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siguiente: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inicial: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escolarizada,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escolarizada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semiescolarizada;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especial:</w:t>
      </w:r>
      <w:r>
        <w:rPr>
          <w:rFonts w:ascii="Arial" w:hAnsi="Arial"/>
          <w:color w:val="5D6770"/>
          <w:spacing w:val="117"/>
        </w:rPr>
        <w:t> </w:t>
      </w:r>
      <w:r>
        <w:rPr>
          <w:rFonts w:ascii="Arial" w:hAnsi="Arial"/>
          <w:color w:val="5D6770"/>
          <w:spacing w:val="-1"/>
        </w:rPr>
        <w:t>C.A.M.;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preescolar: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2"/>
        </w:rPr>
        <w:t>CONAFE;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primaria: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general,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migrantes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CONAFE;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secundaria: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general,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2"/>
        </w:rPr>
        <w:t>técnica,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telesecundaria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34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77"/>
        </w:rPr>
        <w:t> </w:t>
      </w:r>
      <w:r>
        <w:rPr>
          <w:rFonts w:ascii="Arial" w:hAnsi="Arial"/>
          <w:color w:val="5D6770"/>
          <w:spacing w:val="-1"/>
        </w:rPr>
        <w:t>trabajadores;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superior: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normal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licenciatura,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normal superior,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UPN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licenciatura,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licenciatura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universitaria,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licenciatura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tecnológica,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posgrado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77"/>
        </w:rPr>
        <w:t> </w:t>
      </w:r>
      <w:r>
        <w:rPr>
          <w:rFonts w:ascii="Arial" w:hAnsi="Arial"/>
          <w:color w:val="5D6770"/>
          <w:spacing w:val="-1"/>
        </w:rPr>
        <w:t>posgrado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UPN.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978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61"/>
        <w:ind w:left="3755" w:right="3989" w:hanging="101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w w:val="105"/>
        </w:rPr>
        <w:t>ALUMNOS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1"/>
          <w:w w:val="105"/>
        </w:rPr>
        <w:t>NIV</w:t>
      </w:r>
      <w:r>
        <w:rPr>
          <w:rFonts w:ascii="Arial"/>
          <w:color w:val="5D6770"/>
          <w:spacing w:val="-2"/>
          <w:w w:val="105"/>
        </w:rPr>
        <w:t>EL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EDUCATIVO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AL</w:t>
      </w:r>
      <w:r>
        <w:rPr>
          <w:rFonts w:ascii="Arial"/>
          <w:color w:val="5D6770"/>
          <w:spacing w:val="8"/>
          <w:w w:val="105"/>
        </w:rPr>
        <w:t> </w:t>
      </w:r>
      <w:r>
        <w:rPr>
          <w:rFonts w:ascii="Arial"/>
          <w:color w:val="5D6770"/>
          <w:w w:val="105"/>
        </w:rPr>
        <w:t>INICIO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24"/>
          <w:w w:val="104"/>
        </w:rPr>
        <w:t> </w:t>
      </w:r>
      <w:r>
        <w:rPr>
          <w:rFonts w:ascii="Arial"/>
          <w:color w:val="5D6770"/>
          <w:w w:val="105"/>
        </w:rPr>
        <w:t>CURSO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B.C.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SUR,</w:t>
      </w:r>
      <w:r>
        <w:rPr>
          <w:rFonts w:ascii="Arial"/>
          <w:color w:val="5D6770"/>
          <w:spacing w:val="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spacing w:line="249" w:lineRule="auto" w:before="116"/>
        <w:ind w:left="3140" w:right="0" w:firstLine="11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4"/>
        </w:rPr>
        <w:t>Media</w:t>
      </w:r>
      <w:r>
        <w:rPr>
          <w:rFonts w:ascii="Arial"/>
          <w:color w:val="5D6770"/>
          <w:w w:val="99"/>
        </w:rPr>
        <w:t> </w:t>
      </w:r>
      <w:r>
        <w:rPr>
          <w:rFonts w:ascii="Arial"/>
          <w:color w:val="5D6770"/>
          <w:spacing w:val="5"/>
          <w:w w:val="95"/>
        </w:rPr>
        <w:t>Superior</w:t>
      </w:r>
      <w:r>
        <w:rPr>
          <w:rFonts w:ascii="Arial"/>
          <w:color w:val="5D6770"/>
          <w:spacing w:val="22"/>
          <w:w w:val="99"/>
        </w:rPr>
        <w:t> </w:t>
      </w:r>
      <w:r>
        <w:rPr>
          <w:rFonts w:ascii="Arial"/>
          <w:color w:val="5D6770"/>
          <w:spacing w:val="-1"/>
        </w:rPr>
        <w:t>13.1%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spacing w:line="247" w:lineRule="auto" w:before="0"/>
        <w:ind w:left="774" w:right="0" w:hanging="1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sz w:val="20"/>
        </w:rPr>
        <w:t>Superior</w:t>
      </w:r>
      <w:r>
        <w:rPr>
          <w:rFonts w:ascii="Arial"/>
          <w:color w:val="5D6770"/>
          <w:spacing w:val="22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9.4%</w:t>
      </w:r>
      <w:r>
        <w:rPr>
          <w:rFonts w:ascii="Arial"/>
          <w:sz w:val="20"/>
        </w:rPr>
      </w:r>
    </w:p>
    <w:p>
      <w:pPr>
        <w:spacing w:line="247" w:lineRule="auto" w:before="65"/>
        <w:ind w:left="591" w:right="0" w:hanging="56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5D6770"/>
          <w:spacing w:val="4"/>
          <w:sz w:val="20"/>
        </w:rPr>
        <w:t>Inicial</w:t>
      </w:r>
      <w:r>
        <w:rPr>
          <w:rFonts w:ascii="Arial"/>
          <w:color w:val="5D6770"/>
          <w:spacing w:val="26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2.4%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47" w:lineRule="auto" w:before="0"/>
        <w:ind w:left="693" w:right="5709" w:hanging="17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4"/>
          <w:sz w:val="20"/>
        </w:rPr>
        <w:t>Especial</w:t>
      </w:r>
      <w:r>
        <w:rPr>
          <w:rFonts w:ascii="Arial"/>
          <w:color w:val="5D6770"/>
          <w:spacing w:val="24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0.3%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4" w:equalWidth="0">
            <w:col w:w="3948" w:space="40"/>
            <w:col w:w="1400" w:space="40"/>
            <w:col w:w="1090" w:space="40"/>
            <w:col w:w="702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9" w:lineRule="auto" w:before="66"/>
        <w:ind w:left="233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4"/>
          <w:w w:val="95"/>
          <w:sz w:val="20"/>
        </w:rPr>
        <w:t>Capacitación</w:t>
      </w:r>
      <w:r>
        <w:rPr>
          <w:rFonts w:ascii="Arial" w:hAnsi="Arial"/>
          <w:color w:val="5D6770"/>
          <w:spacing w:val="29"/>
          <w:w w:val="99"/>
          <w:sz w:val="20"/>
        </w:rPr>
        <w:t> </w:t>
      </w:r>
      <w:r>
        <w:rPr>
          <w:rFonts w:ascii="Arial" w:hAnsi="Arial"/>
          <w:color w:val="5D6770"/>
          <w:spacing w:val="4"/>
          <w:sz w:val="20"/>
        </w:rPr>
        <w:t>para</w:t>
      </w:r>
      <w:r>
        <w:rPr>
          <w:rFonts w:ascii="Arial" w:hAnsi="Arial"/>
          <w:color w:val="5D6770"/>
          <w:spacing w:val="-10"/>
          <w:sz w:val="20"/>
        </w:rPr>
        <w:t> </w:t>
      </w:r>
      <w:r>
        <w:rPr>
          <w:rFonts w:ascii="Arial" w:hAnsi="Arial"/>
          <w:color w:val="5D6770"/>
          <w:spacing w:val="5"/>
          <w:sz w:val="20"/>
        </w:rPr>
        <w:t>trabajo</w:t>
      </w:r>
      <w:r>
        <w:rPr>
          <w:rFonts w:ascii="Arial" w:hAnsi="Arial"/>
          <w:color w:val="5D6770"/>
          <w:spacing w:val="28"/>
          <w:w w:val="99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14.6%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line="247" w:lineRule="auto" w:before="0"/>
        <w:ind w:left="2374" w:right="4849" w:hanging="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D6770"/>
          <w:spacing w:val="6"/>
          <w:sz w:val="20"/>
        </w:rPr>
        <w:t>Básica</w:t>
      </w:r>
      <w:r>
        <w:rPr>
          <w:rFonts w:ascii="Arial" w:hAnsi="Arial"/>
          <w:color w:val="5D6770"/>
          <w:spacing w:val="23"/>
          <w:w w:val="99"/>
          <w:sz w:val="20"/>
        </w:rPr>
        <w:t> </w:t>
      </w:r>
      <w:r>
        <w:rPr>
          <w:rFonts w:ascii="Arial" w:hAnsi="Arial"/>
          <w:color w:val="5D6770"/>
          <w:spacing w:val="-1"/>
          <w:sz w:val="20"/>
        </w:rPr>
        <w:t>60.2%</w:t>
      </w:r>
      <w:r>
        <w:rPr>
          <w:rFonts w:ascii="Arial" w:hAns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565" w:space="2187"/>
            <w:col w:w="782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80"/>
        <w:ind w:left="2204" w:right="4142"/>
        <w:jc w:val="center"/>
        <w:rPr>
          <w:rFonts w:ascii="Arial" w:hAnsi="Arial" w:cs="Arial" w:eastAsia="Arial"/>
        </w:rPr>
      </w:pPr>
      <w:r>
        <w:rPr/>
        <w:pict>
          <v:group style="position:absolute;margin-left:293.054993pt;margin-top:-182.511093pt;width:223.1pt;height:185.8pt;mso-position-horizontal-relative:page;mso-position-vertical-relative:paragraph;z-index:-847840" coordorigin="5861,-3650" coordsize="4462,3716">
            <v:shape style="position:absolute;left:5921;top:-3458;width:4284;height:3523" type="#_x0000_t75" stroked="false">
              <v:imagedata r:id="rId513" o:title=""/>
            </v:shape>
            <v:group style="position:absolute;left:8189;top:-3643;width:58;height:857" coordorigin="8189,-3643" coordsize="58,857">
              <v:shape style="position:absolute;left:8189;top:-3643;width:58;height:857" coordorigin="8189,-3643" coordsize="58,857" path="m8189,-2786l8247,-3643e" filled="false" stroked="true" strokeweight=".75pt" strokecolor="#585858">
                <v:path arrowok="t"/>
              </v:shape>
            </v:group>
            <v:group style="position:absolute;left:8331;top:-3470;width:879;height:687" coordorigin="8331,-3470" coordsize="879,687">
              <v:shape style="position:absolute;left:8331;top:-3470;width:879;height:687" coordorigin="8331,-3470" coordsize="879,687" path="m8331,-2784l9209,-3470e" filled="false" stroked="true" strokeweight=".75pt" strokecolor="#585858">
                <v:path arrowok="t"/>
              </v:shape>
            </v:group>
            <v:group style="position:absolute;left:9209;top:-3470;width:92;height:2" coordorigin="9209,-3470" coordsize="92,2">
              <v:shape style="position:absolute;left:9209;top:-3470;width:92;height:2" coordorigin="9209,-3470" coordsize="92,0" path="m9209,-3470l9301,-3470e" filled="false" stroked="true" strokeweight=".75pt" strokecolor="#585858">
                <v:path arrowok="t"/>
              </v:shape>
            </v:group>
            <v:group style="position:absolute;left:10042;top:-1593;width:183;height:135" coordorigin="10042,-1593" coordsize="183,135">
              <v:shape style="position:absolute;left:10042;top:-1593;width:183;height:135" coordorigin="10042,-1593" coordsize="183,135" path="m10042,-1593l10225,-1459e" filled="false" stroked="true" strokeweight=".75pt" strokecolor="#585858">
                <v:path arrowok="t"/>
              </v:shape>
            </v:group>
            <v:group style="position:absolute;left:10225;top:-1459;width:91;height:2" coordorigin="10225,-1459" coordsize="91,2">
              <v:shape style="position:absolute;left:10225;top:-1459;width:91;height:2" coordorigin="10225,-1459" coordsize="91,0" path="m10225,-1459l10315,-1459e" filled="false" stroked="true" strokeweight=".75pt" strokecolor="#585858">
                <v:path arrowok="t"/>
              </v:shape>
            </v:group>
            <v:group style="position:absolute;left:5960;top:-1910;width:48;height:149" coordorigin="5960,-1910" coordsize="48,149">
              <v:shape style="position:absolute;left:5960;top:-1910;width:48;height:149" coordorigin="5960,-1910" coordsize="48,149" path="m6008,-1761l5960,-1910e" filled="false" stroked="true" strokeweight=".75pt" strokecolor="#585858">
                <v:path arrowok="t"/>
              </v:shape>
            </v:group>
            <v:group style="position:absolute;left:5869;top:-1910;width:92;height:2" coordorigin="5869,-1910" coordsize="92,2">
              <v:shape style="position:absolute;left:5869;top:-1910;width:92;height:2" coordorigin="5869,-1910" coordsize="92,0" path="m5960,-1910l5869,-1910e" filled="false" stroked="true" strokeweight=".75pt" strokecolor="#585858">
                <v:path arrowok="t"/>
              </v:shape>
            </v:group>
            <v:group style="position:absolute;left:6212;top:-2896;width:339;height:353" coordorigin="6212,-2896" coordsize="339,353">
              <v:shape style="position:absolute;left:6212;top:-2896;width:339;height:353" coordorigin="6212,-2896" coordsize="339,353" path="m6550,-2544l6212,-2896e" filled="false" stroked="true" strokeweight=".75pt" strokecolor="#585858">
                <v:path arrowok="t"/>
              </v:shape>
            </v:group>
            <v:group style="position:absolute;left:6123;top:-2896;width:89;height:2" coordorigin="6123,-2896" coordsize="89,2">
              <v:shape style="position:absolute;left:6123;top:-2896;width:89;height:2" coordorigin="6123,-2896" coordsize="89,0" path="m6212,-2896l6123,-2896e" filled="false" stroked="true" strokeweight=".75pt" strokecolor="#585858">
                <v:path arrowok="t"/>
              </v:shape>
            </v:group>
            <v:group style="position:absolute;left:7505;top:-3367;width:77;height:600" coordorigin="7505,-3367" coordsize="77,600">
              <v:shape style="position:absolute;left:7505;top:-3367;width:77;height:600" coordorigin="7505,-3367" coordsize="77,600" path="m7582,-2767l7505,-3367e" filled="false" stroked="true" strokeweight=".75pt" strokecolor="#585858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583" w:right="4519" w:hanging="9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niveles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educativos</w:t>
      </w:r>
      <w:r>
        <w:rPr>
          <w:rFonts w:ascii="Arial" w:hAnsi="Arial"/>
          <w:color w:val="5D6770"/>
          <w:spacing w:val="-1"/>
        </w:rPr>
        <w:t> incluyen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siguiente: 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inicial:</w:t>
      </w:r>
      <w:r>
        <w:rPr>
          <w:rFonts w:ascii="Arial" w:hAnsi="Arial"/>
          <w:color w:val="5D6770"/>
          <w:spacing w:val="51"/>
        </w:rPr>
        <w:t> </w:t>
      </w:r>
      <w:r>
        <w:rPr>
          <w:rFonts w:ascii="Arial" w:hAnsi="Arial"/>
          <w:color w:val="5D6770"/>
          <w:spacing w:val="-1"/>
        </w:rPr>
        <w:t>escolarizada, 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escolarizada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semiescolarizada;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especial:</w:t>
      </w:r>
      <w:r>
        <w:rPr>
          <w:rFonts w:ascii="Arial" w:hAnsi="Arial"/>
          <w:color w:val="5D6770"/>
          <w:spacing w:val="-1"/>
        </w:rPr>
        <w:t> C.A.M.;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preescolar: 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1"/>
        </w:rPr>
        <w:t>CONAFE;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primaria: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general,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migrantes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CONAFE; secundaria: general,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técnica,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telesecundaria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trabajadores; superior: normal licenciatura,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normal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superior,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UPN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licenciatura, licenciatura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universitaria,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licenciatura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tecnológica, </w:t>
      </w:r>
      <w:r>
        <w:rPr>
          <w:rFonts w:ascii="Arial" w:hAnsi="Arial"/>
          <w:color w:val="5D6770"/>
          <w:spacing w:val="-2"/>
        </w:rPr>
        <w:t>postgrado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postgrado</w:t>
      </w:r>
      <w:r>
        <w:rPr>
          <w:rFonts w:ascii="Arial" w:hAnsi="Arial"/>
          <w:color w:val="5D6770"/>
        </w:rPr>
        <w:t> UPN.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2204" w:right="4141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</w:t>
      </w:r>
      <w:r>
        <w:rPr>
          <w:rFonts w:ascii="Arial"/>
          <w:color w:val="5D6770"/>
        </w:rPr>
        <w:t>a </w:t>
      </w:r>
      <w:r>
        <w:rPr>
          <w:rFonts w:ascii="Arial"/>
          <w:color w:val="5D6770"/>
          <w:spacing w:val="-1"/>
        </w:rPr>
        <w:t>agosto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182" w:lineRule="exact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 w:before="39"/>
        <w:ind w:left="2510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26.379997pt;margin-top:21.795908pt;width:54.5pt;height:46.45pt;mso-position-horizontal-relative:page;mso-position-vertical-relative:paragraph;z-index:-847792" coordorigin="2528,436" coordsize="1090,929">
            <v:group style="position:absolute;left:2528;top:436;width:1090;height:929" coordorigin="2528,436" coordsize="1090,929">
              <v:shape style="position:absolute;left:2528;top:436;width:1090;height:929" coordorigin="2528,436" coordsize="1090,929" path="m2528,1365l3617,1365,3617,436,2528,436,2528,1365xe" filled="true" fillcolor="#5d6770" stroked="false">
                <v:path arrowok="t"/>
                <v:fill type="solid"/>
              </v:shape>
            </v:group>
            <v:group style="position:absolute;left:2597;top:798;width:951;height:207" coordorigin="2597,798" coordsize="951,207">
              <v:shape style="position:absolute;left:2597;top:798;width:951;height:207" coordorigin="2597,798" coordsize="951,207" path="m2597,1005l3548,1005,3548,798,2597,798,2597,1005xe" filled="true" fillcolor="#5d6770" stroked="false">
                <v:path arrowok="t"/>
                <v:fill type="solid"/>
              </v:shape>
              <v:shape style="position:absolute;left:2528;top:436;width:1090;height:92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9"/>
                        <w:ind w:left="6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88.179993pt;margin-top:21.795908pt;width:477.6pt;height:46.45pt;mso-position-horizontal-relative:page;mso-position-vertical-relative:paragraph;z-index:33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5"/>
                    <w:gridCol w:w="3877"/>
                  </w:tblGrid>
                  <w:tr>
                    <w:trPr>
                      <w:trHeight w:val="311" w:hRule="exact"/>
                    </w:trPr>
                    <w:tc>
                      <w:tcPr>
                        <w:tcW w:w="955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5804" w:val="left" w:leader="none"/>
                            <w:tab w:pos="7126" w:val="left" w:leader="none"/>
                            <w:tab w:pos="8600" w:val="left" w:leader="none"/>
                          </w:tabs>
                          <w:spacing w:line="240" w:lineRule="auto" w:before="8"/>
                          <w:ind w:left="23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ALUMNOS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2/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MAESTROS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3/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sz w:val="18"/>
                          </w:rPr>
                          <w:t>PLANTELES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95"/>
                            <w:position w:val="9"/>
                            <w:sz w:val="12"/>
                          </w:rPr>
                          <w:t>4/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AULAS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position w:val="9"/>
                            <w:sz w:val="12"/>
                          </w:rPr>
                          <w:t>5/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5675" w:type="dxa"/>
                        <w:tcBorders>
                          <w:top w:val="single" w:sz="5" w:space="0" w:color="5CBEB5"/>
                          <w:left w:val="nil" w:sz="6" w:space="0" w:color="auto"/>
                          <w:bottom w:val="single" w:sz="5" w:space="0" w:color="5CBEB5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3823" w:val="left" w:leader="none"/>
                          </w:tabs>
                          <w:spacing w:line="240" w:lineRule="auto" w:before="45"/>
                          <w:ind w:left="13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2014-2015</w:t>
                          <w:tab/>
                          <w:t>2015-2016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877" w:type="dxa"/>
                        <w:vMerge w:val="restart"/>
                        <w:tcBorders>
                          <w:top w:val="single" w:sz="5" w:space="0" w:color="5CBEB5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35" w:val="left" w:leader="none"/>
                            <w:tab w:pos="1507" w:val="left" w:leader="none"/>
                            <w:tab w:pos="2165" w:val="left" w:leader="none"/>
                            <w:tab w:pos="2789" w:val="left" w:leader="none"/>
                          </w:tabs>
                          <w:spacing w:line="240" w:lineRule="auto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  <w:tab/>
                          <w:t>2015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7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5675" w:type="dxa"/>
                        <w:tcBorders>
                          <w:top w:val="single" w:sz="5" w:space="0" w:color="5CBEB5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00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 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5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Tahoma"/>
                            <w:sz w:val="18"/>
                          </w:rPr>
                        </w:r>
                      </w:p>
                    </w:tc>
                    <w:tc>
                      <w:tcPr>
                        <w:tcW w:w="387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w w:val="110"/>
        </w:rPr>
        <w:t>DATOS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w w:val="110"/>
        </w:rPr>
        <w:t>BÁSICOS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EDU</w:t>
      </w:r>
      <w:r>
        <w:rPr>
          <w:rFonts w:ascii="Arial" w:hAnsi="Arial"/>
          <w:color w:val="5D6770"/>
          <w:spacing w:val="-1"/>
          <w:w w:val="110"/>
        </w:rPr>
        <w:t>ACIÓN</w:t>
      </w:r>
      <w:r>
        <w:rPr>
          <w:rFonts w:ascii="Arial" w:hAns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 w:hAnsi="Arial"/>
          <w:color w:val="5D6770"/>
          <w:spacing w:val="-19"/>
          <w:w w:val="110"/>
          <w:position w:val="10"/>
          <w:sz w:val="14"/>
        </w:rPr>
        <w:t> </w:t>
      </w:r>
      <w:r>
        <w:rPr>
          <w:rFonts w:ascii="Arial" w:hAnsi="Arial"/>
          <w:color w:val="5D6770"/>
          <w:w w:val="110"/>
        </w:rPr>
        <w:t>AL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F</w:t>
      </w:r>
      <w:r>
        <w:rPr>
          <w:rFonts w:ascii="Arial" w:hAnsi="Arial"/>
          <w:color w:val="5D6770"/>
          <w:spacing w:val="-1"/>
          <w:w w:val="110"/>
        </w:rPr>
        <w:t>IN</w:t>
      </w:r>
      <w:r>
        <w:rPr>
          <w:rFonts w:ascii="Arial" w:hAnsi="Arial"/>
          <w:color w:val="5D6770"/>
          <w:spacing w:val="-32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w w:val="110"/>
        </w:rPr>
        <w:t>CURSO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w w:val="110"/>
        </w:rPr>
        <w:t>EN</w:t>
      </w:r>
      <w:r>
        <w:rPr>
          <w:rFonts w:ascii="Arial" w:hAnsi="Arial"/>
          <w:color w:val="5D6770"/>
          <w:spacing w:val="-33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B.C.</w:t>
      </w:r>
      <w:r>
        <w:rPr>
          <w:rFonts w:ascii="Arial" w:hAnsi="Arial"/>
          <w:color w:val="5D6770"/>
          <w:spacing w:val="-32"/>
          <w:w w:val="110"/>
        </w:rPr>
        <w:t> </w:t>
      </w:r>
      <w:r>
        <w:rPr>
          <w:rFonts w:ascii="Arial" w:hAnsi="Arial"/>
          <w:color w:val="5D6770"/>
          <w:w w:val="110"/>
        </w:rPr>
        <w:t>SUR,</w:t>
      </w:r>
      <w:r>
        <w:rPr>
          <w:rFonts w:ascii="Arial" w:hAnsi="Arial"/>
          <w:color w:val="5D6770"/>
          <w:spacing w:val="-32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201</w:t>
      </w:r>
      <w:r>
        <w:rPr>
          <w:rFonts w:ascii="Arial" w:hAnsi="Arial"/>
          <w:color w:val="5D6770"/>
          <w:spacing w:val="-1"/>
          <w:w w:val="110"/>
        </w:rPr>
        <w:t>4-2015/2</w:t>
      </w:r>
      <w:r>
        <w:rPr>
          <w:rFonts w:ascii="Arial" w:hAnsi="Arial"/>
          <w:color w:val="5D6770"/>
          <w:spacing w:val="-2"/>
          <w:w w:val="110"/>
        </w:rPr>
        <w:t>015</w:t>
      </w:r>
      <w:r>
        <w:rPr>
          <w:rFonts w:ascii="Arial" w:hAnsi="Arial"/>
          <w:color w:val="5D6770"/>
          <w:spacing w:val="-1"/>
          <w:w w:val="110"/>
        </w:rPr>
        <w:t>-2016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106"/>
        <w:gridCol w:w="925"/>
        <w:gridCol w:w="1024"/>
        <w:gridCol w:w="889"/>
        <w:gridCol w:w="924"/>
        <w:gridCol w:w="1024"/>
        <w:gridCol w:w="891"/>
        <w:gridCol w:w="692"/>
        <w:gridCol w:w="745"/>
        <w:gridCol w:w="632"/>
        <w:gridCol w:w="627"/>
        <w:gridCol w:w="590"/>
        <w:gridCol w:w="589"/>
      </w:tblGrid>
      <w:tr>
        <w:trPr>
          <w:trHeight w:val="399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40" w:lineRule="auto" w:before="140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Comondú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21,627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10,505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06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06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40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40" w:lineRule="auto" w:before="39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Mulegé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17,186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8,486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18,014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9,228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8,786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7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 w:before="79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40" w:lineRule="auto" w:before="39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87,390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43,890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97,167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46,596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50,571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7" w:lineRule="exact" w:before="7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6,481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7" w:lineRule="exact" w:before="79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6,622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3,263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3330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40" w:lineRule="auto" w:before="39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Los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Cabos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80,365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86,596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41,687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44,909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2,816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1" w:val="left" w:leader="none"/>
              </w:tabs>
              <w:spacing w:line="240" w:lineRule="auto" w:before="39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Loreto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4,836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2,522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211,404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105,595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105,809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229,928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111,265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1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118,663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14,811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0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8,024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8,170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2554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 Sur, 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Estadísticas.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datos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inicial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hasta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posgrado.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554" w:right="21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Especial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2"/>
        </w:rPr>
        <w:t>alumnos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USAER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ser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alumnos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regulares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ya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considerados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otro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nivel.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18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superior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posgrado,</w:t>
      </w:r>
      <w:r>
        <w:rPr>
          <w:rFonts w:ascii="Arial" w:hAnsi="Arial"/>
          <w:color w:val="5D6770"/>
          <w:spacing w:val="67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alumnos son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reportados cada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inicio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cursos.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554" w:right="406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tomaron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cuenta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directivos</w:t>
      </w:r>
      <w:r>
        <w:rPr>
          <w:rFonts w:ascii="Arial" w:hAnsi="Arial"/>
          <w:color w:val="5D6770"/>
          <w:spacing w:val="-1"/>
        </w:rPr>
        <w:t> con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sin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grupo,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así</w:t>
      </w:r>
      <w:r>
        <w:rPr>
          <w:rFonts w:ascii="Arial" w:hAnsi="Arial"/>
          <w:color w:val="5D6770"/>
          <w:spacing w:val="-1"/>
        </w:rPr>
        <w:t> como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personal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docente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docente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especial.</w:t>
      </w:r>
      <w:r>
        <w:rPr>
          <w:rFonts w:ascii="Arial" w:hAnsi="Arial"/>
          <w:color w:val="5D6770"/>
          <w:spacing w:val="79"/>
        </w:rPr>
        <w:t> </w:t>
      </w:r>
      <w:r>
        <w:rPr>
          <w:rFonts w:ascii="Arial" w:hAnsi="Arial"/>
          <w:color w:val="5D6770"/>
          <w:spacing w:val="-1"/>
        </w:rPr>
        <w:t>4/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consideraron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ambos</w:t>
      </w:r>
      <w:r>
        <w:rPr>
          <w:rFonts w:ascii="Arial" w:hAnsi="Arial"/>
          <w:color w:val="5D6770"/>
          <w:spacing w:val="-1"/>
        </w:rPr>
        <w:t> turnos.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55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5/Para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aulas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consideran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inicial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escolarizado,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ya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son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aulas,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sino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espacios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educativos.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514"/>
          <w:headerReference w:type="even" r:id="rId515"/>
          <w:footerReference w:type="default" r:id="rId516"/>
          <w:footerReference w:type="even" r:id="rId517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6" w:lineRule="exact" w:before="7"/>
        <w:ind w:left="4213" w:right="3036" w:hanging="3543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w w:val="110"/>
        </w:rPr>
        <w:t>ALUMNOS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spacing w:val="-2"/>
          <w:w w:val="110"/>
        </w:rPr>
        <w:t>EGRESADOS</w:t>
      </w:r>
      <w:r>
        <w:rPr>
          <w:rFonts w:ascii="Arial"/>
          <w:color w:val="5D6770"/>
          <w:spacing w:val="-48"/>
          <w:w w:val="110"/>
        </w:rPr>
        <w:t> </w:t>
      </w:r>
      <w:r>
        <w:rPr>
          <w:rFonts w:ascii="Arial"/>
          <w:color w:val="5D6770"/>
          <w:w w:val="110"/>
        </w:rPr>
        <w:t>POR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w w:val="110"/>
        </w:rPr>
        <w:t>NIVEL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w w:val="110"/>
        </w:rPr>
        <w:t>EDUCATIVO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w w:val="110"/>
        </w:rPr>
        <w:t>AL</w:t>
      </w:r>
      <w:r>
        <w:rPr>
          <w:rFonts w:ascii="Arial"/>
          <w:color w:val="5D6770"/>
          <w:spacing w:val="-48"/>
          <w:w w:val="110"/>
        </w:rPr>
        <w:t> </w:t>
      </w:r>
      <w:r>
        <w:rPr>
          <w:rFonts w:ascii="Arial"/>
          <w:color w:val="5D6770"/>
          <w:w w:val="110"/>
        </w:rPr>
        <w:t>FIN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spacing w:val="-3"/>
          <w:w w:val="110"/>
        </w:rPr>
        <w:t>DE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w w:val="110"/>
        </w:rPr>
        <w:t>CURSO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w w:val="110"/>
        </w:rPr>
        <w:t>EN</w:t>
      </w:r>
      <w:r>
        <w:rPr>
          <w:rFonts w:ascii="Arial"/>
          <w:color w:val="5D6770"/>
          <w:spacing w:val="-47"/>
          <w:w w:val="110"/>
        </w:rPr>
        <w:t> </w:t>
      </w:r>
      <w:r>
        <w:rPr>
          <w:rFonts w:ascii="Arial"/>
          <w:color w:val="5D6770"/>
          <w:spacing w:val="-2"/>
          <w:w w:val="110"/>
        </w:rPr>
        <w:t>B.C.</w:t>
      </w:r>
      <w:r>
        <w:rPr>
          <w:rFonts w:ascii="Arial"/>
          <w:color w:val="5D6770"/>
          <w:spacing w:val="-46"/>
          <w:w w:val="110"/>
        </w:rPr>
        <w:t> </w:t>
      </w:r>
      <w:r>
        <w:rPr>
          <w:rFonts w:ascii="Arial"/>
          <w:color w:val="5D6770"/>
          <w:spacing w:val="-2"/>
          <w:w w:val="110"/>
        </w:rPr>
        <w:t>SUR,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  <w:spacing w:val="-1"/>
          <w:w w:val="110"/>
        </w:rPr>
        <w:t>2014-2015/2</w:t>
      </w:r>
      <w:r>
        <w:rPr>
          <w:rFonts w:ascii="Arial"/>
          <w:color w:val="5D6770"/>
          <w:spacing w:val="-2"/>
          <w:w w:val="110"/>
        </w:rPr>
        <w:t>015</w:t>
      </w:r>
      <w:r>
        <w:rPr>
          <w:rFonts w:ascii="Arial"/>
          <w:color w:val="5D6770"/>
          <w:spacing w:val="-1"/>
          <w:w w:val="110"/>
        </w:rPr>
        <w:t>-20</w:t>
      </w:r>
      <w:r>
        <w:rPr>
          <w:rFonts w:ascii="Arial"/>
          <w:color w:val="5D6770"/>
          <w:spacing w:val="-2"/>
          <w:w w:val="110"/>
        </w:rPr>
        <w:t>16</w:t>
      </w:r>
      <w:r>
        <w:rPr>
          <w:rFonts w:asci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2922" w:val="left" w:leader="none"/>
        </w:tabs>
        <w:spacing w:line="200" w:lineRule="atLeast"/>
        <w:ind w:left="53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9.35pt;height:40.8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27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NIVEL</w:t>
                  </w:r>
                  <w:r>
                    <w:rPr>
                      <w:rFonts w:ascii="Arial"/>
                      <w:b/>
                      <w:color w:val="FFFFFF"/>
                      <w:spacing w:val="-1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EDUCATIVO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93.2pt;height:40.85pt;mso-position-horizontal-relative:char;mso-position-vertical-relative:line" coordorigin="0,0" coordsize="7864,817">
            <v:group style="position:absolute;left:0;top:0;width:7864;height:279" coordorigin="0,0" coordsize="7864,279">
              <v:shape style="position:absolute;left:0;top:0;width:7864;height:279" coordorigin="0,0" coordsize="7864,279" path="m0,278l7863,278,7863,0,0,0,0,278xe" filled="true" fillcolor="#5cbeb5" stroked="false">
                <v:path arrowok="t"/>
                <v:fill type="solid"/>
              </v:shape>
            </v:group>
            <v:group style="position:absolute;left:70;top:0;width:7725;height:207" coordorigin="70,0" coordsize="7725,207">
              <v:shape style="position:absolute;left:70;top:0;width:7725;height:207" coordorigin="70,0" coordsize="7725,207" path="m70,206l7794,206,7794,0,70,0,70,206xe" filled="true" fillcolor="#5cbeb5" stroked="false">
                <v:path arrowok="t"/>
                <v:fill type="solid"/>
              </v:shape>
            </v:group>
            <v:group style="position:absolute;left:0;top:288;width:1320;height:260" coordorigin="0,288" coordsize="1320,260">
              <v:shape style="position:absolute;left:0;top:288;width:1320;height:260" coordorigin="0,288" coordsize="1320,260" path="m0,547l1320,547,1320,288,0,288,0,547xe" filled="true" fillcolor="#5cbeb5" stroked="false">
                <v:path arrowok="t"/>
                <v:fill type="solid"/>
              </v:shape>
            </v:group>
            <v:group style="position:absolute;left:70;top:288;width:1181;height:207" coordorigin="70,288" coordsize="1181,207">
              <v:shape style="position:absolute;left:70;top:288;width:1181;height:207" coordorigin="70,288" coordsize="1181,207" path="m70,494l1250,494,1250,288,70,288,70,494xe" filled="true" fillcolor="#5cbeb5" stroked="false">
                <v:path arrowok="t"/>
                <v:fill type="solid"/>
              </v:shape>
            </v:group>
            <v:group style="position:absolute;left:1320;top:288;width:2641;height:260" coordorigin="1320,288" coordsize="2641,260">
              <v:shape style="position:absolute;left:1320;top:288;width:2641;height:260" coordorigin="1320,288" coordsize="2641,260" path="m1320,547l3960,547,3960,288,1320,288,1320,547xe" filled="true" fillcolor="#5cbeb5" stroked="false">
                <v:path arrowok="t"/>
                <v:fill type="solid"/>
              </v:shape>
            </v:group>
            <v:group style="position:absolute;left:1390;top:314;width:2502;height:207" coordorigin="1390,314" coordsize="2502,207">
              <v:shape style="position:absolute;left:1390;top:314;width:2502;height:207" coordorigin="1390,314" coordsize="2502,207" path="m1390,521l3891,521,3891,314,1390,314,1390,521xe" filled="true" fillcolor="#5cbeb5" stroked="false">
                <v:path arrowok="t"/>
                <v:fill type="solid"/>
              </v:shape>
            </v:group>
            <v:group style="position:absolute;left:3960;top:288;width:3903;height:260" coordorigin="3960,288" coordsize="3903,260">
              <v:shape style="position:absolute;left:3960;top:288;width:3903;height:260" coordorigin="3960,288" coordsize="3903,260" path="m3960,547l7863,547,7863,288,3960,288,3960,547xe" filled="true" fillcolor="#5cbeb5" stroked="false">
                <v:path arrowok="t"/>
                <v:fill type="solid"/>
              </v:shape>
            </v:group>
            <v:group style="position:absolute;left:4030;top:288;width:3764;height:207" coordorigin="4030,288" coordsize="3764,207">
              <v:shape style="position:absolute;left:4030;top:288;width:3764;height:207" coordorigin="4030,288" coordsize="3764,207" path="m4030,494l7794,494,7794,288,4030,288,4030,494xe" filled="true" fillcolor="#5cbeb5" stroked="false">
                <v:path arrowok="t"/>
                <v:fill type="solid"/>
              </v:shape>
            </v:group>
            <v:group style="position:absolute;left:0;top:557;width:1320;height:260" coordorigin="0,557" coordsize="1320,260">
              <v:shape style="position:absolute;left:0;top:557;width:1320;height:260" coordorigin="0,557" coordsize="1320,260" path="m0,817l1320,817,1320,557,0,557,0,817xe" filled="true" fillcolor="#5cbeb5" stroked="false">
                <v:path arrowok="t"/>
                <v:fill type="solid"/>
              </v:shape>
            </v:group>
            <v:group style="position:absolute;left:70;top:583;width:1181;height:207" coordorigin="70,583" coordsize="1181,207">
              <v:shape style="position:absolute;left:70;top:583;width:1181;height:207" coordorigin="70,583" coordsize="1181,207" path="m70,790l1250,790,1250,583,70,583,70,790xe" filled="true" fillcolor="#5cbeb5" stroked="false">
                <v:path arrowok="t"/>
                <v:fill type="solid"/>
              </v:shape>
            </v:group>
            <v:group style="position:absolute;left:1320;top:557;width:1320;height:260" coordorigin="1320,557" coordsize="1320,260">
              <v:shape style="position:absolute;left:1320;top:557;width:1320;height:260" coordorigin="1320,557" coordsize="1320,260" path="m1320,817l2640,817,2640,557,1320,557,1320,817xe" filled="true" fillcolor="#5cbeb5" stroked="false">
                <v:path arrowok="t"/>
                <v:fill type="solid"/>
              </v:shape>
            </v:group>
            <v:group style="position:absolute;left:1390;top:583;width:1181;height:207" coordorigin="1390,583" coordsize="1181,207">
              <v:shape style="position:absolute;left:1390;top:583;width:1181;height:207" coordorigin="1390,583" coordsize="1181,207" path="m1390,790l2570,790,2570,583,1390,583,1390,790xe" filled="true" fillcolor="#5cbeb5" stroked="false">
                <v:path arrowok="t"/>
                <v:fill type="solid"/>
              </v:shape>
            </v:group>
            <v:group style="position:absolute;left:2640;top:557;width:1321;height:260" coordorigin="2640,557" coordsize="1321,260">
              <v:shape style="position:absolute;left:2640;top:557;width:1321;height:260" coordorigin="2640,557" coordsize="1321,260" path="m2640,817l3960,817,3960,557,2640,557,2640,817xe" filled="true" fillcolor="#5cbeb5" stroked="false">
                <v:path arrowok="t"/>
                <v:fill type="solid"/>
              </v:shape>
            </v:group>
            <v:group style="position:absolute;left:2710;top:557;width:1182;height:207" coordorigin="2710,557" coordsize="1182,207">
              <v:shape style="position:absolute;left:2710;top:557;width:1182;height:207" coordorigin="2710,557" coordsize="1182,207" path="m2710,764l3891,764,3891,557,2710,557,2710,764xe" filled="true" fillcolor="#5cbeb5" stroked="false">
                <v:path arrowok="t"/>
                <v:fill type="solid"/>
              </v:shape>
            </v:group>
            <v:group style="position:absolute;left:3960;top:557;width:1320;height:260" coordorigin="3960,557" coordsize="1320,260">
              <v:shape style="position:absolute;left:3960;top:557;width:1320;height:260" coordorigin="3960,557" coordsize="1320,260" path="m3960,817l5280,817,5280,557,3960,557,3960,817xe" filled="true" fillcolor="#5cbeb5" stroked="false">
                <v:path arrowok="t"/>
                <v:fill type="solid"/>
              </v:shape>
            </v:group>
            <v:group style="position:absolute;left:4030;top:583;width:1181;height:207" coordorigin="4030,583" coordsize="1181,207">
              <v:shape style="position:absolute;left:4030;top:583;width:1181;height:207" coordorigin="4030,583" coordsize="1181,207" path="m4030,790l5211,790,5211,583,4030,583,4030,790xe" filled="true" fillcolor="#5cbeb5" stroked="false">
                <v:path arrowok="t"/>
                <v:fill type="solid"/>
              </v:shape>
            </v:group>
            <v:group style="position:absolute;left:5280;top:557;width:1321;height:260" coordorigin="5280,557" coordsize="1321,260">
              <v:shape style="position:absolute;left:5280;top:557;width:1321;height:260" coordorigin="5280,557" coordsize="1321,260" path="m5280,817l6601,817,6601,557,5280,557,5280,817xe" filled="true" fillcolor="#5cbeb5" stroked="false">
                <v:path arrowok="t"/>
                <v:fill type="solid"/>
              </v:shape>
            </v:group>
            <v:group style="position:absolute;left:5350;top:557;width:1182;height:207" coordorigin="5350,557" coordsize="1182,207">
              <v:shape style="position:absolute;left:5350;top:557;width:1182;height:207" coordorigin="5350,557" coordsize="1182,207" path="m5350,764l6531,764,6531,557,5350,557,5350,764xe" filled="true" fillcolor="#5cbeb5" stroked="false">
                <v:path arrowok="t"/>
                <v:fill type="solid"/>
              </v:shape>
            </v:group>
            <v:group style="position:absolute;left:6601;top:557;width:1263;height:260" coordorigin="6601,557" coordsize="1263,260">
              <v:shape style="position:absolute;left:6601;top:557;width:1263;height:260" coordorigin="6601,557" coordsize="1263,260" path="m6601,817l7863,817,7863,557,6601,557,6601,817xe" filled="true" fillcolor="#5cbeb5" stroked="false">
                <v:path arrowok="t"/>
                <v:fill type="solid"/>
              </v:shape>
            </v:group>
            <v:group style="position:absolute;left:6671;top:583;width:1124;height:207" coordorigin="6671,583" coordsize="1124,207">
              <v:shape style="position:absolute;left:6671;top:583;width:1124;height:207" coordorigin="6671,583" coordsize="1124,207" path="m6671,790l7794,790,7794,583,6671,583,6671,790xe" filled="true" fillcolor="#5cbeb5" stroked="false">
                <v:path arrowok="t"/>
                <v:fill type="solid"/>
              </v:shape>
              <v:shape style="position:absolute;left:3476;top:25;width:90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ALUMNOS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208;top:339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0;top:608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519;top:608;width:92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HOMBRES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63;top:581;width:872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320;top:608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480;top:313;width:2187;height:476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15" w:val="left" w:leader="none"/>
                        </w:tabs>
                        <w:spacing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HOMBRES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-2"/>
                          <w:sz w:val="18"/>
                        </w:rPr>
                        <w:t>MUJERES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2189" w:val="left" w:leader="none"/>
          <w:tab w:pos="3086" w:val="left" w:leader="none"/>
          <w:tab w:pos="4505" w:val="left" w:leader="none"/>
          <w:tab w:pos="5825" w:val="left" w:leader="none"/>
          <w:tab w:pos="7047" w:val="left" w:leader="none"/>
          <w:tab w:pos="8465" w:val="left" w:leader="none"/>
          <w:tab w:pos="9728" w:val="left" w:leader="none"/>
          <w:tab w:pos="10249" w:val="left" w:leader="none"/>
        </w:tabs>
        <w:spacing w:line="240" w:lineRule="auto" w:before="25"/>
        <w:ind w:left="0" w:right="2255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spacing w:val="-1"/>
          <w:u w:val="single" w:color="5D6770"/>
        </w:rPr>
        <w:t>Preescolar</w:t>
        <w:tab/>
      </w:r>
      <w:r>
        <w:rPr>
          <w:rFonts w:ascii="Arial"/>
          <w:color w:val="5D6770"/>
          <w:spacing w:val="-1"/>
        </w:rPr>
      </w:r>
      <w:r>
        <w:rPr>
          <w:rFonts w:ascii="Arial"/>
          <w:color w:val="5D6770"/>
          <w:spacing w:val="-1"/>
          <w:position w:val="-1"/>
        </w:rPr>
      </w:r>
      <w:r>
        <w:rPr>
          <w:rFonts w:ascii="Arial"/>
          <w:color w:val="5D6770"/>
          <w:spacing w:val="-1"/>
          <w:position w:val="-1"/>
          <w:u w:val="single" w:color="5CBEB5"/>
        </w:rPr>
        <w:tab/>
      </w:r>
      <w:r>
        <w:rPr>
          <w:rFonts w:ascii="Arial"/>
          <w:color w:val="5D6770"/>
          <w:spacing w:val="-1"/>
          <w:w w:val="95"/>
          <w:position w:val="-1"/>
          <w:u w:val="single" w:color="5CBEB5"/>
        </w:rPr>
        <w:t>12,450</w:t>
        <w:tab/>
      </w:r>
      <w:r>
        <w:rPr>
          <w:rFonts w:ascii="Arial"/>
          <w:color w:val="5D6770"/>
          <w:w w:val="95"/>
          <w:u w:val="single" w:color="5CBEB5"/>
        </w:rPr>
        <w:t>6,396</w:t>
        <w:tab/>
        <w:t>6,054</w:t>
        <w:tab/>
      </w:r>
      <w:r>
        <w:rPr>
          <w:rFonts w:ascii="Arial"/>
          <w:color w:val="5D6770"/>
          <w:spacing w:val="-1"/>
          <w:w w:val="95"/>
          <w:position w:val="-1"/>
          <w:u w:val="single" w:color="5CBEB5"/>
        </w:rPr>
        <w:t>12,592</w:t>
        <w:tab/>
      </w:r>
      <w:r>
        <w:rPr>
          <w:rFonts w:ascii="Arial"/>
          <w:color w:val="5D6770"/>
          <w:w w:val="95"/>
          <w:u w:val="single" w:color="5CBEB5"/>
        </w:rPr>
        <w:t>6,413</w:t>
        <w:tab/>
      </w:r>
      <w:r>
        <w:rPr>
          <w:rFonts w:ascii="Arial"/>
          <w:color w:val="5D6770"/>
          <w:u w:val="single" w:color="5CBEB5"/>
        </w:rPr>
        <w:t>6,179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2189" w:val="left" w:leader="none"/>
          <w:tab w:pos="3086" w:val="left" w:leader="none"/>
          <w:tab w:pos="4505" w:val="left" w:leader="none"/>
          <w:tab w:pos="5825" w:val="left" w:leader="none"/>
          <w:tab w:pos="7047" w:val="left" w:leader="none"/>
          <w:tab w:pos="8465" w:val="left" w:leader="none"/>
          <w:tab w:pos="9728" w:val="left" w:leader="none"/>
          <w:tab w:pos="10249" w:val="left" w:leader="none"/>
        </w:tabs>
        <w:spacing w:before="42"/>
        <w:ind w:left="0" w:right="22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Primaria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position w:val="-2"/>
          <w:sz w:val="18"/>
        </w:rPr>
      </w:r>
      <w:r>
        <w:rPr>
          <w:rFonts w:ascii="Arial"/>
          <w:color w:val="5D6770"/>
          <w:spacing w:val="-1"/>
          <w:position w:val="-2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position w:val="-2"/>
          <w:sz w:val="18"/>
          <w:u w:val="single" w:color="5CBEB5"/>
        </w:rPr>
        <w:t>12,980</w:t>
        <w:tab/>
      </w:r>
      <w:r>
        <w:rPr>
          <w:rFonts w:ascii="Arial"/>
          <w:color w:val="5D6770"/>
          <w:w w:val="95"/>
          <w:sz w:val="18"/>
          <w:u w:val="single" w:color="5CBEB5"/>
        </w:rPr>
        <w:t>6,695</w:t>
        <w:tab/>
        <w:t>6,285</w:t>
        <w:tab/>
      </w:r>
      <w:r>
        <w:rPr>
          <w:rFonts w:ascii="Arial"/>
          <w:color w:val="5D6770"/>
          <w:spacing w:val="-1"/>
          <w:w w:val="95"/>
          <w:position w:val="-2"/>
          <w:sz w:val="18"/>
          <w:u w:val="single" w:color="5CBEB5"/>
        </w:rPr>
        <w:t>13,121</w:t>
        <w:tab/>
      </w:r>
      <w:r>
        <w:rPr>
          <w:rFonts w:ascii="Arial"/>
          <w:color w:val="5D6770"/>
          <w:w w:val="95"/>
          <w:sz w:val="18"/>
          <w:u w:val="single" w:color="5CBEB5"/>
        </w:rPr>
        <w:t>6,765</w:t>
        <w:tab/>
      </w:r>
      <w:r>
        <w:rPr>
          <w:rFonts w:ascii="Arial"/>
          <w:color w:val="5D6770"/>
          <w:sz w:val="18"/>
          <w:u w:val="single" w:color="5CBEB5"/>
        </w:rPr>
        <w:t>6,356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189" w:val="left" w:leader="none"/>
          <w:tab w:pos="3086" w:val="left" w:leader="none"/>
          <w:tab w:pos="4505" w:val="left" w:leader="none"/>
          <w:tab w:pos="5825" w:val="left" w:leader="none"/>
          <w:tab w:pos="7047" w:val="left" w:leader="none"/>
          <w:tab w:pos="8465" w:val="left" w:leader="none"/>
          <w:tab w:pos="9728" w:val="left" w:leader="none"/>
          <w:tab w:pos="10249" w:val="left" w:leader="none"/>
        </w:tabs>
        <w:spacing w:before="32"/>
        <w:ind w:left="0" w:right="22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Secundaria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position w:val="-2"/>
          <w:sz w:val="18"/>
        </w:rPr>
      </w:r>
      <w:r>
        <w:rPr>
          <w:rFonts w:ascii="Arial"/>
          <w:color w:val="5D6770"/>
          <w:spacing w:val="-1"/>
          <w:position w:val="-2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position w:val="-2"/>
          <w:sz w:val="18"/>
          <w:u w:val="single" w:color="5CBEB5"/>
        </w:rPr>
        <w:t>10,945</w:t>
        <w:tab/>
      </w:r>
      <w:r>
        <w:rPr>
          <w:rFonts w:ascii="Arial"/>
          <w:color w:val="5D6770"/>
          <w:w w:val="95"/>
          <w:sz w:val="18"/>
          <w:u w:val="single" w:color="5CBEB5"/>
        </w:rPr>
        <w:t>5,241</w:t>
        <w:tab/>
        <w:t>5,704</w:t>
        <w:tab/>
      </w:r>
      <w:r>
        <w:rPr>
          <w:rFonts w:ascii="Arial"/>
          <w:color w:val="5D6770"/>
          <w:spacing w:val="-1"/>
          <w:w w:val="95"/>
          <w:position w:val="-2"/>
          <w:sz w:val="18"/>
          <w:u w:val="single" w:color="5CBEB5"/>
        </w:rPr>
        <w:t>12,047</w:t>
        <w:tab/>
      </w:r>
      <w:r>
        <w:rPr>
          <w:rFonts w:ascii="Arial"/>
          <w:color w:val="5D6770"/>
          <w:w w:val="95"/>
          <w:sz w:val="18"/>
          <w:u w:val="single" w:color="5CBEB5"/>
        </w:rPr>
        <w:t>5,884</w:t>
        <w:tab/>
      </w:r>
      <w:r>
        <w:rPr>
          <w:rFonts w:ascii="Arial"/>
          <w:color w:val="5D6770"/>
          <w:sz w:val="18"/>
          <w:u w:val="single" w:color="5CBEB5"/>
        </w:rPr>
        <w:t>6,163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189" w:val="left" w:leader="none"/>
          <w:tab w:pos="3336" w:val="left" w:leader="none"/>
          <w:tab w:pos="4656" w:val="left" w:leader="none"/>
          <w:tab w:pos="5926" w:val="left" w:leader="none"/>
          <w:tab w:pos="7296" w:val="left" w:leader="none"/>
          <w:tab w:pos="8616" w:val="left" w:leader="none"/>
          <w:tab w:pos="9829" w:val="left" w:leader="none"/>
          <w:tab w:pos="10249" w:val="left" w:leader="none"/>
        </w:tabs>
        <w:spacing w:before="32"/>
        <w:ind w:left="0" w:right="22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Profesional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medio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position w:val="-2"/>
          <w:sz w:val="18"/>
        </w:rPr>
      </w:r>
      <w:r>
        <w:rPr>
          <w:rFonts w:ascii="Arial"/>
          <w:color w:val="5D6770"/>
          <w:spacing w:val="-1"/>
          <w:position w:val="-2"/>
          <w:sz w:val="18"/>
          <w:u w:val="single" w:color="5CBEB5"/>
        </w:rPr>
        <w:tab/>
      </w:r>
      <w:r>
        <w:rPr>
          <w:rFonts w:ascii="Arial"/>
          <w:color w:val="5D6770"/>
          <w:w w:val="95"/>
          <w:position w:val="-2"/>
          <w:sz w:val="18"/>
          <w:u w:val="single" w:color="5CBEB5"/>
        </w:rPr>
        <w:t>n.d.</w:t>
        <w:tab/>
      </w:r>
      <w:r>
        <w:rPr>
          <w:rFonts w:ascii="Arial"/>
          <w:color w:val="5D6770"/>
          <w:w w:val="95"/>
          <w:sz w:val="18"/>
          <w:u w:val="single" w:color="5CBEB5"/>
        </w:rPr>
        <w:t>n.d.</w:t>
        <w:tab/>
        <w:t>n.d.</w:t>
        <w:tab/>
        <w:t>n.d.</w:t>
        <w:tab/>
        <w:t>n.d.</w:t>
        <w:tab/>
      </w:r>
      <w:r>
        <w:rPr>
          <w:rFonts w:ascii="Arial"/>
          <w:color w:val="5D6770"/>
          <w:sz w:val="18"/>
          <w:u w:val="single" w:color="5CBEB5"/>
        </w:rPr>
        <w:t>n.d.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2189" w:val="left" w:leader="none"/>
          <w:tab w:pos="3185" w:val="left" w:leader="none"/>
          <w:tab w:pos="4454" w:val="left" w:leader="none"/>
          <w:tab w:pos="5775" w:val="left" w:leader="none"/>
          <w:tab w:pos="7246" w:val="left" w:leader="none"/>
          <w:tab w:pos="8616" w:val="left" w:leader="none"/>
          <w:tab w:pos="9829" w:val="left" w:leader="none"/>
          <w:tab w:pos="10249" w:val="left" w:leader="none"/>
        </w:tabs>
        <w:spacing w:before="32"/>
        <w:ind w:left="0" w:right="225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Bachillerato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general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position w:val="-2"/>
          <w:sz w:val="18"/>
        </w:rPr>
      </w:r>
      <w:r>
        <w:rPr>
          <w:rFonts w:ascii="Arial"/>
          <w:color w:val="5D6770"/>
          <w:spacing w:val="-1"/>
          <w:position w:val="-2"/>
          <w:sz w:val="18"/>
          <w:u w:val="single" w:color="5CBEB5"/>
        </w:rPr>
        <w:tab/>
      </w:r>
      <w:r>
        <w:rPr>
          <w:rFonts w:ascii="Arial"/>
          <w:color w:val="5D6770"/>
          <w:w w:val="95"/>
          <w:position w:val="-2"/>
          <w:sz w:val="18"/>
          <w:u w:val="single" w:color="5CBEB5"/>
        </w:rPr>
        <w:t>3,191</w:t>
        <w:tab/>
      </w:r>
      <w:r>
        <w:rPr>
          <w:rFonts w:ascii="Arial"/>
          <w:color w:val="5D6770"/>
          <w:w w:val="95"/>
          <w:sz w:val="18"/>
          <w:u w:val="single" w:color="5CBEB5"/>
        </w:rPr>
        <w:t>1,399</w:t>
        <w:tab/>
        <w:t>1,792</w:t>
        <w:tab/>
        <w:t>n.d.</w:t>
        <w:tab/>
        <w:t>n.d.</w:t>
        <w:tab/>
      </w:r>
      <w:r>
        <w:rPr>
          <w:rFonts w:ascii="Arial"/>
          <w:color w:val="5D6770"/>
          <w:sz w:val="18"/>
          <w:u w:val="single" w:color="5CBEB5"/>
        </w:rPr>
        <w:t>n.d.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3652" w:val="left" w:leader="none"/>
          <w:tab w:pos="4972" w:val="left" w:leader="none"/>
          <w:tab w:pos="5041" w:val="left" w:leader="none"/>
          <w:tab w:pos="6242" w:val="left" w:leader="none"/>
          <w:tab w:pos="7562" w:val="left" w:leader="none"/>
          <w:tab w:pos="7782" w:val="left" w:leader="none"/>
          <w:tab w:pos="8932" w:val="left" w:leader="none"/>
          <w:tab w:pos="9153" w:val="left" w:leader="none"/>
          <w:tab w:pos="10145" w:val="left" w:leader="none"/>
          <w:tab w:pos="10365" w:val="left" w:leader="none"/>
          <w:tab w:pos="10785" w:val="left" w:leader="none"/>
        </w:tabs>
        <w:spacing w:line="267" w:lineRule="auto" w:before="32"/>
        <w:ind w:left="536" w:right="2792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39.820007pt;margin-top:29.721903pt;width:109.5pt;height:.1pt;mso-position-horizontal-relative:page;mso-position-vertical-relative:paragraph;z-index:-847528" coordorigin="2796,594" coordsize="2190,2">
            <v:shape style="position:absolute;left:2796;top:594;width:2190;height:2" coordorigin="2796,594" coordsize="2190,0" path="m2796,594l4986,594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259.130005pt;margin-top:29.721903pt;width:393.2pt;height:.1pt;mso-position-horizontal-relative:page;mso-position-vertical-relative:paragraph;z-index:-847504" coordorigin="5183,594" coordsize="7864,2">
            <v:shape style="position:absolute;left:5183;top:594;width:7864;height:2" coordorigin="5183,594" coordsize="7864,0" path="m5183,594l13046,594e" filled="false" stroked="true" strokeweight=".58001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Bachillerato tecnológico</w:t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position w:val="-2"/>
          <w:sz w:val="18"/>
        </w:rPr>
      </w:r>
      <w:r>
        <w:rPr>
          <w:rFonts w:ascii="Arial" w:hAnsi="Arial"/>
          <w:color w:val="5D6770"/>
          <w:spacing w:val="-1"/>
          <w:position w:val="-2"/>
          <w:sz w:val="18"/>
          <w:u w:val="single" w:color="5CBEB5"/>
        </w:rPr>
        <w:tab/>
      </w:r>
      <w:r>
        <w:rPr>
          <w:rFonts w:ascii="Arial" w:hAnsi="Arial"/>
          <w:color w:val="5D6770"/>
          <w:position w:val="-2"/>
          <w:sz w:val="18"/>
          <w:u w:val="single" w:color="5CBEB5"/>
        </w:rPr>
        <w:t>4,193</w:t>
        <w:tab/>
        <w:tab/>
      </w:r>
      <w:r>
        <w:rPr>
          <w:rFonts w:ascii="Arial" w:hAnsi="Arial"/>
          <w:color w:val="5D6770"/>
          <w:sz w:val="18"/>
          <w:u w:val="single" w:color="5CBEB5"/>
        </w:rPr>
        <w:t>2,144</w:t>
        <w:tab/>
        <w:t>2,049</w:t>
        <w:tab/>
        <w:tab/>
      </w:r>
      <w:r>
        <w:rPr>
          <w:rFonts w:ascii="Arial" w:hAnsi="Arial"/>
          <w:color w:val="5D6770"/>
          <w:w w:val="95"/>
          <w:sz w:val="18"/>
          <w:u w:val="single" w:color="5CBEB5"/>
        </w:rPr>
        <w:t>n.d.</w:t>
        <w:tab/>
        <w:tab/>
        <w:t>n.d.</w:t>
        <w:tab/>
        <w:tab/>
      </w:r>
      <w:r>
        <w:rPr>
          <w:rFonts w:ascii="Arial" w:hAnsi="Arial"/>
          <w:color w:val="5D6770"/>
          <w:sz w:val="18"/>
          <w:u w:val="single" w:color="5CBEB5"/>
        </w:rPr>
        <w:t>n.d.</w:t>
      </w:r>
      <w:r>
        <w:rPr>
          <w:rFonts w:ascii="Arial" w:hAnsi="Arial"/>
          <w:color w:val="5D6770"/>
          <w:w w:val="99"/>
          <w:sz w:val="18"/>
          <w:u w:val="single" w:color="5CBEB5"/>
        </w:rPr>
        <w:t> </w:t>
      </w:r>
      <w:r>
        <w:rPr>
          <w:rFonts w:ascii="Arial" w:hAnsi="Arial"/>
          <w:color w:val="5D6770"/>
          <w:sz w:val="18"/>
          <w:u w:val="single" w:color="5CBEB5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color w:val="5D6770"/>
          <w:spacing w:val="29"/>
          <w:sz w:val="18"/>
        </w:rPr>
        <w:t> </w:t>
      </w:r>
      <w:r>
        <w:rPr>
          <w:rFonts w:ascii="Arial" w:hAnsi="Arial"/>
          <w:color w:val="5D6770"/>
          <w:spacing w:val="-1"/>
          <w:w w:val="95"/>
          <w:sz w:val="18"/>
        </w:rPr>
        <w:t>Superior</w:t>
      </w:r>
      <w:r>
        <w:rPr>
          <w:rFonts w:ascii="Arial" w:hAnsi="Arial"/>
          <w:color w:val="5D6770"/>
          <w:spacing w:val="-1"/>
          <w:w w:val="95"/>
          <w:position w:val="9"/>
          <w:sz w:val="12"/>
        </w:rPr>
        <w:t>2/</w:t>
        <w:tab/>
      </w:r>
      <w:r>
        <w:rPr>
          <w:rFonts w:ascii="Arial" w:hAnsi="Arial"/>
          <w:color w:val="5D6770"/>
          <w:w w:val="95"/>
          <w:position w:val="-4"/>
          <w:sz w:val="18"/>
        </w:rPr>
        <w:t>2,618</w:t>
        <w:tab/>
      </w:r>
      <w:r>
        <w:rPr>
          <w:rFonts w:ascii="Arial" w:hAnsi="Arial"/>
          <w:color w:val="5D6770"/>
          <w:w w:val="95"/>
          <w:sz w:val="18"/>
        </w:rPr>
        <w:t>1,187</w:t>
        <w:tab/>
        <w:t>1,431</w:t>
        <w:tab/>
        <w:t>3,395</w:t>
        <w:tab/>
        <w:t>1,503</w:t>
        <w:tab/>
      </w:r>
      <w:r>
        <w:rPr>
          <w:rFonts w:ascii="Arial" w:hAnsi="Arial"/>
          <w:color w:val="5D6770"/>
          <w:sz w:val="18"/>
        </w:rPr>
        <w:t>1,892</w:t>
      </w:r>
      <w:r>
        <w:rPr>
          <w:rFonts w:ascii="Arial" w:hAnsi="Arial"/>
          <w:sz w:val="18"/>
        </w:rPr>
      </w:r>
    </w:p>
    <w:p>
      <w:pPr>
        <w:tabs>
          <w:tab w:pos="712" w:val="left" w:leader="none"/>
          <w:tab w:pos="2203" w:val="left" w:leader="none"/>
          <w:tab w:pos="3101" w:val="left" w:leader="none"/>
          <w:tab w:pos="4421" w:val="left" w:leader="none"/>
          <w:tab w:pos="5741" w:val="left" w:leader="none"/>
          <w:tab w:pos="7011" w:val="left" w:leader="none"/>
          <w:tab w:pos="8381" w:val="left" w:leader="none"/>
          <w:tab w:pos="9644" w:val="left" w:leader="none"/>
          <w:tab w:pos="10263" w:val="left" w:leader="none"/>
        </w:tabs>
        <w:spacing w:before="9"/>
        <w:ind w:left="0" w:right="227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position w:val="4"/>
          <w:sz w:val="18"/>
        </w:rPr>
      </w:r>
      <w:r>
        <w:rPr>
          <w:rFonts w:ascii="Arial"/>
          <w:b/>
          <w:color w:val="5D6770"/>
          <w:w w:val="99"/>
          <w:position w:val="4"/>
          <w:sz w:val="18"/>
          <w:u w:val="single" w:color="5D6770"/>
        </w:rPr>
        <w:t> </w:t>
      </w:r>
      <w:r>
        <w:rPr>
          <w:rFonts w:ascii="Arial"/>
          <w:b/>
          <w:color w:val="5D6770"/>
          <w:position w:val="4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w w:val="95"/>
          <w:position w:val="4"/>
          <w:sz w:val="18"/>
          <w:u w:val="single" w:color="5D6770"/>
        </w:rPr>
        <w:t>B.C.SUR.</w:t>
        <w:tab/>
      </w:r>
      <w:r>
        <w:rPr>
          <w:rFonts w:ascii="Arial"/>
          <w:b/>
          <w:color w:val="5D6770"/>
          <w:spacing w:val="-1"/>
          <w:w w:val="95"/>
          <w:position w:val="4"/>
          <w:sz w:val="18"/>
        </w:rPr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36,375</w:t>
        <w:tab/>
        <w:t>18,332</w:t>
        <w:tab/>
        <w:t>18,043</w:t>
        <w:tab/>
      </w:r>
      <w:r>
        <w:rPr>
          <w:rFonts w:ascii="Arial"/>
          <w:color w:val="5D6770"/>
          <w:spacing w:val="-1"/>
          <w:w w:val="95"/>
          <w:position w:val="3"/>
          <w:sz w:val="18"/>
          <w:u w:val="single" w:color="5CBEB5"/>
        </w:rPr>
        <w:t>37,760</w:t>
        <w:tab/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>19,062</w:t>
        <w:tab/>
      </w:r>
      <w:r>
        <w:rPr>
          <w:rFonts w:ascii="Arial"/>
          <w:color w:val="5D6770"/>
          <w:spacing w:val="-1"/>
          <w:sz w:val="18"/>
          <w:u w:val="single" w:color="5CBEB5"/>
        </w:rPr>
        <w:t>18,698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6"/>
        <w:ind w:left="718" w:right="649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B.C.S.,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Coordinación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Estadísticas.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718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licenciaturas,</w:t>
      </w:r>
      <w:r>
        <w:rPr>
          <w:rFonts w:ascii="Arial" w:hAnsi="Arial"/>
          <w:color w:val="5D6770"/>
          <w:spacing w:val="-1"/>
        </w:rPr>
        <w:t> tecnológicos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formadoras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docentes.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718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29" w:lineRule="auto"/>
        <w:ind w:left="2646" w:right="4727" w:firstLine="1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05"/>
        </w:rPr>
        <w:t>MATRÍCULA</w:t>
      </w:r>
      <w:r>
        <w:rPr>
          <w:rFonts w:ascii="Arial" w:hAnsi="Arial"/>
          <w:color w:val="5D6770"/>
          <w:spacing w:val="4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ESC</w:t>
      </w:r>
      <w:r>
        <w:rPr>
          <w:rFonts w:ascii="Arial" w:hAnsi="Arial"/>
          <w:color w:val="5D6770"/>
          <w:spacing w:val="-1"/>
          <w:w w:val="105"/>
        </w:rPr>
        <w:t>OLAR,</w:t>
      </w:r>
      <w:r>
        <w:rPr>
          <w:rFonts w:ascii="Arial" w:hAnsi="Arial"/>
          <w:color w:val="5D6770"/>
          <w:spacing w:val="5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EGR</w:t>
      </w:r>
      <w:r>
        <w:rPr>
          <w:rFonts w:ascii="Arial" w:hAnsi="Arial"/>
          <w:color w:val="5D6770"/>
          <w:spacing w:val="-1"/>
          <w:w w:val="105"/>
        </w:rPr>
        <w:t>ESADOS</w:t>
      </w:r>
      <w:r>
        <w:rPr>
          <w:rFonts w:ascii="Arial" w:hAnsi="Arial"/>
          <w:color w:val="5D6770"/>
          <w:spacing w:val="52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5"/>
          <w:w w:val="107"/>
        </w:rPr>
        <w:t> </w:t>
      </w:r>
      <w:r>
        <w:rPr>
          <w:rFonts w:ascii="Arial" w:hAnsi="Arial"/>
          <w:color w:val="5D6770"/>
          <w:w w:val="105"/>
        </w:rPr>
        <w:t>TITULADOS</w:t>
      </w:r>
      <w:r>
        <w:rPr>
          <w:rFonts w:ascii="Arial" w:hAnsi="Arial"/>
          <w:color w:val="5D6770"/>
          <w:spacing w:val="50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SEMESTRE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0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2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UNIVERSIDAD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AUTÓNOMA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BAJA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CALIFORNIA</w:t>
      </w:r>
      <w:r>
        <w:rPr>
          <w:rFonts w:ascii="Arial" w:hAnsi="Arial"/>
          <w:color w:val="5D6770"/>
          <w:spacing w:val="55"/>
          <w:w w:val="109"/>
        </w:rPr>
        <w:t> </w:t>
      </w:r>
      <w:r>
        <w:rPr>
          <w:rFonts w:ascii="Arial" w:hAnsi="Arial"/>
          <w:color w:val="5D6770"/>
          <w:w w:val="105"/>
        </w:rPr>
        <w:t>SUR</w:t>
      </w:r>
      <w:r>
        <w:rPr>
          <w:rFonts w:ascii="Arial" w:hAnsi="Arial"/>
          <w:color w:val="5D6770"/>
          <w:spacing w:val="2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(UABCS)</w:t>
      </w:r>
      <w:r>
        <w:rPr>
          <w:rFonts w:ascii="Arial" w:hAnsi="Arial"/>
          <w:color w:val="5D6770"/>
          <w:spacing w:val="-2"/>
          <w:w w:val="105"/>
        </w:rPr>
        <w:t>,</w:t>
      </w:r>
      <w:r>
        <w:rPr>
          <w:rFonts w:ascii="Arial" w:hAnsi="Arial"/>
          <w:color w:val="5D6770"/>
          <w:spacing w:val="2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1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405"/>
        <w:gridCol w:w="1292"/>
        <w:gridCol w:w="1168"/>
      </w:tblGrid>
      <w:tr>
        <w:trPr>
          <w:trHeight w:val="286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2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TEMA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MATRÍCULA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EGRESADOS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TITULADOS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2" w:hRule="exact"/>
        </w:trPr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2015-I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1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2015-II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13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2016-I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5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5CBEB5"/>
              <w:left w:val="nil" w:sz="6" w:space="0" w:color="auto"/>
              <w:bottom w:val="single" w:sz="5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219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48"/>
        <w:ind w:left="3270" w:right="550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Universidad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Autónoma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32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  <w:spacing w:val="31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  <w:spacing w:val="5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Programación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Universitaria.</w:t>
      </w:r>
      <w:r>
        <w:rPr>
          <w:rFonts w:ascii="Arial" w:hAnsi="Arial"/>
        </w:rPr>
      </w:r>
    </w:p>
    <w:p>
      <w:pPr>
        <w:pStyle w:val="BodyText"/>
        <w:spacing w:line="182" w:lineRule="exact" w:before="2"/>
        <w:ind w:left="3270" w:right="5772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primer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2"/>
        </w:rPr>
        <w:t>semestre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  <w:color w:val="5D6770"/>
          <w:spacing w:val="31"/>
        </w:rPr>
        <w:t> </w:t>
      </w:r>
      <w:r>
        <w:rPr>
          <w:rFonts w:ascii="Arial"/>
          <w:color w:val="5D6770"/>
          <w:spacing w:val="-1"/>
        </w:rPr>
        <w:t>Observaciones: Incluye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licenciatura</w:t>
      </w:r>
      <w:r>
        <w:rPr>
          <w:rFonts w:ascii="Arial"/>
          <w:color w:val="5D6770"/>
        </w:rPr>
        <w:t> y</w:t>
      </w:r>
      <w:r>
        <w:rPr>
          <w:rFonts w:ascii="Arial"/>
          <w:color w:val="5D6770"/>
          <w:spacing w:val="-1"/>
        </w:rPr>
        <w:t> posgrado.</w:t>
      </w:r>
      <w:r>
        <w:rPr>
          <w:rFonts w:asci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42"/>
        <w:ind w:left="7383" w:right="2383" w:hanging="2562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/>
          <w:color w:val="5D6770"/>
          <w:spacing w:val="-2"/>
          <w:w w:val="105"/>
        </w:rPr>
        <w:t>G</w:t>
      </w:r>
      <w:r>
        <w:rPr>
          <w:rFonts w:ascii="Arial"/>
          <w:color w:val="5D6770"/>
          <w:spacing w:val="-1"/>
          <w:w w:val="105"/>
        </w:rPr>
        <w:t>RADO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PR</w:t>
      </w:r>
      <w:r>
        <w:rPr>
          <w:rFonts w:ascii="Arial"/>
          <w:color w:val="5D6770"/>
          <w:spacing w:val="-1"/>
          <w:w w:val="105"/>
        </w:rPr>
        <w:t>OMEDIO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ESCOLARIDAD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SUR,</w:t>
      </w:r>
      <w:r>
        <w:rPr>
          <w:rFonts w:ascii="Arial"/>
          <w:color w:val="5D6770"/>
          <w:spacing w:val="27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70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7.15pt;height:35.65pt;mso-position-horizontal-relative:char;mso-position-vertical-relative:line" coordorigin="0,0" coordsize="3543,713">
            <v:group style="position:absolute;left:0;top:0;width:3543;height:413" coordorigin="0,0" coordsize="3543,413">
              <v:shape style="position:absolute;left:0;top:0;width:3543;height:413" coordorigin="0,0" coordsize="3543,413" path="m0,413l3543,413,3543,0,0,0,0,413xe" filled="true" fillcolor="#5cbeb5" stroked="false">
                <v:path arrowok="t"/>
                <v:fill type="solid"/>
              </v:shape>
            </v:group>
            <v:group style="position:absolute;left:70;top:0;width:3404;height:207" coordorigin="70,0" coordsize="3404,207">
              <v:shape style="position:absolute;left:70;top:0;width:3404;height:207" coordorigin="70,0" coordsize="3404,207" path="m70,206l3473,206,3473,0,70,0,70,206xe" filled="true" fillcolor="#5cbeb5" stroked="false">
                <v:path arrowok="t"/>
                <v:fill type="solid"/>
              </v:shape>
            </v:group>
            <v:group style="position:absolute;left:70;top:206;width:3404;height:207" coordorigin="70,206" coordsize="3404,207">
              <v:shape style="position:absolute;left:70;top:206;width:3404;height:207" coordorigin="70,206" coordsize="3404,207" path="m70,413l3473,413,3473,206,70,206,70,413xe" filled="true" fillcolor="#5cbeb5" stroked="false">
                <v:path arrowok="t"/>
                <v:fill type="solid"/>
              </v:shape>
            </v:group>
            <v:group style="position:absolute;left:0;top:434;width:1772;height:279" coordorigin="0,434" coordsize="1772,279">
              <v:shape style="position:absolute;left:0;top:434;width:1772;height:279" coordorigin="0,434" coordsize="1772,279" path="m0,713l1772,713,1772,434,0,434,0,713xe" filled="true" fillcolor="#5cbeb5" stroked="false">
                <v:path arrowok="t"/>
                <v:fill type="solid"/>
              </v:shape>
            </v:group>
            <v:group style="position:absolute;left:70;top:434;width:1633;height:207" coordorigin="70,434" coordsize="1633,207">
              <v:shape style="position:absolute;left:70;top:434;width:1633;height:207" coordorigin="70,434" coordsize="1633,207" path="m70,641l1702,641,1702,434,70,434,70,641xe" filled="true" fillcolor="#5cbeb5" stroked="false">
                <v:path arrowok="t"/>
                <v:fill type="solid"/>
              </v:shape>
            </v:group>
            <v:group style="position:absolute;left:1772;top:434;width:1772;height:279" coordorigin="1772,434" coordsize="1772,279">
              <v:shape style="position:absolute;left:1772;top:434;width:1772;height:279" coordorigin="1772,434" coordsize="1772,279" path="m1772,713l3543,713,3543,434,1772,434,1772,713xe" filled="true" fillcolor="#5cbeb5" stroked="false">
                <v:path arrowok="t"/>
                <v:fill type="solid"/>
              </v:shape>
            </v:group>
            <v:group style="position:absolute;left:1841;top:434;width:1632;height:207" coordorigin="1841,434" coordsize="1632,207">
              <v:shape style="position:absolute;left:1841;top:434;width:1632;height:207" coordorigin="1841,434" coordsize="1632,207" path="m1841,641l3473,641,3473,434,1841,434,1841,641xe" filled="true" fillcolor="#5cbeb5" stroked="false">
                <v:path arrowok="t"/>
                <v:fill type="solid"/>
              </v:shape>
              <v:shape style="position:absolute;left:0;top:0;width:3543;height:713" type="#_x0000_t202" filled="false" stroked="false">
                <v:textbox inset="0,0,0,0">
                  <w:txbxContent>
                    <w:p>
                      <w:pPr>
                        <w:spacing w:line="239" w:lineRule="auto" w:before="0"/>
                        <w:ind w:left="1036" w:right="846" w:hanging="34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GRADO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PROMEDIO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ESCOLARIDAD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381" w:val="left" w:leader="none"/>
                        </w:tabs>
                        <w:spacing w:before="21"/>
                        <w:ind w:left="60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9"/>
        <w:tabs>
          <w:tab w:pos="10234" w:val="left" w:leader="none"/>
        </w:tabs>
        <w:spacing w:line="240" w:lineRule="auto" w:before="68"/>
        <w:ind w:left="8471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264.410004pt;margin-top:-35.678104pt;width:76.2pt;height:52.95pt;mso-position-horizontal-relative:page;mso-position-vertical-relative:paragraph;z-index:34408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0"/>
                    <w:ind w:left="30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ESTADO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5D6770"/>
          <w:w w:val="95"/>
        </w:rPr>
        <w:t>9.8</w:t>
        <w:tab/>
      </w:r>
      <w:r>
        <w:rPr>
          <w:rFonts w:ascii="Arial"/>
          <w:color w:val="5D6770"/>
        </w:rPr>
        <w:t>9.9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70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7.5pt;height:.35pt;mso-position-horizontal-relative:char;mso-position-vertical-relative:line" coordorigin="0,0" coordsize="3550,7">
            <v:group style="position:absolute;left:3;top:3;width:3543;height:2" coordorigin="3,3" coordsize="3543,2">
              <v:shape style="position:absolute;left:3;top:3;width:3543;height:2" coordorigin="3,3" coordsize="3543,0" path="m3,3l3546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98" w:lineRule="auto" w:before="23"/>
        <w:ind w:left="5297" w:right="4170" w:hanging="51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-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Educación</w:t>
      </w:r>
      <w:r>
        <w:rPr>
          <w:rFonts w:ascii="Tahoma" w:hAnsi="Tahoma"/>
          <w:color w:val="5D6770"/>
          <w:spacing w:val="-3"/>
        </w:rPr>
        <w:t> </w:t>
      </w:r>
      <w:r>
        <w:rPr>
          <w:rFonts w:ascii="Tahoma" w:hAnsi="Tahoma"/>
          <w:color w:val="5D6770"/>
          <w:spacing w:val="-1"/>
        </w:rPr>
        <w:t>Pública</w:t>
      </w:r>
      <w:r>
        <w:rPr>
          <w:rFonts w:ascii="Tahoma" w:hAnsi="Tahoma"/>
          <w:color w:val="5D6770"/>
          <w:spacing w:val="50"/>
        </w:rPr>
        <w:t> </w:t>
      </w:r>
      <w:r>
        <w:rPr>
          <w:rFonts w:ascii="Tahoma" w:hAnsi="Tahoma"/>
          <w:color w:val="5D6770"/>
          <w:spacing w:val="-1"/>
        </w:rPr>
        <w:t>(SEP)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en B.C.S.</w:t>
      </w:r>
      <w:r>
        <w:rPr>
          <w:rFonts w:ascii="Tahoma" w:hAnsi="Tahoma"/>
          <w:color w:val="5D6770"/>
          <w:spacing w:val="23"/>
        </w:rPr>
        <w:t> </w:t>
      </w:r>
      <w:r>
        <w:rPr>
          <w:rFonts w:ascii="Tahoma" w:hAnsi="Tahoma"/>
          <w:color w:val="5D6770"/>
        </w:rPr>
        <w:t>1/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Cifras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preliminares</w:t>
      </w:r>
      <w:r>
        <w:rPr>
          <w:rFonts w:ascii="Tahoma" w:hAnsi="Tahoma"/>
          <w:color w:val="5D6770"/>
        </w:rPr>
        <w:t> al</w:t>
      </w:r>
      <w:r>
        <w:rPr>
          <w:rFonts w:ascii="Tahoma" w:hAnsi="Tahoma"/>
          <w:color w:val="5D6770"/>
          <w:spacing w:val="-1"/>
        </w:rPr>
        <w:t> mes</w:t>
      </w:r>
      <w:r>
        <w:rPr>
          <w:rFonts w:ascii="Tahoma" w:hAnsi="Tahoma"/>
          <w:color w:val="5D6770"/>
        </w:rPr>
        <w:t> de </w:t>
      </w:r>
      <w:r>
        <w:rPr>
          <w:rFonts w:ascii="Tahoma" w:hAnsi="Tahoma"/>
          <w:color w:val="5D6770"/>
          <w:spacing w:val="-2"/>
        </w:rPr>
        <w:t>agosto</w:t>
      </w:r>
      <w:r>
        <w:rPr>
          <w:rFonts w:ascii="Tahoma" w:hAnsi="Tahoma"/>
          <w:color w:val="5D6770"/>
          <w:spacing w:val="-1"/>
        </w:rPr>
        <w:t> del 2016.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0"/>
        <w:rPr>
          <w:rFonts w:ascii="Tahoma" w:hAnsi="Tahoma" w:cs="Tahoma" w:eastAsia="Tahoma"/>
          <w:sz w:val="16"/>
          <w:szCs w:val="16"/>
        </w:rPr>
      </w:pPr>
    </w:p>
    <w:p>
      <w:pPr>
        <w:spacing w:line="240" w:lineRule="auto" w:before="6"/>
        <w:rPr>
          <w:rFonts w:ascii="Tahoma" w:hAnsi="Tahoma" w:cs="Tahoma" w:eastAsia="Tahoma"/>
          <w:sz w:val="16"/>
          <w:szCs w:val="16"/>
        </w:rPr>
      </w:pPr>
    </w:p>
    <w:p>
      <w:pPr>
        <w:pStyle w:val="Heading5"/>
        <w:spacing w:line="240" w:lineRule="auto"/>
        <w:ind w:left="4226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REPROB</w:t>
      </w:r>
      <w:r>
        <w:rPr>
          <w:rFonts w:ascii="Arial" w:hAnsi="Arial"/>
          <w:color w:val="5D6770"/>
          <w:spacing w:val="-1"/>
          <w:w w:val="105"/>
        </w:rPr>
        <w:t>ACIÓN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DESER</w:t>
      </w:r>
      <w:r>
        <w:rPr>
          <w:rFonts w:ascii="Arial" w:hAnsi="Arial"/>
          <w:color w:val="5D6770"/>
          <w:spacing w:val="-1"/>
          <w:w w:val="105"/>
        </w:rPr>
        <w:t>CIÓN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3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D6770"/>
          <w:spacing w:val="35"/>
          <w:w w:val="105"/>
          <w:position w:val="10"/>
          <w:sz w:val="14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7"/>
        <w:tabs>
          <w:tab w:pos="6341" w:val="left" w:leader="none"/>
        </w:tabs>
        <w:spacing w:line="200" w:lineRule="atLeast"/>
        <w:ind w:left="430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1.6pt;height:25.1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9"/>
                    <w:ind w:left="0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20"/>
                    </w:rPr>
                    <w:t>NIVEL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9.8500pt;height:25.1pt;mso-position-horizontal-relative:char;mso-position-vertical-relative:line" coordorigin="0,0" coordsize="5197,502">
            <v:group style="position:absolute;left:0;top:0;width:2720;height:250" coordorigin="0,0" coordsize="2720,250">
              <v:shape style="position:absolute;left:0;top:0;width:2720;height:250" coordorigin="0,0" coordsize="2720,250" path="m0,250l2720,250,2720,0,0,0,0,250xe" filled="true" fillcolor="#5cbeb5" stroked="false">
                <v:path arrowok="t"/>
                <v:fill type="solid"/>
              </v:shape>
            </v:group>
            <v:group style="position:absolute;left:70;top:0;width:2581;height:231" coordorigin="70,0" coordsize="2581,231">
              <v:shape style="position:absolute;left:70;top:0;width:2581;height:231" coordorigin="70,0" coordsize="2581,231" path="m70,230l2650,230,2650,0,70,0,70,230xe" filled="true" fillcolor="#5cbeb5" stroked="false">
                <v:path arrowok="t"/>
                <v:fill type="solid"/>
              </v:shape>
            </v:group>
            <v:group style="position:absolute;left:2720;top:0;width:2478;height:250" coordorigin="2720,0" coordsize="2478,250">
              <v:shape style="position:absolute;left:2720;top:0;width:2478;height:250" coordorigin="2720,0" coordsize="2478,250" path="m2720,250l5197,250,5197,0,2720,0,2720,250xe" filled="true" fillcolor="#5cbeb5" stroked="false">
                <v:path arrowok="t"/>
                <v:fill type="solid"/>
              </v:shape>
            </v:group>
            <v:group style="position:absolute;left:2792;top:0;width:2336;height:231" coordorigin="2792,0" coordsize="2336,231">
              <v:shape style="position:absolute;left:2792;top:0;width:2336;height:231" coordorigin="2792,0" coordsize="2336,231" path="m2792,230l5127,230,5127,0,2792,0,2792,230xe" filled="true" fillcolor="#5cbeb5" stroked="false">
                <v:path arrowok="t"/>
                <v:fill type="solid"/>
              </v:shape>
            </v:group>
            <v:group style="position:absolute;left:1298;top:271;width:72;height:231" coordorigin="1298,271" coordsize="72,231">
              <v:shape style="position:absolute;left:1298;top:271;width:72;height:231" coordorigin="1298,271" coordsize="72,231" path="m1298,502l1370,502,1370,271,1298,271,1298,502xe" filled="true" fillcolor="#5cbeb5" stroked="false">
                <v:path arrowok="t"/>
                <v:fill type="solid"/>
              </v:shape>
            </v:group>
            <v:group style="position:absolute;left:0;top:271;width:70;height:231" coordorigin="0,271" coordsize="70,231">
              <v:shape style="position:absolute;left:0;top:271;width:70;height:231" coordorigin="0,271" coordsize="70,231" path="m0,502l70,502,70,271,0,271,0,502xe" filled="true" fillcolor="#5cbeb5" stroked="false">
                <v:path arrowok="t"/>
                <v:fill type="solid"/>
              </v:shape>
            </v:group>
            <v:group style="position:absolute;left:70;top:271;width:1229;height:231" coordorigin="70,271" coordsize="1229,231">
              <v:shape style="position:absolute;left:70;top:271;width:1229;height:231" coordorigin="70,271" coordsize="1229,231" path="m70,502l1298,502,1298,271,70,271,70,502xe" filled="true" fillcolor="#5cbeb5" stroked="false">
                <v:path arrowok="t"/>
                <v:fill type="solid"/>
              </v:shape>
            </v:group>
            <v:group style="position:absolute;left:2650;top:271;width:70;height:231" coordorigin="2650,271" coordsize="70,231">
              <v:shape style="position:absolute;left:2650;top:271;width:70;height:231" coordorigin="2650,271" coordsize="70,231" path="m2650,502l2720,502,2720,271,2650,271,2650,502xe" filled="true" fillcolor="#5cbeb5" stroked="false">
                <v:path arrowok="t"/>
                <v:fill type="solid"/>
              </v:shape>
            </v:group>
            <v:group style="position:absolute;left:1370;top:271;width:70;height:231" coordorigin="1370,271" coordsize="70,231">
              <v:shape style="position:absolute;left:1370;top:271;width:70;height:231" coordorigin="1370,271" coordsize="70,231" path="m1370,502l1440,502,1440,271,1370,271,1370,502xe" filled="true" fillcolor="#5cbeb5" stroked="false">
                <v:path arrowok="t"/>
                <v:fill type="solid"/>
              </v:shape>
            </v:group>
            <v:group style="position:absolute;left:1440;top:271;width:1211;height:231" coordorigin="1440,271" coordsize="1211,231">
              <v:shape style="position:absolute;left:1440;top:271;width:1211;height:231" coordorigin="1440,271" coordsize="1211,231" path="m1440,502l2650,502,2650,271,1440,271,1440,502xe" filled="true" fillcolor="#5cbeb5" stroked="false">
                <v:path arrowok="t"/>
                <v:fill type="solid"/>
              </v:shape>
            </v:group>
            <v:group style="position:absolute;left:3944;top:271;width:72;height:231" coordorigin="3944,271" coordsize="72,231">
              <v:shape style="position:absolute;left:3944;top:271;width:72;height:231" coordorigin="3944,271" coordsize="72,231" path="m3944,502l4016,502,4016,271,3944,271,3944,502xe" filled="true" fillcolor="#5cbeb5" stroked="false">
                <v:path arrowok="t"/>
                <v:fill type="solid"/>
              </v:shape>
            </v:group>
            <v:group style="position:absolute;left:2720;top:271;width:72;height:231" coordorigin="2720,271" coordsize="72,231">
              <v:shape style="position:absolute;left:2720;top:271;width:72;height:231" coordorigin="2720,271" coordsize="72,231" path="m2720,502l2792,502,2792,271,2720,271,2720,502xe" filled="true" fillcolor="#5cbeb5" stroked="false">
                <v:path arrowok="t"/>
                <v:fill type="solid"/>
              </v:shape>
            </v:group>
            <v:group style="position:absolute;left:2792;top:271;width:1152;height:231" coordorigin="2792,271" coordsize="1152,231">
              <v:shape style="position:absolute;left:2792;top:271;width:1152;height:231" coordorigin="2792,271" coordsize="1152,231" path="m2792,502l3944,502,3944,271,2792,271,2792,502xe" filled="true" fillcolor="#5cbeb5" stroked="false">
                <v:path arrowok="t"/>
                <v:fill type="solid"/>
              </v:shape>
            </v:group>
            <v:group style="position:absolute;left:5127;top:271;width:70;height:231" coordorigin="5127,271" coordsize="70,231">
              <v:shape style="position:absolute;left:5127;top:271;width:70;height:231" coordorigin="5127,271" coordsize="70,231" path="m5127,502l5197,502,5197,271,5127,271,5127,502xe" filled="true" fillcolor="#5cbeb5" stroked="false">
                <v:path arrowok="t"/>
                <v:fill type="solid"/>
              </v:shape>
            </v:group>
            <v:group style="position:absolute;left:4016;top:271;width:70;height:231" coordorigin="4016,271" coordsize="70,231">
              <v:shape style="position:absolute;left:4016;top:271;width:70;height:231" coordorigin="4016,271" coordsize="70,231" path="m4016,502l4085,502,4085,271,4016,271,4016,502xe" filled="true" fillcolor="#5cbeb5" stroked="false">
                <v:path arrowok="t"/>
                <v:fill type="solid"/>
              </v:shape>
            </v:group>
            <v:group style="position:absolute;left:4085;top:271;width:1043;height:231" coordorigin="4085,271" coordsize="1043,231">
              <v:shape style="position:absolute;left:4085;top:271;width:1043;height:231" coordorigin="4085,271" coordsize="1043,231" path="m4085,502l5127,502,5127,271,4085,271,4085,502xe" filled="true" fillcolor="#5cbeb5" stroked="false">
                <v:path arrowok="t"/>
                <v:fill type="solid"/>
              </v:shape>
              <v:shape style="position:absolute;left:610;top:29;width:1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REPROBACIÓN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65;top:29;width:1186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0"/>
                        </w:rPr>
                        <w:t>DESERCIÓN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6;top:300;width:4875;height:200" type="#_x0000_t202" filled="false" stroked="false">
                <v:textbox inset="0,0,0,0">
                  <w:txbxContent>
                    <w:p>
                      <w:pPr>
                        <w:tabs>
                          <w:tab w:pos="1360" w:val="left" w:leader="none"/>
                          <w:tab w:pos="2683" w:val="left" w:leader="none"/>
                          <w:tab w:pos="3919" w:val="left" w:leader="none"/>
                        </w:tabs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2014-2015</w:t>
                        <w:tab/>
                        <w:t>2015-2016</w:t>
                        <w:tab/>
                        <w:t>2014-2015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2015-2016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3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192"/>
        <w:gridCol w:w="14"/>
        <w:gridCol w:w="1802"/>
        <w:gridCol w:w="1323"/>
        <w:gridCol w:w="1237"/>
        <w:gridCol w:w="835"/>
      </w:tblGrid>
      <w:tr>
        <w:trPr>
          <w:trHeight w:val="218" w:hRule="exact"/>
        </w:trPr>
        <w:tc>
          <w:tcPr>
            <w:tcW w:w="1832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-0.1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83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0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5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83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Media</w:t>
            </w:r>
            <w:r>
              <w:rPr>
                <w:rFonts w:ascii="Arial"/>
                <w:color w:val="5D6770"/>
                <w:sz w:val="18"/>
              </w:rPr>
              <w:t> 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83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Superior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18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3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13.8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3"/>
        <w:ind w:left="4394" w:right="501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B.C.S.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preliminares al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439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n.d.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disponible.</w:t>
      </w:r>
      <w:r>
        <w:rPr>
          <w:rFonts w:asci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75.219971pt;margin-top:39.959999pt;width:96.1pt;height:25.85pt;mso-position-horizontal-relative:page;mso-position-vertical-relative:page;z-index:34576" coordorigin="13504,799" coordsize="1922,517">
            <v:shape style="position:absolute;left:13800;top:799;width:1613;height:173" type="#_x0000_t75" stroked="false">
              <v:imagedata r:id="rId419" o:title=""/>
            </v:shape>
            <v:shape style="position:absolute;left:14287;top:970;width:1139;height:173" type="#_x0000_t75" stroked="false">
              <v:imagedata r:id="rId511" o:title=""/>
            </v:shape>
            <v:shape style="position:absolute;left:13504;top:1143;width:1921;height:173" type="#_x0000_t75" stroked="false">
              <v:imagedata r:id="rId512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64" w:lineRule="exact" w:before="59"/>
        <w:ind w:left="3212" w:right="3519" w:hanging="157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RESU</w:t>
      </w:r>
      <w:r>
        <w:rPr>
          <w:rFonts w:ascii="Arial" w:hAnsi="Arial"/>
          <w:color w:val="5D6770"/>
          <w:spacing w:val="-1"/>
          <w:w w:val="105"/>
        </w:rPr>
        <w:t>LTADOS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PRUEBA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ENLAC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D6770"/>
          <w:spacing w:val="-4"/>
          <w:w w:val="105"/>
          <w:position w:val="10"/>
          <w:sz w:val="1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EDUCACIÓN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PRIMARIA</w:t>
      </w:r>
      <w:r>
        <w:rPr>
          <w:rFonts w:ascii="Arial" w:hAnsi="Arial"/>
          <w:color w:val="5D6770"/>
          <w:spacing w:val="35"/>
          <w:w w:val="107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ASIGNATURA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B.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1"/>
          <w:w w:val="105"/>
        </w:rPr>
        <w:t> 2015(%)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4821" w:val="left" w:leader="none"/>
        </w:tabs>
        <w:spacing w:line="200" w:lineRule="atLeast"/>
        <w:ind w:left="2829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1.6pt;height:30.4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3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RESULTADO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83.65pt;height:30.4pt;mso-position-horizontal-relative:char;mso-position-vertical-relative:line" coordorigin="0,0" coordsize="3673,608">
            <v:group style="position:absolute;left:0;top:0;width:1832;height:300" coordorigin="0,0" coordsize="1832,300">
              <v:shape style="position:absolute;left:0;top:0;width:1832;height:300" coordorigin="0,0" coordsize="1832,300" path="m0,300l1832,300,1832,0,0,0,0,300xe" filled="true" fillcolor="#5cbeb5" stroked="false">
                <v:path arrowok="t"/>
                <v:fill type="solid"/>
              </v:shape>
            </v:group>
            <v:group style="position:absolute;left:70;top:46;width:1691;height:209" coordorigin="70,46" coordsize="1691,209">
              <v:shape style="position:absolute;left:70;top:46;width:1691;height:209" coordorigin="70,46" coordsize="1691,209" path="m70,254l1760,254,1760,46,70,46,70,254xe" filled="true" fillcolor="#5cbeb5" stroked="false">
                <v:path arrowok="t"/>
                <v:fill type="solid"/>
              </v:shape>
            </v:group>
            <v:group style="position:absolute;left:1832;top:0;width:1841;height:300" coordorigin="1832,0" coordsize="1841,300">
              <v:shape style="position:absolute;left:1832;top:0;width:1841;height:300" coordorigin="1832,0" coordsize="1841,300" path="m1832,300l3672,300,3672,0,1832,0,1832,300xe" filled="true" fillcolor="#5cbeb5" stroked="false">
                <v:path arrowok="t"/>
                <v:fill type="solid"/>
              </v:shape>
            </v:group>
            <v:group style="position:absolute;left:1901;top:46;width:1702;height:209" coordorigin="1901,46" coordsize="1702,209">
              <v:shape style="position:absolute;left:1901;top:46;width:1702;height:209" coordorigin="1901,46" coordsize="1702,209" path="m1901,254l3603,254,3603,46,1901,46,1901,254xe" filled="true" fillcolor="#5cbeb5" stroked="false">
                <v:path arrowok="t"/>
                <v:fill type="solid"/>
              </v:shape>
            </v:group>
            <v:group style="position:absolute;left:0;top:319;width:1832;height:288" coordorigin="0,319" coordsize="1832,288">
              <v:shape style="position:absolute;left:0;top:319;width:1832;height:288" coordorigin="0,319" coordsize="1832,288" path="m0,607l1832,607,1832,319,0,319,0,607xe" filled="true" fillcolor="#5cbeb5" stroked="false">
                <v:path arrowok="t"/>
                <v:fill type="solid"/>
              </v:shape>
            </v:group>
            <v:group style="position:absolute;left:70;top:360;width:1691;height:207" coordorigin="70,360" coordsize="1691,207">
              <v:shape style="position:absolute;left:70;top:360;width:1691;height:207" coordorigin="70,360" coordsize="1691,207" path="m70,566l1760,566,1760,360,70,360,70,566xe" filled="true" fillcolor="#5cbeb5" stroked="false">
                <v:path arrowok="t"/>
                <v:fill type="solid"/>
              </v:shape>
            </v:group>
            <v:group style="position:absolute;left:1832;top:319;width:1841;height:288" coordorigin="1832,319" coordsize="1841,288">
              <v:shape style="position:absolute;left:1832;top:319;width:1841;height:288" coordorigin="1832,319" coordsize="1841,288" path="m1832,607l3672,607,3672,319,1832,319,1832,607xe" filled="true" fillcolor="#5cbeb5" stroked="false">
                <v:path arrowok="t"/>
                <v:fill type="solid"/>
              </v:shape>
            </v:group>
            <v:group style="position:absolute;left:1901;top:360;width:1702;height:207" coordorigin="1901,360" coordsize="1702,207">
              <v:shape style="position:absolute;left:1901;top:360;width:1702;height:207" coordorigin="1901,360" coordsize="1702,207" path="m1901,566l3603,566,3603,360,1901,360,1901,566xe" filled="true" fillcolor="#5cbeb5" stroked="false">
                <v:path arrowok="t"/>
                <v:fill type="solid"/>
              </v:shape>
              <v:shape style="position:absolute;left:250;top:70;width:1327;height:49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MATEMÁTICAS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7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316;top:70;width:869;height:49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ESPAÑOL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7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6386" w:val="left" w:leader="none"/>
          <w:tab w:pos="8426" w:val="right" w:leader="none"/>
        </w:tabs>
        <w:spacing w:line="240" w:lineRule="auto" w:before="36"/>
        <w:ind w:left="2898" w:right="0"/>
        <w:jc w:val="both"/>
        <w:rPr>
          <w:rFonts w:ascii="Tahoma" w:hAnsi="Tahoma" w:cs="Tahoma" w:eastAsia="Tahoma"/>
        </w:rPr>
      </w:pPr>
      <w:r>
        <w:rPr/>
        <w:pict>
          <v:group style="position:absolute;margin-left:254.449997pt;margin-top:14.524385pt;width:91.6pt;height:.1pt;mso-position-horizontal-relative:page;mso-position-vertical-relative:paragraph;z-index:34600" coordorigin="5089,290" coordsize="1832,2">
            <v:shape style="position:absolute;left:5089;top:290;width:1832;height:2" coordorigin="5089,290" coordsize="1832,0" path="m5089,290l6920,290e" filled="false" stroked="true" strokeweight=".34002pt" strokecolor="#5d6770">
              <v:path arrowok="t"/>
            </v:shape>
            <w10:wrap type="none"/>
          </v:group>
        </w:pict>
      </w:r>
      <w:r>
        <w:rPr/>
        <w:pict>
          <v:group style="position:absolute;margin-left:354.049988pt;margin-top:14.524385pt;width:183.75pt;height:.1pt;mso-position-horizontal-relative:page;mso-position-vertical-relative:paragraph;z-index:34624" coordorigin="7081,290" coordsize="3675,2">
            <v:shape style="position:absolute;left:7081;top:290;width:3675;height:2" coordorigin="7081,290" coordsize="3675,0" path="m7081,290l10756,290e" filled="false" stroked="true" strokeweight=".34002pt" strokecolor="#5cbeb5">
              <v:path arrowok="t"/>
            </v:shape>
            <w10:wrap type="none"/>
          </v:group>
        </w:pict>
      </w:r>
      <w:r>
        <w:rPr>
          <w:rFonts w:ascii="Tahoma"/>
          <w:color w:val="5D6770"/>
          <w:spacing w:val="-1"/>
          <w:w w:val="95"/>
        </w:rPr>
        <w:t>Insuficiente</w:t>
        <w:tab/>
      </w:r>
      <w:r>
        <w:rPr>
          <w:rFonts w:ascii="Tahoma"/>
          <w:color w:val="5D6770"/>
        </w:rPr>
        <w:t>62</w:t>
        <w:tab/>
        <w:t>44</w:t>
      </w:r>
      <w:r>
        <w:rPr>
          <w:rFonts w:ascii="Tahoma"/>
        </w:rPr>
      </w:r>
    </w:p>
    <w:p>
      <w:pPr>
        <w:pStyle w:val="Heading9"/>
        <w:tabs>
          <w:tab w:pos="6386" w:val="left" w:leader="none"/>
          <w:tab w:pos="8426" w:val="right" w:leader="none"/>
        </w:tabs>
        <w:spacing w:line="240" w:lineRule="auto" w:before="73"/>
        <w:ind w:left="2898" w:right="0"/>
        <w:jc w:val="both"/>
        <w:rPr>
          <w:rFonts w:ascii="Tahoma" w:hAnsi="Tahoma" w:cs="Tahoma" w:eastAsia="Tahoma"/>
        </w:rPr>
      </w:pPr>
      <w:r>
        <w:rPr/>
        <w:pict>
          <v:group style="position:absolute;margin-left:254.449997pt;margin-top:16.374413pt;width:91.6pt;height:.1pt;mso-position-horizontal-relative:page;mso-position-vertical-relative:paragraph;z-index:34648" coordorigin="5089,327" coordsize="1832,2">
            <v:shape style="position:absolute;left:5089;top:327;width:1832;height:2" coordorigin="5089,327" coordsize="1832,0" path="m5089,327l6920,327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354.049988pt;margin-top:16.374413pt;width:183.75pt;height:.1pt;mso-position-horizontal-relative:page;mso-position-vertical-relative:paragraph;z-index:34672" coordorigin="7081,327" coordsize="3675,2">
            <v:shape style="position:absolute;left:7081;top:327;width:3675;height:2" coordorigin="7081,327" coordsize="3675,0" path="m7081,327l10756,327e" filled="false" stroked="true" strokeweight=".33999pt" strokecolor="#5cbeb5">
              <v:path arrowok="t"/>
            </v:shape>
            <w10:wrap type="none"/>
          </v:group>
        </w:pict>
      </w:r>
      <w:r>
        <w:rPr>
          <w:rFonts w:ascii="Tahoma"/>
          <w:color w:val="5D6770"/>
          <w:spacing w:val="-1"/>
          <w:w w:val="95"/>
        </w:rPr>
        <w:t>Elemental</w:t>
        <w:tab/>
      </w:r>
      <w:r>
        <w:rPr>
          <w:rFonts w:ascii="Tahoma"/>
          <w:color w:val="5D6770"/>
        </w:rPr>
        <w:t>18</w:t>
        <w:tab/>
        <w:t>32</w:t>
      </w:r>
      <w:r>
        <w:rPr>
          <w:rFonts w:ascii="Tahoma"/>
        </w:rPr>
      </w:r>
    </w:p>
    <w:p>
      <w:pPr>
        <w:pStyle w:val="Heading9"/>
        <w:tabs>
          <w:tab w:pos="6386" w:val="left" w:leader="none"/>
          <w:tab w:pos="8426" w:val="right" w:leader="none"/>
        </w:tabs>
        <w:spacing w:line="240" w:lineRule="auto" w:before="76"/>
        <w:ind w:left="2898" w:right="0"/>
        <w:jc w:val="both"/>
        <w:rPr>
          <w:rFonts w:ascii="Tahoma" w:hAnsi="Tahoma" w:cs="Tahoma" w:eastAsia="Tahoma"/>
        </w:rPr>
      </w:pPr>
      <w:r>
        <w:rPr>
          <w:rFonts w:ascii="Tahoma"/>
          <w:color w:val="5D6770"/>
          <w:spacing w:val="-1"/>
          <w:w w:val="95"/>
        </w:rPr>
        <w:t>Bueno</w:t>
        <w:tab/>
      </w:r>
      <w:r>
        <w:rPr>
          <w:rFonts w:ascii="Tahoma"/>
          <w:color w:val="5D6770"/>
        </w:rPr>
        <w:t>13</w:t>
        <w:tab/>
        <w:t>18</w:t>
      </w:r>
      <w:r>
        <w:rPr>
          <w:rFonts w:ascii="Tahoma"/>
        </w:rPr>
      </w:r>
    </w:p>
    <w:p>
      <w:pPr>
        <w:pStyle w:val="Heading9"/>
        <w:tabs>
          <w:tab w:pos="6484" w:val="left" w:leader="none"/>
          <w:tab w:pos="8425" w:val="right" w:leader="none"/>
        </w:tabs>
        <w:spacing w:line="240" w:lineRule="auto" w:before="56"/>
        <w:ind w:left="2898" w:right="0"/>
        <w:jc w:val="both"/>
        <w:rPr>
          <w:rFonts w:ascii="Tahoma" w:hAnsi="Tahoma" w:cs="Tahoma" w:eastAsia="Tahoma"/>
        </w:rPr>
      </w:pPr>
      <w:r>
        <w:rPr/>
        <w:pict>
          <v:group style="position:absolute;margin-left:254.449997pt;margin-top:1.844385pt;width:91.6pt;height:.1pt;mso-position-horizontal-relative:page;mso-position-vertical-relative:paragraph;z-index:34696" coordorigin="5089,37" coordsize="1832,2">
            <v:shape style="position:absolute;left:5089;top:37;width:1832;height:2" coordorigin="5089,37" coordsize="1832,0" path="m5089,37l6920,37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354.049988pt;margin-top:1.844385pt;width:183.75pt;height:.1pt;mso-position-horizontal-relative:page;mso-position-vertical-relative:paragraph;z-index:34720" coordorigin="7081,37" coordsize="3675,2">
            <v:shape style="position:absolute;left:7081;top:37;width:3675;height:2" coordorigin="7081,37" coordsize="3675,0" path="m7081,37l10756,37e" filled="false" stroked="true" strokeweight=".33999pt" strokecolor="#5cbeb5">
              <v:path arrowok="t"/>
            </v:shape>
            <w10:wrap type="none"/>
          </v:group>
        </w:pict>
      </w:r>
      <w:r>
        <w:rPr>
          <w:rFonts w:ascii="Tahoma"/>
          <w:color w:val="5D6770"/>
          <w:spacing w:val="-1"/>
          <w:w w:val="95"/>
        </w:rPr>
        <w:t>Excelente</w:t>
        <w:tab/>
      </w:r>
      <w:r>
        <w:rPr>
          <w:rFonts w:ascii="Tahoma"/>
          <w:color w:val="5D6770"/>
        </w:rPr>
        <w:t>8</w:t>
        <w:tab/>
        <w:t>6</w:t>
      </w:r>
      <w:r>
        <w:rPr>
          <w:rFonts w:ascii="Tahoma"/>
        </w:rPr>
      </w:r>
    </w:p>
    <w:p>
      <w:pPr>
        <w:tabs>
          <w:tab w:pos="4803" w:val="left" w:leader="none"/>
        </w:tabs>
        <w:spacing w:line="20" w:lineRule="atLeast"/>
        <w:ind w:left="2811" w:right="0" w:firstLine="0"/>
        <w:rPr>
          <w:rFonts w:ascii="Tahoma" w:hAnsi="Tahoma" w:cs="Tahoma" w:eastAsia="Tahoma"/>
          <w:sz w:val="2"/>
          <w:szCs w:val="2"/>
        </w:rPr>
      </w:pPr>
      <w:r>
        <w:rPr>
          <w:rFonts w:ascii="Tahoma"/>
          <w:sz w:val="2"/>
        </w:rPr>
        <w:pict>
          <v:group style="width:92.65pt;height:.35pt;mso-position-horizontal-relative:char;mso-position-vertical-relative:line" coordorigin="0,0" coordsize="1853,7">
            <v:group style="position:absolute;left:3;top:3;width:1846;height:2" coordorigin="3,3" coordsize="1846,2">
              <v:shape style="position:absolute;left:3;top:3;width:1846;height:2" coordorigin="3,3" coordsize="1846,0" path="m3,3l1849,3e" filled="false" stroked="true" strokeweight=".33999pt" strokecolor="#5d6770">
                <v:path arrowok="t"/>
              </v:shape>
            </v:group>
          </v:group>
        </w:pict>
      </w:r>
      <w:r>
        <w:rPr>
          <w:rFonts w:ascii="Tahoma"/>
          <w:sz w:val="2"/>
        </w:rPr>
      </w:r>
      <w:r>
        <w:rPr>
          <w:rFonts w:ascii="Tahoma"/>
          <w:sz w:val="2"/>
        </w:rPr>
        <w:tab/>
      </w:r>
      <w:r>
        <w:rPr>
          <w:rFonts w:ascii="Tahoma"/>
          <w:sz w:val="2"/>
        </w:rPr>
        <w:pict>
          <v:group style="width:184.8pt;height:.35pt;mso-position-horizontal-relative:char;mso-position-vertical-relative:line" coordorigin="0,0" coordsize="3696,7">
            <v:group style="position:absolute;left:3;top:3;width:3690;height:2" coordorigin="3,3" coordsize="3690,2">
              <v:shape style="position:absolute;left:3;top:3;width:3690;height:2" coordorigin="3,3" coordsize="3690,0" path="m3,3l3693,3e" filled="false" stroked="true" strokeweight=".33999pt" strokecolor="#5cbeb5">
                <v:path arrowok="t"/>
              </v:shape>
            </v:group>
          </v:group>
        </w:pict>
      </w:r>
      <w:r>
        <w:rPr>
          <w:rFonts w:ascii="Tahoma"/>
          <w:sz w:val="2"/>
        </w:rPr>
      </w:r>
    </w:p>
    <w:p>
      <w:pPr>
        <w:pStyle w:val="BodyText"/>
        <w:spacing w:line="240" w:lineRule="auto" w:before="63"/>
        <w:ind w:left="2845" w:right="5206"/>
        <w:jc w:val="both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</w:t>
      </w:r>
      <w:r>
        <w:rPr>
          <w:rFonts w:ascii="Tahoma" w:hAnsi="Tahoma"/>
          <w:color w:val="5D6770"/>
          <w:spacing w:val="-1"/>
        </w:rPr>
        <w:t>:</w:t>
      </w:r>
      <w:r>
        <w:rPr>
          <w:rFonts w:ascii="Tahoma" w:hAnsi="Tahoma"/>
          <w:color w:val="5D6770"/>
          <w:spacing w:val="27"/>
        </w:rPr>
        <w:t> </w:t>
      </w:r>
      <w:r>
        <w:rPr>
          <w:rFonts w:ascii="Tahoma" w:hAnsi="Tahoma"/>
          <w:color w:val="5D6770"/>
          <w:spacing w:val="-1"/>
        </w:rPr>
        <w:t>Secretaria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Educación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Pública</w:t>
      </w:r>
      <w:r>
        <w:rPr>
          <w:rFonts w:ascii="Tahoma" w:hAnsi="Tahoma"/>
          <w:color w:val="5D6770"/>
          <w:spacing w:val="9"/>
        </w:rPr>
        <w:t> </w:t>
      </w:r>
      <w:r>
        <w:rPr>
          <w:rFonts w:ascii="Tahoma" w:hAnsi="Tahoma"/>
          <w:color w:val="5D6770"/>
          <w:spacing w:val="-1"/>
        </w:rPr>
        <w:t>(SEP),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26"/>
        </w:rPr>
        <w:t> </w:t>
      </w:r>
      <w:r>
        <w:rPr>
          <w:rFonts w:ascii="Tahoma" w:hAnsi="Tahoma"/>
          <w:color w:val="5D6770"/>
          <w:spacing w:val="-1"/>
        </w:rPr>
        <w:t>Resultados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27"/>
        </w:rPr>
        <w:t> </w:t>
      </w:r>
      <w:r>
        <w:rPr>
          <w:rFonts w:ascii="Tahoma" w:hAnsi="Tahoma"/>
          <w:color w:val="5D6770"/>
          <w:spacing w:val="-1"/>
        </w:rPr>
        <w:t>Prueba</w:t>
      </w:r>
      <w:r>
        <w:rPr>
          <w:rFonts w:ascii="Tahoma" w:hAnsi="Tahoma"/>
          <w:color w:val="5D6770"/>
          <w:spacing w:val="31"/>
        </w:rPr>
        <w:t> </w:t>
      </w:r>
      <w:r>
        <w:rPr>
          <w:rFonts w:ascii="Tahoma" w:hAnsi="Tahoma"/>
          <w:color w:val="5D6770"/>
          <w:spacing w:val="-1"/>
        </w:rPr>
        <w:t>ENLACE</w:t>
      </w:r>
      <w:r>
        <w:rPr>
          <w:rFonts w:ascii="Tahoma" w:hAnsi="Tahoma"/>
          <w:color w:val="5D6770"/>
          <w:spacing w:val="49"/>
        </w:rPr>
        <w:t> </w:t>
      </w:r>
      <w:r>
        <w:rPr>
          <w:rFonts w:ascii="Tahoma" w:hAnsi="Tahoma"/>
          <w:color w:val="5D6770"/>
          <w:spacing w:val="-1"/>
        </w:rPr>
        <w:t>año 2015</w:t>
      </w:r>
      <w:r>
        <w:rPr>
          <w:rFonts w:ascii="Tahoma" w:hAnsi="Tahoma"/>
          <w:color w:val="5D6770"/>
          <w:spacing w:val="1"/>
        </w:rPr>
        <w:t> </w:t>
      </w:r>
      <w:r>
        <w:rPr>
          <w:rFonts w:ascii="Tahoma" w:hAnsi="Tahoma"/>
          <w:color w:val="5D6770"/>
          <w:spacing w:val="-1"/>
        </w:rPr>
        <w:t>en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46"/>
        </w:rPr>
        <w:t> </w:t>
      </w:r>
      <w:r>
        <w:rPr>
          <w:rFonts w:ascii="Tahoma" w:hAnsi="Tahoma"/>
          <w:color w:val="5D6770"/>
          <w:spacing w:val="-1"/>
        </w:rPr>
        <w:t>Baja</w:t>
      </w:r>
      <w:r>
        <w:rPr>
          <w:rFonts w:ascii="Tahoma" w:hAnsi="Tahoma"/>
          <w:color w:val="5D6770"/>
          <w:spacing w:val="49"/>
        </w:rPr>
        <w:t> </w:t>
      </w:r>
      <w:r>
        <w:rPr>
          <w:rFonts w:ascii="Tahoma" w:hAnsi="Tahoma"/>
          <w:color w:val="5D6770"/>
          <w:spacing w:val="-1"/>
        </w:rPr>
        <w:t>California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Sur,</w:t>
      </w:r>
      <w:r>
        <w:rPr>
          <w:rFonts w:ascii="Tahoma" w:hAnsi="Tahoma"/>
          <w:color w:val="5D6770"/>
          <w:spacing w:val="-1"/>
        </w:rPr>
        <w:t> </w:t>
      </w:r>
      <w:hyperlink r:id="rId522">
        <w:r>
          <w:rPr>
            <w:rFonts w:ascii="Tahoma" w:hAnsi="Tahoma"/>
            <w:color w:val="5D6770"/>
            <w:spacing w:val="-1"/>
          </w:rPr>
          <w:t>http://www.sep.gob.mx.</w:t>
        </w:r>
        <w:r>
          <w:rPr>
            <w:rFonts w:ascii="Tahoma" w:hAnsi="Tahoma"/>
          </w:rPr>
        </w:r>
      </w:hyperlink>
    </w:p>
    <w:p>
      <w:pPr>
        <w:pStyle w:val="BodyText"/>
        <w:spacing w:line="240" w:lineRule="auto"/>
        <w:ind w:left="2845" w:right="5205"/>
        <w:jc w:val="both"/>
        <w:rPr>
          <w:rFonts w:ascii="Tahoma" w:hAnsi="Tahoma" w:cs="Tahoma" w:eastAsia="Tahoma"/>
        </w:rPr>
      </w:pPr>
      <w:r>
        <w:rPr>
          <w:rFonts w:ascii="Tahoma" w:hAnsi="Tahoma"/>
          <w:color w:val="5D6770"/>
        </w:rPr>
        <w:t>1/</w:t>
      </w:r>
      <w:r>
        <w:rPr>
          <w:rFonts w:ascii="Tahoma" w:hAnsi="Tahoma"/>
          <w:color w:val="5D6770"/>
          <w:spacing w:val="20"/>
        </w:rPr>
        <w:t> </w:t>
      </w:r>
      <w:r>
        <w:rPr>
          <w:rFonts w:ascii="Tahoma" w:hAnsi="Tahoma"/>
          <w:color w:val="5D6770"/>
        </w:rPr>
        <w:t>En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el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2015,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20"/>
        </w:rPr>
        <w:t> </w:t>
      </w:r>
      <w:r>
        <w:rPr>
          <w:rFonts w:ascii="Tahoma" w:hAnsi="Tahoma"/>
          <w:color w:val="5D6770"/>
          <w:spacing w:val="-1"/>
        </w:rPr>
        <w:t>denominaba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Evaluación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Nacional</w:t>
      </w:r>
      <w:r>
        <w:rPr>
          <w:rFonts w:ascii="Tahoma" w:hAnsi="Tahoma"/>
          <w:color w:val="5D6770"/>
          <w:spacing w:val="20"/>
        </w:rPr>
        <w:t> </w:t>
      </w:r>
      <w:r>
        <w:rPr>
          <w:rFonts w:ascii="Tahoma" w:hAnsi="Tahoma"/>
          <w:color w:val="5D6770"/>
          <w:spacing w:val="-1"/>
        </w:rPr>
        <w:t>del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</w:rPr>
        <w:t>Logro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Académico</w:t>
      </w:r>
      <w:r>
        <w:rPr>
          <w:rFonts w:ascii="Tahoma" w:hAnsi="Tahoma"/>
          <w:color w:val="5D6770"/>
          <w:spacing w:val="18"/>
        </w:rPr>
        <w:t> </w:t>
      </w:r>
      <w:r>
        <w:rPr>
          <w:rFonts w:ascii="Tahoma" w:hAnsi="Tahoma"/>
          <w:color w:val="5D6770"/>
          <w:spacing w:val="-1"/>
        </w:rPr>
        <w:t>en</w:t>
      </w:r>
      <w:r>
        <w:rPr>
          <w:rFonts w:ascii="Tahoma" w:hAnsi="Tahoma"/>
          <w:color w:val="5D6770"/>
          <w:spacing w:val="49"/>
        </w:rPr>
        <w:t> </w:t>
      </w:r>
      <w:r>
        <w:rPr>
          <w:rFonts w:ascii="Tahoma" w:hAnsi="Tahoma"/>
          <w:color w:val="5D6770"/>
          <w:spacing w:val="-2"/>
        </w:rPr>
        <w:t>Centros</w:t>
      </w:r>
      <w:r>
        <w:rPr>
          <w:rFonts w:ascii="Tahoma" w:hAnsi="Tahoma"/>
          <w:color w:val="5D6770"/>
          <w:spacing w:val="41"/>
        </w:rPr>
        <w:t> </w:t>
      </w:r>
      <w:r>
        <w:rPr>
          <w:rFonts w:ascii="Tahoma" w:hAnsi="Tahoma"/>
          <w:color w:val="5D6770"/>
          <w:spacing w:val="-1"/>
        </w:rPr>
        <w:t>Escolares</w:t>
      </w:r>
      <w:r>
        <w:rPr>
          <w:rFonts w:ascii="Tahoma" w:hAnsi="Tahoma"/>
          <w:color w:val="5D6770"/>
          <w:spacing w:val="41"/>
        </w:rPr>
        <w:t> </w:t>
      </w:r>
      <w:r>
        <w:rPr>
          <w:rFonts w:ascii="Tahoma" w:hAnsi="Tahoma"/>
          <w:color w:val="5D6770"/>
          <w:spacing w:val="-1"/>
        </w:rPr>
        <w:t>(ENLACE).</w:t>
      </w:r>
      <w:r>
        <w:rPr>
          <w:rFonts w:ascii="Tahoma" w:hAnsi="Tahoma"/>
          <w:color w:val="5D6770"/>
          <w:spacing w:val="41"/>
        </w:rPr>
        <w:t> </w:t>
      </w:r>
      <w:r>
        <w:rPr>
          <w:rFonts w:ascii="Tahoma" w:hAnsi="Tahoma"/>
          <w:color w:val="5D6770"/>
          <w:spacing w:val="-2"/>
        </w:rPr>
        <w:t>Para</w:t>
      </w:r>
      <w:r>
        <w:rPr>
          <w:rFonts w:ascii="Tahoma" w:hAnsi="Tahoma"/>
          <w:color w:val="5D6770"/>
          <w:spacing w:val="31"/>
        </w:rPr>
        <w:t> </w:t>
      </w:r>
      <w:r>
        <w:rPr>
          <w:rFonts w:ascii="Tahoma" w:hAnsi="Tahoma"/>
          <w:color w:val="5D6770"/>
          <w:spacing w:val="-1"/>
        </w:rPr>
        <w:t>2016,</w:t>
      </w:r>
      <w:r>
        <w:rPr>
          <w:rFonts w:ascii="Tahoma" w:hAnsi="Tahoma"/>
          <w:color w:val="5D6770"/>
          <w:spacing w:val="40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40"/>
        </w:rPr>
        <w:t> </w:t>
      </w:r>
      <w:r>
        <w:rPr>
          <w:rFonts w:ascii="Tahoma" w:hAnsi="Tahoma"/>
          <w:color w:val="5D6770"/>
          <w:spacing w:val="-1"/>
        </w:rPr>
        <w:t>modifica</w:t>
      </w:r>
      <w:r>
        <w:rPr>
          <w:rFonts w:ascii="Tahoma" w:hAnsi="Tahoma"/>
          <w:color w:val="5D6770"/>
          <w:spacing w:val="40"/>
        </w:rPr>
        <w:t> </w:t>
      </w:r>
      <w:r>
        <w:rPr>
          <w:rFonts w:ascii="Tahoma" w:hAnsi="Tahoma"/>
          <w:color w:val="5D6770"/>
          <w:spacing w:val="-1"/>
        </w:rPr>
        <w:t>el</w:t>
      </w:r>
      <w:r>
        <w:rPr>
          <w:rFonts w:ascii="Tahoma" w:hAnsi="Tahoma"/>
          <w:color w:val="5D6770"/>
          <w:spacing w:val="40"/>
        </w:rPr>
        <w:t> </w:t>
      </w:r>
      <w:r>
        <w:rPr>
          <w:rFonts w:ascii="Tahoma" w:hAnsi="Tahoma"/>
          <w:color w:val="5D6770"/>
          <w:spacing w:val="-1"/>
        </w:rPr>
        <w:t>nombre</w:t>
      </w:r>
      <w:r>
        <w:rPr>
          <w:rFonts w:ascii="Tahoma" w:hAnsi="Tahoma"/>
          <w:color w:val="5D6770"/>
          <w:spacing w:val="32"/>
        </w:rPr>
        <w:t> </w:t>
      </w:r>
      <w:r>
        <w:rPr>
          <w:rFonts w:ascii="Tahoma" w:hAnsi="Tahoma"/>
          <w:color w:val="5D6770"/>
        </w:rPr>
        <w:t>a</w:t>
      </w:r>
      <w:r>
        <w:rPr>
          <w:rFonts w:ascii="Tahoma" w:hAnsi="Tahoma"/>
          <w:color w:val="5D6770"/>
          <w:spacing w:val="40"/>
        </w:rPr>
        <w:t> </w:t>
      </w:r>
      <w:r>
        <w:rPr>
          <w:rFonts w:ascii="Tahoma" w:hAnsi="Tahoma"/>
          <w:color w:val="5D6770"/>
          <w:spacing w:val="-1"/>
        </w:rPr>
        <w:t>Plan</w:t>
      </w:r>
      <w:r>
        <w:rPr>
          <w:rFonts w:ascii="Tahoma" w:hAnsi="Tahoma"/>
          <w:color w:val="5D6770"/>
          <w:spacing w:val="63"/>
        </w:rPr>
        <w:t> </w:t>
      </w:r>
      <w:r>
        <w:rPr>
          <w:rFonts w:ascii="Tahoma" w:hAnsi="Tahoma"/>
          <w:color w:val="5D6770"/>
          <w:spacing w:val="-1"/>
        </w:rPr>
        <w:t>Nacional para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las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Evaluaciones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3"/>
        </w:rPr>
        <w:t> </w:t>
      </w:r>
      <w:r>
        <w:rPr>
          <w:rFonts w:ascii="Tahoma" w:hAnsi="Tahoma"/>
          <w:color w:val="5D6770"/>
          <w:spacing w:val="-1"/>
        </w:rPr>
        <w:t>los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Aprendizajes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(PLANEA).</w:t>
      </w:r>
      <w:r>
        <w:rPr>
          <w:rFonts w:ascii="Tahoma" w:hAnsi="Tahoma"/>
        </w:rPr>
      </w:r>
    </w:p>
    <w:p>
      <w:pPr>
        <w:pStyle w:val="BodyText"/>
        <w:spacing w:line="240" w:lineRule="auto" w:before="1"/>
        <w:ind w:left="2845" w:right="5202"/>
        <w:jc w:val="both"/>
        <w:rPr>
          <w:rFonts w:ascii="Tahoma" w:hAnsi="Tahoma" w:cs="Tahoma" w:eastAsia="Tahoma"/>
        </w:rPr>
      </w:pPr>
      <w:r>
        <w:rPr>
          <w:rFonts w:ascii="Tahoma" w:hAnsi="Tahoma"/>
          <w:color w:val="5D6770"/>
          <w:spacing w:val="-1"/>
        </w:rPr>
        <w:t>Observaciones:</w:t>
      </w:r>
      <w:r>
        <w:rPr>
          <w:rFonts w:ascii="Tahoma" w:hAnsi="Tahoma"/>
          <w:color w:val="5D6770"/>
          <w:spacing w:val="29"/>
        </w:rPr>
        <w:t> </w:t>
      </w:r>
      <w:r>
        <w:rPr>
          <w:rFonts w:ascii="Tahoma" w:hAnsi="Tahoma"/>
          <w:color w:val="5D6770"/>
          <w:spacing w:val="-1"/>
        </w:rPr>
        <w:t>La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prueba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aplica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</w:rPr>
        <w:t>a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niños</w:t>
      </w:r>
      <w:r>
        <w:rPr>
          <w:rFonts w:ascii="Tahoma" w:hAnsi="Tahoma"/>
          <w:color w:val="5D6770"/>
          <w:spacing w:val="29"/>
        </w:rPr>
        <w:t>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niñas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28"/>
        </w:rPr>
        <w:t> </w:t>
      </w:r>
      <w:r>
        <w:rPr>
          <w:rFonts w:ascii="Tahoma" w:hAnsi="Tahoma"/>
          <w:color w:val="5D6770"/>
          <w:spacing w:val="-1"/>
        </w:rPr>
        <w:t>tercero</w:t>
      </w:r>
      <w:r>
        <w:rPr>
          <w:rFonts w:ascii="Tahoma" w:hAnsi="Tahoma"/>
          <w:color w:val="5D6770"/>
          <w:spacing w:val="27"/>
        </w:rPr>
        <w:t> </w:t>
      </w:r>
      <w:r>
        <w:rPr>
          <w:rFonts w:ascii="Tahoma" w:hAnsi="Tahoma"/>
          <w:color w:val="5D6770"/>
        </w:rPr>
        <w:t>a</w:t>
      </w:r>
      <w:r>
        <w:rPr>
          <w:rFonts w:ascii="Tahoma" w:hAnsi="Tahoma"/>
          <w:color w:val="5D6770"/>
          <w:spacing w:val="30"/>
        </w:rPr>
        <w:t> </w:t>
      </w:r>
      <w:r>
        <w:rPr>
          <w:rFonts w:ascii="Tahoma" w:hAnsi="Tahoma"/>
          <w:color w:val="5D6770"/>
          <w:spacing w:val="-1"/>
        </w:rPr>
        <w:t>sexto</w:t>
      </w:r>
      <w:r>
        <w:rPr>
          <w:rFonts w:ascii="Tahoma" w:hAnsi="Tahoma"/>
          <w:color w:val="5D6770"/>
          <w:spacing w:val="29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31"/>
        </w:rPr>
        <w:t> </w:t>
      </w:r>
      <w:r>
        <w:rPr>
          <w:rFonts w:ascii="Tahoma" w:hAnsi="Tahoma"/>
          <w:color w:val="5D6770"/>
          <w:spacing w:val="-1"/>
        </w:rPr>
        <w:t>primaria,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secundaria</w:t>
      </w:r>
      <w:r>
        <w:rPr>
          <w:rFonts w:ascii="Tahoma" w:hAnsi="Tahoma"/>
          <w:color w:val="5D6770"/>
          <w:spacing w:val="7"/>
        </w:rPr>
        <w:t>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media</w:t>
      </w:r>
      <w:r>
        <w:rPr>
          <w:rFonts w:ascii="Tahoma" w:hAnsi="Tahoma"/>
          <w:color w:val="5D6770"/>
          <w:spacing w:val="7"/>
        </w:rPr>
        <w:t> </w:t>
      </w:r>
      <w:r>
        <w:rPr>
          <w:rFonts w:ascii="Tahoma" w:hAnsi="Tahoma"/>
          <w:color w:val="5D6770"/>
          <w:spacing w:val="-1"/>
        </w:rPr>
        <w:t>superior.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Para</w:t>
      </w:r>
      <w:r>
        <w:rPr>
          <w:rFonts w:ascii="Tahoma" w:hAnsi="Tahoma"/>
          <w:color w:val="5D6770"/>
          <w:spacing w:val="7"/>
        </w:rPr>
        <w:t> </w:t>
      </w:r>
      <w:r>
        <w:rPr>
          <w:rFonts w:ascii="Tahoma" w:hAnsi="Tahoma"/>
          <w:color w:val="5D6770"/>
        </w:rPr>
        <w:t>2016,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no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se</w:t>
      </w:r>
      <w:r>
        <w:rPr>
          <w:rFonts w:ascii="Tahoma" w:hAnsi="Tahoma"/>
          <w:color w:val="5D6770"/>
          <w:spacing w:val="9"/>
        </w:rPr>
        <w:t> </w:t>
      </w:r>
      <w:r>
        <w:rPr>
          <w:rFonts w:ascii="Tahoma" w:hAnsi="Tahoma"/>
          <w:color w:val="5D6770"/>
          <w:spacing w:val="-1"/>
        </w:rPr>
        <w:t>tienen</w:t>
      </w:r>
      <w:r>
        <w:rPr>
          <w:rFonts w:ascii="Tahoma" w:hAnsi="Tahoma"/>
          <w:color w:val="5D6770"/>
          <w:spacing w:val="6"/>
        </w:rPr>
        <w:t> </w:t>
      </w:r>
      <w:r>
        <w:rPr>
          <w:rFonts w:ascii="Tahoma" w:hAnsi="Tahoma"/>
          <w:color w:val="5D6770"/>
          <w:spacing w:val="-1"/>
        </w:rPr>
        <w:t>resultados</w:t>
      </w:r>
      <w:r>
        <w:rPr>
          <w:rFonts w:ascii="Tahoma" w:hAnsi="Tahoma"/>
          <w:color w:val="5D6770"/>
          <w:spacing w:val="7"/>
        </w:rPr>
        <w:t> </w:t>
      </w:r>
      <w:r>
        <w:rPr>
          <w:rFonts w:ascii="Tahoma" w:hAnsi="Tahoma"/>
          <w:color w:val="5D6770"/>
        </w:rPr>
        <w:t>de</w:t>
      </w:r>
      <w:r>
        <w:rPr>
          <w:rFonts w:ascii="Tahoma" w:hAnsi="Tahoma"/>
          <w:color w:val="5D6770"/>
          <w:spacing w:val="39"/>
        </w:rPr>
        <w:t> </w:t>
      </w:r>
      <w:r>
        <w:rPr>
          <w:rFonts w:ascii="Tahoma" w:hAnsi="Tahoma"/>
          <w:color w:val="5D6770"/>
          <w:spacing w:val="-1"/>
        </w:rPr>
        <w:t>PLANEA.</w:t>
      </w:r>
      <w:r>
        <w:rPr>
          <w:rFonts w:ascii="Tahoma" w:hAnsi="Tahoma"/>
        </w:rPr>
      </w:r>
    </w:p>
    <w:p>
      <w:pPr>
        <w:spacing w:after="0" w:line="240" w:lineRule="auto"/>
        <w:jc w:val="both"/>
        <w:rPr>
          <w:rFonts w:ascii="Tahoma" w:hAnsi="Tahoma" w:cs="Tahoma" w:eastAsia="Tahoma"/>
        </w:rPr>
        <w:sectPr>
          <w:headerReference w:type="even" r:id="rId518"/>
          <w:headerReference w:type="default" r:id="rId519"/>
          <w:footerReference w:type="even" r:id="rId520"/>
          <w:footerReference w:type="default" r:id="rId521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2"/>
        <w:rPr>
          <w:rFonts w:ascii="Tahoma" w:hAnsi="Tahoma" w:cs="Tahoma" w:eastAsia="Tahoma"/>
          <w:sz w:val="25"/>
          <w:szCs w:val="25"/>
        </w:rPr>
      </w:pPr>
    </w:p>
    <w:p>
      <w:pPr>
        <w:pStyle w:val="Heading5"/>
        <w:spacing w:line="266" w:lineRule="exact" w:before="57"/>
        <w:ind w:left="5367" w:right="876" w:hanging="175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RESU</w:t>
      </w:r>
      <w:r>
        <w:rPr>
          <w:rFonts w:ascii="Arial" w:hAnsi="Arial"/>
          <w:color w:val="5D6770"/>
          <w:spacing w:val="-1"/>
          <w:w w:val="105"/>
        </w:rPr>
        <w:t>LTADOS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PRUEBA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ENLAC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D6770"/>
          <w:spacing w:val="-6"/>
          <w:w w:val="105"/>
          <w:position w:val="10"/>
          <w:sz w:val="1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EDUCACIÓN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SECU</w:t>
      </w:r>
      <w:r>
        <w:rPr>
          <w:rFonts w:ascii="Arial" w:hAnsi="Arial"/>
          <w:color w:val="5D6770"/>
          <w:spacing w:val="-1"/>
          <w:w w:val="105"/>
        </w:rPr>
        <w:t>NDARIA</w:t>
      </w:r>
      <w:r>
        <w:rPr>
          <w:rFonts w:ascii="Arial" w:hAnsi="Arial"/>
          <w:color w:val="5D6770"/>
          <w:spacing w:val="53"/>
          <w:w w:val="109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ASIGNATURA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B.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C. SUR,</w:t>
      </w:r>
      <w:r>
        <w:rPr>
          <w:rFonts w:ascii="Arial" w:hAnsi="Arial"/>
          <w:color w:val="5D6770"/>
          <w:spacing w:val="-1"/>
          <w:w w:val="105"/>
        </w:rPr>
        <w:t> 2015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7"/>
        <w:tabs>
          <w:tab w:pos="7025" w:val="left" w:leader="none"/>
        </w:tabs>
        <w:spacing w:line="200" w:lineRule="atLeast"/>
        <w:ind w:left="461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12.5pt;height:30.3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56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RESULTADO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10.05pt;height:30.3pt;mso-position-horizontal-relative:char;mso-position-vertical-relative:line" coordorigin="0,0" coordsize="4201,606">
            <v:group style="position:absolute;left:0;top:0;width:2178;height:301" coordorigin="0,0" coordsize="2178,301">
              <v:shape style="position:absolute;left:0;top:0;width:2178;height:301" coordorigin="0,0" coordsize="2178,301" path="m0,300l2177,300,2177,0,0,0,0,300xe" filled="true" fillcolor="#5cbeb5" stroked="false">
                <v:path arrowok="t"/>
                <v:fill type="solid"/>
              </v:shape>
            </v:group>
            <v:group style="position:absolute;left:70;top:46;width:2038;height:207" coordorigin="70,46" coordsize="2038,207">
              <v:shape style="position:absolute;left:70;top:46;width:2038;height:207" coordorigin="70,46" coordsize="2038,207" path="m70,252l2108,252,2108,46,70,46,70,252xe" filled="true" fillcolor="#5cbeb5" stroked="false">
                <v:path arrowok="t"/>
                <v:fill type="solid"/>
              </v:shape>
            </v:group>
            <v:group style="position:absolute;left:2177;top:0;width:2024;height:301" coordorigin="2177,0" coordsize="2024,301">
              <v:shape style="position:absolute;left:2177;top:0;width:2024;height:301" coordorigin="2177,0" coordsize="2024,301" path="m2177,300l4200,300,4200,0,2177,0,2177,300xe" filled="true" fillcolor="#5cbeb5" stroked="false">
                <v:path arrowok="t"/>
                <v:fill type="solid"/>
              </v:shape>
            </v:group>
            <v:group style="position:absolute;left:2247;top:46;width:1884;height:207" coordorigin="2247,46" coordsize="1884,207">
              <v:shape style="position:absolute;left:2247;top:46;width:1884;height:207" coordorigin="2247,46" coordsize="1884,207" path="m2247,252l4131,252,4131,46,2247,46,2247,252xe" filled="true" fillcolor="#5cbeb5" stroked="false">
                <v:path arrowok="t"/>
                <v:fill type="solid"/>
              </v:shape>
            </v:group>
            <v:group style="position:absolute;left:0;top:320;width:2178;height:286" coordorigin="0,320" coordsize="2178,286">
              <v:shape style="position:absolute;left:0;top:320;width:2178;height:286" coordorigin="0,320" coordsize="2178,286" path="m0,605l2177,605,2177,320,0,320,0,605xe" filled="true" fillcolor="#5cbeb5" stroked="false">
                <v:path arrowok="t"/>
                <v:fill type="solid"/>
              </v:shape>
            </v:group>
            <v:group style="position:absolute;left:70;top:360;width:2038;height:207" coordorigin="70,360" coordsize="2038,207">
              <v:shape style="position:absolute;left:70;top:360;width:2038;height:207" coordorigin="70,360" coordsize="2038,207" path="m70,567l2108,567,2108,360,70,360,70,567xe" filled="true" fillcolor="#5cbeb5" stroked="false">
                <v:path arrowok="t"/>
                <v:fill type="solid"/>
              </v:shape>
            </v:group>
            <v:group style="position:absolute;left:2177;top:320;width:2024;height:286" coordorigin="2177,320" coordsize="2024,286">
              <v:shape style="position:absolute;left:2177;top:320;width:2024;height:286" coordorigin="2177,320" coordsize="2024,286" path="m2177,605l4200,605,4200,320,2177,320,2177,605xe" filled="true" fillcolor="#5cbeb5" stroked="false">
                <v:path arrowok="t"/>
                <v:fill type="solid"/>
              </v:shape>
            </v:group>
            <v:group style="position:absolute;left:2247;top:360;width:1884;height:207" coordorigin="2247,360" coordsize="1884,207">
              <v:shape style="position:absolute;left:2247;top:360;width:1884;height:207" coordorigin="2247,360" coordsize="1884,207" path="m2247,567l4131,567,4131,360,2247,360,2247,567xe" filled="true" fillcolor="#5cbeb5" stroked="false">
                <v:path arrowok="t"/>
                <v:fill type="solid"/>
              </v:shape>
              <v:shape style="position:absolute;left:422;top:71;width:1327;height:49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MATEMÁTICAS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7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751;top:71;width:869;height:49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ESPAÑOL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7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8782" w:val="left" w:leader="none"/>
          <w:tab w:pos="10803" w:val="left" w:leader="none"/>
        </w:tabs>
        <w:spacing w:line="240" w:lineRule="auto" w:before="40"/>
        <w:ind w:left="4685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Insuficiente</w:t>
        <w:tab/>
      </w:r>
      <w:r>
        <w:rPr>
          <w:rFonts w:ascii="Arial"/>
          <w:color w:val="5D6770"/>
          <w:w w:val="95"/>
        </w:rPr>
        <w:t>68.0</w:t>
        <w:tab/>
      </w:r>
      <w:r>
        <w:rPr>
          <w:rFonts w:ascii="Arial"/>
          <w:color w:val="5D6770"/>
        </w:rPr>
        <w:t>29.0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7022" w:val="left" w:leader="none"/>
        </w:tabs>
        <w:spacing w:line="20" w:lineRule="atLeast"/>
        <w:ind w:left="46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2.8pt;height:.35pt;mso-position-horizontal-relative:char;mso-position-vertical-relative:line" coordorigin="0,0" coordsize="2256,7">
            <v:group style="position:absolute;left:3;top:3;width:2250;height:2" coordorigin="3,3" coordsize="2250,2">
              <v:shape style="position:absolute;left:3;top:3;width:2250;height:2" coordorigin="3,3" coordsize="2250,0" path="m3,3l2253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10.4pt;height:.35pt;mso-position-horizontal-relative:char;mso-position-vertical-relative:line" coordorigin="0,0" coordsize="4208,7">
            <v:group style="position:absolute;left:3;top:3;width:4201;height:2" coordorigin="3,3" coordsize="4201,2">
              <v:shape style="position:absolute;left:3;top:3;width:4201;height:2" coordorigin="3,3" coordsize="4201,0" path="m3,3l4204,3e" filled="false" stroked="true" strokeweight=".34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8782" w:val="left" w:leader="none"/>
          <w:tab w:pos="10803" w:val="left" w:leader="none"/>
        </w:tabs>
        <w:spacing w:line="240" w:lineRule="auto" w:before="16"/>
        <w:ind w:left="4685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Elemental</w:t>
        <w:tab/>
      </w:r>
      <w:r>
        <w:rPr>
          <w:rFonts w:ascii="Arial"/>
          <w:color w:val="5D6770"/>
          <w:w w:val="95"/>
        </w:rPr>
        <w:t>21.0</w:t>
        <w:tab/>
      </w:r>
      <w:r>
        <w:rPr>
          <w:rFonts w:ascii="Arial"/>
          <w:color w:val="5D6770"/>
        </w:rPr>
        <w:t>46.0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7022" w:val="left" w:leader="none"/>
        </w:tabs>
        <w:spacing w:line="20" w:lineRule="atLeast"/>
        <w:ind w:left="46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2.8pt;height:.35pt;mso-position-horizontal-relative:char;mso-position-vertical-relative:line" coordorigin="0,0" coordsize="2256,7">
            <v:group style="position:absolute;left:3;top:3;width:2250;height:2" coordorigin="3,3" coordsize="2250,2">
              <v:shape style="position:absolute;left:3;top:3;width:2250;height:2" coordorigin="3,3" coordsize="2250,0" path="m3,3l2253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10.4pt;height:.35pt;mso-position-horizontal-relative:char;mso-position-vertical-relative:line" coordorigin="0,0" coordsize="4208,7">
            <v:group style="position:absolute;left:3;top:3;width:4201;height:2" coordorigin="3,3" coordsize="4201,2">
              <v:shape style="position:absolute;left:3;top:3;width:4201;height:2" coordorigin="3,3" coordsize="4201,0" path="m3,3l4204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8883" w:val="left" w:leader="none"/>
          <w:tab w:pos="10803" w:val="left" w:leader="none"/>
        </w:tabs>
        <w:spacing w:line="240" w:lineRule="auto" w:before="14"/>
        <w:ind w:left="4685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</w:rPr>
        <w:t>Bueno</w:t>
        <w:tab/>
      </w:r>
      <w:r>
        <w:rPr>
          <w:rFonts w:ascii="Arial"/>
          <w:color w:val="5D6770"/>
          <w:w w:val="95"/>
        </w:rPr>
        <w:t>7.0</w:t>
        <w:tab/>
      </w:r>
      <w:r>
        <w:rPr>
          <w:rFonts w:ascii="Arial"/>
          <w:color w:val="5D6770"/>
        </w:rPr>
        <w:t>18.0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7022" w:val="left" w:leader="none"/>
        </w:tabs>
        <w:spacing w:line="20" w:lineRule="atLeast"/>
        <w:ind w:left="46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2.8pt;height:.35pt;mso-position-horizontal-relative:char;mso-position-vertical-relative:line" coordorigin="0,0" coordsize="2256,7">
            <v:group style="position:absolute;left:3;top:3;width:2250;height:2" coordorigin="3,3" coordsize="2250,2">
              <v:shape style="position:absolute;left:3;top:3;width:2250;height:2" coordorigin="3,3" coordsize="2250,0" path="m3,3l2253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10.4pt;height:.35pt;mso-position-horizontal-relative:char;mso-position-vertical-relative:line" coordorigin="0,0" coordsize="4208,7">
            <v:group style="position:absolute;left:3;top:3;width:4201;height:2" coordorigin="3,3" coordsize="4201,2">
              <v:shape style="position:absolute;left:3;top:3;width:4201;height:2" coordorigin="3,3" coordsize="4201,0" path="m3,3l4204,3e" filled="false" stroked="true" strokeweight=".34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8883" w:val="left" w:leader="none"/>
          <w:tab w:pos="10904" w:val="left" w:leader="none"/>
        </w:tabs>
        <w:spacing w:line="240" w:lineRule="auto"/>
        <w:ind w:left="4685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Excelente</w:t>
        <w:tab/>
      </w:r>
      <w:r>
        <w:rPr>
          <w:rFonts w:ascii="Arial"/>
          <w:color w:val="5D6770"/>
          <w:w w:val="95"/>
        </w:rPr>
        <w:t>4.0</w:t>
        <w:tab/>
      </w:r>
      <w:r>
        <w:rPr>
          <w:rFonts w:ascii="Arial"/>
          <w:color w:val="5D6770"/>
        </w:rPr>
        <w:t>8.0</w:t>
      </w:r>
      <w:r>
        <w:rPr>
          <w:rFonts w:ascii="Arial"/>
        </w:rPr>
      </w:r>
    </w:p>
    <w:p>
      <w:pPr>
        <w:tabs>
          <w:tab w:pos="7008" w:val="left" w:leader="none"/>
        </w:tabs>
        <w:spacing w:line="20" w:lineRule="atLeast"/>
        <w:ind w:left="459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13.55pt;height:.35pt;mso-position-horizontal-relative:char;mso-position-vertical-relative:line" coordorigin="0,0" coordsize="2271,7">
            <v:group style="position:absolute;left:3;top:3;width:2264;height:2" coordorigin="3,3" coordsize="2264,2">
              <v:shape style="position:absolute;left:3;top:3;width:2264;height:2" coordorigin="3,3" coordsize="2264,0" path="m3,3l2267,3e" filled="false" stroked="true" strokeweight=".34002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11.1pt;height:.35pt;mso-position-horizontal-relative:char;mso-position-vertical-relative:line" coordorigin="0,0" coordsize="4222,7">
            <v:group style="position:absolute;left:3;top:3;width:4215;height:2" coordorigin="3,3" coordsize="4215,2">
              <v:shape style="position:absolute;left:3;top:3;width:4215;height:2" coordorigin="3,3" coordsize="4215,0" path="m3,3l4218,3e" filled="false" stroked="true" strokeweight=".34002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/>
        <w:ind w:left="4678" w:right="238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Secretaria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2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(SEP),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Resultados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Prueba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ENLACE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año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Sur,</w:t>
      </w:r>
      <w:r>
        <w:rPr>
          <w:rFonts w:ascii="Arial" w:hAnsi="Arial"/>
          <w:color w:val="5D6770"/>
          <w:spacing w:val="1"/>
        </w:rPr>
        <w:t> </w:t>
      </w:r>
      <w:hyperlink r:id="rId522">
        <w:r>
          <w:rPr>
            <w:rFonts w:ascii="Arial" w:hAnsi="Arial"/>
            <w:color w:val="5D6770"/>
            <w:spacing w:val="-2"/>
          </w:rPr>
          <w:t>http://www.sep.gob.mx.</w:t>
        </w:r>
        <w:r>
          <w:rPr>
            <w:rFonts w:ascii="Arial" w:hAnsi="Arial"/>
          </w:rPr>
        </w:r>
      </w:hyperlink>
    </w:p>
    <w:p>
      <w:pPr>
        <w:pStyle w:val="BodyText"/>
        <w:spacing w:line="240" w:lineRule="auto" w:before="1"/>
        <w:ind w:left="4678" w:right="2380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En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denominaba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Evaluación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Logro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Académico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Centros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Escolares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(ENLACE).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1"/>
        </w:rPr>
        <w:t>2016,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modifica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12"/>
        </w:rPr>
        <w:t> </w:t>
      </w:r>
      <w:r>
        <w:rPr>
          <w:rFonts w:ascii="Arial" w:hAnsi="Arial"/>
          <w:color w:val="5D6770"/>
          <w:spacing w:val="-1"/>
        </w:rPr>
        <w:t>nombre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Plan</w:t>
      </w:r>
      <w:r>
        <w:rPr>
          <w:rFonts w:ascii="Arial" w:hAnsi="Arial"/>
          <w:color w:val="5D6770"/>
          <w:spacing w:val="10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11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Evaluaciones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Aprendizajes (PLANEA).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678" w:right="2899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prueba</w:t>
      </w:r>
      <w:r>
        <w:rPr>
          <w:rFonts w:ascii="Arial" w:hAnsi="Arial"/>
          <w:color w:val="5D6770"/>
        </w:rPr>
        <w:t> se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aplica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2"/>
        </w:rPr>
        <w:t>niños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niñas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tercero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2"/>
        </w:rPr>
        <w:t> sexto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primaria,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secundaria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media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superior. Para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2016,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tienen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resultados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PLANEA.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122"/>
        <w:ind w:left="4706" w:right="2267" w:firstLine="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2"/>
          <w:w w:val="105"/>
        </w:rPr>
        <w:t>RESU</w:t>
      </w:r>
      <w:r>
        <w:rPr>
          <w:rFonts w:ascii="Arial" w:hAnsi="Arial"/>
          <w:color w:val="5D6770"/>
          <w:spacing w:val="-1"/>
          <w:w w:val="105"/>
        </w:rPr>
        <w:t>LTADOS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13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14"/>
          <w:w w:val="105"/>
        </w:rPr>
        <w:t> </w:t>
      </w:r>
      <w:r>
        <w:rPr>
          <w:rFonts w:ascii="Arial" w:hAnsi="Arial"/>
          <w:color w:val="5D6770"/>
          <w:w w:val="105"/>
        </w:rPr>
        <w:t>PRUEBA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ENLAC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2"/>
          <w:w w:val="105"/>
          <w:position w:val="10"/>
          <w:sz w:val="14"/>
        </w:rPr>
        <w:t>1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/</w:t>
      </w:r>
      <w:r>
        <w:rPr>
          <w:rFonts w:ascii="Arial" w:hAnsi="Arial"/>
          <w:color w:val="5D6770"/>
          <w:spacing w:val="16"/>
          <w:w w:val="105"/>
          <w:position w:val="10"/>
          <w:sz w:val="14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33"/>
          <w:w w:val="105"/>
        </w:rPr>
        <w:t> </w:t>
      </w:r>
      <w:r>
        <w:rPr>
          <w:rFonts w:ascii="Arial" w:hAnsi="Arial"/>
          <w:color w:val="5D6770"/>
          <w:w w:val="105"/>
        </w:rPr>
        <w:t>EDUCACIÓN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MEDIA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SUPERIOR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ASIGNATURA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w w:val="105"/>
        </w:rPr>
        <w:t>B. C.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-1"/>
          <w:w w:val="105"/>
        </w:rPr>
        <w:t>2015</w:t>
      </w:r>
      <w:r>
        <w:rPr>
          <w:rFonts w:ascii="Arial" w:hAnsi="Arial"/>
          <w:color w:val="5D677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</w:t>
      </w:r>
      <w:r>
        <w:rPr>
          <w:rFonts w:ascii="Arial" w:hAnsi="Arial"/>
          <w:color w:val="5D6770"/>
          <w:spacing w:val="-2"/>
          <w:w w:val="105"/>
        </w:rPr>
        <w:t>%</w:t>
      </w:r>
      <w:r>
        <w:rPr>
          <w:rFonts w:ascii="Arial" w:hAnsi="Arial"/>
          <w:color w:val="5D6770"/>
          <w:spacing w:val="-1"/>
          <w:w w:val="105"/>
        </w:rPr>
        <w:t>)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7"/>
        <w:tabs>
          <w:tab w:pos="7484" w:val="left" w:leader="none"/>
        </w:tabs>
        <w:spacing w:line="200" w:lineRule="atLeast"/>
        <w:ind w:left="468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32.050pt;height:30.5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75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RESULTADO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83.5pt;height:30.55pt;mso-position-horizontal-relative:char;mso-position-vertical-relative:line" coordorigin="0,0" coordsize="3670,611">
            <v:group style="position:absolute;left:0;top:0;width:1638;height:300" coordorigin="0,0" coordsize="1638,300">
              <v:shape style="position:absolute;left:0;top:0;width:1638;height:300" coordorigin="0,0" coordsize="1638,300" path="m0,300l1637,300,1637,0,0,0,0,300xe" filled="true" fillcolor="#5cbeb5" stroked="false">
                <v:path arrowok="t"/>
                <v:fill type="solid"/>
              </v:shape>
            </v:group>
            <v:group style="position:absolute;left:70;top:48;width:1499;height:207" coordorigin="70,48" coordsize="1499,207">
              <v:shape style="position:absolute;left:70;top:48;width:1499;height:207" coordorigin="70,48" coordsize="1499,207" path="m70,254l1568,254,1568,48,70,48,70,254xe" filled="true" fillcolor="#5cbeb5" stroked="false">
                <v:path arrowok="t"/>
                <v:fill type="solid"/>
              </v:shape>
            </v:group>
            <v:group style="position:absolute;left:1637;top:0;width:2033;height:300" coordorigin="1637,0" coordsize="2033,300">
              <v:shape style="position:absolute;left:1637;top:0;width:2033;height:300" coordorigin="1637,0" coordsize="2033,300" path="m1637,300l3670,300,3670,0,1637,0,1637,300xe" filled="true" fillcolor="#5cbeb5" stroked="false">
                <v:path arrowok="t"/>
                <v:fill type="solid"/>
              </v:shape>
            </v:group>
            <v:group style="position:absolute;left:1709;top:48;width:1892;height:207" coordorigin="1709,48" coordsize="1892,207">
              <v:shape style="position:absolute;left:1709;top:48;width:1892;height:207" coordorigin="1709,48" coordsize="1892,207" path="m1709,254l3600,254,3600,48,1709,48,1709,254xe" filled="true" fillcolor="#5cbeb5" stroked="false">
                <v:path arrowok="t"/>
                <v:fill type="solid"/>
              </v:shape>
            </v:group>
            <v:group style="position:absolute;left:0;top:322;width:1638;height:289" coordorigin="0,322" coordsize="1638,289">
              <v:shape style="position:absolute;left:0;top:322;width:1638;height:289" coordorigin="0,322" coordsize="1638,289" path="m0,610l1637,610,1637,322,0,322,0,610xe" filled="true" fillcolor="#5cbeb5" stroked="false">
                <v:path arrowok="t"/>
                <v:fill type="solid"/>
              </v:shape>
            </v:group>
            <v:group style="position:absolute;left:70;top:360;width:1499;height:210" coordorigin="70,360" coordsize="1499,210">
              <v:shape style="position:absolute;left:70;top:360;width:1499;height:210" coordorigin="70,360" coordsize="1499,210" path="m70,569l1568,569,1568,360,70,360,70,569xe" filled="true" fillcolor="#5cbeb5" stroked="false">
                <v:path arrowok="t"/>
                <v:fill type="solid"/>
              </v:shape>
            </v:group>
            <v:group style="position:absolute;left:1637;top:322;width:2033;height:289" coordorigin="1637,322" coordsize="2033,289">
              <v:shape style="position:absolute;left:1637;top:322;width:2033;height:289" coordorigin="1637,322" coordsize="2033,289" path="m1637,610l3670,610,3670,322,1637,322,1637,610xe" filled="true" fillcolor="#5cbeb5" stroked="false">
                <v:path arrowok="t"/>
                <v:fill type="solid"/>
              </v:shape>
            </v:group>
            <v:group style="position:absolute;left:1709;top:360;width:1892;height:210" coordorigin="1709,360" coordsize="1892,210">
              <v:shape style="position:absolute;left:1709;top:360;width:1892;height:210" coordorigin="1709,360" coordsize="1892,210" path="m1709,569l3600,569,3600,360,1709,360,1709,569xe" filled="true" fillcolor="#5cbeb5" stroked="false">
                <v:path arrowok="t"/>
                <v:fill type="solid"/>
              </v:shape>
              <v:shape style="position:absolute;left:154;top:73;width:1327;height:493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MATEMÁTICAS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5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35;top:73;width:1439;height:493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COMUNICACIÓN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05"/>
                        <w:ind w:left="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8076" w:val="left" w:leader="none"/>
          <w:tab w:pos="10315" w:val="right" w:leader="none"/>
        </w:tabs>
        <w:spacing w:line="240" w:lineRule="auto" w:before="68"/>
        <w:ind w:left="4754" w:right="0"/>
        <w:jc w:val="both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Insuficiente</w:t>
      </w:r>
      <w:r>
        <w:rPr>
          <w:rFonts w:ascii="Arial"/>
          <w:color w:val="5D6770"/>
          <w:spacing w:val="49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Elemental</w:t>
        <w:tab/>
      </w:r>
      <w:r>
        <w:rPr>
          <w:rFonts w:ascii="Arial"/>
          <w:color w:val="5D6770"/>
        </w:rPr>
        <w:t>42.49</w:t>
        <w:tab/>
        <w:t>34.7</w:t>
      </w:r>
      <w:r>
        <w:rPr>
          <w:rFonts w:ascii="Arial"/>
        </w:rPr>
      </w:r>
    </w:p>
    <w:p>
      <w:pPr>
        <w:tabs>
          <w:tab w:pos="8127" w:val="left" w:leader="none"/>
          <w:tab w:pos="10365" w:val="right" w:leader="none"/>
        </w:tabs>
        <w:spacing w:before="122"/>
        <w:ind w:left="475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34.259995pt;margin-top:3.741891pt;width:132.050pt;height:.1pt;mso-position-horizontal-relative:page;mso-position-vertical-relative:paragraph;z-index:35176" coordorigin="4685,75" coordsize="2641,2">
            <v:shape style="position:absolute;left:4685;top:75;width:2641;height:2" coordorigin="4685,75" coordsize="2641,0" path="m4685,75l7326,75e" filled="false" stroked="true" strokeweight=".34002pt" strokecolor="#5d6770">
              <v:path arrowok="t"/>
            </v:shape>
            <w10:wrap type="none"/>
          </v:group>
        </w:pict>
      </w:r>
      <w:r>
        <w:rPr/>
        <w:pict>
          <v:group style="position:absolute;margin-left:374.329987pt;margin-top:3.741891pt;width:183.5pt;height:.1pt;mso-position-horizontal-relative:page;mso-position-vertical-relative:paragraph;z-index:35200" coordorigin="7487,75" coordsize="3670,2">
            <v:shape style="position:absolute;left:7487;top:75;width:3670;height:2" coordorigin="7487,75" coordsize="3670,0" path="m7487,75l11157,75e" filled="false" stroked="true" strokeweight=".34002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sz w:val="18"/>
        </w:rPr>
        <w:t>Bueno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z w:val="18"/>
        </w:rPr>
        <w:t>y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pacing w:val="-1"/>
          <w:sz w:val="18"/>
        </w:rPr>
        <w:t>Excelente</w:t>
        <w:tab/>
      </w:r>
      <w:r>
        <w:rPr>
          <w:rFonts w:ascii="Arial"/>
          <w:color w:val="5D6770"/>
          <w:sz w:val="18"/>
        </w:rPr>
        <w:t>7.51</w:t>
        <w:tab/>
        <w:t>15.31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4"/>
          <w:szCs w:val="4"/>
        </w:rPr>
      </w:pPr>
    </w:p>
    <w:p>
      <w:pPr>
        <w:tabs>
          <w:tab w:pos="7468" w:val="left" w:leader="none"/>
        </w:tabs>
        <w:spacing w:line="20" w:lineRule="atLeast"/>
        <w:ind w:left="466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33.1pt;height:.35pt;mso-position-horizontal-relative:char;mso-position-vertical-relative:line" coordorigin="0,0" coordsize="2662,7">
            <v:group style="position:absolute;left:3;top:3;width:2655;height:2" coordorigin="3,3" coordsize="2655,2">
              <v:shape style="position:absolute;left:3;top:3;width:2655;height:2" coordorigin="3,3" coordsize="2655,0" path="m3,3l2658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84.6pt;height:.35pt;mso-position-horizontal-relative:char;mso-position-vertical-relative:line" coordorigin="0,0" coordsize="3692,7">
            <v:group style="position:absolute;left:3;top:3;width:3685;height:2" coordorigin="3,3" coordsize="3685,2">
              <v:shape style="position:absolute;left:3;top:3;width:3685;height:2" coordorigin="3,3" coordsize="3685,0" path="m3,3l3688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/>
        <w:ind w:left="4678" w:right="238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Secretaria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2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(SEP),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Resultados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Prueba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ENLACE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año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2015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Sur,</w:t>
      </w:r>
      <w:r>
        <w:rPr>
          <w:rFonts w:ascii="Arial" w:hAnsi="Arial"/>
          <w:color w:val="5D6770"/>
          <w:spacing w:val="1"/>
        </w:rPr>
        <w:t> </w:t>
      </w:r>
      <w:hyperlink r:id="rId522">
        <w:r>
          <w:rPr>
            <w:rFonts w:ascii="Arial" w:hAnsi="Arial"/>
            <w:color w:val="5D6770"/>
            <w:spacing w:val="-2"/>
          </w:rPr>
          <w:t>http://www.sep.gob.mx.</w:t>
        </w:r>
        <w:r>
          <w:rPr>
            <w:rFonts w:ascii="Arial" w:hAnsi="Arial"/>
          </w:rPr>
        </w:r>
      </w:hyperlink>
    </w:p>
    <w:p>
      <w:pPr>
        <w:pStyle w:val="BodyText"/>
        <w:spacing w:line="240" w:lineRule="auto" w:before="1"/>
        <w:ind w:left="4678" w:right="2379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1//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2015,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denominaba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Evaluación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40"/>
        </w:rPr>
        <w:t> </w:t>
      </w:r>
      <w:r>
        <w:rPr>
          <w:rFonts w:ascii="Arial" w:hAnsi="Arial"/>
          <w:color w:val="5D6770"/>
          <w:spacing w:val="-1"/>
        </w:rPr>
        <w:t>Logro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Académico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38"/>
        </w:rPr>
        <w:t> </w:t>
      </w:r>
      <w:r>
        <w:rPr>
          <w:rFonts w:ascii="Arial" w:hAnsi="Arial"/>
          <w:color w:val="5D6770"/>
          <w:spacing w:val="-1"/>
        </w:rPr>
        <w:t>Centros</w:t>
      </w:r>
      <w:r>
        <w:rPr>
          <w:rFonts w:ascii="Arial" w:hAnsi="Arial"/>
          <w:color w:val="5D6770"/>
          <w:spacing w:val="35"/>
        </w:rPr>
        <w:t> </w:t>
      </w:r>
      <w:r>
        <w:rPr>
          <w:rFonts w:ascii="Arial" w:hAnsi="Arial"/>
          <w:color w:val="5D6770"/>
          <w:spacing w:val="-1"/>
        </w:rPr>
        <w:t>Escolares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(ENLACE).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2016,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se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modifica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nombre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Plan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36"/>
        </w:rPr>
        <w:t> </w:t>
      </w:r>
      <w:r>
        <w:rPr>
          <w:rFonts w:ascii="Arial" w:hAnsi="Arial"/>
          <w:color w:val="5D6770"/>
          <w:spacing w:val="-1"/>
        </w:rPr>
        <w:t>Evaluaciones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los</w:t>
      </w:r>
      <w:r>
        <w:rPr>
          <w:rFonts w:ascii="Arial" w:hAnsi="Arial"/>
          <w:color w:val="5D6770"/>
          <w:spacing w:val="-1"/>
        </w:rPr>
        <w:t> Aprendizajes (PLANEA).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4678" w:right="2377"/>
        <w:jc w:val="both"/>
        <w:rPr>
          <w:rFonts w:ascii="Tahoma" w:hAnsi="Tahoma" w:cs="Tahoma" w:eastAsia="Tahoma"/>
        </w:rPr>
      </w:pPr>
      <w:r>
        <w:rPr>
          <w:rFonts w:ascii="Tahoma" w:hAnsi="Tahoma"/>
          <w:color w:val="595959"/>
          <w:spacing w:val="-1"/>
        </w:rPr>
        <w:t>Observaciones:</w:t>
      </w:r>
      <w:r>
        <w:rPr>
          <w:rFonts w:ascii="Tahoma" w:hAnsi="Tahoma"/>
          <w:color w:val="595959"/>
          <w:spacing w:val="49"/>
        </w:rPr>
        <w:t> </w:t>
      </w:r>
      <w:r>
        <w:rPr>
          <w:rFonts w:ascii="Tahoma" w:hAnsi="Tahoma"/>
          <w:color w:val="595959"/>
          <w:spacing w:val="-1"/>
        </w:rPr>
        <w:t>La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  <w:spacing w:val="-1"/>
        </w:rPr>
        <w:t>prueba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  <w:spacing w:val="-1"/>
        </w:rPr>
        <w:t>se</w:t>
      </w:r>
      <w:r>
        <w:rPr>
          <w:rFonts w:ascii="Tahoma" w:hAnsi="Tahoma"/>
          <w:color w:val="595959"/>
          <w:spacing w:val="49"/>
        </w:rPr>
        <w:t> </w:t>
      </w:r>
      <w:r>
        <w:rPr>
          <w:rFonts w:ascii="Tahoma" w:hAnsi="Tahoma"/>
          <w:color w:val="595959"/>
          <w:spacing w:val="-1"/>
        </w:rPr>
        <w:t>aplica</w:t>
      </w:r>
      <w:r>
        <w:rPr>
          <w:rFonts w:ascii="Tahoma" w:hAnsi="Tahoma"/>
          <w:color w:val="595959"/>
          <w:spacing w:val="48"/>
        </w:rPr>
        <w:t> </w:t>
      </w:r>
      <w:r>
        <w:rPr>
          <w:rFonts w:ascii="Tahoma" w:hAnsi="Tahoma"/>
          <w:color w:val="595959"/>
        </w:rPr>
        <w:t>a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  <w:spacing w:val="-1"/>
        </w:rPr>
        <w:t>niños</w:t>
      </w:r>
      <w:r>
        <w:rPr>
          <w:rFonts w:ascii="Tahoma" w:hAnsi="Tahoma"/>
          <w:color w:val="595959"/>
          <w:spacing w:val="48"/>
        </w:rPr>
        <w:t> </w:t>
      </w:r>
      <w:r>
        <w:rPr>
          <w:rFonts w:ascii="Tahoma" w:hAnsi="Tahoma"/>
          <w:color w:val="595959"/>
        </w:rPr>
        <w:t>y</w:t>
      </w:r>
      <w:r>
        <w:rPr>
          <w:rFonts w:ascii="Tahoma" w:hAnsi="Tahoma"/>
          <w:color w:val="595959"/>
          <w:spacing w:val="49"/>
        </w:rPr>
        <w:t> </w:t>
      </w:r>
      <w:r>
        <w:rPr>
          <w:rFonts w:ascii="Tahoma" w:hAnsi="Tahoma"/>
          <w:color w:val="595959"/>
          <w:spacing w:val="-1"/>
        </w:rPr>
        <w:t>niñas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</w:rPr>
        <w:t>de</w:t>
      </w:r>
      <w:r>
        <w:rPr>
          <w:rFonts w:ascii="Tahoma" w:hAnsi="Tahoma"/>
          <w:color w:val="595959"/>
          <w:spacing w:val="49"/>
        </w:rPr>
        <w:t> </w:t>
      </w:r>
      <w:r>
        <w:rPr>
          <w:rFonts w:ascii="Tahoma" w:hAnsi="Tahoma"/>
          <w:color w:val="595959"/>
          <w:spacing w:val="-1"/>
        </w:rPr>
        <w:t>tercero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</w:rPr>
        <w:t>a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  <w:spacing w:val="-1"/>
        </w:rPr>
        <w:t>sexto</w:t>
      </w:r>
      <w:r>
        <w:rPr>
          <w:rFonts w:ascii="Tahoma" w:hAnsi="Tahoma"/>
          <w:color w:val="595959"/>
          <w:spacing w:val="50"/>
        </w:rPr>
        <w:t> </w:t>
      </w:r>
      <w:r>
        <w:rPr>
          <w:rFonts w:ascii="Tahoma" w:hAnsi="Tahoma"/>
          <w:color w:val="595959"/>
        </w:rPr>
        <w:t>de</w:t>
      </w:r>
      <w:r>
        <w:rPr>
          <w:rFonts w:ascii="Tahoma" w:hAnsi="Tahoma"/>
          <w:color w:val="595959"/>
          <w:spacing w:val="47"/>
        </w:rPr>
        <w:t> </w:t>
      </w:r>
      <w:r>
        <w:rPr>
          <w:rFonts w:ascii="Tahoma" w:hAnsi="Tahoma"/>
          <w:color w:val="595959"/>
        </w:rPr>
        <w:t>primaria,</w:t>
      </w:r>
      <w:r>
        <w:rPr>
          <w:rFonts w:ascii="Tahoma" w:hAnsi="Tahoma"/>
          <w:color w:val="595959"/>
          <w:spacing w:val="43"/>
        </w:rPr>
        <w:t> </w:t>
      </w:r>
      <w:r>
        <w:rPr>
          <w:rFonts w:ascii="Tahoma" w:hAnsi="Tahoma"/>
          <w:color w:val="595959"/>
          <w:spacing w:val="-1"/>
        </w:rPr>
        <w:t>secundaria</w:t>
      </w:r>
      <w:r>
        <w:rPr>
          <w:rFonts w:ascii="Tahoma" w:hAnsi="Tahoma"/>
          <w:color w:val="595959"/>
        </w:rPr>
        <w:t> y</w:t>
      </w:r>
      <w:r>
        <w:rPr>
          <w:rFonts w:ascii="Tahoma" w:hAnsi="Tahoma"/>
          <w:color w:val="595959"/>
          <w:spacing w:val="-2"/>
        </w:rPr>
        <w:t> </w:t>
      </w:r>
      <w:r>
        <w:rPr>
          <w:rFonts w:ascii="Tahoma" w:hAnsi="Tahoma"/>
          <w:color w:val="595959"/>
          <w:spacing w:val="-1"/>
        </w:rPr>
        <w:t>media</w:t>
      </w:r>
      <w:r>
        <w:rPr>
          <w:rFonts w:ascii="Tahoma" w:hAnsi="Tahoma"/>
          <w:color w:val="595959"/>
        </w:rPr>
        <w:t> </w:t>
      </w:r>
      <w:r>
        <w:rPr>
          <w:rFonts w:ascii="Tahoma" w:hAnsi="Tahoma"/>
          <w:color w:val="595959"/>
          <w:spacing w:val="-1"/>
        </w:rPr>
        <w:t>superior. Para</w:t>
      </w:r>
      <w:r>
        <w:rPr>
          <w:rFonts w:ascii="Tahoma" w:hAnsi="Tahoma"/>
          <w:color w:val="595959"/>
        </w:rPr>
        <w:t> </w:t>
      </w:r>
      <w:r>
        <w:rPr>
          <w:rFonts w:ascii="Tahoma" w:hAnsi="Tahoma"/>
          <w:color w:val="595959"/>
          <w:spacing w:val="-1"/>
        </w:rPr>
        <w:t>2016, no se</w:t>
      </w:r>
      <w:r>
        <w:rPr>
          <w:rFonts w:ascii="Tahoma" w:hAnsi="Tahoma"/>
          <w:color w:val="595959"/>
          <w:spacing w:val="-3"/>
        </w:rPr>
        <w:t> </w:t>
      </w:r>
      <w:r>
        <w:rPr>
          <w:rFonts w:ascii="Tahoma" w:hAnsi="Tahoma"/>
          <w:color w:val="595959"/>
          <w:spacing w:val="-1"/>
        </w:rPr>
        <w:t>tienen resultados</w:t>
      </w:r>
      <w:r>
        <w:rPr>
          <w:rFonts w:ascii="Tahoma" w:hAnsi="Tahoma"/>
          <w:color w:val="595959"/>
        </w:rPr>
        <w:t> de </w:t>
      </w:r>
      <w:r>
        <w:rPr>
          <w:rFonts w:ascii="Tahoma" w:hAnsi="Tahoma"/>
          <w:color w:val="595959"/>
          <w:spacing w:val="-1"/>
        </w:rPr>
        <w:t>PLANEA.</w:t>
      </w:r>
      <w:r>
        <w:rPr>
          <w:rFonts w:ascii="Tahoma" w:hAnsi="Tahoma"/>
        </w:rPr>
      </w:r>
    </w:p>
    <w:p>
      <w:pPr>
        <w:spacing w:after="0" w:line="240" w:lineRule="auto"/>
        <w:jc w:val="both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6"/>
          <w:szCs w:val="16"/>
        </w:rPr>
      </w:pPr>
    </w:p>
    <w:p>
      <w:pPr>
        <w:pStyle w:val="Heading5"/>
        <w:tabs>
          <w:tab w:pos="8962" w:val="left" w:leader="none"/>
        </w:tabs>
        <w:spacing w:line="228" w:lineRule="auto" w:before="5"/>
        <w:ind w:left="3281" w:right="4662"/>
        <w:jc w:val="center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83.374008pt;margin-top:59.035591pt;width:55.7pt;height:45.2pt;mso-position-horizontal-relative:page;mso-position-vertical-relative:paragraph;z-index:-846448" coordorigin="1667,1181" coordsize="1114,904">
            <v:group style="position:absolute;left:1678;top:1201;width:1090;height:884" coordorigin="1678,1201" coordsize="1090,884">
              <v:shape style="position:absolute;left:1678;top:1201;width:1090;height:884" coordorigin="1678,1201" coordsize="1090,884" path="m1678,2084l2768,2084,2768,1201,1678,1201,1678,2084xe" filled="true" fillcolor="#5d6770" stroked="false">
                <v:path arrowok="t"/>
                <v:fill type="solid"/>
              </v:shape>
            </v:group>
            <v:group style="position:absolute;left:1748;top:1539;width:951;height:207" coordorigin="1748,1539" coordsize="951,207">
              <v:shape style="position:absolute;left:1748;top:1539;width:951;height:207" coordorigin="1748,1539" coordsize="951,207" path="m1748,1746l2698,1746,2698,1539,1748,1539,1748,1746xe" filled="true" fillcolor="#5d6770" stroked="false">
                <v:path arrowok="t"/>
                <v:fill type="solid"/>
              </v:shape>
            </v:group>
            <v:group style="position:absolute;left:1678;top:1191;width:1092;height:2" coordorigin="1678,1191" coordsize="1092,2">
              <v:shape style="position:absolute;left:1678;top:1191;width:1092;height:2" coordorigin="1678,1191" coordsize="1092,0" path="m1678,1191l2770,1191e" filled="false" stroked="true" strokeweight="1.05999pt" strokecolor="#5d6770">
                <v:path arrowok="t"/>
              </v:shape>
              <v:shape style="position:absolute;left:1667;top:1181;width:1114;height:90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46"/>
                        <w:ind w:left="8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45.699997pt;margin-top:60.045582pt;width:562.550pt;height:44.2pt;mso-position-horizontal-relative:page;mso-position-vertical-relative:paragraph;z-index:35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50"/>
                  </w:tblGrid>
                  <w:tr>
                    <w:trPr>
                      <w:trHeight w:val="295" w:hRule="exact"/>
                    </w:trPr>
                    <w:tc>
                      <w:tcPr>
                        <w:tcW w:w="1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7757" w:val="left" w:leader="none"/>
                          </w:tabs>
                          <w:spacing w:line="240" w:lineRule="exact"/>
                          <w:ind w:left="226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2/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CONCLUSIÓN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9"/>
                            <w:sz w:val="12"/>
                          </w:rPr>
                          <w:t>3/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1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tabs>
                            <w:tab w:pos="4018" w:val="left" w:leader="none"/>
                            <w:tab w:pos="6831" w:val="left" w:leader="none"/>
                            <w:tab w:pos="9642" w:val="left" w:leader="none"/>
                          </w:tabs>
                          <w:spacing w:line="240" w:lineRule="auto" w:before="42"/>
                          <w:ind w:left="12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8"/>
                          </w:rPr>
                          <w:t>2016</w:t>
                          <w:tab/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2015</w:t>
                          <w:tab/>
                          <w:t>2016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5CBEB5"/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HOMBRES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MUJERES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D6770"/>
          <w:w w:val="105"/>
        </w:rPr>
        <w:t>ADULTOS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ATENCIÓN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CONC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-1"/>
          <w:w w:val="105"/>
        </w:rPr>
        <w:t>USIÓN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9"/>
          <w:w w:val="105"/>
        </w:rPr>
        <w:t> </w:t>
      </w:r>
      <w:r>
        <w:rPr>
          <w:rFonts w:ascii="Arial" w:hAnsi="Arial"/>
          <w:color w:val="5D6770"/>
          <w:w w:val="105"/>
        </w:rPr>
        <w:t>NIVEL</w:t>
      </w:r>
      <w:r>
        <w:rPr>
          <w:rFonts w:ascii="Arial" w:hAnsi="Arial"/>
          <w:color w:val="5D6770"/>
          <w:spacing w:val="25"/>
          <w:w w:val="107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12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INSTITUTO</w:t>
      </w:r>
      <w:r>
        <w:rPr>
          <w:rFonts w:ascii="Arial" w:hAnsi="Arial"/>
          <w:color w:val="5D6770"/>
          <w:spacing w:val="-11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EST</w:t>
      </w:r>
      <w:r>
        <w:rPr>
          <w:rFonts w:ascii="Arial" w:hAnsi="Arial"/>
          <w:color w:val="5D6770"/>
          <w:spacing w:val="-1"/>
          <w:w w:val="105"/>
        </w:rPr>
        <w:t>ATAL</w:t>
        <w:tab/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43"/>
          <w:w w:val="104"/>
        </w:rPr>
        <w:t> </w:t>
      </w:r>
      <w:r>
        <w:rPr>
          <w:rFonts w:ascii="Arial" w:hAnsi="Arial"/>
          <w:color w:val="5D6770"/>
          <w:w w:val="105"/>
        </w:rPr>
        <w:t>EDUCACIÓN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PARA ADULTOS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(IEEA)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3"/>
          <w:w w:val="105"/>
        </w:rPr>
        <w:t>E</w:t>
      </w:r>
      <w:r>
        <w:rPr>
          <w:rFonts w:ascii="Arial" w:hAnsi="Arial"/>
          <w:color w:val="5D6770"/>
          <w:spacing w:val="-2"/>
          <w:w w:val="105"/>
        </w:rPr>
        <w:t>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B.C.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2"/>
          <w:w w:val="105"/>
          <w:position w:val="10"/>
          <w:sz w:val="14"/>
        </w:rPr>
        <w:t>1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2"/>
        <w:gridCol w:w="130"/>
        <w:gridCol w:w="14"/>
        <w:gridCol w:w="952"/>
        <w:gridCol w:w="1037"/>
        <w:gridCol w:w="875"/>
        <w:gridCol w:w="925"/>
        <w:gridCol w:w="1036"/>
        <w:gridCol w:w="851"/>
        <w:gridCol w:w="1002"/>
        <w:gridCol w:w="935"/>
        <w:gridCol w:w="875"/>
        <w:gridCol w:w="902"/>
        <w:gridCol w:w="1037"/>
        <w:gridCol w:w="824"/>
      </w:tblGrid>
      <w:tr>
        <w:trPr>
          <w:trHeight w:val="377" w:hRule="exact"/>
        </w:trPr>
        <w:tc>
          <w:tcPr>
            <w:tcW w:w="1092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0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09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09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09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2,465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8" w:hRule="exact"/>
        </w:trPr>
        <w:tc>
          <w:tcPr>
            <w:tcW w:w="109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1092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3,557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2,042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4,116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1,044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9,029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7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6,616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5"/>
        <w:ind w:left="142" w:right="985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Adultos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(IEEA).</w:t>
      </w:r>
      <w:r>
        <w:rPr>
          <w:rFonts w:ascii="Arial" w:hAnsi="Arial"/>
          <w:color w:val="5D6770"/>
          <w:spacing w:val="2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 al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182" w:lineRule="exact" w:before="2"/>
        <w:ind w:left="142" w:right="3997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Adultos </w:t>
      </w:r>
      <w:r>
        <w:rPr>
          <w:rFonts w:ascii="Arial" w:hAnsi="Arial"/>
          <w:color w:val="5D6770"/>
          <w:spacing w:val="-2"/>
        </w:rPr>
        <w:t>atendidos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los </w:t>
      </w:r>
      <w:r>
        <w:rPr>
          <w:rFonts w:ascii="Arial" w:hAnsi="Arial"/>
          <w:color w:val="5D6770"/>
          <w:spacing w:val="-2"/>
        </w:rPr>
        <w:t>tres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niveles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inicial,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intermedio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avanzado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equivalen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alfabetización,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primaria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secundaria, respectivamente.</w:t>
      </w:r>
      <w:r>
        <w:rPr>
          <w:rFonts w:ascii="Arial" w:hAnsi="Arial"/>
          <w:color w:val="5D6770"/>
          <w:spacing w:val="101"/>
        </w:rPr>
        <w:t> </w:t>
      </w:r>
      <w:r>
        <w:rPr>
          <w:rFonts w:ascii="Arial" w:hAnsi="Arial"/>
          <w:color w:val="5D6770"/>
          <w:spacing w:val="-1"/>
        </w:rPr>
        <w:t>3/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Certificaciones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los </w:t>
      </w:r>
      <w:r>
        <w:rPr>
          <w:rFonts w:ascii="Arial" w:hAnsi="Arial"/>
          <w:color w:val="5D6770"/>
          <w:spacing w:val="-2"/>
        </w:rPr>
        <w:t>tres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niveles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inicial,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intermedio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avanzado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equivalen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alfabetización,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primaria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secundaria,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2"/>
        </w:rPr>
        <w:t>respectivamente.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14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dependencia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revisó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actualizó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-1"/>
        </w:rPr>
        <w:t> cifras.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15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5669" w:right="1874" w:hanging="94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18.639999pt;margin-top:26.419998pt;width:355.1pt;height:233.3pt;mso-position-horizontal-relative:page;mso-position-vertical-relative:paragraph;z-index:-846400" coordorigin="4373,528" coordsize="7102,4666">
            <v:group style="position:absolute;left:4373;top:528;width:7095;height:4666" coordorigin="4373,528" coordsize="7095,4666">
              <v:shape style="position:absolute;left:4373;top:528;width:7095;height:4666" coordorigin="4373,528" coordsize="7095,4666" path="m4373,5194l11467,5194,11467,528,4373,528,4373,5194xe" filled="true" fillcolor="#ffffff" stroked="false">
                <v:path arrowok="t"/>
                <v:fill type="solid"/>
              </v:shape>
            </v:group>
            <v:group style="position:absolute;left:5198;top:1138;width:6269;height:3291" coordorigin="5198,1138" coordsize="6269,3291">
              <v:shape style="position:absolute;left:5198;top:1138;width:6269;height:3291" coordorigin="5198,1138" coordsize="6269,3291" path="m5198,4428l11467,4428,11467,1138,5198,1138,5198,4428xe" filled="true" fillcolor="#ffffff" stroked="false">
                <v:path arrowok="t"/>
                <v:fill type="solid"/>
              </v:shape>
            </v:group>
            <v:group style="position:absolute;left:6139;top:3831;width:1253;height:598" coordorigin="6139,3831" coordsize="1253,598">
              <v:shape style="position:absolute;left:6139;top:3831;width:1253;height:598" coordorigin="6139,3831" coordsize="1253,598" path="m6139,4428l7392,4428,7392,3831,6139,3831,6139,4428xe" filled="true" fillcolor="#5cbeb5" stroked="false">
                <v:path arrowok="t"/>
                <v:fill type="solid"/>
              </v:shape>
            </v:group>
            <v:group style="position:absolute;left:6139;top:3831;width:1253;height:598" coordorigin="6139,3831" coordsize="1253,598">
              <v:shape style="position:absolute;left:6139;top:3831;width:1253;height:598" coordorigin="6139,3831" coordsize="1253,598" path="m6139,4428l7392,4428,7392,3831,6139,3831,6139,4428xe" filled="false" stroked="true" strokeweight="6pt" strokecolor="#5cbeb5">
                <v:path arrowok="t"/>
              </v:shape>
            </v:group>
            <v:group style="position:absolute;left:9274;top:1457;width:1253;height:2972" coordorigin="9274,1457" coordsize="1253,2972">
              <v:shape style="position:absolute;left:9274;top:1457;width:1253;height:2972" coordorigin="9274,1457" coordsize="1253,2972" path="m9274,4428l10526,4428,10526,1457,9274,1457,9274,4428xe" filled="true" fillcolor="#5cbeb5" stroked="false">
                <v:path arrowok="t"/>
                <v:fill type="solid"/>
              </v:shape>
            </v:group>
            <v:group style="position:absolute;left:9274;top:1457;width:1253;height:2972" coordorigin="9274,1457" coordsize="1253,2972">
              <v:shape style="position:absolute;left:9274;top:1457;width:1253;height:2972" coordorigin="9274,1457" coordsize="1253,2972" path="m9274,4428l10526,4428,10526,1457,9274,1457,9274,4428xe" filled="false" stroked="true" strokeweight="6.0pt" strokecolor="#5cbeb5">
                <v:path arrowok="t"/>
              </v:shape>
            </v:group>
            <v:group style="position:absolute;left:5198;top:1138;width:2;height:3291" coordorigin="5198,1138" coordsize="2,3291">
              <v:shape style="position:absolute;left:5198;top:1138;width:2;height:3291" coordorigin="5198,1138" coordsize="0,3291" path="m5198,4428l5198,1138e" filled="false" stroked="true" strokeweight=".72pt" strokecolor="#858585">
                <v:path arrowok="t"/>
              </v:shape>
            </v:group>
            <v:group style="position:absolute;left:5134;top:4428;width:65;height:2" coordorigin="5134,4428" coordsize="65,2">
              <v:shape style="position:absolute;left:5134;top:4428;width:65;height:2" coordorigin="5134,4428" coordsize="65,0" path="m5134,4428l5198,4428e" filled="false" stroked="true" strokeweight=".72pt" strokecolor="#858585">
                <v:path arrowok="t"/>
              </v:shape>
            </v:group>
            <v:group style="position:absolute;left:5134;top:4100;width:65;height:2" coordorigin="5134,4100" coordsize="65,2">
              <v:shape style="position:absolute;left:5134;top:4100;width:65;height:2" coordorigin="5134,4100" coordsize="65,0" path="m5134,4100l5198,4100e" filled="false" stroked="true" strokeweight=".72pt" strokecolor="#858585">
                <v:path arrowok="t"/>
              </v:shape>
            </v:group>
            <v:group style="position:absolute;left:5134;top:3771;width:65;height:2" coordorigin="5134,3771" coordsize="65,2">
              <v:shape style="position:absolute;left:5134;top:3771;width:65;height:2" coordorigin="5134,3771" coordsize="65,0" path="m5134,3771l5198,3771e" filled="false" stroked="true" strokeweight=".72pt" strokecolor="#858585">
                <v:path arrowok="t"/>
              </v:shape>
            </v:group>
            <v:group style="position:absolute;left:5134;top:3442;width:65;height:2" coordorigin="5134,3442" coordsize="65,2">
              <v:shape style="position:absolute;left:5134;top:3442;width:65;height:2" coordorigin="5134,3442" coordsize="65,0" path="m5134,3442l5198,3442e" filled="false" stroked="true" strokeweight=".72pt" strokecolor="#858585">
                <v:path arrowok="t"/>
              </v:shape>
            </v:group>
            <v:group style="position:absolute;left:5134;top:3113;width:65;height:2" coordorigin="5134,3113" coordsize="65,2">
              <v:shape style="position:absolute;left:5134;top:3113;width:65;height:2" coordorigin="5134,3113" coordsize="65,0" path="m5134,3113l5198,3113e" filled="false" stroked="true" strokeweight=".72pt" strokecolor="#858585">
                <v:path arrowok="t"/>
              </v:shape>
            </v:group>
            <v:group style="position:absolute;left:5134;top:2784;width:65;height:2" coordorigin="5134,2784" coordsize="65,2">
              <v:shape style="position:absolute;left:5134;top:2784;width:65;height:2" coordorigin="5134,2784" coordsize="65,0" path="m5134,2784l5198,2784e" filled="false" stroked="true" strokeweight=".72pt" strokecolor="#858585">
                <v:path arrowok="t"/>
              </v:shape>
            </v:group>
            <v:group style="position:absolute;left:5134;top:2456;width:65;height:2" coordorigin="5134,2456" coordsize="65,2">
              <v:shape style="position:absolute;left:5134;top:2456;width:65;height:2" coordorigin="5134,2456" coordsize="65,0" path="m5134,2456l5198,2456e" filled="false" stroked="true" strokeweight=".72pt" strokecolor="#858585">
                <v:path arrowok="t"/>
              </v:shape>
            </v:group>
            <v:group style="position:absolute;left:5134;top:2127;width:65;height:2" coordorigin="5134,2127" coordsize="65,2">
              <v:shape style="position:absolute;left:5134;top:2127;width:65;height:2" coordorigin="5134,2127" coordsize="65,0" path="m5134,2127l5198,2127e" filled="false" stroked="true" strokeweight=".72pt" strokecolor="#858585">
                <v:path arrowok="t"/>
              </v:shape>
            </v:group>
            <v:group style="position:absolute;left:5134;top:1798;width:65;height:2" coordorigin="5134,1798" coordsize="65,2">
              <v:shape style="position:absolute;left:5134;top:1798;width:65;height:2" coordorigin="5134,1798" coordsize="65,0" path="m5134,1798l5198,1798e" filled="false" stroked="true" strokeweight=".72pt" strokecolor="#858585">
                <v:path arrowok="t"/>
              </v:shape>
            </v:group>
            <v:group style="position:absolute;left:5134;top:1467;width:65;height:2" coordorigin="5134,1467" coordsize="65,2">
              <v:shape style="position:absolute;left:5134;top:1467;width:65;height:2" coordorigin="5134,1467" coordsize="65,0" path="m5134,1467l5198,1467e" filled="false" stroked="true" strokeweight=".72pt" strokecolor="#858585">
                <v:path arrowok="t"/>
              </v:shape>
            </v:group>
            <v:group style="position:absolute;left:5134;top:1138;width:65;height:2" coordorigin="5134,1138" coordsize="65,2">
              <v:shape style="position:absolute;left:5134;top:1138;width:65;height:2" coordorigin="5134,1138" coordsize="65,0" path="m5134,1138l5198,1138e" filled="false" stroked="true" strokeweight=".72pt" strokecolor="#858585">
                <v:path arrowok="t"/>
              </v:shape>
            </v:group>
            <v:group style="position:absolute;left:5198;top:4428;width:6269;height:2" coordorigin="5198,4428" coordsize="6269,2">
              <v:shape style="position:absolute;left:5198;top:4428;width:6269;height:2" coordorigin="5198,4428" coordsize="6269,0" path="m5198,4428l11467,4428e" filled="false" stroked="true" strokeweight=".72pt" strokecolor="#5d6770">
                <v:path arrowok="t"/>
              </v:shape>
            </v:group>
            <v:group style="position:absolute;left:5198;top:4428;width:2;height:65" coordorigin="5198,4428" coordsize="2,65">
              <v:shape style="position:absolute;left:5198;top:4428;width:2;height:65" coordorigin="5198,4428" coordsize="0,65" path="m5198,4428l5198,4493e" filled="false" stroked="true" strokeweight=".72pt" strokecolor="#5d6770">
                <v:path arrowok="t"/>
              </v:shape>
            </v:group>
            <v:group style="position:absolute;left:8333;top:4428;width:2;height:65" coordorigin="8333,4428" coordsize="2,65">
              <v:shape style="position:absolute;left:8333;top:4428;width:2;height:65" coordorigin="8333,4428" coordsize="0,65" path="m8333,4428l8333,4493e" filled="false" stroked="true" strokeweight=".72pt" strokecolor="#5d6770">
                <v:path arrowok="t"/>
              </v:shape>
            </v:group>
            <v:group style="position:absolute;left:11467;top:4428;width:2;height:65" coordorigin="11467,4428" coordsize="2,65">
              <v:shape style="position:absolute;left:11467;top:4428;width:2;height:65" coordorigin="11467,4428" coordsize="0,65" path="m11467,4428l11467,4493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w w:val="105"/>
        </w:rPr>
        <w:t>ADULTOS EN </w:t>
      </w:r>
      <w:r>
        <w:rPr>
          <w:rFonts w:ascii="Arial" w:hAnsi="Arial"/>
          <w:color w:val="5D6770"/>
          <w:spacing w:val="-1"/>
          <w:w w:val="105"/>
        </w:rPr>
        <w:t>CON</w:t>
      </w:r>
      <w:r>
        <w:rPr>
          <w:rFonts w:ascii="Arial" w:hAnsi="Arial"/>
          <w:color w:val="5D6770"/>
          <w:spacing w:val="-2"/>
          <w:w w:val="105"/>
        </w:rPr>
        <w:t>CL</w:t>
      </w:r>
      <w:r>
        <w:rPr>
          <w:rFonts w:ascii="Arial" w:hAnsi="Arial"/>
          <w:color w:val="5D6770"/>
          <w:spacing w:val="-1"/>
          <w:w w:val="105"/>
        </w:rPr>
        <w:t>USIÓN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DE NIVEL</w:t>
      </w:r>
      <w:r>
        <w:rPr>
          <w:rFonts w:ascii="Arial" w:hAnsi="Arial"/>
          <w:color w:val="5D6770"/>
          <w:spacing w:val="-2"/>
          <w:w w:val="105"/>
        </w:rPr>
        <w:t> 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33"/>
          <w:w w:val="103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1"/>
          <w:w w:val="105"/>
        </w:rPr>
        <w:t> </w:t>
      </w:r>
      <w:r>
        <w:rPr>
          <w:rFonts w:ascii="Arial" w:hAnsi="Arial"/>
          <w:color w:val="5D6770"/>
          <w:w w:val="105"/>
        </w:rPr>
        <w:t>EL IEEA EN </w:t>
      </w:r>
      <w:r>
        <w:rPr>
          <w:rFonts w:ascii="Arial" w:hAnsi="Arial"/>
          <w:color w:val="5D6770"/>
          <w:spacing w:val="-2"/>
          <w:w w:val="105"/>
        </w:rPr>
        <w:t>B.C.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headerReference w:type="default" r:id="rId523"/>
          <w:headerReference w:type="even" r:id="rId524"/>
          <w:pgSz w:w="15840" w:h="12240" w:orient="landscape"/>
          <w:pgMar w:header="0" w:footer="403" w:top="1700" w:bottom="600" w:left="0" w:right="226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10,000</w:t>
      </w:r>
      <w:r>
        <w:rPr>
          <w:rFonts w:ascii="Arial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9,000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8,000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7,000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6,000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5,000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4,000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3,000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2,000</w:t>
      </w:r>
      <w:r>
        <w:rPr>
          <w:rFonts w:ascii="Arial"/>
          <w:sz w:val="20"/>
        </w:rPr>
      </w:r>
    </w:p>
    <w:p>
      <w:pPr>
        <w:spacing w:before="99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1,000</w:t>
      </w:r>
      <w:r>
        <w:rPr>
          <w:rFonts w:ascii="Arial"/>
          <w:sz w:val="20"/>
        </w:rPr>
      </w:r>
    </w:p>
    <w:p>
      <w:pPr>
        <w:spacing w:before="99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1,817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0" w:right="82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9,029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5015" w:space="40"/>
            <w:col w:w="1959" w:space="40"/>
            <w:col w:w="6526"/>
          </w:cols>
        </w:sectPr>
      </w:pPr>
    </w:p>
    <w:p>
      <w:pPr>
        <w:tabs>
          <w:tab w:pos="9679" w:val="left" w:leader="none"/>
        </w:tabs>
        <w:spacing w:before="27"/>
        <w:ind w:left="65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80"/>
        <w:ind w:left="2157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Estatal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para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Adultos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(IEEA).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2155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al </w:t>
      </w:r>
      <w:r>
        <w:rPr>
          <w:rFonts w:ascii="Arial"/>
          <w:color w:val="5D6770"/>
        </w:rPr>
        <w:t>mes</w:t>
      </w:r>
      <w:r>
        <w:rPr>
          <w:rFonts w:ascii="Arial"/>
          <w:color w:val="5D6770"/>
          <w:spacing w:val="-1"/>
        </w:rPr>
        <w:t> 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27.229980pt;margin-top:39.959999pt;width:244.05pt;height:25.85pt;mso-position-horizontal-relative:page;mso-position-vertical-relative:page;z-index:35536" coordorigin="10545,799" coordsize="4881,517">
            <v:shape style="position:absolute;left:13800;top:799;width:915;height:173" type="#_x0000_t75" stroked="false">
              <v:imagedata r:id="rId525" o:title=""/>
            </v:shape>
            <v:shape style="position:absolute;left:14613;top:799;width:798;height:173" type="#_x0000_t75" stroked="false">
              <v:imagedata r:id="rId526" o:title=""/>
            </v:shape>
            <v:shape style="position:absolute;left:14287;top:970;width:1139;height:173" type="#_x0000_t75" stroked="false">
              <v:imagedata r:id="rId511" o:title=""/>
            </v:shape>
            <v:shape style="position:absolute;left:10545;top:1143;width:4873;height:173" type="#_x0000_t75" stroked="false">
              <v:imagedata r:id="rId527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4" w:lineRule="exact" w:before="9"/>
        <w:ind w:left="2408" w:right="2382" w:hanging="2254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180.259995pt;margin-top:32.615993pt;width:78.05pt;height:31.25pt;mso-position-horizontal-relative:page;mso-position-vertical-relative:paragraph;z-index:-846112" coordorigin="3605,652" coordsize="1561,625">
            <v:group style="position:absolute;left:3605;top:652;width:1561;height:625" coordorigin="3605,652" coordsize="1561,625">
              <v:shape style="position:absolute;left:3605;top:652;width:1561;height:625" coordorigin="3605,652" coordsize="1561,625" path="m3605,1277l5166,1277,5166,652,3605,652,3605,1277xe" filled="true" fillcolor="#5d6770" stroked="false">
                <v:path arrowok="t"/>
                <v:fill type="solid"/>
              </v:shape>
            </v:group>
            <v:group style="position:absolute;left:3675;top:849;width:1422;height:231" coordorigin="3675,849" coordsize="1422,231">
              <v:shape style="position:absolute;left:3675;top:849;width:1422;height:231" coordorigin="3675,849" coordsize="1422,231" path="m3675,1079l5096,1079,5096,849,3675,849,3675,1079xe" filled="true" fillcolor="#5d6770" stroked="false">
                <v:path arrowok="t"/>
                <v:fill type="solid"/>
              </v:shape>
              <v:shape style="position:absolute;left:3605;top:652;width:1561;height:625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5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4.5.2 Becas escolares" w:id="31"/>
      <w:bookmarkEnd w:id="31"/>
      <w:r>
        <w:rPr>
          <w:b w:val="0"/>
        </w:rPr>
      </w:r>
      <w:r>
        <w:rPr>
          <w:rFonts w:ascii="Arial"/>
          <w:color w:val="5D6770"/>
          <w:w w:val="105"/>
        </w:rPr>
        <w:t>BECARIOS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REG</w:t>
      </w:r>
      <w:r>
        <w:rPr>
          <w:rFonts w:ascii="Arial"/>
          <w:color w:val="5D6770"/>
          <w:spacing w:val="-1"/>
          <w:w w:val="105"/>
        </w:rPr>
        <w:t>ISTRADOS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w w:val="105"/>
        </w:rPr>
        <w:t>PATRONATO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w w:val="105"/>
        </w:rPr>
        <w:t>DEL</w:t>
      </w:r>
      <w:r>
        <w:rPr>
          <w:rFonts w:ascii="Arial"/>
          <w:color w:val="5D6770"/>
          <w:spacing w:val="69"/>
          <w:w w:val="105"/>
        </w:rPr>
        <w:t> </w:t>
      </w:r>
      <w:r>
        <w:rPr>
          <w:rFonts w:ascii="Arial"/>
          <w:color w:val="5D6770"/>
          <w:w w:val="105"/>
        </w:rPr>
        <w:t>ESTUDIANTE</w:t>
      </w:r>
      <w:r>
        <w:rPr>
          <w:rFonts w:ascii="Arial"/>
          <w:color w:val="5D6770"/>
          <w:spacing w:val="7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SU</w:t>
      </w:r>
      <w:r>
        <w:rPr>
          <w:rFonts w:ascii="Arial"/>
          <w:color w:val="5D6770"/>
          <w:spacing w:val="-1"/>
          <w:w w:val="105"/>
        </w:rPr>
        <w:t>DCALIFORNIANO</w:t>
      </w:r>
      <w:r>
        <w:rPr>
          <w:rFonts w:ascii="Arial"/>
          <w:color w:val="5D6770"/>
          <w:spacing w:val="39"/>
          <w:w w:val="109"/>
        </w:rPr>
        <w:t> </w:t>
      </w:r>
      <w:r>
        <w:rPr>
          <w:rFonts w:ascii="Arial"/>
          <w:color w:val="5D6770"/>
          <w:w w:val="105"/>
        </w:rPr>
        <w:t>CON 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w w:val="105"/>
        </w:rPr>
        <w:t>SUBSIDIO 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-1"/>
          <w:w w:val="105"/>
        </w:rPr>
        <w:t>TATAL</w:t>
      </w:r>
      <w:r>
        <w:rPr>
          <w:rFonts w:ascii="Arial"/>
          <w:color w:val="5D6770"/>
          <w:w w:val="105"/>
        </w:rPr>
        <w:t> 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w w:val="105"/>
        </w:rPr>
        <w:t>EN 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w w:val="105"/>
        </w:rPr>
        <w:t>B.C.</w:t>
      </w:r>
      <w:r>
        <w:rPr>
          <w:rFonts w:ascii="Arial"/>
          <w:color w:val="5D6770"/>
          <w:spacing w:val="3"/>
          <w:w w:val="105"/>
        </w:rPr>
        <w:t> </w:t>
      </w:r>
      <w:r>
        <w:rPr>
          <w:rFonts w:ascii="Arial"/>
          <w:color w:val="5D6770"/>
          <w:spacing w:val="-3"/>
          <w:w w:val="105"/>
        </w:rPr>
        <w:t>S</w:t>
      </w:r>
      <w:r>
        <w:rPr>
          <w:rFonts w:ascii="Arial"/>
          <w:color w:val="5D6770"/>
          <w:spacing w:val="-2"/>
          <w:w w:val="105"/>
        </w:rPr>
        <w:t>U</w:t>
      </w:r>
      <w:r>
        <w:rPr>
          <w:rFonts w:ascii="Arial"/>
          <w:color w:val="5D6770"/>
          <w:spacing w:val="-3"/>
          <w:w w:val="105"/>
        </w:rPr>
        <w:t>R,</w:t>
      </w:r>
      <w:r>
        <w:rPr>
          <w:rFonts w:ascii="Arial"/>
          <w:color w:val="5D6770"/>
          <w:w w:val="105"/>
        </w:rPr>
        <w:t> </w:t>
      </w:r>
      <w:r>
        <w:rPr>
          <w:rFonts w:ascii="Arial"/>
          <w:color w:val="5D6770"/>
          <w:spacing w:val="4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31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1.8pt;height:15.15pt;mso-position-horizontal-relative:char;mso-position-vertical-relative:line" coordorigin="0,0" coordsize="6836,303">
            <v:group style="position:absolute;left:0;top:0;width:2280;height:303" coordorigin="0,0" coordsize="2280,303">
              <v:shape style="position:absolute;left:0;top:0;width:2280;height:303" coordorigin="0,0" coordsize="2280,303" path="m0,302l2280,302,2280,0,0,0,0,302xe" filled="true" fillcolor="#5cbeb5" stroked="false">
                <v:path arrowok="t"/>
                <v:fill type="solid"/>
              </v:shape>
            </v:group>
            <v:group style="position:absolute;left:72;top:36;width:2136;height:231" coordorigin="72,36" coordsize="2136,231">
              <v:shape style="position:absolute;left:72;top:36;width:2136;height:231" coordorigin="72,36" coordsize="2136,231" path="m72,266l2208,266,2208,36,72,36,72,266xe" filled="true" fillcolor="#5cbeb5" stroked="false">
                <v:path arrowok="t"/>
                <v:fill type="solid"/>
              </v:shape>
            </v:group>
            <v:group style="position:absolute;left:2280;top:0;width:2278;height:303" coordorigin="2280,0" coordsize="2278,303">
              <v:shape style="position:absolute;left:2280;top:0;width:2278;height:303" coordorigin="2280,0" coordsize="2278,303" path="m2280,302l4558,302,4558,0,2280,0,2280,302xe" filled="true" fillcolor="#5cbeb5" stroked="false">
                <v:path arrowok="t"/>
                <v:fill type="solid"/>
              </v:shape>
            </v:group>
            <v:group style="position:absolute;left:2350;top:36;width:2139;height:231" coordorigin="2350,36" coordsize="2139,231">
              <v:shape style="position:absolute;left:2350;top:36;width:2139;height:231" coordorigin="2350,36" coordsize="2139,231" path="m2350,266l4488,266,4488,36,2350,36,2350,266xe" filled="true" fillcolor="#5cbeb5" stroked="false">
                <v:path arrowok="t"/>
                <v:fill type="solid"/>
              </v:shape>
            </v:group>
            <v:group style="position:absolute;left:4558;top:0;width:2278;height:303" coordorigin="4558,0" coordsize="2278,303">
              <v:shape style="position:absolute;left:4558;top:0;width:2278;height:303" coordorigin="4558,0" coordsize="2278,303" path="m4558,302l6836,302,6836,0,4558,0,4558,302xe" filled="true" fillcolor="#5cbeb5" stroked="false">
                <v:path arrowok="t"/>
                <v:fill type="solid"/>
              </v:shape>
            </v:group>
            <v:group style="position:absolute;left:4628;top:36;width:2139;height:231" coordorigin="4628,36" coordsize="2139,231">
              <v:shape style="position:absolute;left:4628;top:36;width:2139;height:231" coordorigin="4628,36" coordsize="2139,231" path="m4628,266l6766,266,6766,36,4628,36,4628,266xe" filled="true" fillcolor="#5cbeb5" stroked="false">
                <v:path arrowok="t"/>
                <v:fill type="solid"/>
              </v:shape>
              <v:shape style="position:absolute;left:473;top:65;width:1334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SECUNDARIA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18;top:65;width:1602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PREPARATORIA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73;top:65;width:1441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PROFESIONAL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3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515"/>
        <w:gridCol w:w="1139"/>
        <w:gridCol w:w="1139"/>
        <w:gridCol w:w="1139"/>
        <w:gridCol w:w="1140"/>
        <w:gridCol w:w="1000"/>
      </w:tblGrid>
      <w:tr>
        <w:trPr>
          <w:trHeight w:val="197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3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2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2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156" w:lineRule="exact"/>
              <w:ind w:left="2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08" w:hRule="exact"/>
        </w:trPr>
        <w:tc>
          <w:tcPr>
            <w:tcW w:w="1560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1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1,073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156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1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56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8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1,026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156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0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156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156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8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3,373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909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1,185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753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55"/>
        <w:ind w:left="1472" w:right="5010" w:hanging="4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Patronato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Estudiante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Sudcaliforniano,</w:t>
      </w:r>
      <w:r>
        <w:rPr>
          <w:rFonts w:ascii="Arial" w:hAnsi="Arial"/>
          <w:color w:val="5D6770"/>
        </w:rPr>
        <w:t>    </w:t>
      </w:r>
      <w:r>
        <w:rPr>
          <w:rFonts w:ascii="Arial" w:hAnsi="Arial"/>
          <w:color w:val="5D6770"/>
          <w:spacing w:val="-1"/>
        </w:rPr>
        <w:t>Departamento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Estadística.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 preliminares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mes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180" w:lineRule="exact"/>
        <w:ind w:left="147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Observaciones: </w:t>
      </w:r>
      <w:r>
        <w:rPr>
          <w:rFonts w:ascii="Arial"/>
          <w:color w:val="5D6770"/>
        </w:rPr>
        <w:t>En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lo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que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respecta</w:t>
      </w:r>
      <w:r>
        <w:rPr>
          <w:rFonts w:ascii="Arial"/>
          <w:color w:val="5D6770"/>
        </w:rPr>
        <w:t> a</w:t>
      </w:r>
      <w:r>
        <w:rPr>
          <w:rFonts w:ascii="Arial"/>
          <w:color w:val="5D6770"/>
          <w:spacing w:val="3"/>
        </w:rPr>
        <w:t> </w:t>
      </w:r>
      <w:r>
        <w:rPr>
          <w:rFonts w:ascii="Arial"/>
          <w:color w:val="5D6770"/>
          <w:spacing w:val="-1"/>
        </w:rPr>
        <w:t>secundaria, </w:t>
      </w:r>
      <w:r>
        <w:rPr>
          <w:rFonts w:ascii="Arial"/>
          <w:color w:val="5D6770"/>
          <w:spacing w:val="-2"/>
        </w:rPr>
        <w:t>incluye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los becarios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telesecundaria.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Heading5"/>
        <w:spacing w:line="264" w:lineRule="exact"/>
        <w:ind w:left="4463" w:right="3942" w:hanging="245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10"/>
        </w:rPr>
        <w:t>ASIGNACIÓN</w:t>
      </w:r>
      <w:r>
        <w:rPr>
          <w:rFonts w:ascii="Arial" w:hAnsi="Arial"/>
          <w:color w:val="5D6770"/>
          <w:spacing w:val="-47"/>
          <w:w w:val="110"/>
        </w:rPr>
        <w:t> </w:t>
      </w:r>
      <w:r>
        <w:rPr>
          <w:rFonts w:ascii="Arial" w:hAnsi="Arial"/>
          <w:color w:val="5D6770"/>
          <w:w w:val="110"/>
        </w:rPr>
        <w:t>Y</w:t>
      </w:r>
      <w:r>
        <w:rPr>
          <w:rFonts w:ascii="Arial" w:hAnsi="Arial"/>
          <w:color w:val="5D6770"/>
          <w:spacing w:val="-46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MO</w:t>
      </w:r>
      <w:r>
        <w:rPr>
          <w:rFonts w:ascii="Arial" w:hAnsi="Arial"/>
          <w:color w:val="5D6770"/>
          <w:spacing w:val="-1"/>
          <w:w w:val="110"/>
        </w:rPr>
        <w:t>NTO</w:t>
      </w:r>
      <w:r>
        <w:rPr>
          <w:rFonts w:ascii="Arial" w:hAnsi="Arial"/>
          <w:color w:val="5D6770"/>
          <w:spacing w:val="-47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46"/>
          <w:w w:val="110"/>
        </w:rPr>
        <w:t> </w:t>
      </w:r>
      <w:r>
        <w:rPr>
          <w:rFonts w:ascii="Arial" w:hAnsi="Arial"/>
          <w:color w:val="5D6770"/>
          <w:w w:val="110"/>
        </w:rPr>
        <w:t>BECAS</w:t>
      </w:r>
      <w:r>
        <w:rPr>
          <w:rFonts w:ascii="Arial" w:hAnsi="Arial"/>
          <w:color w:val="5D6770"/>
          <w:spacing w:val="-47"/>
          <w:w w:val="110"/>
        </w:rPr>
        <w:t> </w:t>
      </w:r>
      <w:r>
        <w:rPr>
          <w:rFonts w:ascii="Arial" w:hAnsi="Arial"/>
          <w:color w:val="5D6770"/>
          <w:w w:val="110"/>
        </w:rPr>
        <w:t>EDUCATIVAS</w:t>
      </w:r>
      <w:r>
        <w:rPr>
          <w:rFonts w:ascii="Arial" w:hAnsi="Arial"/>
          <w:color w:val="5D6770"/>
          <w:spacing w:val="-46"/>
          <w:w w:val="110"/>
        </w:rPr>
        <w:t> </w:t>
      </w:r>
      <w:r>
        <w:rPr>
          <w:rFonts w:ascii="Arial" w:hAnsi="Arial"/>
          <w:color w:val="5D6770"/>
          <w:w w:val="110"/>
        </w:rPr>
        <w:t>EN</w:t>
      </w:r>
      <w:r>
        <w:rPr>
          <w:rFonts w:ascii="Arial" w:hAnsi="Arial"/>
          <w:color w:val="5D6770"/>
          <w:spacing w:val="-47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B.C.</w:t>
      </w:r>
      <w:r>
        <w:rPr>
          <w:rFonts w:ascii="Arial" w:hAnsi="Arial"/>
          <w:color w:val="5D6770"/>
          <w:spacing w:val="-46"/>
          <w:w w:val="110"/>
        </w:rPr>
        <w:t> </w:t>
      </w:r>
      <w:r>
        <w:rPr>
          <w:rFonts w:ascii="Arial" w:hAnsi="Arial"/>
          <w:color w:val="5D6770"/>
          <w:w w:val="110"/>
        </w:rPr>
        <w:t>SUR,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  <w:w w:val="110"/>
        </w:rPr>
        <w:t>2014-2015/2</w:t>
      </w:r>
      <w:r>
        <w:rPr>
          <w:rFonts w:ascii="Arial" w:hAnsi="Arial"/>
          <w:color w:val="5D6770"/>
          <w:spacing w:val="-2"/>
          <w:w w:val="110"/>
        </w:rPr>
        <w:t>015</w:t>
      </w:r>
      <w:r>
        <w:rPr>
          <w:rFonts w:ascii="Arial" w:hAnsi="Arial"/>
          <w:color w:val="5D6770"/>
          <w:spacing w:val="-1"/>
          <w:w w:val="110"/>
        </w:rPr>
        <w:t>-2016</w:t>
      </w:r>
      <w:r>
        <w:rPr>
          <w:rFonts w:ascii="Arial" w:hAns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3904" w:val="left" w:leader="none"/>
        </w:tabs>
        <w:spacing w:line="200" w:lineRule="atLeast"/>
        <w:ind w:left="201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85pt;height:28.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65"/>
                    <w:ind w:left="0" w:right="3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TIPO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70.3pt;height:28.7pt;mso-position-horizontal-relative:char;mso-position-vertical-relative:line" coordorigin="0,0" coordsize="5406,574">
            <v:group style="position:absolute;left:0;top:0;width:2538;height:276" coordorigin="0,0" coordsize="2538,276">
              <v:shape style="position:absolute;left:0;top:0;width:2538;height:276" coordorigin="0,0" coordsize="2538,276" path="m0,276l2537,276,2537,0,0,0,0,276xe" filled="true" fillcolor="#5cbeb5" stroked="false">
                <v:path arrowok="t"/>
                <v:fill type="solid"/>
              </v:shape>
            </v:group>
            <v:group style="position:absolute;left:70;top:22;width:2396;height:231" coordorigin="70,22" coordsize="2396,231">
              <v:shape style="position:absolute;left:70;top:22;width:2396;height:231" coordorigin="70,22" coordsize="2396,231" path="m70,252l2465,252,2465,22,70,22,70,252xe" filled="true" fillcolor="#5cbeb5" stroked="false">
                <v:path arrowok="t"/>
                <v:fill type="solid"/>
              </v:shape>
            </v:group>
            <v:group style="position:absolute;left:2537;top:0;width:2869;height:276" coordorigin="2537,0" coordsize="2869,276">
              <v:shape style="position:absolute;left:2537;top:0;width:2869;height:276" coordorigin="2537,0" coordsize="2869,276" path="m2537,276l5406,276,5406,0,2537,0,2537,276xe" filled="true" fillcolor="#5cbeb5" stroked="false">
                <v:path arrowok="t"/>
                <v:fill type="solid"/>
              </v:shape>
            </v:group>
            <v:group style="position:absolute;left:2607;top:22;width:2730;height:231" coordorigin="2607,22" coordsize="2730,231">
              <v:shape style="position:absolute;left:2607;top:22;width:2730;height:231" coordorigin="2607,22" coordsize="2730,231" path="m2607,252l5336,252,5336,22,2607,22,2607,252xe" filled="true" fillcolor="#5cbeb5" stroked="false">
                <v:path arrowok="t"/>
                <v:fill type="solid"/>
              </v:shape>
            </v:group>
            <v:group style="position:absolute;left:0;top:295;width:1270;height:279" coordorigin="0,295" coordsize="1270,279">
              <v:shape style="position:absolute;left:0;top:295;width:1270;height:279" coordorigin="0,295" coordsize="1270,279" path="m0,574l1270,574,1270,295,0,295,0,574xe" filled="true" fillcolor="#5cbeb5" stroked="false">
                <v:path arrowok="t"/>
                <v:fill type="solid"/>
              </v:shape>
            </v:group>
            <v:group style="position:absolute;left:70;top:319;width:1128;height:231" coordorigin="70,319" coordsize="1128,231">
              <v:shape style="position:absolute;left:70;top:319;width:1128;height:231" coordorigin="70,319" coordsize="1128,231" path="m70,550l1198,550,1198,319,70,319,70,550xe" filled="true" fillcolor="#5cbeb5" stroked="false">
                <v:path arrowok="t"/>
                <v:fill type="solid"/>
              </v:shape>
            </v:group>
            <v:group style="position:absolute;left:1270;top:295;width:1268;height:279" coordorigin="1270,295" coordsize="1268,279">
              <v:shape style="position:absolute;left:1270;top:295;width:1268;height:279" coordorigin="1270,295" coordsize="1268,279" path="m1270,574l2537,574,2537,295,1270,295,1270,574xe" filled="true" fillcolor="#5cbeb5" stroked="false">
                <v:path arrowok="t"/>
                <v:fill type="solid"/>
              </v:shape>
            </v:group>
            <v:group style="position:absolute;left:1339;top:319;width:1127;height:231" coordorigin="1339,319" coordsize="1127,231">
              <v:shape style="position:absolute;left:1339;top:319;width:1127;height:231" coordorigin="1339,319" coordsize="1127,231" path="m1339,550l2465,550,2465,319,1339,319,1339,550xe" filled="true" fillcolor="#5cbeb5" stroked="false">
                <v:path arrowok="t"/>
                <v:fill type="solid"/>
              </v:shape>
            </v:group>
            <v:group style="position:absolute;left:2537;top:295;width:1455;height:279" coordorigin="2537,295" coordsize="1455,279">
              <v:shape style="position:absolute;left:2537;top:295;width:1455;height:279" coordorigin="2537,295" coordsize="1455,279" path="m2537,574l3992,574,3992,295,2537,295,2537,574xe" filled="true" fillcolor="#5cbeb5" stroked="false">
                <v:path arrowok="t"/>
                <v:fill type="solid"/>
              </v:shape>
            </v:group>
            <v:group style="position:absolute;left:2607;top:319;width:1316;height:231" coordorigin="2607,319" coordsize="1316,231">
              <v:shape style="position:absolute;left:2607;top:319;width:1316;height:231" coordorigin="2607,319" coordsize="1316,231" path="m2607,550l3922,550,3922,319,2607,319,2607,550xe" filled="true" fillcolor="#5cbeb5" stroked="false">
                <v:path arrowok="t"/>
                <v:fill type="solid"/>
              </v:shape>
            </v:group>
            <v:group style="position:absolute;left:3992;top:295;width:1415;height:279" coordorigin="3992,295" coordsize="1415,279">
              <v:shape style="position:absolute;left:3992;top:295;width:1415;height:279" coordorigin="3992,295" coordsize="1415,279" path="m3992,574l5406,574,5406,295,3992,295,3992,574xe" filled="true" fillcolor="#5cbeb5" stroked="false">
                <v:path arrowok="t"/>
                <v:fill type="solid"/>
              </v:shape>
            </v:group>
            <v:group style="position:absolute;left:4061;top:319;width:1275;height:231" coordorigin="4061,319" coordsize="1275,231">
              <v:shape style="position:absolute;left:4061;top:319;width:1275;height:231" coordorigin="4061,319" coordsize="1275,231" path="m4061,550l5336,550,5336,319,4061,319,4061,550xe" filled="true" fillcolor="#5cbeb5" stroked="false">
                <v:path arrowok="t"/>
                <v:fill type="solid"/>
              </v:shape>
              <v:shape style="position:absolute;left:917;top:51;width:6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BECAS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59;top:51;width:1619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4;top:348;width:5022;height:200" type="#_x0000_t202" filled="false" stroked="false">
                <v:textbox inset="0,0,0,0">
                  <w:txbxContent>
                    <w:p>
                      <w:pPr>
                        <w:tabs>
                          <w:tab w:pos="1269" w:val="left" w:leader="none"/>
                          <w:tab w:pos="2630" w:val="left" w:leader="none"/>
                          <w:tab w:pos="4065" w:val="left" w:leader="none"/>
                        </w:tabs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5"/>
                          <w:sz w:val="20"/>
                        </w:rPr>
                        <w:t>2014-2015</w:t>
                        <w:tab/>
                        <w:t>2015-2016</w:t>
                        <w:tab/>
                        <w:t>2014-2015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0"/>
                        </w:rPr>
                        <w:t>2015-2016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tbl>
      <w:tblPr>
        <w:tblW w:w="0" w:type="auto"/>
        <w:jc w:val="left"/>
        <w:tblInd w:w="19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5562"/>
      </w:tblGrid>
      <w:tr>
        <w:trPr>
          <w:trHeight w:val="299" w:hRule="exact"/>
        </w:trPr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40" w:lineRule="auto" w:before="5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Patronato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7" w:val="left" w:leader="none"/>
                <w:tab w:pos="2117" w:val="left" w:leader="none"/>
                <w:tab w:pos="2870" w:val="left" w:leader="none"/>
                <w:tab w:pos="4284" w:val="left" w:leader="none"/>
                <w:tab w:pos="5506" w:val="left" w:leader="none"/>
              </w:tabs>
              <w:spacing w:line="240" w:lineRule="auto" w:before="55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4,831</w:t>
              <w:tab/>
              <w:t>5,313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14,673,150.00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15,908,570.00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40" w:lineRule="auto" w:before="4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PRONABES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7" w:val="left" w:leader="none"/>
                <w:tab w:pos="2117" w:val="left" w:leader="none"/>
                <w:tab w:pos="2870" w:val="left" w:leader="none"/>
                <w:tab w:pos="4284" w:val="left" w:leader="none"/>
                <w:tab w:pos="5506" w:val="left" w:leader="none"/>
              </w:tabs>
              <w:spacing w:line="240" w:lineRule="auto" w:before="19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4,306</w:t>
              <w:tab/>
            </w:r>
            <w:r>
              <w:rPr>
                <w:rFonts w:ascii="Arial"/>
                <w:color w:val="5D6770"/>
                <w:w w:val="95"/>
                <w:position w:val="3"/>
                <w:sz w:val="18"/>
                <w:u w:val="single" w:color="5CBEB5"/>
              </w:rPr>
              <w:t>2,297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44,904,600.00</w:t>
              <w:tab/>
            </w:r>
            <w:r>
              <w:rPr>
                <w:rFonts w:ascii="Arial"/>
                <w:color w:val="5D6770"/>
                <w:spacing w:val="-1"/>
                <w:position w:val="3"/>
                <w:sz w:val="18"/>
                <w:u w:val="single" w:color="5CBEB5"/>
              </w:rPr>
              <w:t>25,600,000.00</w:t>
            </w:r>
            <w:r>
              <w:rPr>
                <w:rFonts w:ascii="Arial"/>
                <w:color w:val="5D6770"/>
                <w:w w:val="99"/>
                <w:position w:val="3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position w:val="3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position w:val="3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40" w:lineRule="auto" w:before="4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SEP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7" w:val="left" w:leader="none"/>
                <w:tab w:pos="2117" w:val="left" w:leader="none"/>
                <w:tab w:pos="2870" w:val="left" w:leader="none"/>
                <w:tab w:pos="4284" w:val="left" w:leader="none"/>
                <w:tab w:pos="5506" w:val="left" w:leader="none"/>
              </w:tabs>
              <w:spacing w:line="240" w:lineRule="auto" w:before="19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7,370</w:t>
              <w:tab/>
            </w:r>
            <w:r>
              <w:rPr>
                <w:rFonts w:ascii="Arial"/>
                <w:color w:val="5D6770"/>
                <w:w w:val="95"/>
                <w:position w:val="3"/>
                <w:sz w:val="18"/>
                <w:u w:val="single" w:color="5CBEB5"/>
              </w:rPr>
              <w:t>8,139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11,055,000.00</w:t>
              <w:tab/>
            </w:r>
            <w:r>
              <w:rPr>
                <w:rFonts w:ascii="Arial"/>
                <w:color w:val="5D6770"/>
                <w:spacing w:val="-1"/>
                <w:position w:val="3"/>
                <w:sz w:val="18"/>
                <w:u w:val="single" w:color="5CBEB5"/>
              </w:rPr>
              <w:t>12,208,580.00</w:t>
            </w:r>
            <w:r>
              <w:rPr>
                <w:rFonts w:ascii="Arial"/>
                <w:color w:val="5D6770"/>
                <w:w w:val="99"/>
                <w:position w:val="3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position w:val="3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position w:val="3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240" w:lineRule="auto" w:before="4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PROBAPISS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8" w:val="left" w:leader="none"/>
                <w:tab w:pos="2117" w:val="left" w:leader="none"/>
                <w:tab w:pos="2971" w:val="left" w:leader="none"/>
                <w:tab w:pos="4385" w:val="left" w:leader="none"/>
                <w:tab w:pos="5506" w:val="left" w:leader="none"/>
              </w:tabs>
              <w:spacing w:line="240" w:lineRule="auto" w:before="19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773</w:t>
              <w:tab/>
            </w:r>
            <w:r>
              <w:rPr>
                <w:rFonts w:ascii="Arial"/>
                <w:color w:val="5D6770"/>
                <w:w w:val="95"/>
                <w:position w:val="3"/>
                <w:sz w:val="18"/>
                <w:u w:val="single" w:color="5CBEB5"/>
              </w:rPr>
              <w:t>1,028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2,423,675.00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4,811,535.00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8" w:val="left" w:leader="none"/>
                <w:tab w:pos="1771" w:val="left" w:leader="none"/>
              </w:tabs>
              <w:spacing w:line="240" w:lineRule="auto" w:before="22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55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48" w:val="left" w:leader="none"/>
                <w:tab w:pos="2018" w:val="left" w:leader="none"/>
                <w:tab w:pos="2870" w:val="left" w:leader="none"/>
                <w:tab w:pos="4284" w:val="left" w:leader="none"/>
                <w:tab w:pos="5506" w:val="left" w:leader="none"/>
              </w:tabs>
              <w:spacing w:line="240" w:lineRule="auto" w:before="22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5CBEB5"/>
              </w:rPr>
              <w:t>17,280</w:t>
              <w:tab/>
              <w:t>16,777</w:t>
              <w:tab/>
              <w:t>73,056,425.00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CBEB5"/>
              </w:rPr>
              <w:t>58,528,685.00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34"/>
        <w:ind w:left="1993" w:right="72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B.C.Sur.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 al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spacing w:after="0" w:line="244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75"/>
        <w:ind w:left="3199" w:right="217" w:firstLine="700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51.330002pt;margin-top:71.619995pt;width:176.3pt;height:.1pt;mso-position-horizontal-relative:page;mso-position-vertical-relative:paragraph;z-index:-845872" coordorigin="5027,1432" coordsize="3526,2">
            <v:shape style="position:absolute;left:5027;top:1432;width:3526;height:2" coordorigin="5027,1432" coordsize="3526,0" path="m5027,1432l8553,1432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36.269989pt;margin-top:71.619995pt;width:104.65pt;height:.1pt;mso-position-horizontal-relative:page;mso-position-vertical-relative:paragraph;z-index:-845848" coordorigin="8725,1432" coordsize="2093,2">
            <v:shape style="position:absolute;left:8725;top:1432;width:2093;height:2" coordorigin="8725,1432" coordsize="2093,0" path="m8725,1432l10818,1432e" filled="false" stroked="true" strokeweight=".34001pt" strokecolor="#5cbeb5">
              <v:path arrowok="t"/>
            </v:shape>
            <w10:wrap type="none"/>
          </v:group>
        </w:pict>
      </w:r>
      <w:r>
        <w:rPr/>
        <w:pict>
          <v:group style="position:absolute;margin-left:251.330002pt;margin-top:84.699997pt;width:176.3pt;height:.1pt;mso-position-horizontal-relative:page;mso-position-vertical-relative:paragraph;z-index:-845824" coordorigin="5027,1694" coordsize="3526,2">
            <v:shape style="position:absolute;left:5027;top:1694;width:3526;height:2" coordorigin="5027,1694" coordsize="3526,0" path="m5027,1694l8553,1694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36.269989pt;margin-top:84.699997pt;width:104.65pt;height:.1pt;mso-position-horizontal-relative:page;mso-position-vertical-relative:paragraph;z-index:-845800" coordorigin="8725,1694" coordsize="2093,2">
            <v:shape style="position:absolute;left:8725;top:1694;width:2093;height:2" coordorigin="8725,1694" coordsize="2093,0" path="m8725,1694l10818,1694e" filled="false" stroked="true" strokeweight=".34001pt" strokecolor="#5cbeb5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w w:val="105"/>
        </w:rPr>
        <w:t>BECAS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ESTU</w:t>
      </w:r>
      <w:r>
        <w:rPr>
          <w:rFonts w:ascii="Arial" w:hAnsi="Arial"/>
          <w:color w:val="5D6770"/>
          <w:spacing w:val="-1"/>
          <w:w w:val="105"/>
        </w:rPr>
        <w:t>DIANTES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LICENCIATURA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REG</w:t>
      </w:r>
      <w:r>
        <w:rPr>
          <w:rFonts w:ascii="Arial" w:hAnsi="Arial"/>
          <w:color w:val="5D6770"/>
          <w:spacing w:val="-1"/>
          <w:w w:val="105"/>
        </w:rPr>
        <w:t>ISTRADOS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5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UNIVERSIDAD</w:t>
      </w:r>
      <w:r>
        <w:rPr>
          <w:rFonts w:ascii="Arial" w:hAnsi="Arial"/>
          <w:color w:val="5D6770"/>
          <w:spacing w:val="19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AUTÓNOMA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BAJA</w:t>
      </w:r>
      <w:r>
        <w:rPr>
          <w:rFonts w:ascii="Arial" w:hAnsi="Arial"/>
          <w:color w:val="5D6770"/>
          <w:spacing w:val="21"/>
          <w:w w:val="105"/>
        </w:rPr>
        <w:t> </w:t>
      </w:r>
      <w:r>
        <w:rPr>
          <w:rFonts w:ascii="Arial" w:hAnsi="Arial"/>
          <w:color w:val="5D6770"/>
          <w:w w:val="105"/>
        </w:rPr>
        <w:t>CALIFORNIA</w:t>
      </w:r>
      <w:r>
        <w:rPr>
          <w:rFonts w:ascii="Arial" w:hAnsi="Arial"/>
          <w:color w:val="5D6770"/>
          <w:spacing w:val="20"/>
          <w:w w:val="105"/>
        </w:rPr>
        <w:t> </w:t>
      </w:r>
      <w:r>
        <w:rPr>
          <w:rFonts w:ascii="Arial" w:hAnsi="Arial"/>
          <w:color w:val="5D6770"/>
          <w:w w:val="105"/>
        </w:rPr>
        <w:t>SUR</w:t>
      </w:r>
      <w:r>
        <w:rPr>
          <w:rFonts w:ascii="Arial" w:hAnsi="Arial"/>
          <w:color w:val="5D6770"/>
          <w:spacing w:val="1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(UABCS)</w:t>
      </w:r>
      <w:r>
        <w:rPr>
          <w:rFonts w:ascii="Arial" w:hAnsi="Arial"/>
          <w:color w:val="5D6770"/>
          <w:spacing w:val="-2"/>
          <w:w w:val="105"/>
        </w:rPr>
        <w:t>,</w:t>
      </w:r>
      <w:r>
        <w:rPr>
          <w:rFonts w:ascii="Arial" w:hAnsi="Arial"/>
          <w:color w:val="5D6770"/>
          <w:spacing w:val="2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50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8"/>
        <w:gridCol w:w="1305"/>
        <w:gridCol w:w="961"/>
      </w:tblGrid>
      <w:tr>
        <w:trPr>
          <w:trHeight w:val="310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55"/>
              <w:ind w:right="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BECAS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55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55"/>
              <w:ind w:left="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Pronabes</w:t>
            </w:r>
            <w:r>
              <w:rPr>
                <w:rFonts w:ascii="Arial"/>
                <w:color w:val="5D6770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1,565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521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Socioeconómica</w:t>
            </w:r>
            <w:r>
              <w:rPr>
                <w:rFonts w:ascii="Arial" w:hAnsi="Arial"/>
                <w:color w:val="5D6770"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256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Excelencia</w:t>
            </w:r>
            <w:r>
              <w:rPr>
                <w:rFonts w:ascii="Arial"/>
                <w:color w:val="5D6770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162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3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8" w:lineRule="exact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Reconocimiento</w:t>
            </w:r>
            <w:r>
              <w:rPr>
                <w:rFonts w:ascii="Arial" w:hAnsi="Arial"/>
                <w:color w:val="5D6770"/>
                <w:spacing w:val="-11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</w:t>
            </w:r>
            <w:r>
              <w:rPr>
                <w:rFonts w:ascii="Arial" w:hAnsi="Arial"/>
                <w:color w:val="5D6770"/>
                <w:spacing w:val="-10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la</w:t>
            </w:r>
            <w:r>
              <w:rPr>
                <w:rFonts w:ascii="Arial" w:hAnsi="Arial"/>
                <w:color w:val="5D6770"/>
                <w:spacing w:val="-8"/>
                <w:sz w:val="2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20"/>
              </w:rPr>
              <w:t>participación</w:t>
            </w:r>
            <w:r>
              <w:rPr>
                <w:rFonts w:ascii="Arial" w:hAnsi="Arial"/>
                <w:color w:val="5D6770"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5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w w:val="95"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170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Alimenticias</w:t>
            </w:r>
            <w:r>
              <w:rPr>
                <w:rFonts w:ascii="Arial"/>
                <w:color w:val="5D6770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181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spacing w:val="-1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3" w:hRule="exact"/>
        </w:trPr>
        <w:tc>
          <w:tcPr>
            <w:tcW w:w="3528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57" w:lineRule="exact"/>
              <w:ind w:left="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color w:val="5D6770"/>
                <w:spacing w:val="-1"/>
                <w:sz w:val="20"/>
              </w:rPr>
              <w:t>Servicio</w:t>
            </w:r>
            <w:r>
              <w:rPr>
                <w:rFonts w:ascii="Arial" w:hAnsi="Arial"/>
                <w:color w:val="5D6770"/>
                <w:spacing w:val="-18"/>
                <w:sz w:val="20"/>
              </w:rPr>
              <w:t> </w:t>
            </w:r>
            <w:r>
              <w:rPr>
                <w:rFonts w:ascii="Arial" w:hAnsi="Arial"/>
                <w:color w:val="5D6770"/>
                <w:sz w:val="20"/>
              </w:rPr>
              <w:t>Académico</w:t>
            </w:r>
            <w:r>
              <w:rPr>
                <w:rFonts w:ascii="Arial" w:hAnsi="Arial"/>
                <w:color w:val="5D6770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5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5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5D6770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2" w:hRule="exact"/>
        </w:trPr>
        <w:tc>
          <w:tcPr>
            <w:tcW w:w="3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spacing w:val="-1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spacing w:val="-1"/>
                <w:sz w:val="20"/>
              </w:rPr>
              <w:t>2,148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5D6770"/>
                <w:spacing w:val="-1"/>
                <w:sz w:val="20"/>
              </w:rPr>
              <w:t>1,309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70" w:lineRule="exact"/>
        <w:ind w:left="510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251.330002pt;margin-top:-52.829994pt;width:176.3pt;height:.1pt;mso-position-horizontal-relative:page;mso-position-vertical-relative:paragraph;z-index:-845776" coordorigin="5027,-1057" coordsize="3526,2">
            <v:shape style="position:absolute;left:5027;top:-1057;width:3526;height:2" coordorigin="5027,-1057" coordsize="3526,0" path="m5027,-1057l8553,-1057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36.269989pt;margin-top:-52.829994pt;width:104.65pt;height:.1pt;mso-position-horizontal-relative:page;mso-position-vertical-relative:paragraph;z-index:-845752" coordorigin="8725,-1057" coordsize="2093,2">
            <v:shape style="position:absolute;left:8725;top:-1057;width:2093;height:2" coordorigin="8725,-1057" coordsize="2093,0" path="m8725,-1057l10818,-1057e" filled="false" stroked="true" strokeweight=".34001pt" strokecolor="#5cbeb5">
              <v:path arrowok="t"/>
            </v:shape>
            <w10:wrap type="none"/>
          </v:group>
        </w:pict>
      </w:r>
      <w:r>
        <w:rPr/>
        <w:pict>
          <v:group style="position:absolute;margin-left:251.330002pt;margin-top:-39.749996pt;width:176.3pt;height:.1pt;mso-position-horizontal-relative:page;mso-position-vertical-relative:paragraph;z-index:-845728" coordorigin="5027,-795" coordsize="3526,2">
            <v:shape style="position:absolute;left:5027;top:-795;width:3526;height:2" coordorigin="5027,-795" coordsize="3526,0" path="m5027,-795l8553,-795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36.269989pt;margin-top:-39.749996pt;width:104.65pt;height:.1pt;mso-position-horizontal-relative:page;mso-position-vertical-relative:paragraph;z-index:-845704" coordorigin="8725,-795" coordsize="2093,2">
            <v:shape style="position:absolute;left:8725;top:-795;width:2093;height:2" coordorigin="8725,-795" coordsize="2093,0" path="m8725,-795l10818,-795e" filled="false" stroked="true" strokeweight=".34001pt" strokecolor="#5cbeb5">
              <v:path arrowok="t"/>
            </v:shape>
            <w10:wrap type="none"/>
          </v:group>
        </w:pict>
      </w:r>
      <w:r>
        <w:rPr/>
        <w:pict>
          <v:group style="position:absolute;margin-left:251.330002pt;margin-top:-26.669994pt;width:176.3pt;height:.1pt;mso-position-horizontal-relative:page;mso-position-vertical-relative:paragraph;z-index:-845680" coordorigin="5027,-533" coordsize="3526,2">
            <v:shape style="position:absolute;left:5027;top:-533;width:3526;height:2" coordorigin="5027,-533" coordsize="3526,0" path="m5027,-533l8553,-533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36.269989pt;margin-top:-26.669994pt;width:104.65pt;height:.1pt;mso-position-horizontal-relative:page;mso-position-vertical-relative:paragraph;z-index:-845656" coordorigin="8725,-533" coordsize="2093,2">
            <v:shape style="position:absolute;left:8725;top:-533;width:2093;height:2" coordorigin="8725,-533" coordsize="2093,0" path="m8725,-533l10818,-533e" filled="false" stroked="true" strokeweight=".34001pt" strokecolor="#5cbeb5">
              <v:path arrowok="t"/>
            </v:shape>
            <w10:wrap type="none"/>
          </v:group>
        </w:pict>
      </w: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Universidad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Autónoma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Baja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California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Sur,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5105" w:right="4933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Planeación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Programación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Universitaria.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1/Cifras preliminares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primer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semestre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  <w:color w:val="5D6770"/>
          <w:spacing w:val="33"/>
        </w:rPr>
        <w:t> </w:t>
      </w:r>
      <w:r>
        <w:rPr>
          <w:rFonts w:ascii="Arial" w:hAnsi="Arial"/>
          <w:color w:val="5D6770"/>
          <w:spacing w:val="-1"/>
        </w:rPr>
        <w:t>2/Apoyo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Federal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04" w:right="4093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3/Apoyo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Institucional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4" w:lineRule="exact"/>
        <w:ind w:left="3672" w:right="217" w:hanging="27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05"/>
        </w:rPr>
        <w:t>NÚMERO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UNIFO</w:t>
      </w:r>
      <w:r>
        <w:rPr>
          <w:rFonts w:ascii="Arial" w:hAnsi="Arial"/>
          <w:color w:val="5D6770"/>
          <w:spacing w:val="-2"/>
          <w:w w:val="105"/>
        </w:rPr>
        <w:t>RMES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ÚTILES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ESCOLARES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OTOR</w:t>
      </w:r>
      <w:r>
        <w:rPr>
          <w:rFonts w:ascii="Arial" w:hAnsi="Arial"/>
          <w:color w:val="5D6770"/>
          <w:spacing w:val="-2"/>
          <w:w w:val="105"/>
        </w:rPr>
        <w:t>G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NIVEL</w:t>
      </w:r>
      <w:r>
        <w:rPr>
          <w:rFonts w:ascii="Arial" w:hAnsi="Arial"/>
          <w:color w:val="5D6770"/>
          <w:spacing w:val="41"/>
          <w:w w:val="107"/>
        </w:rPr>
        <w:t> </w:t>
      </w:r>
      <w:r>
        <w:rPr>
          <w:rFonts w:ascii="Arial" w:hAnsi="Arial"/>
          <w:color w:val="5D6770"/>
          <w:w w:val="110"/>
        </w:rPr>
        <w:t>EDUCATIVO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w w:val="110"/>
        </w:rPr>
        <w:t>AL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spacing w:val="-1"/>
          <w:w w:val="110"/>
        </w:rPr>
        <w:t>INI</w:t>
      </w:r>
      <w:r>
        <w:rPr>
          <w:rFonts w:ascii="Arial" w:hAnsi="Arial"/>
          <w:color w:val="5D6770"/>
          <w:spacing w:val="-2"/>
          <w:w w:val="110"/>
        </w:rPr>
        <w:t>CI</w:t>
      </w:r>
      <w:r>
        <w:rPr>
          <w:rFonts w:ascii="Arial" w:hAnsi="Arial"/>
          <w:color w:val="5D6770"/>
          <w:spacing w:val="-1"/>
          <w:w w:val="110"/>
        </w:rPr>
        <w:t>O</w:t>
      </w:r>
      <w:r>
        <w:rPr>
          <w:rFonts w:ascii="Arial" w:hAnsi="Arial"/>
          <w:color w:val="5D6770"/>
          <w:spacing w:val="-28"/>
          <w:w w:val="110"/>
        </w:rPr>
        <w:t> </w:t>
      </w:r>
      <w:r>
        <w:rPr>
          <w:rFonts w:ascii="Arial" w:hAnsi="Arial"/>
          <w:color w:val="5D6770"/>
          <w:w w:val="110"/>
        </w:rPr>
        <w:t>DE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w w:val="110"/>
        </w:rPr>
        <w:t>CURSO</w:t>
      </w:r>
      <w:r>
        <w:rPr>
          <w:rFonts w:ascii="Arial" w:hAnsi="Arial"/>
          <w:color w:val="5D6770"/>
          <w:spacing w:val="-28"/>
          <w:w w:val="110"/>
        </w:rPr>
        <w:t> </w:t>
      </w:r>
      <w:r>
        <w:rPr>
          <w:rFonts w:ascii="Arial" w:hAnsi="Arial"/>
          <w:color w:val="5D6770"/>
          <w:w w:val="110"/>
        </w:rPr>
        <w:t>EN</w:t>
      </w:r>
      <w:r>
        <w:rPr>
          <w:rFonts w:ascii="Arial" w:hAnsi="Arial"/>
          <w:color w:val="5D6770"/>
          <w:spacing w:val="-31"/>
          <w:w w:val="110"/>
        </w:rPr>
        <w:t> </w:t>
      </w:r>
      <w:r>
        <w:rPr>
          <w:rFonts w:ascii="Arial" w:hAnsi="Arial"/>
          <w:color w:val="5D6770"/>
          <w:w w:val="110"/>
        </w:rPr>
        <w:t>B.C.</w:t>
      </w:r>
      <w:r>
        <w:rPr>
          <w:rFonts w:ascii="Arial" w:hAnsi="Arial"/>
          <w:color w:val="5D6770"/>
          <w:spacing w:val="-27"/>
          <w:w w:val="110"/>
        </w:rPr>
        <w:t> </w:t>
      </w:r>
      <w:r>
        <w:rPr>
          <w:rFonts w:ascii="Arial" w:hAnsi="Arial"/>
          <w:color w:val="5D6770"/>
          <w:w w:val="110"/>
        </w:rPr>
        <w:t>SUR,</w:t>
      </w:r>
      <w:r>
        <w:rPr>
          <w:rFonts w:ascii="Arial" w:hAnsi="Arial"/>
          <w:color w:val="5D6770"/>
          <w:spacing w:val="-29"/>
          <w:w w:val="110"/>
        </w:rPr>
        <w:t> </w:t>
      </w:r>
      <w:r>
        <w:rPr>
          <w:rFonts w:ascii="Arial" w:hAnsi="Arial"/>
          <w:color w:val="5D6770"/>
          <w:spacing w:val="-2"/>
          <w:w w:val="110"/>
        </w:rPr>
        <w:t>201</w:t>
      </w:r>
      <w:r>
        <w:rPr>
          <w:rFonts w:ascii="Arial" w:hAnsi="Arial"/>
          <w:color w:val="5D6770"/>
          <w:spacing w:val="-1"/>
          <w:w w:val="110"/>
        </w:rPr>
        <w:t>5-2016/2016-2</w:t>
      </w:r>
      <w:r>
        <w:rPr>
          <w:rFonts w:ascii="Arial" w:hAnsi="Arial"/>
          <w:color w:val="5D6770"/>
          <w:spacing w:val="-2"/>
          <w:w w:val="110"/>
        </w:rPr>
        <w:t>017</w:t>
      </w:r>
      <w:r>
        <w:rPr>
          <w:rFonts w:ascii="Arial" w:hAnsi="Arial"/>
          <w:color w:val="5D6770"/>
          <w:spacing w:val="-1"/>
          <w:w w:val="110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Heading7"/>
        <w:tabs>
          <w:tab w:pos="6062" w:val="left" w:leader="none"/>
        </w:tabs>
        <w:spacing w:line="200" w:lineRule="atLeast"/>
        <w:ind w:left="421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84.65pt;height:28.65pt;mso-position-horizontal-relative:char;mso-position-vertical-relative:line" coordorigin="0,0" coordsize="1693,573">
            <v:group style="position:absolute;left:1;top:0;width:1686;height:567" coordorigin="1,0" coordsize="1686,567">
              <v:shape style="position:absolute;left:1;top:0;width:1686;height:567" coordorigin="1,0" coordsize="1686,567" path="m1,566l1686,566,1686,0,1,0,1,566xe" filled="true" fillcolor="#5d6770" stroked="false">
                <v:path arrowok="t"/>
                <v:fill type="solid"/>
              </v:shape>
            </v:group>
            <v:group style="position:absolute;left:73;top:77;width:1544;height:207" coordorigin="73,77" coordsize="1544,207">
              <v:shape style="position:absolute;left:73;top:77;width:1544;height:207" coordorigin="73,77" coordsize="1544,207" path="m73,283l1617,283,1617,77,73,77,73,283xe" filled="true" fillcolor="#5d6770" stroked="false">
                <v:path arrowok="t"/>
                <v:fill type="solid"/>
              </v:shape>
            </v:group>
            <v:group style="position:absolute;left:73;top:283;width:1544;height:207" coordorigin="73,283" coordsize="1544,207">
              <v:shape style="position:absolute;left:73;top:283;width:1544;height:207" coordorigin="73,283" coordsize="1544,207" path="m73,490l1617,490,1617,283,73,283,73,490xe" filled="true" fillcolor="#5d6770" stroked="false">
                <v:path arrowok="t"/>
                <v:fill type="solid"/>
              </v:shape>
            </v:group>
            <v:group style="position:absolute;left:3;top:569;width:1686;height:2" coordorigin="3,569" coordsize="1686,2">
              <v:shape style="position:absolute;left:3;top:569;width:1686;height:2" coordorigin="3,569" coordsize="1686,0" path="m3,569l1689,569e" filled="false" stroked="true" strokeweight=".34002pt" strokecolor="#5d6770">
                <v:path arrowok="t"/>
              </v:shape>
              <v:shape style="position:absolute;left:0;top:0;width:1693;height:573" type="#_x0000_t202" filled="false" stroked="false">
                <v:textbox inset="0,0,0,0">
                  <w:txbxContent>
                    <w:p>
                      <w:pPr>
                        <w:spacing w:before="71"/>
                        <w:ind w:left="315" w:right="158" w:firstLine="4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TIPO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NIVEL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EDUCATIVO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78.2pt;height:28.65pt;mso-position-horizontal-relative:char;mso-position-vertical-relative:line" coordorigin="0,0" coordsize="5564,573">
            <v:group style="position:absolute;left:3;top:0;width:2919;height:248" coordorigin="3,0" coordsize="2919,248">
              <v:shape style="position:absolute;left:3;top:0;width:2919;height:248" coordorigin="3,0" coordsize="2919,248" path="m3,247l2922,247,2922,0,3,0,3,247xe" filled="true" fillcolor="#5cbeb5" stroked="false">
                <v:path arrowok="t"/>
                <v:fill type="solid"/>
              </v:shape>
            </v:group>
            <v:group style="position:absolute;left:73;top:41;width:2778;height:207" coordorigin="73,41" coordsize="2778,207">
              <v:shape style="position:absolute;left:73;top:41;width:2778;height:207" coordorigin="73,41" coordsize="2778,207" path="m73,247l2850,247,2850,41,73,41,73,247xe" filled="true" fillcolor="#5cbeb5" stroked="false">
                <v:path arrowok="t"/>
                <v:fill type="solid"/>
              </v:shape>
            </v:group>
            <v:group style="position:absolute;left:2922;top:0;width:2638;height:248" coordorigin="2922,0" coordsize="2638,248">
              <v:shape style="position:absolute;left:2922;top:0;width:2638;height:248" coordorigin="2922,0" coordsize="2638,248" path="m2922,247l5560,247,5560,0,2922,0,2922,247xe" filled="true" fillcolor="#5cbeb5" stroked="false">
                <v:path arrowok="t"/>
                <v:fill type="solid"/>
              </v:shape>
            </v:group>
            <v:group style="position:absolute;left:2992;top:0;width:2499;height:207" coordorigin="2992,0" coordsize="2499,207">
              <v:shape style="position:absolute;left:2992;top:0;width:2499;height:207" coordorigin="2992,0" coordsize="2499,207" path="m2992,206l5491,206,5491,0,2992,0,2992,206xe" filled="true" fillcolor="#5cbeb5" stroked="false">
                <v:path arrowok="t"/>
                <v:fill type="solid"/>
              </v:shape>
            </v:group>
            <v:group style="position:absolute;left:3;top:257;width:1436;height:310" coordorigin="3,257" coordsize="1436,310">
              <v:shape style="position:absolute;left:3;top:257;width:1436;height:310" coordorigin="3,257" coordsize="1436,310" path="m3,566l1439,566,1439,257,3,257,3,566xe" filled="true" fillcolor="#5cbeb5" stroked="false">
                <v:path arrowok="t"/>
                <v:fill type="solid"/>
              </v:shape>
            </v:group>
            <v:group style="position:absolute;left:73;top:257;width:1296;height:207" coordorigin="73,257" coordsize="1296,207">
              <v:shape style="position:absolute;left:73;top:257;width:1296;height:207" coordorigin="73,257" coordsize="1296,207" path="m73,463l1369,463,1369,257,73,257,73,463xe" filled="true" fillcolor="#5cbeb5" stroked="false">
                <v:path arrowok="t"/>
                <v:fill type="solid"/>
              </v:shape>
            </v:group>
            <v:group style="position:absolute;left:1439;top:257;width:1484;height:310" coordorigin="1439,257" coordsize="1484,310">
              <v:shape style="position:absolute;left:1439;top:257;width:1484;height:310" coordorigin="1439,257" coordsize="1484,310" path="m1439,566l2922,566,2922,257,1439,257,1439,566xe" filled="true" fillcolor="#5cbeb5" stroked="false">
                <v:path arrowok="t"/>
                <v:fill type="solid"/>
              </v:shape>
            </v:group>
            <v:group style="position:absolute;left:1508;top:257;width:1343;height:207" coordorigin="1508,257" coordsize="1343,207">
              <v:shape style="position:absolute;left:1508;top:257;width:1343;height:207" coordorigin="1508,257" coordsize="1343,207" path="m1508,463l2850,463,2850,257,1508,257,1508,463xe" filled="true" fillcolor="#5cbeb5" stroked="false">
                <v:path arrowok="t"/>
                <v:fill type="solid"/>
              </v:shape>
            </v:group>
            <v:group style="position:absolute;left:2922;top:257;width:1352;height:310" coordorigin="2922,257" coordsize="1352,310">
              <v:shape style="position:absolute;left:2922;top:257;width:1352;height:310" coordorigin="2922,257" coordsize="1352,310" path="m2922,566l4273,566,4273,257,2922,257,2922,566xe" filled="true" fillcolor="#5cbeb5" stroked="false">
                <v:path arrowok="t"/>
                <v:fill type="solid"/>
              </v:shape>
            </v:group>
            <v:group style="position:absolute;left:2992;top:257;width:1212;height:207" coordorigin="2992,257" coordsize="1212,207">
              <v:shape style="position:absolute;left:2992;top:257;width:1212;height:207" coordorigin="2992,257" coordsize="1212,207" path="m2992,463l4204,463,4204,257,2992,257,2992,463xe" filled="true" fillcolor="#5cbeb5" stroked="false">
                <v:path arrowok="t"/>
                <v:fill type="solid"/>
              </v:shape>
            </v:group>
            <v:group style="position:absolute;left:4273;top:257;width:1287;height:310" coordorigin="4273,257" coordsize="1287,310">
              <v:shape style="position:absolute;left:4273;top:257;width:1287;height:310" coordorigin="4273,257" coordsize="1287,310" path="m4273,566l5560,566,5560,257,4273,257,4273,566xe" filled="true" fillcolor="#5cbeb5" stroked="false">
                <v:path arrowok="t"/>
                <v:fill type="solid"/>
              </v:shape>
            </v:group>
            <v:group style="position:absolute;left:4343;top:257;width:1148;height:207" coordorigin="4343,257" coordsize="1148,207">
              <v:shape style="position:absolute;left:4343;top:257;width:1148;height:207" coordorigin="4343,257" coordsize="1148,207" path="m4343,463l5491,463,5491,257,4343,257,4343,463xe" filled="true" fillcolor="#5cbeb5" stroked="false">
                <v:path arrowok="t"/>
                <v:fill type="solid"/>
              </v:shape>
            </v:group>
            <v:group style="position:absolute;left:3;top:569;width:5557;height:2" coordorigin="3,569" coordsize="5557,2">
              <v:shape style="position:absolute;left:3;top:569;width:5557;height:2" coordorigin="3,569" coordsize="5557,0" path="m3,569l5560,569e" filled="false" stroked="true" strokeweight=".34002pt" strokecolor="#5cbeb5">
                <v:path arrowok="t"/>
              </v:shape>
              <v:shape style="position:absolute;left:920;top:65;width:108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UNIFORMES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21;top:25;width:64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ÚTILES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;top:281;width:5059;height:180" type="#_x0000_t202" filled="false" stroked="false">
                <v:textbox inset="0,0,0,0">
                  <w:txbxContent>
                    <w:p>
                      <w:pPr>
                        <w:tabs>
                          <w:tab w:pos="1459" w:val="left" w:leader="none"/>
                          <w:tab w:pos="2877" w:val="left" w:leader="none"/>
                          <w:tab w:pos="4195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  <w:tab/>
                        <w:t>2016-2017</w:t>
                        <w:tab/>
                        <w:t>2015-2017</w:t>
                        <w:tab/>
                        <w:t>2016-2017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907" w:val="left" w:leader="none"/>
          <w:tab w:pos="7131" w:val="left" w:leader="none"/>
          <w:tab w:pos="8612" w:val="left" w:leader="none"/>
          <w:tab w:pos="9716" w:val="left" w:leader="none"/>
          <w:tab w:pos="11000" w:val="left" w:leader="none"/>
        </w:tabs>
        <w:spacing w:line="266" w:lineRule="exact"/>
        <w:ind w:left="4222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-5"/>
          <w:w w:val="99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u w:val="single" w:color="5D6770"/>
        </w:rPr>
        <w:t>Preescolar</w:t>
        <w:tab/>
      </w:r>
      <w:r>
        <w:rPr>
          <w:rFonts w:ascii="Arial"/>
          <w:color w:val="5D6770"/>
          <w:spacing w:val="-1"/>
          <w:w w:val="95"/>
        </w:rPr>
        <w:tab/>
      </w:r>
      <w:r>
        <w:rPr>
          <w:rFonts w:ascii="Arial"/>
          <w:color w:val="5D6770"/>
          <w:w w:val="95"/>
          <w:position w:val="-5"/>
        </w:rPr>
        <w:t>n.a.</w:t>
        <w:tab/>
      </w:r>
      <w:r>
        <w:rPr>
          <w:rFonts w:ascii="Arial"/>
          <w:color w:val="5D6770"/>
          <w:w w:val="95"/>
        </w:rPr>
        <w:t>n.a.</w:t>
        <w:tab/>
      </w:r>
      <w:r>
        <w:rPr>
          <w:rFonts w:ascii="Arial"/>
          <w:color w:val="5D6770"/>
          <w:spacing w:val="-1"/>
          <w:w w:val="95"/>
        </w:rPr>
        <w:t>20,733</w:t>
        <w:tab/>
      </w:r>
      <w:r>
        <w:rPr>
          <w:rFonts w:ascii="Arial"/>
          <w:color w:val="5D6770"/>
          <w:spacing w:val="-1"/>
        </w:rPr>
        <w:t>21,008</w:t>
      </w:r>
      <w:r>
        <w:rPr>
          <w:rFonts w:ascii="Arial"/>
        </w:rPr>
      </w:r>
    </w:p>
    <w:p>
      <w:pPr>
        <w:spacing w:line="20" w:lineRule="atLeast"/>
        <w:ind w:left="60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8.2pt;height:.35pt;mso-position-horizontal-relative:char;mso-position-vertical-relative:line" coordorigin="0,0" coordsize="5564,7">
            <v:group style="position:absolute;left:3;top:3;width:5557;height:2" coordorigin="3,3" coordsize="5557,2">
              <v:shape style="position:absolute;left:3;top:3;width:5557;height:2" coordorigin="3,3" coordsize="5557,0" path="m3,3l5560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907" w:val="left" w:leader="none"/>
          <w:tab w:pos="6881" w:val="left" w:leader="none"/>
          <w:tab w:pos="8362" w:val="left" w:leader="none"/>
          <w:tab w:pos="9716" w:val="left" w:leader="none"/>
          <w:tab w:pos="11000" w:val="left" w:leader="none"/>
        </w:tabs>
        <w:spacing w:before="0"/>
        <w:ind w:left="42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5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Primaria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w w:val="95"/>
          <w:position w:val="-5"/>
          <w:sz w:val="18"/>
        </w:rPr>
        <w:t>73,695</w:t>
        <w:tab/>
      </w:r>
      <w:r>
        <w:rPr>
          <w:rFonts w:ascii="Arial"/>
          <w:color w:val="5D6770"/>
          <w:spacing w:val="-1"/>
          <w:w w:val="95"/>
          <w:sz w:val="18"/>
        </w:rPr>
        <w:t>75,064</w:t>
        <w:tab/>
        <w:t>73,695</w:t>
        <w:tab/>
      </w:r>
      <w:r>
        <w:rPr>
          <w:rFonts w:ascii="Arial"/>
          <w:color w:val="5D6770"/>
          <w:spacing w:val="-1"/>
          <w:sz w:val="18"/>
        </w:rPr>
        <w:t>75,064</w:t>
      </w:r>
      <w:r>
        <w:rPr>
          <w:rFonts w:ascii="Arial"/>
          <w:sz w:val="18"/>
        </w:rPr>
      </w:r>
    </w:p>
    <w:p>
      <w:pPr>
        <w:spacing w:line="20" w:lineRule="atLeast"/>
        <w:ind w:left="60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8.2pt;height:.35pt;mso-position-horizontal-relative:char;mso-position-vertical-relative:line" coordorigin="0,0" coordsize="5564,7">
            <v:group style="position:absolute;left:3;top:3;width:5557;height:2" coordorigin="3,3" coordsize="5557,2">
              <v:shape style="position:absolute;left:3;top:3;width:5557;height:2" coordorigin="3,3" coordsize="5557,0" path="m3,3l5560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907" w:val="left" w:leader="none"/>
          <w:tab w:pos="7131" w:val="left" w:leader="none"/>
          <w:tab w:pos="8362" w:val="left" w:leader="none"/>
          <w:tab w:pos="9966" w:val="left" w:leader="none"/>
          <w:tab w:pos="11000" w:val="left" w:leader="none"/>
        </w:tabs>
        <w:spacing w:line="239" w:lineRule="exact" w:before="0"/>
        <w:ind w:left="42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03.290009pt;margin-top:13.241886pt;width:277.850pt;height:.1pt;mso-position-horizontal-relative:page;mso-position-vertical-relative:paragraph;z-index:-845632" coordorigin="6066,265" coordsize="5557,2">
            <v:shape style="position:absolute;left:6066;top:265;width:5557;height:2" coordorigin="6066,265" coordsize="5557,0" path="m6066,265l11623,265e" filled="false" stroked="true" strokeweight=".34002pt" strokecolor="#5cbeb5">
              <v:path arrowok="t"/>
            </v:shape>
            <w10:wrap type="none"/>
          </v:group>
        </w:pict>
      </w: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-5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Secundaria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w w:val="95"/>
          <w:position w:val="-5"/>
          <w:sz w:val="18"/>
        </w:rPr>
        <w:t>n.a.</w:t>
        <w:tab/>
      </w:r>
      <w:r>
        <w:rPr>
          <w:rFonts w:ascii="Arial"/>
          <w:color w:val="5D6770"/>
          <w:spacing w:val="-1"/>
          <w:w w:val="95"/>
          <w:sz w:val="18"/>
        </w:rPr>
        <w:t>35,784</w:t>
        <w:tab/>
      </w:r>
      <w:r>
        <w:rPr>
          <w:rFonts w:ascii="Arial"/>
          <w:color w:val="5D6770"/>
          <w:w w:val="95"/>
          <w:sz w:val="18"/>
        </w:rPr>
        <w:t>n.a.</w:t>
        <w:tab/>
      </w:r>
      <w:r>
        <w:rPr>
          <w:rFonts w:ascii="Arial"/>
          <w:color w:val="5D6770"/>
          <w:spacing w:val="-1"/>
          <w:sz w:val="18"/>
        </w:rPr>
        <w:t>34,784</w:t>
      </w:r>
      <w:r>
        <w:rPr>
          <w:rFonts w:ascii="Arial"/>
          <w:sz w:val="18"/>
        </w:rPr>
      </w:r>
    </w:p>
    <w:p>
      <w:pPr>
        <w:tabs>
          <w:tab w:pos="4668" w:val="left" w:leader="none"/>
          <w:tab w:pos="5907" w:val="left" w:leader="none"/>
          <w:tab w:pos="6881" w:val="left" w:leader="none"/>
          <w:tab w:pos="8262" w:val="left" w:leader="none"/>
          <w:tab w:pos="9716" w:val="left" w:leader="none"/>
          <w:tab w:pos="10899" w:val="left" w:leader="none"/>
        </w:tabs>
        <w:spacing w:line="264" w:lineRule="exact" w:before="0"/>
        <w:ind w:left="42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D6770"/>
        </w:rPr>
        <w:t>B.C.SUR.</w:t>
        <w:tab/>
      </w:r>
      <w:r>
        <w:rPr>
          <w:rFonts w:ascii="Arial"/>
          <w:b/>
          <w:color w:val="5D6770"/>
          <w:spacing w:val="-1"/>
          <w:w w:val="95"/>
          <w:sz w:val="18"/>
        </w:rPr>
        <w:tab/>
      </w:r>
      <w:r>
        <w:rPr>
          <w:rFonts w:ascii="Arial"/>
          <w:b/>
          <w:color w:val="5D6770"/>
          <w:spacing w:val="-1"/>
          <w:w w:val="95"/>
          <w:position w:val="-5"/>
          <w:sz w:val="18"/>
        </w:rPr>
        <w:t>73,695</w:t>
        <w:tab/>
      </w:r>
      <w:r>
        <w:rPr>
          <w:rFonts w:ascii="Arial"/>
          <w:b/>
          <w:color w:val="5D6770"/>
          <w:spacing w:val="-1"/>
          <w:w w:val="95"/>
          <w:sz w:val="18"/>
        </w:rPr>
        <w:t>110,848</w:t>
        <w:tab/>
        <w:t>94,428</w:t>
        <w:tab/>
      </w:r>
      <w:r>
        <w:rPr>
          <w:rFonts w:ascii="Arial"/>
          <w:b/>
          <w:color w:val="5D6770"/>
          <w:spacing w:val="-1"/>
          <w:sz w:val="18"/>
        </w:rPr>
        <w:t>130,856</w:t>
      </w:r>
      <w:r>
        <w:rPr>
          <w:rFonts w:ascii="Arial"/>
          <w:sz w:val="18"/>
        </w:rPr>
      </w:r>
    </w:p>
    <w:p>
      <w:pPr>
        <w:spacing w:line="20" w:lineRule="atLeast"/>
        <w:ind w:left="60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8.95pt;height:.35pt;mso-position-horizontal-relative:char;mso-position-vertical-relative:line" coordorigin="0,0" coordsize="5579,7">
            <v:group style="position:absolute;left:3;top:3;width:5572;height:2" coordorigin="3,3" coordsize="5572,2">
              <v:shape style="position:absolute;left:3;top:3;width:5572;height:2" coordorigin="3,3" coordsize="5572,0" path="m3,3l5575,3e" filled="false" stroked="true" strokeweight=".34002pt" strokecolor="#5cbeb5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4" w:lineRule="auto"/>
        <w:ind w:left="4253" w:right="493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Secretaría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Educación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2"/>
        </w:rPr>
        <w:t>(SEP)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B.C. Sur.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preliminares al </w:t>
      </w:r>
      <w:r>
        <w:rPr>
          <w:rFonts w:ascii="Arial" w:hAnsi="Arial"/>
          <w:color w:val="5D6770"/>
        </w:rPr>
        <w:t>mes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agosto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4253" w:right="1758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niveles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educativos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incluyen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siguiente: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preescolar: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CONAFE;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primaria:</w:t>
      </w:r>
      <w:r>
        <w:rPr>
          <w:rFonts w:ascii="Arial" w:hAnsi="Arial"/>
          <w:color w:val="5D6770"/>
          <w:spacing w:val="59"/>
        </w:rPr>
        <w:t> </w:t>
      </w:r>
      <w:r>
        <w:rPr>
          <w:rFonts w:ascii="Arial" w:hAnsi="Arial"/>
          <w:color w:val="5D6770"/>
          <w:spacing w:val="-1"/>
        </w:rPr>
        <w:t>general, migrantes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-1"/>
        </w:rPr>
        <w:t> </w:t>
      </w:r>
      <w:r>
        <w:rPr>
          <w:rFonts w:ascii="Arial" w:hAnsi="Arial"/>
          <w:color w:val="5D6770"/>
          <w:spacing w:val="-2"/>
        </w:rPr>
        <w:t>CONAFE;</w:t>
      </w:r>
      <w:r>
        <w:rPr>
          <w:rFonts w:ascii="Arial" w:hAnsi="Arial"/>
          <w:color w:val="5D6770"/>
          <w:spacing w:val="-1"/>
        </w:rPr>
        <w:t> secundaria: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general, </w:t>
      </w:r>
      <w:r>
        <w:rPr>
          <w:rFonts w:ascii="Arial" w:hAnsi="Arial"/>
          <w:color w:val="5D6770"/>
          <w:spacing w:val="-2"/>
        </w:rPr>
        <w:t>técnica,</w:t>
      </w:r>
      <w:r>
        <w:rPr>
          <w:rFonts w:ascii="Arial" w:hAnsi="Arial"/>
          <w:color w:val="5D6770"/>
          <w:spacing w:val="-1"/>
        </w:rPr>
        <w:t> telesecundaria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para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trabajadores.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4253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n.a.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No</w:t>
      </w:r>
      <w:r>
        <w:rPr>
          <w:rFonts w:ascii="Arial"/>
          <w:color w:val="5D6770"/>
          <w:spacing w:val="-3"/>
        </w:rPr>
        <w:t> </w:t>
      </w:r>
      <w:r>
        <w:rPr>
          <w:rFonts w:ascii="Arial"/>
          <w:color w:val="5D6770"/>
          <w:spacing w:val="-1"/>
        </w:rPr>
        <w:t>aplica.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39.940002pt;margin-top:39.959999pt;width:131.35pt;height:25.85pt;mso-position-horizontal-relative:page;mso-position-vertical-relative:page;z-index:36160" coordorigin="12799,799" coordsize="2627,517">
            <v:shape style="position:absolute;left:13800;top:799;width:1613;height:173" type="#_x0000_t75" stroked="false">
              <v:imagedata r:id="rId419" o:title=""/>
            </v:shape>
            <v:shape style="position:absolute;left:14287;top:970;width:1139;height:173" type="#_x0000_t75" stroked="false">
              <v:imagedata r:id="rId511" o:title=""/>
            </v:shape>
            <v:shape style="position:absolute;left:12799;top:1143;width:2618;height:173" type="#_x0000_t75" stroked="false">
              <v:imagedata r:id="rId52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43"/>
        <w:ind w:left="2206" w:right="3519" w:hanging="651"/>
        <w:jc w:val="left"/>
        <w:rPr>
          <w:rFonts w:ascii="Arial" w:hAnsi="Arial" w:cs="Arial" w:eastAsia="Arial"/>
          <w:b w:val="0"/>
          <w:bCs w:val="0"/>
        </w:rPr>
      </w:pPr>
      <w:bookmarkStart w:name="4.5.3 Deporte y Cultura Fisica" w:id="32"/>
      <w:bookmarkEnd w:id="32"/>
      <w:r>
        <w:rPr>
          <w:b w:val="0"/>
        </w:rPr>
      </w:r>
      <w:r>
        <w:rPr>
          <w:rFonts w:ascii="Arial" w:hAnsi="Arial"/>
          <w:color w:val="5D6770"/>
          <w:w w:val="105"/>
        </w:rPr>
        <w:t>ASPECTOS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RELATIVOS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P</w:t>
      </w:r>
      <w:r>
        <w:rPr>
          <w:rFonts w:ascii="Arial" w:hAnsi="Arial"/>
          <w:color w:val="5D6770"/>
          <w:spacing w:val="-1"/>
          <w:w w:val="105"/>
        </w:rPr>
        <w:t>ARTICIPACIÓN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1"/>
          <w:w w:val="105"/>
        </w:rPr>
        <w:t>U</w:t>
      </w:r>
      <w:r>
        <w:rPr>
          <w:rFonts w:ascii="Arial" w:hAnsi="Arial"/>
          <w:color w:val="5D6770"/>
          <w:spacing w:val="-2"/>
          <w:w w:val="105"/>
        </w:rPr>
        <w:t>R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43"/>
          <w:w w:val="105"/>
        </w:rPr>
        <w:t> </w:t>
      </w:r>
      <w:r>
        <w:rPr>
          <w:rFonts w:ascii="Arial" w:hAnsi="Arial"/>
          <w:color w:val="5D6770"/>
          <w:w w:val="105"/>
        </w:rPr>
        <w:t>OLIMPIADA</w:t>
      </w:r>
      <w:r>
        <w:rPr>
          <w:rFonts w:ascii="Arial" w:hAnsi="Arial"/>
          <w:color w:val="5D6770"/>
          <w:spacing w:val="3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</w:t>
      </w:r>
      <w:r>
        <w:rPr>
          <w:rFonts w:ascii="Arial" w:hAnsi="Arial"/>
          <w:color w:val="5D6770"/>
          <w:spacing w:val="3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INFANTI</w:t>
      </w:r>
      <w:r>
        <w:rPr>
          <w:rFonts w:ascii="Arial" w:hAnsi="Arial"/>
          <w:color w:val="5D6770"/>
          <w:spacing w:val="-2"/>
          <w:w w:val="105"/>
        </w:rPr>
        <w:t>L</w:t>
      </w:r>
      <w:r>
        <w:rPr>
          <w:rFonts w:ascii="Arial" w:hAnsi="Arial"/>
          <w:color w:val="5D6770"/>
          <w:spacing w:val="35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3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J</w:t>
      </w:r>
      <w:r>
        <w:rPr>
          <w:rFonts w:ascii="Arial" w:hAnsi="Arial"/>
          <w:color w:val="5D6770"/>
          <w:spacing w:val="-1"/>
          <w:w w:val="105"/>
        </w:rPr>
        <w:t>UVENI</w:t>
      </w:r>
      <w:r>
        <w:rPr>
          <w:rFonts w:ascii="Arial" w:hAnsi="Arial"/>
          <w:color w:val="5D6770"/>
          <w:spacing w:val="-2"/>
          <w:w w:val="105"/>
        </w:rPr>
        <w:t>L,</w:t>
      </w:r>
      <w:r>
        <w:rPr>
          <w:rFonts w:ascii="Arial" w:hAnsi="Arial"/>
          <w:color w:val="5D6770"/>
          <w:spacing w:val="37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pStyle w:val="Heading8"/>
        <w:tabs>
          <w:tab w:pos="2571" w:val="left" w:leader="none"/>
        </w:tabs>
        <w:spacing w:line="240" w:lineRule="auto" w:before="107"/>
        <w:ind w:left="1081" w:right="0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40.5pt;margin-top:5.631892pt;width:154pt;height:23.55pt;mso-position-horizontal-relative:page;mso-position-vertical-relative:paragraph;z-index:-845488" coordorigin="4810,113" coordsize="3080,471">
            <v:group style="position:absolute;left:4810;top:113;width:3080;height:269" coordorigin="4810,113" coordsize="3080,269">
              <v:shape style="position:absolute;left:4810;top:113;width:3080;height:269" coordorigin="4810,113" coordsize="3080,269" path="m4810,381l7890,381,7890,113,4810,113,4810,381xe" filled="true" fillcolor="#5d6770" stroked="false">
                <v:path arrowok="t"/>
                <v:fill type="solid"/>
              </v:shape>
            </v:group>
            <v:group style="position:absolute;left:4880;top:144;width:2941;height:207" coordorigin="4880,144" coordsize="2941,207">
              <v:shape style="position:absolute;left:4880;top:144;width:2941;height:207" coordorigin="4880,144" coordsize="2941,207" path="m4880,350l7820,350,7820,144,4880,144,4880,350xe" filled="true" fillcolor="#5d6770" stroked="false">
                <v:path arrowok="t"/>
                <v:fill type="solid"/>
              </v:shape>
              <v:shape style="position:absolute;left:4810;top:113;width:3080;height:471" type="#_x0000_t202" filled="false" stroked="false">
                <v:textbox inset="0,0,0,0">
                  <w:txbxContent>
                    <w:p>
                      <w:pPr>
                        <w:spacing w:before="25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CONCEPTO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37" w:lineRule="exact" w:before="1"/>
                        <w:ind w:left="69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5D6770"/>
                          <w:sz w:val="18"/>
                        </w:rPr>
                        <w:t>Posición</w:t>
                      </w:r>
                      <w:r>
                        <w:rPr>
                          <w:rFonts w:ascii="Arial" w:hAnsi="Arial"/>
                          <w:color w:val="5D677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D6770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color w:val="5D677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D6770"/>
                          <w:spacing w:val="-1"/>
                          <w:sz w:val="18"/>
                        </w:rPr>
                        <w:t>B.C.S.</w:t>
                      </w:r>
                      <w:r>
                        <w:rPr>
                          <w:rFonts w:ascii="Arial" w:hAnsi="Arial"/>
                          <w:color w:val="5D6770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5D6770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2.529999pt;margin-top:5.631892pt;width:149.1pt;height:13.45pt;mso-position-horizontal-relative:page;mso-position-vertical-relative:paragraph;z-index:-845464" coordorigin="8051,113" coordsize="2982,269">
            <v:group style="position:absolute;left:8051;top:113;width:1590;height:269" coordorigin="8051,113" coordsize="1590,269">
              <v:shape style="position:absolute;left:8051;top:113;width:1590;height:269" coordorigin="8051,113" coordsize="1590,269" path="m8051,381l9640,381,9640,113,8051,113,8051,381xe" filled="true" fillcolor="#5cbeb5" stroked="false">
                <v:path arrowok="t"/>
                <v:fill type="solid"/>
              </v:shape>
            </v:group>
            <v:group style="position:absolute;left:8120;top:113;width:1451;height:207" coordorigin="8120,113" coordsize="1451,207">
              <v:shape style="position:absolute;left:8120;top:113;width:1451;height:207" coordorigin="8120,113" coordsize="1451,207" path="m8120,319l9570,319,9570,113,8120,113,8120,319xe" filled="true" fillcolor="#5cbeb5" stroked="false">
                <v:path arrowok="t"/>
                <v:fill type="solid"/>
              </v:shape>
            </v:group>
            <v:group style="position:absolute;left:9640;top:113;width:1392;height:269" coordorigin="9640,113" coordsize="1392,269">
              <v:shape style="position:absolute;left:9640;top:113;width:1392;height:269" coordorigin="9640,113" coordsize="1392,269" path="m9640,381l11032,381,11032,113,9640,113,9640,381xe" filled="true" fillcolor="#5cbeb5" stroked="false">
                <v:path arrowok="t"/>
                <v:fill type="solid"/>
              </v:shape>
            </v:group>
            <v:group style="position:absolute;left:9709;top:113;width:1253;height:207" coordorigin="9709,113" coordsize="1253,207">
              <v:shape style="position:absolute;left:9709;top:113;width:1253;height:207" coordorigin="9709,113" coordsize="1253,207" path="m9709,319l10962,319,10962,113,9709,113,9709,319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FFFFFF"/>
        </w:rPr>
        <w:t>2015</w:t>
        <w:tab/>
        <w:t>2016</w:t>
      </w:r>
      <w:r>
        <w:rPr>
          <w:rFonts w:ascii="Arial"/>
          <w:b w:val="0"/>
        </w:rPr>
      </w:r>
    </w:p>
    <w:p>
      <w:pPr>
        <w:tabs>
          <w:tab w:pos="3522" w:val="left" w:leader="none"/>
        </w:tabs>
        <w:spacing w:line="227" w:lineRule="exact" w:before="33"/>
        <w:ind w:left="2233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D6770"/>
          <w:sz w:val="18"/>
        </w:rPr>
        <w:t>11</w:t>
        <w:tab/>
        <w:t>12</w:t>
      </w:r>
      <w:r>
        <w:rPr>
          <w:rFonts w:ascii="Arial"/>
          <w:color w:val="5D6770"/>
          <w:position w:val="9"/>
          <w:sz w:val="12"/>
        </w:rPr>
        <w:t>3/</w:t>
      </w:r>
      <w:r>
        <w:rPr>
          <w:rFonts w:ascii="Arial"/>
          <w:sz w:val="12"/>
        </w:rPr>
      </w:r>
    </w:p>
    <w:p>
      <w:pPr>
        <w:pStyle w:val="Heading9"/>
        <w:tabs>
          <w:tab w:pos="5790" w:val="left" w:leader="none"/>
          <w:tab w:pos="7209" w:val="left" w:leader="none"/>
          <w:tab w:pos="8500" w:val="left" w:leader="none"/>
        </w:tabs>
        <w:spacing w:line="227" w:lineRule="exact"/>
        <w:ind w:left="2619" w:right="0"/>
        <w:jc w:val="both"/>
        <w:rPr>
          <w:rFonts w:ascii="Arial" w:hAnsi="Arial" w:cs="Arial" w:eastAsia="Arial"/>
        </w:rPr>
      </w:pPr>
      <w:r>
        <w:rPr/>
        <w:pict>
          <v:group style="position:absolute;margin-left:240.5pt;margin-top:.825366pt;width:154pt;height:.1pt;mso-position-horizontal-relative:page;mso-position-vertical-relative:paragraph;z-index:-845440" coordorigin="4810,17" coordsize="3080,2">
            <v:shape style="position:absolute;left:4810;top:17;width:3080;height:2" coordorigin="4810,17" coordsize="3080,0" path="m4810,17l7890,17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02.529999pt;margin-top:.825366pt;width:149.1pt;height:.1pt;mso-position-horizontal-relative:page;mso-position-vertical-relative:paragraph;z-index:-845416" coordorigin="8051,17" coordsize="2982,2">
            <v:shape style="position:absolute;left:8051;top:17;width:2982;height:2" coordorigin="8051,17" coordsize="2982,0" path="m8051,17l11032,17e" filled="false" stroked="true" strokeweight=".33999pt" strokecolor="#5cbeb5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5D6770"/>
          <w:spacing w:val="-1"/>
        </w:rPr>
        <w:t>Eficiencia “lugar</w:t>
      </w:r>
      <w:r>
        <w:rPr>
          <w:rFonts w:ascii="Arial" w:hAnsi="Arial" w:cs="Arial" w:eastAsia="Arial"/>
          <w:color w:val="5D6770"/>
        </w:rPr>
        <w:t> </w:t>
      </w:r>
      <w:r>
        <w:rPr>
          <w:rFonts w:ascii="Arial" w:hAnsi="Arial" w:cs="Arial" w:eastAsia="Arial"/>
          <w:color w:val="5D6770"/>
          <w:spacing w:val="-1"/>
        </w:rPr>
        <w:t>nacional”</w:t>
      </w:r>
      <w:r>
        <w:rPr>
          <w:rFonts w:ascii="Arial" w:hAnsi="Arial" w:cs="Arial" w:eastAsia="Arial"/>
          <w:color w:val="5D6770"/>
          <w:spacing w:val="-1"/>
          <w:position w:val="9"/>
          <w:sz w:val="12"/>
          <w:szCs w:val="12"/>
        </w:rPr>
        <w:t>2/</w:t>
        <w:tab/>
      </w:r>
      <w:r>
        <w:rPr>
          <w:rFonts w:ascii="Arial" w:hAnsi="Arial" w:cs="Arial" w:eastAsia="Arial"/>
          <w:color w:val="5D6770"/>
          <w:spacing w:val="-1"/>
        </w:rPr>
      </w:r>
      <w:r>
        <w:rPr>
          <w:rFonts w:ascii="Arial" w:hAnsi="Arial" w:cs="Arial" w:eastAsia="Arial"/>
          <w:color w:val="5D6770"/>
          <w:spacing w:val="-1"/>
          <w:u w:val="single" w:color="5CBEB5"/>
        </w:rPr>
        <w:tab/>
      </w:r>
      <w:r>
        <w:rPr>
          <w:rFonts w:ascii="Arial" w:hAnsi="Arial" w:cs="Arial" w:eastAsia="Arial"/>
          <w:color w:val="5D6770"/>
          <w:w w:val="95"/>
          <w:u w:val="single" w:color="5CBEB5"/>
        </w:rPr>
        <w:t>5</w:t>
        <w:tab/>
      </w:r>
      <w:r>
        <w:rPr>
          <w:rFonts w:ascii="Arial" w:hAnsi="Arial" w:cs="Arial" w:eastAsia="Arial"/>
          <w:color w:val="5D6770"/>
          <w:u w:val="single" w:color="5CBEB5"/>
        </w:rPr>
        <w:t>11</w:t>
      </w:r>
      <w:r>
        <w:rPr>
          <w:rFonts w:ascii="Arial" w:hAnsi="Arial" w:cs="Arial" w:eastAsia="Arial"/>
          <w:color w:val="5D6770"/>
          <w:w w:val="99"/>
          <w:u w:val="single" w:color="5CBEB5"/>
        </w:rPr>
        <w:t> </w:t>
      </w:r>
      <w:r>
        <w:rPr>
          <w:rFonts w:ascii="Arial" w:hAnsi="Arial" w:cs="Arial" w:eastAsia="Arial"/>
          <w:color w:val="5D6770"/>
          <w:spacing w:val="-31"/>
          <w:u w:val="single" w:color="5CBEB5"/>
        </w:rPr>
        <w:t> </w:t>
      </w:r>
      <w:r>
        <w:rPr>
          <w:rFonts w:ascii="Arial" w:hAnsi="Arial" w:cs="Arial" w:eastAsia="Arial"/>
          <w:color w:val="5D6770"/>
          <w:spacing w:val="-31"/>
        </w:rPr>
      </w:r>
      <w:r>
        <w:rPr>
          <w:rFonts w:ascii="Arial" w:hAnsi="Arial" w:cs="Arial" w:eastAsia="Arial"/>
        </w:rPr>
      </w:r>
    </w:p>
    <w:p>
      <w:pPr>
        <w:spacing w:line="20" w:lineRule="atLeast"/>
        <w:ind w:left="25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4.35pt;height:.35pt;mso-position-horizontal-relative:char;mso-position-vertical-relative:line" coordorigin="0,0" coordsize="3087,7">
            <v:group style="position:absolute;left:3;top:3;width:3080;height:2" coordorigin="3,3" coordsize="3080,2">
              <v:shape style="position:absolute;left:3;top:3;width:3080;height:2" coordorigin="3,3" coordsize="3080,0" path="m3,3l3083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629" w:val="left" w:leader="none"/>
          <w:tab w:pos="7110" w:val="left" w:leader="none"/>
          <w:tab w:pos="8500" w:val="left" w:leader="none"/>
        </w:tabs>
        <w:spacing w:before="0"/>
        <w:ind w:left="255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Disciplinas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sz w:val="18"/>
          <w:u w:val="single" w:color="5CBEB5"/>
        </w:rPr>
        <w:t>20</w:t>
        <w:tab/>
        <w:t>20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tabs>
          <w:tab w:pos="5629" w:val="left" w:leader="none"/>
          <w:tab w:pos="7010" w:val="left" w:leader="none"/>
          <w:tab w:pos="8399" w:val="left" w:leader="none"/>
        </w:tabs>
        <w:spacing w:before="4"/>
        <w:ind w:left="255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sz w:val="18"/>
          <w:u w:val="single" w:color="5D6770"/>
        </w:rPr>
        <w:t>Atletas</w:t>
        <w:tab/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color w:val="5D6770"/>
          <w:sz w:val="18"/>
          <w:u w:val="single" w:color="5CBEB5"/>
        </w:rPr>
        <w:t>312</w:t>
        <w:tab/>
        <w:t>247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tabs>
          <w:tab w:pos="5629" w:val="left" w:leader="none"/>
          <w:tab w:pos="7010" w:val="left" w:leader="none"/>
          <w:tab w:pos="8500" w:val="left" w:leader="none"/>
        </w:tabs>
        <w:spacing w:line="206" w:lineRule="exact" w:before="6"/>
        <w:ind w:left="253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-17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Medallas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totales obtenidas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5CBEB5"/>
        </w:rPr>
        <w:tab/>
      </w:r>
      <w:r>
        <w:rPr>
          <w:rFonts w:ascii="Arial"/>
          <w:color w:val="5D6770"/>
          <w:sz w:val="18"/>
          <w:u w:val="single" w:color="5CBEB5"/>
        </w:rPr>
        <w:t>130</w:t>
        <w:tab/>
        <w:t>99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  <w:u w:val="single" w:color="5CBEB5"/>
        </w:rPr>
        <w:t> </w:t>
      </w:r>
      <w:r>
        <w:rPr>
          <w:rFonts w:ascii="Arial"/>
          <w:color w:val="5D6770"/>
          <w:spacing w:val="-31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183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Deporte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(INSUDE).</w:t>
      </w:r>
      <w:r>
        <w:rPr>
          <w:rFonts w:ascii="Arial"/>
        </w:rPr>
      </w:r>
    </w:p>
    <w:p>
      <w:pPr>
        <w:pStyle w:val="BodyText"/>
        <w:spacing w:line="240" w:lineRule="auto" w:before="1"/>
        <w:ind w:right="4592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Lugar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estado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respecto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resto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entidades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1"/>
        </w:rPr>
        <w:t>federativas,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7"/>
        </w:rPr>
        <w:t> </w:t>
      </w:r>
      <w:r>
        <w:rPr>
          <w:rFonts w:ascii="Arial" w:hAnsi="Arial"/>
          <w:color w:val="5D6770"/>
          <w:spacing w:val="-2"/>
        </w:rPr>
        <w:t>de</w:t>
      </w:r>
      <w:r>
        <w:rPr>
          <w:rFonts w:ascii="Arial" w:hAnsi="Arial"/>
          <w:color w:val="5D6770"/>
          <w:spacing w:val="45"/>
        </w:rPr>
        <w:t> </w:t>
      </w:r>
      <w:r>
        <w:rPr>
          <w:rFonts w:ascii="Arial" w:hAnsi="Arial"/>
          <w:color w:val="5D6770"/>
          <w:spacing w:val="-1"/>
        </w:rPr>
        <w:t>acuerdo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número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medallas obtenidas.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4925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2/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Relación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muestra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índice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calidad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el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número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2"/>
        </w:rPr>
        <w:t>participaciones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2"/>
        </w:rPr>
        <w:t>las</w:t>
      </w:r>
      <w:r>
        <w:rPr>
          <w:rFonts w:ascii="Arial" w:hAnsi="Arial"/>
          <w:color w:val="5D6770"/>
          <w:spacing w:val="71"/>
        </w:rPr>
        <w:t> </w:t>
      </w:r>
      <w:r>
        <w:rPr>
          <w:rFonts w:ascii="Arial" w:hAnsi="Arial"/>
          <w:color w:val="5D6770"/>
          <w:spacing w:val="-1"/>
        </w:rPr>
        <w:t>medallas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obtenidas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olimpiada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acuerdo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5"/>
        </w:rPr>
        <w:t> </w:t>
      </w:r>
      <w:r>
        <w:rPr>
          <w:rFonts w:ascii="Arial" w:hAnsi="Arial"/>
          <w:color w:val="5D6770"/>
          <w:spacing w:val="-1"/>
        </w:rPr>
        <w:t>rangos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establecidos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avalados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por</w:t>
      </w:r>
      <w:r>
        <w:rPr>
          <w:rFonts w:ascii="Arial" w:hAnsi="Arial"/>
          <w:color w:val="5D6770"/>
          <w:spacing w:val="55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Comisión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Cultura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Física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Deporte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1"/>
        </w:rPr>
        <w:t>nivel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nacional.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right="4933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3/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  <w:spacing w:val="-1"/>
        </w:rPr>
        <w:t>Lugar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obtenido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1"/>
        </w:rPr>
        <w:t>en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Olimpiada</w:t>
      </w:r>
      <w:r>
        <w:rPr>
          <w:rFonts w:ascii="Arial"/>
          <w:color w:val="5D6770"/>
          <w:spacing w:val="21"/>
        </w:rPr>
        <w:t> </w:t>
      </w:r>
      <w:r>
        <w:rPr>
          <w:rFonts w:ascii="Arial"/>
          <w:color w:val="5D6770"/>
          <w:spacing w:val="-1"/>
        </w:rPr>
        <w:t>Nacional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  <w:spacing w:val="-1"/>
        </w:rPr>
        <w:t>Infantil;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  <w:spacing w:val="-1"/>
        </w:rPr>
        <w:t>en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2"/>
        </w:rPr>
        <w:t>Nacional</w:t>
      </w:r>
      <w:r>
        <w:rPr>
          <w:rFonts w:ascii="Arial"/>
          <w:color w:val="5D6770"/>
          <w:spacing w:val="22"/>
        </w:rPr>
        <w:t> </w:t>
      </w:r>
      <w:r>
        <w:rPr>
          <w:rFonts w:ascii="Arial"/>
          <w:color w:val="5D6770"/>
          <w:spacing w:val="-1"/>
        </w:rPr>
        <w:t>Juvenil</w:t>
      </w:r>
      <w:r>
        <w:rPr>
          <w:rFonts w:ascii="Arial"/>
          <w:color w:val="5D6770"/>
          <w:spacing w:val="25"/>
        </w:rPr>
        <w:t> </w:t>
      </w:r>
      <w:r>
        <w:rPr>
          <w:rFonts w:ascii="Arial"/>
          <w:color w:val="5D6770"/>
        </w:rPr>
        <w:t>se</w:t>
      </w:r>
      <w:r>
        <w:rPr>
          <w:rFonts w:ascii="Arial"/>
          <w:color w:val="5D6770"/>
          <w:spacing w:val="23"/>
        </w:rPr>
        <w:t> </w:t>
      </w:r>
      <w:r>
        <w:rPr>
          <w:rFonts w:ascii="Arial"/>
          <w:color w:val="5D6770"/>
          <w:spacing w:val="-1"/>
        </w:rPr>
        <w:t>obtuvo</w:t>
      </w:r>
      <w:r>
        <w:rPr>
          <w:rFonts w:ascii="Arial"/>
          <w:color w:val="5D6770"/>
          <w:spacing w:val="24"/>
        </w:rPr>
        <w:t> </w:t>
      </w:r>
      <w:r>
        <w:rPr>
          <w:rFonts w:ascii="Arial"/>
          <w:color w:val="5D6770"/>
          <w:spacing w:val="-2"/>
        </w:rPr>
        <w:t>el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lugar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17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nacional.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/>
        <w:ind w:left="1618" w:right="3979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MEDALLAS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OBTENIDAS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2"/>
          <w:w w:val="105"/>
        </w:rPr>
        <w:t> B.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C.</w:t>
      </w:r>
      <w:r>
        <w:rPr>
          <w:rFonts w:ascii="Arial"/>
          <w:color w:val="5D6770"/>
          <w:spacing w:val="-1"/>
          <w:w w:val="105"/>
        </w:rPr>
        <w:t> </w:t>
      </w:r>
      <w:r>
        <w:rPr>
          <w:rFonts w:ascii="Arial"/>
          <w:color w:val="5D6770"/>
          <w:w w:val="105"/>
        </w:rPr>
        <w:t>SUR</w:t>
      </w:r>
      <w:r>
        <w:rPr>
          <w:rFonts w:ascii="Arial"/>
          <w:color w:val="5D6770"/>
          <w:spacing w:val="-5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LA</w:t>
      </w:r>
      <w:r>
        <w:rPr>
          <w:rFonts w:ascii="Arial"/>
          <w:color w:val="5D6770"/>
          <w:spacing w:val="-2"/>
          <w:w w:val="105"/>
        </w:rPr>
        <w:t> </w:t>
      </w:r>
      <w:r>
        <w:rPr>
          <w:rFonts w:ascii="Arial"/>
          <w:color w:val="5D6770"/>
          <w:w w:val="105"/>
        </w:rPr>
        <w:t>OLIMPIADA</w:t>
      </w:r>
      <w:r>
        <w:rPr>
          <w:rFonts w:ascii="Arial"/>
          <w:color w:val="5D6770"/>
          <w:spacing w:val="29"/>
          <w:w w:val="109"/>
        </w:rPr>
        <w:t> </w:t>
      </w:r>
      <w:r>
        <w:rPr>
          <w:rFonts w:ascii="Arial"/>
          <w:color w:val="5D6770"/>
          <w:w w:val="105"/>
        </w:rPr>
        <w:t>NACIONAL</w:t>
      </w:r>
      <w:r>
        <w:rPr>
          <w:rFonts w:ascii="Arial"/>
          <w:color w:val="5D6770"/>
          <w:spacing w:val="34"/>
          <w:w w:val="105"/>
        </w:rPr>
        <w:t> </w:t>
      </w:r>
      <w:r>
        <w:rPr>
          <w:rFonts w:ascii="Arial"/>
          <w:color w:val="5D6770"/>
          <w:spacing w:val="-1"/>
          <w:w w:val="105"/>
        </w:rPr>
        <w:t>INFANTI</w:t>
      </w:r>
      <w:r>
        <w:rPr>
          <w:rFonts w:ascii="Arial"/>
          <w:color w:val="5D6770"/>
          <w:spacing w:val="-2"/>
          <w:w w:val="105"/>
        </w:rPr>
        <w:t>L</w:t>
      </w:r>
      <w:r>
        <w:rPr>
          <w:rFonts w:ascii="Arial"/>
          <w:color w:val="5D6770"/>
          <w:spacing w:val="35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36"/>
          <w:w w:val="105"/>
        </w:rPr>
        <w:t> </w:t>
      </w:r>
      <w:r>
        <w:rPr>
          <w:rFonts w:ascii="Arial"/>
          <w:color w:val="5D6770"/>
          <w:spacing w:val="-2"/>
          <w:w w:val="105"/>
        </w:rPr>
        <w:t>J</w:t>
      </w:r>
      <w:r>
        <w:rPr>
          <w:rFonts w:ascii="Arial"/>
          <w:color w:val="5D6770"/>
          <w:spacing w:val="-1"/>
          <w:w w:val="105"/>
        </w:rPr>
        <w:t>UVENI</w:t>
      </w:r>
      <w:r>
        <w:rPr>
          <w:rFonts w:ascii="Arial"/>
          <w:color w:val="5D6770"/>
          <w:spacing w:val="-2"/>
          <w:w w:val="105"/>
        </w:rPr>
        <w:t>L,</w:t>
      </w:r>
      <w:r>
        <w:rPr>
          <w:rFonts w:ascii="Arial"/>
          <w:color w:val="5D6770"/>
          <w:spacing w:val="36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697" w:val="left" w:leader="none"/>
        </w:tabs>
        <w:spacing w:line="200" w:lineRule="atLeast"/>
        <w:ind w:left="342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05.75pt;height:10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01" w:lineRule="exact" w:before="0"/>
                    <w:ind w:left="607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MEDALLAS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10.1pt;height:10.35pt;mso-position-horizontal-relative:char;mso-position-vertical-relative:line" type="#_x0000_t202" filled="true" fillcolor="#5cbeb5" stroked="false">
            <v:textbox inset="0,0,0,0">
              <w:txbxContent>
                <w:p>
                  <w:pPr>
                    <w:tabs>
                      <w:tab w:pos="1449" w:val="left" w:leader="none"/>
                    </w:tabs>
                    <w:spacing w:line="201" w:lineRule="exact" w:before="0"/>
                    <w:ind w:left="35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5538" w:val="left" w:leader="none"/>
          <w:tab w:pos="6530" w:val="left" w:leader="none"/>
          <w:tab w:pos="7629" w:val="left" w:leader="none"/>
          <w:tab w:pos="7898" w:val="left" w:leader="none"/>
        </w:tabs>
        <w:spacing w:line="177" w:lineRule="exact"/>
        <w:ind w:left="3424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w w:val="99"/>
        </w:rPr>
      </w:r>
      <w:r>
        <w:rPr>
          <w:rFonts w:ascii="Arial"/>
          <w:color w:val="585858"/>
          <w:spacing w:val="19"/>
          <w:w w:val="99"/>
          <w:u w:val="single" w:color="5D6770"/>
        </w:rPr>
        <w:t> </w:t>
      </w:r>
      <w:r>
        <w:rPr>
          <w:rFonts w:ascii="Arial"/>
          <w:color w:val="585858"/>
          <w:spacing w:val="-1"/>
          <w:w w:val="95"/>
          <w:u w:val="single" w:color="5D6770"/>
        </w:rPr>
        <w:t>Oro</w:t>
        <w:tab/>
      </w:r>
      <w:r>
        <w:rPr>
          <w:rFonts w:ascii="Arial"/>
          <w:color w:val="585858"/>
          <w:spacing w:val="-1"/>
          <w:w w:val="95"/>
        </w:rPr>
      </w:r>
      <w:r>
        <w:rPr>
          <w:rFonts w:ascii="Arial"/>
          <w:color w:val="585858"/>
          <w:spacing w:val="-1"/>
          <w:w w:val="95"/>
          <w:u w:val="single" w:color="5CBEB5"/>
        </w:rPr>
        <w:tab/>
      </w:r>
      <w:r>
        <w:rPr>
          <w:rFonts w:ascii="Arial"/>
          <w:color w:val="585858"/>
          <w:u w:val="single" w:color="5CBEB5"/>
        </w:rPr>
        <w:t>44</w:t>
        <w:tab/>
        <w:t>30</w:t>
      </w:r>
      <w:r>
        <w:rPr>
          <w:rFonts w:ascii="Arial"/>
          <w:color w:val="585858"/>
          <w:w w:val="99"/>
          <w:u w:val="single" w:color="5CBEB5"/>
        </w:rPr>
        <w:t> </w:t>
      </w:r>
      <w:r>
        <w:rPr>
          <w:rFonts w:ascii="Arial"/>
          <w:color w:val="585858"/>
          <w:u w:val="single" w:color="5CBEB5"/>
        </w:rPr>
        <w:tab/>
      </w:r>
      <w:r>
        <w:rPr>
          <w:rFonts w:ascii="Arial"/>
          <w:color w:val="585858"/>
        </w:rPr>
      </w:r>
      <w:r>
        <w:rPr>
          <w:rFonts w:ascii="Arial"/>
        </w:rPr>
      </w:r>
    </w:p>
    <w:p>
      <w:pPr>
        <w:tabs>
          <w:tab w:pos="5538" w:val="left" w:leader="none"/>
          <w:tab w:pos="6530" w:val="left" w:leader="none"/>
          <w:tab w:pos="7629" w:val="left" w:leader="none"/>
          <w:tab w:pos="7898" w:val="left" w:leader="none"/>
        </w:tabs>
        <w:spacing w:before="4"/>
        <w:ind w:left="3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w w:val="95"/>
          <w:sz w:val="18"/>
          <w:u w:val="single" w:color="5D6770"/>
        </w:rPr>
        <w:t>Plata</w:t>
        <w:tab/>
      </w:r>
      <w:r>
        <w:rPr>
          <w:rFonts w:ascii="Arial"/>
          <w:color w:val="585858"/>
          <w:w w:val="95"/>
          <w:sz w:val="18"/>
        </w:rPr>
      </w:r>
      <w:r>
        <w:rPr>
          <w:rFonts w:ascii="Arial"/>
          <w:color w:val="585858"/>
          <w:w w:val="95"/>
          <w:sz w:val="18"/>
          <w:u w:val="single" w:color="5CBEB5"/>
        </w:rPr>
        <w:tab/>
      </w:r>
      <w:r>
        <w:rPr>
          <w:rFonts w:ascii="Arial"/>
          <w:color w:val="585858"/>
          <w:sz w:val="18"/>
          <w:u w:val="single" w:color="5CBEB5"/>
        </w:rPr>
        <w:t>35</w:t>
        <w:tab/>
        <w:t>30</w:t>
      </w:r>
      <w:r>
        <w:rPr>
          <w:rFonts w:ascii="Arial"/>
          <w:color w:val="585858"/>
          <w:w w:val="99"/>
          <w:sz w:val="18"/>
          <w:u w:val="single" w:color="5CBEB5"/>
        </w:rPr>
        <w:t> </w:t>
      </w:r>
      <w:r>
        <w:rPr>
          <w:rFonts w:ascii="Arial"/>
          <w:color w:val="585858"/>
          <w:sz w:val="18"/>
          <w:u w:val="single" w:color="5CBEB5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5538" w:val="left" w:leader="none"/>
          <w:tab w:pos="6530" w:val="left" w:leader="none"/>
          <w:tab w:pos="7629" w:val="left" w:leader="none"/>
          <w:tab w:pos="7898" w:val="left" w:leader="none"/>
        </w:tabs>
        <w:spacing w:before="6"/>
        <w:ind w:left="34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sz w:val="18"/>
          <w:u w:val="single" w:color="5D6770"/>
        </w:rPr>
        <w:t>Bronce</w:t>
        <w:tab/>
      </w:r>
      <w:r>
        <w:rPr>
          <w:rFonts w:ascii="Arial"/>
          <w:color w:val="585858"/>
          <w:sz w:val="18"/>
        </w:rPr>
      </w:r>
      <w:r>
        <w:rPr>
          <w:rFonts w:ascii="Arial"/>
          <w:color w:val="585858"/>
          <w:sz w:val="18"/>
          <w:u w:val="single" w:color="5CBEB5"/>
        </w:rPr>
        <w:tab/>
      </w:r>
      <w:r>
        <w:rPr>
          <w:rFonts w:ascii="Arial"/>
          <w:color w:val="585858"/>
          <w:sz w:val="18"/>
          <w:u w:val="single" w:color="5CBEB5"/>
        </w:rPr>
        <w:t>51</w:t>
        <w:tab/>
        <w:t>39</w:t>
      </w:r>
      <w:r>
        <w:rPr>
          <w:rFonts w:ascii="Arial"/>
          <w:color w:val="585858"/>
          <w:w w:val="99"/>
          <w:sz w:val="18"/>
          <w:u w:val="single" w:color="5CBEB5"/>
        </w:rPr>
        <w:t> </w:t>
      </w:r>
      <w:r>
        <w:rPr>
          <w:rFonts w:ascii="Arial"/>
          <w:color w:val="585858"/>
          <w:sz w:val="18"/>
          <w:u w:val="single" w:color="5CBEB5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4180" w:val="left" w:leader="none"/>
          <w:tab w:pos="5538" w:val="left" w:leader="none"/>
          <w:tab w:pos="6429" w:val="left" w:leader="none"/>
          <w:tab w:pos="7629" w:val="left" w:leader="none"/>
          <w:tab w:pos="7898" w:val="left" w:leader="none"/>
        </w:tabs>
        <w:spacing w:before="0"/>
        <w:ind w:left="34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w w:val="99"/>
          <w:sz w:val="18"/>
        </w:rPr>
      </w:r>
      <w:r>
        <w:rPr>
          <w:rFonts w:ascii="Arial"/>
          <w:b/>
          <w:color w:val="585858"/>
          <w:w w:val="99"/>
          <w:sz w:val="18"/>
          <w:u w:val="single" w:color="5D6770"/>
        </w:rPr>
        <w:t> </w:t>
      </w:r>
      <w:r>
        <w:rPr>
          <w:rFonts w:ascii="Arial"/>
          <w:b/>
          <w:color w:val="585858"/>
          <w:sz w:val="18"/>
          <w:u w:val="single" w:color="5D6770"/>
        </w:rPr>
        <w:tab/>
      </w:r>
      <w:r>
        <w:rPr>
          <w:rFonts w:ascii="Arial"/>
          <w:b/>
          <w:color w:val="585858"/>
          <w:spacing w:val="-1"/>
          <w:w w:val="95"/>
          <w:sz w:val="18"/>
          <w:u w:val="single" w:color="5D6770"/>
        </w:rPr>
        <w:t>TOTAL</w:t>
        <w:tab/>
      </w:r>
      <w:r>
        <w:rPr>
          <w:rFonts w:ascii="Arial"/>
          <w:b/>
          <w:color w:val="585858"/>
          <w:spacing w:val="-1"/>
          <w:w w:val="95"/>
          <w:sz w:val="18"/>
        </w:rPr>
      </w:r>
      <w:r>
        <w:rPr>
          <w:rFonts w:ascii="Arial"/>
          <w:b/>
          <w:color w:val="585858"/>
          <w:spacing w:val="-1"/>
          <w:w w:val="95"/>
          <w:sz w:val="18"/>
          <w:u w:val="single" w:color="5CBEB5"/>
        </w:rPr>
        <w:tab/>
      </w:r>
      <w:r>
        <w:rPr>
          <w:rFonts w:ascii="Arial"/>
          <w:b/>
          <w:color w:val="585858"/>
          <w:sz w:val="18"/>
          <w:u w:val="single" w:color="5CBEB5"/>
        </w:rPr>
        <w:t>130</w:t>
        <w:tab/>
        <w:t>99</w:t>
      </w:r>
      <w:r>
        <w:rPr>
          <w:rFonts w:ascii="Arial"/>
          <w:b/>
          <w:color w:val="585858"/>
          <w:w w:val="99"/>
          <w:sz w:val="18"/>
          <w:u w:val="single" w:color="5CBEB5"/>
        </w:rPr>
        <w:t> </w:t>
      </w:r>
      <w:r>
        <w:rPr>
          <w:rFonts w:ascii="Arial"/>
          <w:b/>
          <w:color w:val="585858"/>
          <w:sz w:val="18"/>
          <w:u w:val="single" w:color="5CBEB5"/>
        </w:rPr>
        <w:tab/>
      </w:r>
      <w:r>
        <w:rPr>
          <w:rFonts w:ascii="Arial"/>
          <w:b/>
          <w:color w:val="585858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3"/>
        <w:ind w:left="3412" w:right="577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Sudcaliforniano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Deporte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(INSUDE).</w:t>
      </w:r>
      <w:r>
        <w:rPr>
          <w:rFonts w:ascii="Arial" w:hAnsi="Arial"/>
          <w:color w:val="5D6770"/>
          <w:spacing w:val="27"/>
        </w:rPr>
        <w:t> </w:t>
      </w: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</w:rPr>
        <w:t>En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año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2"/>
        </w:rPr>
        <w:t>2016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2"/>
        </w:rPr>
        <w:t> </w:t>
      </w:r>
      <w:r>
        <w:rPr>
          <w:rFonts w:ascii="Arial" w:hAnsi="Arial"/>
          <w:color w:val="5D6770"/>
          <w:spacing w:val="-1"/>
        </w:rPr>
        <w:t>CONADE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20"/>
        </w:rPr>
        <w:t> </w:t>
      </w:r>
      <w:r>
        <w:rPr>
          <w:rFonts w:ascii="Arial" w:hAnsi="Arial"/>
          <w:color w:val="5D6770"/>
          <w:spacing w:val="-1"/>
        </w:rPr>
        <w:t>redujo</w:t>
      </w:r>
      <w:r>
        <w:rPr>
          <w:rFonts w:ascii="Arial" w:hAnsi="Arial"/>
          <w:color w:val="5D6770"/>
          <w:spacing w:val="29"/>
        </w:rPr>
        <w:t> </w:t>
      </w:r>
      <w:r>
        <w:rPr>
          <w:rFonts w:ascii="Arial" w:hAnsi="Arial"/>
          <w:color w:val="5D6770"/>
          <w:spacing w:val="-1"/>
        </w:rPr>
        <w:t>significativamente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cantidad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  </w:t>
      </w:r>
      <w:r>
        <w:rPr>
          <w:rFonts w:ascii="Arial" w:hAnsi="Arial"/>
          <w:color w:val="5D6770"/>
          <w:spacing w:val="-1"/>
        </w:rPr>
        <w:t>categorías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pruebas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convocadas,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afectando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directamente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rendimiento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mostrado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años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2"/>
        </w:rPr>
        <w:t>anteriores.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6" w:lineRule="exact" w:before="7"/>
        <w:ind w:left="6188" w:right="1409" w:hanging="112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MEDALLAS</w:t>
      </w:r>
      <w:r>
        <w:rPr>
          <w:rFonts w:ascii="Arial"/>
          <w:color w:val="5D6770"/>
          <w:spacing w:val="-8"/>
          <w:w w:val="105"/>
        </w:rPr>
        <w:t> </w:t>
      </w:r>
      <w:r>
        <w:rPr>
          <w:rFonts w:ascii="Arial"/>
          <w:color w:val="5D6770"/>
          <w:spacing w:val="-1"/>
          <w:w w:val="105"/>
        </w:rPr>
        <w:t>OBTENIDAS</w:t>
      </w:r>
      <w:r>
        <w:rPr>
          <w:rFonts w:ascii="Arial"/>
          <w:color w:val="5D6770"/>
          <w:spacing w:val="-7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-7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C.</w:t>
      </w:r>
      <w:r>
        <w:rPr>
          <w:rFonts w:ascii="Arial"/>
          <w:color w:val="5D6770"/>
          <w:spacing w:val="-6"/>
          <w:w w:val="105"/>
        </w:rPr>
        <w:t> </w:t>
      </w:r>
      <w:r>
        <w:rPr>
          <w:rFonts w:ascii="Arial"/>
          <w:color w:val="5D6770"/>
          <w:w w:val="105"/>
        </w:rPr>
        <w:t>SUR</w:t>
      </w:r>
      <w:r>
        <w:rPr>
          <w:rFonts w:ascii="Arial"/>
          <w:color w:val="5D6770"/>
          <w:spacing w:val="-10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7"/>
          <w:w w:val="105"/>
        </w:rPr>
        <w:t> </w:t>
      </w:r>
      <w:r>
        <w:rPr>
          <w:rFonts w:ascii="Arial"/>
          <w:color w:val="5D6770"/>
          <w:w w:val="105"/>
        </w:rPr>
        <w:t>LA</w:t>
      </w:r>
      <w:r>
        <w:rPr>
          <w:rFonts w:ascii="Arial"/>
          <w:color w:val="5D6770"/>
          <w:spacing w:val="28"/>
          <w:w w:val="105"/>
        </w:rPr>
        <w:t> </w:t>
      </w:r>
      <w:r>
        <w:rPr>
          <w:rFonts w:ascii="Arial"/>
          <w:color w:val="5D6770"/>
          <w:w w:val="105"/>
        </w:rPr>
        <w:t>PARALIMPIADA,</w:t>
      </w:r>
      <w:r>
        <w:rPr>
          <w:rFonts w:ascii="Arial"/>
          <w:color w:val="5D6770"/>
          <w:spacing w:val="68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</w:t>
      </w:r>
      <w:r>
        <w:rPr>
          <w:rFonts w:ascii="Arial"/>
          <w:color w:val="5D6770"/>
          <w:spacing w:val="-2"/>
          <w:w w:val="105"/>
        </w:rPr>
        <w:t>15</w:t>
      </w:r>
      <w:r>
        <w:rPr>
          <w:rFonts w:ascii="Arial"/>
          <w:color w:val="5D6770"/>
          <w:spacing w:val="-1"/>
          <w:w w:val="105"/>
        </w:rPr>
        <w:t>-2016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995" w:val="left" w:leader="none"/>
        </w:tabs>
        <w:spacing w:line="200" w:lineRule="atLeast"/>
        <w:ind w:left="6032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0.15pt;height:10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01" w:lineRule="exact" w:before="0"/>
                    <w:ind w:left="45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MEDALLAS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90.75pt;height:10.35pt;mso-position-horizontal-relative:char;mso-position-vertical-relative:line" type="#_x0000_t202" filled="true" fillcolor="#5cbeb5" stroked="false">
            <v:textbox inset="0,0,0,0">
              <w:txbxContent>
                <w:p>
                  <w:pPr>
                    <w:tabs>
                      <w:tab w:pos="1159" w:val="left" w:leader="none"/>
                    </w:tabs>
                    <w:spacing w:line="201" w:lineRule="exact" w:before="0"/>
                    <w:ind w:left="25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  <w:tab/>
                    <w:t>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834" w:val="left" w:leader="none"/>
          <w:tab w:pos="8732" w:val="left" w:leader="none"/>
          <w:tab w:pos="9541" w:val="left" w:leader="none"/>
          <w:tab w:pos="9810" w:val="left" w:leader="none"/>
        </w:tabs>
        <w:spacing w:line="177" w:lineRule="exact"/>
        <w:ind w:left="6034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w w:val="99"/>
        </w:rPr>
      </w:r>
      <w:r>
        <w:rPr>
          <w:rFonts w:ascii="Arial"/>
          <w:color w:val="5D6770"/>
          <w:spacing w:val="19"/>
          <w:w w:val="99"/>
          <w:u w:val="single" w:color="5D6770"/>
        </w:rPr>
        <w:t> </w:t>
      </w:r>
      <w:r>
        <w:rPr>
          <w:rFonts w:ascii="Arial"/>
          <w:color w:val="5D6770"/>
          <w:spacing w:val="-1"/>
          <w:w w:val="95"/>
          <w:u w:val="single" w:color="5D6770"/>
        </w:rPr>
        <w:t>Oro</w:t>
        <w:tab/>
      </w:r>
      <w:r>
        <w:rPr>
          <w:rFonts w:ascii="Arial"/>
          <w:color w:val="5D6770"/>
          <w:spacing w:val="-1"/>
          <w:w w:val="95"/>
        </w:rPr>
      </w:r>
      <w:r>
        <w:rPr>
          <w:rFonts w:ascii="Arial"/>
          <w:color w:val="5D6770"/>
          <w:spacing w:val="-1"/>
          <w:w w:val="95"/>
          <w:u w:val="single" w:color="5CBEB5"/>
        </w:rPr>
        <w:tab/>
      </w:r>
      <w:r>
        <w:rPr>
          <w:rFonts w:ascii="Arial"/>
          <w:color w:val="5D6770"/>
          <w:w w:val="95"/>
          <w:u w:val="single" w:color="5CBEB5"/>
        </w:rPr>
        <w:t>7</w:t>
        <w:tab/>
      </w:r>
      <w:r>
        <w:rPr>
          <w:rFonts w:ascii="Arial"/>
          <w:color w:val="5D6770"/>
          <w:u w:val="single" w:color="5CBEB5"/>
        </w:rPr>
        <w:t>12</w:t>
      </w:r>
      <w:r>
        <w:rPr>
          <w:rFonts w:ascii="Arial"/>
          <w:color w:val="5D6770"/>
          <w:w w:val="99"/>
          <w:u w:val="single" w:color="5CBEB5"/>
        </w:rPr>
        <w:t> </w:t>
      </w:r>
      <w:r>
        <w:rPr>
          <w:rFonts w:ascii="Arial"/>
          <w:color w:val="5D6770"/>
          <w:u w:val="single" w:color="5CBEB5"/>
        </w:rPr>
        <w:tab/>
      </w:r>
      <w:r>
        <w:rPr>
          <w:rFonts w:ascii="Arial"/>
          <w:color w:val="5D6770"/>
        </w:rPr>
      </w:r>
      <w:r>
        <w:rPr>
          <w:rFonts w:ascii="Arial"/>
        </w:rPr>
      </w:r>
    </w:p>
    <w:p>
      <w:pPr>
        <w:tabs>
          <w:tab w:pos="7834" w:val="left" w:leader="none"/>
          <w:tab w:pos="8732" w:val="left" w:leader="none"/>
          <w:tab w:pos="9639" w:val="left" w:leader="none"/>
          <w:tab w:pos="9810" w:val="left" w:leader="none"/>
        </w:tabs>
        <w:spacing w:before="6"/>
        <w:ind w:left="60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w w:val="95"/>
          <w:sz w:val="18"/>
          <w:u w:val="single" w:color="5D6770"/>
        </w:rPr>
        <w:t>Plata</w:t>
        <w:tab/>
      </w:r>
      <w:r>
        <w:rPr>
          <w:rFonts w:ascii="Arial"/>
          <w:color w:val="5D6770"/>
          <w:w w:val="95"/>
          <w:sz w:val="18"/>
        </w:rPr>
      </w:r>
      <w:r>
        <w:rPr>
          <w:rFonts w:ascii="Arial"/>
          <w:color w:val="5D6770"/>
          <w:w w:val="95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2</w:t>
        <w:tab/>
      </w:r>
      <w:r>
        <w:rPr>
          <w:rFonts w:ascii="Arial"/>
          <w:color w:val="5D6770"/>
          <w:sz w:val="18"/>
          <w:u w:val="single" w:color="5CBEB5"/>
        </w:rPr>
        <w:t>8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7834" w:val="left" w:leader="none"/>
          <w:tab w:pos="8732" w:val="left" w:leader="none"/>
          <w:tab w:pos="9639" w:val="left" w:leader="none"/>
          <w:tab w:pos="9810" w:val="left" w:leader="none"/>
        </w:tabs>
        <w:spacing w:line="207" w:lineRule="exact" w:before="5"/>
        <w:ind w:left="603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Bronce</w:t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w w:val="95"/>
          <w:sz w:val="18"/>
          <w:u w:val="single" w:color="5CBEB5"/>
        </w:rPr>
        <w:t>2</w:t>
        <w:tab/>
      </w:r>
      <w:r>
        <w:rPr>
          <w:rFonts w:ascii="Arial"/>
          <w:color w:val="5D6770"/>
          <w:sz w:val="18"/>
          <w:u w:val="single" w:color="5CBEB5"/>
        </w:rPr>
        <w:t>2</w:t>
      </w:r>
      <w:r>
        <w:rPr>
          <w:rFonts w:ascii="Arial"/>
          <w:color w:val="5D6770"/>
          <w:w w:val="99"/>
          <w:sz w:val="18"/>
          <w:u w:val="single" w:color="5CBEB5"/>
        </w:rPr>
        <w:t> </w:t>
      </w:r>
      <w:r>
        <w:rPr>
          <w:rFonts w:ascii="Arial"/>
          <w:color w:val="5D6770"/>
          <w:sz w:val="18"/>
          <w:u w:val="single" w:color="5CBEB5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6634" w:val="left" w:leader="none"/>
          <w:tab w:pos="7834" w:val="left" w:leader="none"/>
          <w:tab w:pos="8634" w:val="left" w:leader="none"/>
          <w:tab w:pos="9541" w:val="left" w:leader="none"/>
          <w:tab w:pos="9810" w:val="left" w:leader="none"/>
        </w:tabs>
        <w:spacing w:line="244" w:lineRule="auto" w:before="0"/>
        <w:ind w:left="6097" w:right="3767" w:hanging="7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D6770"/>
        </w:rPr>
        <w:t>TOTAL</w:t>
        <w:tab/>
      </w:r>
      <w:r>
        <w:rPr>
          <w:rFonts w:ascii="Arial"/>
          <w:b/>
          <w:color w:val="5D6770"/>
          <w:spacing w:val="-1"/>
          <w:w w:val="95"/>
          <w:sz w:val="18"/>
        </w:rPr>
      </w:r>
      <w:r>
        <w:rPr>
          <w:rFonts w:ascii="Arial"/>
          <w:b/>
          <w:color w:val="5D6770"/>
          <w:spacing w:val="-1"/>
          <w:w w:val="95"/>
          <w:sz w:val="18"/>
          <w:u w:val="single" w:color="5CBEB5"/>
        </w:rPr>
        <w:tab/>
      </w:r>
      <w:r>
        <w:rPr>
          <w:rFonts w:ascii="Arial"/>
          <w:b/>
          <w:color w:val="5D6770"/>
          <w:sz w:val="18"/>
          <w:u w:val="single" w:color="5CBEB5"/>
        </w:rPr>
        <w:t>11</w:t>
      </w:r>
      <w:r>
        <w:rPr>
          <w:rFonts w:ascii="Arial"/>
          <w:b/>
          <w:color w:val="5D6770"/>
          <w:w w:val="99"/>
          <w:sz w:val="18"/>
          <w:u w:val="single" w:color="5CBEB5"/>
        </w:rPr>
        <w:t> </w:t>
      </w:r>
      <w:r>
        <w:rPr>
          <w:rFonts w:ascii="Arial"/>
          <w:b/>
          <w:color w:val="5D6770"/>
          <w:sz w:val="18"/>
          <w:u w:val="single" w:color="5CBEB5"/>
        </w:rPr>
        <w:tab/>
      </w:r>
      <w:r>
        <w:rPr>
          <w:rFonts w:ascii="Arial"/>
          <w:b/>
          <w:color w:val="5D6770"/>
          <w:sz w:val="18"/>
          <w:u w:val="single" w:color="5CBEB5"/>
        </w:rPr>
        <w:t> 22</w:t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b/>
          <w:color w:val="5D6770"/>
          <w:sz w:val="18"/>
        </w:rPr>
      </w:r>
      <w:r>
        <w:rPr>
          <w:rFonts w:ascii="Arial"/>
          <w:b/>
          <w:color w:val="5D6770"/>
          <w:spacing w:val="-1"/>
          <w:sz w:val="16"/>
        </w:rPr>
        <w:t>Fuente</w:t>
      </w:r>
      <w:r>
        <w:rPr>
          <w:rFonts w:ascii="Arial"/>
          <w:color w:val="5D6770"/>
          <w:spacing w:val="-1"/>
          <w:sz w:val="16"/>
        </w:rPr>
        <w:t>: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7"/>
          <w:sz w:val="16"/>
        </w:rPr>
        <w:t> </w:t>
      </w:r>
      <w:r>
        <w:rPr>
          <w:rFonts w:ascii="Arial"/>
          <w:color w:val="5D6770"/>
          <w:spacing w:val="-1"/>
          <w:sz w:val="16"/>
        </w:rPr>
        <w:t>Instituto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6"/>
          <w:sz w:val="16"/>
        </w:rPr>
        <w:t> </w:t>
      </w:r>
      <w:r>
        <w:rPr>
          <w:rFonts w:ascii="Arial"/>
          <w:color w:val="5D6770"/>
          <w:spacing w:val="-1"/>
          <w:sz w:val="16"/>
        </w:rPr>
        <w:t>Sudcaliforniano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6"/>
          <w:sz w:val="16"/>
        </w:rPr>
        <w:t> </w:t>
      </w:r>
      <w:r>
        <w:rPr>
          <w:rFonts w:ascii="Arial"/>
          <w:color w:val="5D6770"/>
          <w:spacing w:val="-1"/>
          <w:sz w:val="16"/>
        </w:rPr>
        <w:t>del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pacing w:val="35"/>
          <w:sz w:val="16"/>
        </w:rPr>
        <w:t> </w:t>
      </w:r>
      <w:r>
        <w:rPr>
          <w:rFonts w:ascii="Arial"/>
          <w:color w:val="5D6770"/>
          <w:spacing w:val="-1"/>
          <w:sz w:val="16"/>
        </w:rPr>
        <w:t>Deporte</w:t>
      </w:r>
      <w:r>
        <w:rPr>
          <w:rFonts w:ascii="Arial"/>
          <w:color w:val="5D6770"/>
          <w:sz w:val="16"/>
        </w:rPr>
        <w:t> </w:t>
      </w:r>
      <w:r>
        <w:rPr>
          <w:rFonts w:ascii="Arial"/>
          <w:color w:val="5D6770"/>
          <w:sz w:val="16"/>
        </w:rPr>
      </w:r>
      <w:r>
        <w:rPr>
          <w:rFonts w:ascii="Arial"/>
          <w:color w:val="5D6770"/>
          <w:spacing w:val="-1"/>
          <w:sz w:val="16"/>
        </w:rPr>
        <w:t>(INSUDE).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/>
        <w:ind w:left="4047" w:right="1890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MEDALLAS</w:t>
      </w:r>
      <w:r>
        <w:rPr>
          <w:rFonts w:ascii="Arial"/>
          <w:color w:val="5D6770"/>
          <w:spacing w:val="1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OBTENIDAS</w:t>
      </w:r>
      <w:r>
        <w:rPr>
          <w:rFonts w:ascii="Arial"/>
          <w:color w:val="5D6770"/>
          <w:spacing w:val="13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13"/>
          <w:w w:val="105"/>
        </w:rPr>
        <w:t> </w:t>
      </w:r>
      <w:r>
        <w:rPr>
          <w:rFonts w:ascii="Arial"/>
          <w:color w:val="5D6770"/>
          <w:w w:val="105"/>
        </w:rPr>
        <w:t>LA</w:t>
      </w:r>
      <w:r>
        <w:rPr>
          <w:rFonts w:ascii="Arial"/>
          <w:color w:val="5D6770"/>
          <w:spacing w:val="13"/>
          <w:w w:val="105"/>
        </w:rPr>
        <w:t> </w:t>
      </w:r>
      <w:r>
        <w:rPr>
          <w:rFonts w:ascii="Arial"/>
          <w:color w:val="5D6770"/>
          <w:spacing w:val="-1"/>
          <w:w w:val="105"/>
        </w:rPr>
        <w:t>OLI</w:t>
      </w:r>
      <w:r>
        <w:rPr>
          <w:rFonts w:ascii="Arial"/>
          <w:color w:val="5D6770"/>
          <w:spacing w:val="-2"/>
          <w:w w:val="105"/>
        </w:rPr>
        <w:t>MP</w:t>
      </w:r>
      <w:r>
        <w:rPr>
          <w:rFonts w:ascii="Arial"/>
          <w:color w:val="5D6770"/>
          <w:spacing w:val="-1"/>
          <w:w w:val="105"/>
        </w:rPr>
        <w:t>IADA</w:t>
      </w:r>
      <w:r>
        <w:rPr>
          <w:rFonts w:ascii="Arial"/>
          <w:color w:val="5D6770"/>
          <w:spacing w:val="13"/>
          <w:w w:val="105"/>
        </w:rPr>
        <w:t> </w:t>
      </w:r>
      <w:r>
        <w:rPr>
          <w:rFonts w:ascii="Arial"/>
          <w:color w:val="5D6770"/>
          <w:w w:val="105"/>
        </w:rPr>
        <w:t>NACIONAL</w:t>
      </w:r>
      <w:r>
        <w:rPr>
          <w:rFonts w:ascii="Arial"/>
          <w:color w:val="5D6770"/>
          <w:spacing w:val="31"/>
          <w:w w:val="107"/>
        </w:rPr>
        <w:t> </w:t>
      </w:r>
      <w:r>
        <w:rPr>
          <w:rFonts w:ascii="Arial"/>
          <w:color w:val="5D6770"/>
          <w:w w:val="105"/>
        </w:rPr>
        <w:t>INFANTIL </w:t>
      </w:r>
      <w:r>
        <w:rPr>
          <w:rFonts w:ascii="Arial"/>
          <w:color w:val="5D6770"/>
          <w:spacing w:val="17"/>
          <w:w w:val="105"/>
        </w:rPr>
        <w:t> </w:t>
      </w:r>
      <w:r>
        <w:rPr>
          <w:rFonts w:ascii="Arial"/>
          <w:color w:val="5D6770"/>
          <w:w w:val="105"/>
        </w:rPr>
        <w:t>Y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spacing w:val="-2"/>
          <w:w w:val="105"/>
        </w:rPr>
        <w:t>J</w:t>
      </w:r>
      <w:r>
        <w:rPr>
          <w:rFonts w:ascii="Arial"/>
          <w:color w:val="5D6770"/>
          <w:spacing w:val="-1"/>
          <w:w w:val="105"/>
        </w:rPr>
        <w:t>UVENI</w:t>
      </w:r>
      <w:r>
        <w:rPr>
          <w:rFonts w:ascii="Arial"/>
          <w:color w:val="5D6770"/>
          <w:spacing w:val="-2"/>
          <w:w w:val="105"/>
        </w:rPr>
        <w:t>L</w:t>
      </w:r>
      <w:r>
        <w:rPr>
          <w:rFonts w:ascii="Arial"/>
          <w:color w:val="5D6770"/>
          <w:spacing w:val="9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8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B.C.S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R,</w:t>
      </w:r>
      <w:r>
        <w:rPr>
          <w:rFonts w:ascii="Arial"/>
          <w:color w:val="5D6770"/>
          <w:spacing w:val="10"/>
          <w:w w:val="105"/>
        </w:rPr>
        <w:t> </w:t>
      </w:r>
      <w:r>
        <w:rPr>
          <w:rFonts w:ascii="Arial"/>
          <w:color w:val="5D6770"/>
          <w:w w:val="105"/>
        </w:rPr>
        <w:t>2015-2016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245.039993pt;margin-top:9.009874pt;width:264.6pt;height:169pt;mso-position-horizontal-relative:page;mso-position-vertical-relative:paragraph;z-index:-845344" coordorigin="4901,180" coordsize="5292,3380">
            <v:group style="position:absolute;left:5438;top:423;width:620;height:3070" coordorigin="5438,423" coordsize="620,3070">
              <v:shape style="position:absolute;left:5438;top:423;width:620;height:3070" coordorigin="5438,423" coordsize="620,3070" path="m5438,3492l6058,3492,6058,423,5438,423,5438,3492xe" filled="true" fillcolor="#ed6b06" stroked="false">
                <v:path arrowok="t"/>
                <v:fill type="solid"/>
              </v:shape>
            </v:group>
            <v:group style="position:absolute;left:5438;top:423;width:620;height:3070" coordorigin="5438,423" coordsize="620,3070">
              <v:shape style="position:absolute;left:5438;top:423;width:620;height:3070" coordorigin="5438,423" coordsize="620,3070" path="m5438,3492l6058,3492,6058,423,5438,423,5438,3492xe" filled="false" stroked="true" strokeweight="6pt" strokecolor="#ed6b06">
                <v:path arrowok="t"/>
              </v:shape>
            </v:group>
            <v:group style="position:absolute;left:8045;top:1155;width:622;height:2338" coordorigin="8045,1155" coordsize="622,2338">
              <v:shape style="position:absolute;left:8045;top:1155;width:622;height:2338" coordorigin="8045,1155" coordsize="622,2338" path="m8045,3492l8666,3492,8666,1155,8045,1155,8045,3492xe" filled="true" fillcolor="#ed6b06" stroked="false">
                <v:path arrowok="t"/>
                <v:fill type="solid"/>
              </v:shape>
            </v:group>
            <v:group style="position:absolute;left:8045;top:1155;width:622;height:2338" coordorigin="8045,1155" coordsize="622,2338">
              <v:shape style="position:absolute;left:8045;top:1155;width:622;height:2338" coordorigin="8045,1155" coordsize="622,2338" path="m8045,3492l8666,3492,8666,1155,8045,1155,8045,3492xe" filled="false" stroked="true" strokeweight="6.0pt" strokecolor="#ed6b06">
                <v:path arrowok="t"/>
              </v:shape>
            </v:group>
            <v:group style="position:absolute;left:6492;top:3233;width:622;height:260" coordorigin="6492,3233" coordsize="622,260">
              <v:shape style="position:absolute;left:6492;top:3233;width:622;height:260" coordorigin="6492,3233" coordsize="622,260" path="m6492,3492l7114,3492,7114,3233,6492,3233,6492,3492xe" filled="true" fillcolor="#5cbeb5" stroked="false">
                <v:path arrowok="t"/>
                <v:fill type="solid"/>
              </v:shape>
            </v:group>
            <v:group style="position:absolute;left:6492;top:3233;width:622;height:260" coordorigin="6492,3233" coordsize="622,260">
              <v:shape style="position:absolute;left:6492;top:3233;width:622;height:260" coordorigin="6492,3233" coordsize="622,260" path="m6492,3492l7114,3492,7114,3233,6492,3233,6492,3492xe" filled="false" stroked="true" strokeweight="6pt" strokecolor="#5cbeb5">
                <v:path arrowok="t"/>
              </v:shape>
            </v:group>
            <v:group style="position:absolute;left:9101;top:2974;width:620;height:519" coordorigin="9101,2974" coordsize="620,519">
              <v:shape style="position:absolute;left:9101;top:2974;width:620;height:519" coordorigin="9101,2974" coordsize="620,519" path="m9101,3492l9720,3492,9720,2974,9101,2974,9101,3492xe" filled="true" fillcolor="#5cbeb5" stroked="false">
                <v:path arrowok="t"/>
                <v:fill type="solid"/>
              </v:shape>
            </v:group>
            <v:group style="position:absolute;left:9101;top:2974;width:620;height:519" coordorigin="9101,2974" coordsize="620,519">
              <v:shape style="position:absolute;left:9101;top:2974;width:620;height:519" coordorigin="9101,2974" coordsize="620,519" path="m9101,3492l9720,3492,9720,2974,9101,2974,9101,3492xe" filled="false" stroked="true" strokeweight="6pt" strokecolor="#5cbeb5">
                <v:path arrowok="t"/>
              </v:shape>
            </v:group>
            <v:group style="position:absolute;left:4973;top:187;width:2;height:3365" coordorigin="4973,187" coordsize="2,3365">
              <v:shape style="position:absolute;left:4973;top:187;width:2;height:3365" coordorigin="4973,187" coordsize="0,3365" path="m4973,187l4973,3552e" filled="false" stroked="true" strokeweight=".72pt" strokecolor="#5d6770">
                <v:path arrowok="t"/>
              </v:shape>
            </v:group>
            <v:group style="position:absolute;left:4908;top:3492;width:5278;height:2" coordorigin="4908,3492" coordsize="5278,2">
              <v:shape style="position:absolute;left:4908;top:3492;width:5278;height:2" coordorigin="4908,3492" coordsize="5278,0" path="m4908,3492l10186,3492e" filled="false" stroked="true" strokeweight=".72pt" strokecolor="#5d6770">
                <v:path arrowok="t"/>
              </v:shape>
            </v:group>
            <v:group style="position:absolute;left:4908;top:3019;width:65;height:2" coordorigin="4908,3019" coordsize="65,2">
              <v:shape style="position:absolute;left:4908;top:3019;width:65;height:2" coordorigin="4908,3019" coordsize="65,0" path="m4908,3019l4973,3019e" filled="false" stroked="true" strokeweight=".72pt" strokecolor="#5d6770">
                <v:path arrowok="t"/>
              </v:shape>
            </v:group>
            <v:group style="position:absolute;left:4908;top:2549;width:65;height:2" coordorigin="4908,2549" coordsize="65,2">
              <v:shape style="position:absolute;left:4908;top:2549;width:65;height:2" coordorigin="4908,2549" coordsize="65,0" path="m4908,2549l4973,2549e" filled="false" stroked="true" strokeweight=".72pt" strokecolor="#5d6770">
                <v:path arrowok="t"/>
              </v:shape>
            </v:group>
            <v:group style="position:absolute;left:4908;top:2076;width:65;height:2" coordorigin="4908,2076" coordsize="65,2">
              <v:shape style="position:absolute;left:4908;top:2076;width:65;height:2" coordorigin="4908,2076" coordsize="65,0" path="m4908,2076l4973,2076e" filled="false" stroked="true" strokeweight=".72pt" strokecolor="#5d6770">
                <v:path arrowok="t"/>
              </v:shape>
            </v:group>
            <v:group style="position:absolute;left:4908;top:1603;width:65;height:2" coordorigin="4908,1603" coordsize="65,2">
              <v:shape style="position:absolute;left:4908;top:1603;width:65;height:2" coordorigin="4908,1603" coordsize="65,0" path="m4908,1603l4973,1603e" filled="false" stroked="true" strokeweight=".72pt" strokecolor="#5d6770">
                <v:path arrowok="t"/>
              </v:shape>
            </v:group>
            <v:group style="position:absolute;left:4908;top:1133;width:65;height:2" coordorigin="4908,1133" coordsize="65,2">
              <v:shape style="position:absolute;left:4908;top:1133;width:65;height:2" coordorigin="4908,1133" coordsize="65,0" path="m4908,1133l4973,1133e" filled="false" stroked="true" strokeweight=".72pt" strokecolor="#5d6770">
                <v:path arrowok="t"/>
              </v:shape>
            </v:group>
            <v:group style="position:absolute;left:4908;top:660;width:65;height:2" coordorigin="4908,660" coordsize="65,2">
              <v:shape style="position:absolute;left:4908;top:660;width:65;height:2" coordorigin="4908,660" coordsize="65,0" path="m4908,660l4973,660e" filled="false" stroked="true" strokeweight=".72pt" strokecolor="#5d6770">
                <v:path arrowok="t"/>
              </v:shape>
            </v:group>
            <v:group style="position:absolute;left:4908;top:187;width:65;height:2" coordorigin="4908,187" coordsize="65,2">
              <v:shape style="position:absolute;left:4908;top:187;width:65;height:2" coordorigin="4908,187" coordsize="65,0" path="m4908,187l4973,187e" filled="false" stroked="true" strokeweight=".72pt" strokecolor="#5d6770">
                <v:path arrowok="t"/>
              </v:shape>
            </v:group>
            <v:group style="position:absolute;left:7579;top:3492;width:2;height:60" coordorigin="7579,3492" coordsize="2,60">
              <v:shape style="position:absolute;left:7579;top:3492;width:2;height:60" coordorigin="7579,3492" coordsize="0,60" path="m7579,3492l7579,3552e" filled="false" stroked="true" strokeweight=".72pt" strokecolor="#5d6770">
                <v:path arrowok="t"/>
              </v:shape>
            </v:group>
            <v:group style="position:absolute;left:10186;top:3492;width:2;height:60" coordorigin="10186,3492" coordsize="2,60">
              <v:shape style="position:absolute;left:10186;top:3492;width:2;height:60" coordorigin="10186,3492" coordsize="0,60" path="m10186,3492l10186,3552e" filled="false" stroked="true" strokeweight=".72pt" strokecolor="#5d6770">
                <v:path arrowok="t"/>
              </v:shape>
            </v:group>
            <v:group style="position:absolute;left:9949;top:1141;width:108;height:108" coordorigin="9949,1141" coordsize="108,108">
              <v:shape style="position:absolute;left:9949;top:1141;width:108;height:108" coordorigin="9949,1141" coordsize="108,108" path="m9949,1249l10057,1249,10057,1141,9949,1141,9949,1249xe" filled="true" fillcolor="#ed6b06" stroked="false">
                <v:path arrowok="t"/>
                <v:fill type="solid"/>
              </v:shape>
            </v:group>
            <v:group style="position:absolute;left:9949;top:1141;width:108;height:108" coordorigin="9949,1141" coordsize="108,108">
              <v:shape style="position:absolute;left:9949;top:1141;width:108;height:108" coordorigin="9949,1141" coordsize="108,108" path="m9949,1249l10057,1249,10057,1141,9949,1141,9949,1249xe" filled="false" stroked="true" strokeweight="3.96pt" strokecolor="#ed6b06">
                <v:path arrowok="t"/>
              </v:shape>
            </v:group>
            <v:group style="position:absolute;left:9949;top:1782;width:108;height:108" coordorigin="9949,1782" coordsize="108,108">
              <v:shape style="position:absolute;left:9949;top:1782;width:108;height:108" coordorigin="9949,1782" coordsize="108,108" path="m9949,1890l10057,1890,10057,1782,9949,1782,9949,1890xe" filled="true" fillcolor="#5cbeb5" stroked="false">
                <v:path arrowok="t"/>
                <v:fill type="solid"/>
              </v:shape>
            </v:group>
            <v:group style="position:absolute;left:9949;top:1782;width:108;height:108" coordorigin="9949,1782" coordsize="108,108">
              <v:shape style="position:absolute;left:9949;top:1782;width:108;height:108" coordorigin="9949,1782" coordsize="108,108" path="m9949,1890l10057,1890,10057,1782,9949,1782,9949,1890xe" filled="false" stroked="true" strokeweight="3.96pt" strokecolor="#5cbeb5">
                <v:path arrowok="t"/>
              </v:shape>
            </v:group>
            <w10:wrap type="none"/>
          </v:group>
        </w:pict>
      </w:r>
      <w:r>
        <w:rPr>
          <w:rFonts w:ascii="Arial"/>
          <w:color w:val="585858"/>
          <w:w w:val="95"/>
        </w:rPr>
        <w:t>140</w:t>
      </w:r>
      <w:r>
        <w:rPr>
          <w:rFonts w:ascii="Arial"/>
        </w:rPr>
      </w:r>
    </w:p>
    <w:p>
      <w:pPr>
        <w:spacing w:before="127"/>
        <w:ind w:left="7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5D6770"/>
          <w:spacing w:val="-1"/>
          <w:sz w:val="20"/>
        </w:rPr>
        <w:t>130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4790" w:space="40"/>
            <w:col w:w="87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85858"/>
          <w:w w:val="95"/>
        </w:rPr>
        <w:t>120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w w:val="95"/>
          <w:sz w:val="20"/>
        </w:rPr>
        <w:t>100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spacing w:val="-1"/>
          <w:w w:val="95"/>
          <w:sz w:val="20"/>
        </w:rPr>
        <w:t>80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spacing w:val="-1"/>
          <w:w w:val="95"/>
          <w:sz w:val="20"/>
        </w:rPr>
        <w:t>60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22"/>
        <w:ind w:left="0" w:right="170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99</w:t>
      </w:r>
      <w:r>
        <w:rPr>
          <w:rFonts w:ascii="Arial"/>
          <w:sz w:val="20"/>
        </w:rPr>
      </w:r>
    </w:p>
    <w:p>
      <w:pPr>
        <w:spacing w:line="247" w:lineRule="auto" w:before="19"/>
        <w:ind w:left="5274" w:right="2244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7"/>
          <w:sz w:val="20"/>
        </w:rPr>
        <w:t>Olimpiada</w:t>
      </w:r>
      <w:r>
        <w:rPr>
          <w:rFonts w:ascii="Arial"/>
          <w:color w:val="5D6770"/>
          <w:spacing w:val="21"/>
          <w:w w:val="99"/>
          <w:sz w:val="20"/>
        </w:rPr>
        <w:t> </w:t>
      </w:r>
      <w:r>
        <w:rPr>
          <w:rFonts w:ascii="Arial"/>
          <w:color w:val="5D6770"/>
          <w:spacing w:val="5"/>
          <w:sz w:val="20"/>
        </w:rPr>
        <w:t>Nacional</w:t>
      </w:r>
      <w:r>
        <w:rPr>
          <w:rFonts w:ascii="Arial"/>
          <w:sz w:val="20"/>
        </w:rPr>
      </w:r>
    </w:p>
    <w:p>
      <w:pPr>
        <w:spacing w:before="167"/>
        <w:ind w:left="52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6"/>
          <w:sz w:val="20"/>
        </w:rPr>
        <w:t>Paralimpicos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4790" w:space="40"/>
            <w:col w:w="8750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65"/>
        <w:ind w:left="345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85858"/>
          <w:spacing w:val="-1"/>
          <w:sz w:val="20"/>
        </w:rPr>
        <w:t>40</w:t>
      </w:r>
      <w:r>
        <w:rPr>
          <w:rFonts w:ascii="Arial"/>
          <w:sz w:val="20"/>
        </w:rPr>
      </w:r>
    </w:p>
    <w:p>
      <w:pPr>
        <w:pStyle w:val="Heading9"/>
        <w:spacing w:line="240" w:lineRule="auto" w:before="18"/>
        <w:ind w:left="0" w:right="4066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w w:val="95"/>
        </w:rPr>
        <w:t>22</w:t>
      </w:r>
      <w:r>
        <w:rPr>
          <w:rFonts w:ascii="Arial"/>
        </w:rPr>
      </w:r>
    </w:p>
    <w:p>
      <w:pPr>
        <w:tabs>
          <w:tab w:pos="2135" w:val="left" w:leader="none"/>
        </w:tabs>
        <w:spacing w:before="14"/>
        <w:ind w:left="0" w:right="210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spacing w:val="-1"/>
          <w:w w:val="95"/>
          <w:position w:val="2"/>
          <w:sz w:val="20"/>
        </w:rPr>
        <w:t>20</w:t>
        <w:tab/>
      </w:r>
      <w:r>
        <w:rPr>
          <w:rFonts w:ascii="Arial"/>
          <w:color w:val="5D6770"/>
          <w:sz w:val="18"/>
        </w:rPr>
        <w:t>11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Heading7"/>
        <w:spacing w:line="240" w:lineRule="auto" w:before="65"/>
        <w:ind w:left="457" w:right="4568"/>
        <w:jc w:val="center"/>
        <w:rPr>
          <w:rFonts w:ascii="Arial" w:hAnsi="Arial" w:cs="Arial" w:eastAsia="Arial"/>
        </w:rPr>
      </w:pPr>
      <w:r>
        <w:rPr>
          <w:rFonts w:ascii="Arial"/>
          <w:color w:val="585858"/>
        </w:rPr>
        <w:t>0</w:t>
      </w:r>
      <w:r>
        <w:rPr>
          <w:rFonts w:ascii="Arial"/>
        </w:rPr>
      </w:r>
    </w:p>
    <w:p>
      <w:pPr>
        <w:pStyle w:val="Heading8"/>
        <w:tabs>
          <w:tab w:pos="8653" w:val="left" w:leader="none"/>
        </w:tabs>
        <w:spacing w:line="240" w:lineRule="auto" w:before="14"/>
        <w:ind w:left="6047" w:right="0"/>
        <w:jc w:val="left"/>
        <w:rPr>
          <w:rFonts w:ascii="Tahoma" w:hAnsi="Tahoma" w:cs="Tahoma" w:eastAsia="Tahoma"/>
          <w:b w:val="0"/>
          <w:bCs w:val="0"/>
        </w:rPr>
      </w:pPr>
      <w:r>
        <w:rPr>
          <w:rFonts w:ascii="Tahoma"/>
          <w:color w:val="585858"/>
          <w:spacing w:val="-1"/>
          <w:w w:val="95"/>
        </w:rPr>
        <w:t>2015</w:t>
        <w:tab/>
      </w:r>
      <w:r>
        <w:rPr>
          <w:rFonts w:ascii="Tahoma"/>
          <w:color w:val="585858"/>
          <w:spacing w:val="-1"/>
        </w:rPr>
        <w:t>2016</w:t>
      </w:r>
      <w:r>
        <w:rPr>
          <w:rFonts w:ascii="Tahoma"/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pStyle w:val="BodyText"/>
        <w:spacing w:line="240" w:lineRule="auto" w:before="73"/>
        <w:ind w:left="5919" w:right="0"/>
        <w:jc w:val="left"/>
        <w:rPr>
          <w:rFonts w:ascii="Tahoma" w:hAnsi="Tahoma" w:cs="Tahoma" w:eastAsia="Tahoma"/>
        </w:rPr>
      </w:pPr>
      <w:r>
        <w:rPr>
          <w:rFonts w:ascii="Tahoma"/>
          <w:b/>
          <w:color w:val="5D6770"/>
          <w:spacing w:val="-1"/>
        </w:rPr>
        <w:t>Fuente:</w:t>
      </w:r>
      <w:r>
        <w:rPr>
          <w:rFonts w:ascii="Tahoma"/>
          <w:b/>
          <w:color w:val="5D6770"/>
          <w:spacing w:val="2"/>
        </w:rPr>
        <w:t> </w:t>
      </w:r>
      <w:r>
        <w:rPr>
          <w:rFonts w:ascii="Tahoma"/>
          <w:color w:val="5D6770"/>
          <w:spacing w:val="-1"/>
        </w:rPr>
        <w:t>Instituto Sudcaliforniano</w:t>
      </w:r>
      <w:r>
        <w:rPr>
          <w:rFonts w:ascii="Tahoma"/>
          <w:color w:val="5D6770"/>
          <w:spacing w:val="1"/>
        </w:rPr>
        <w:t> </w:t>
      </w:r>
      <w:r>
        <w:rPr>
          <w:rFonts w:ascii="Tahoma"/>
          <w:color w:val="5D6770"/>
          <w:spacing w:val="-1"/>
        </w:rPr>
        <w:t>del Deporte (INSUDE).</w:t>
      </w:r>
      <w:r>
        <w:rPr>
          <w:rFonts w:asci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  <w:r>
        <w:rPr/>
        <w:pict>
          <v:group style="position:absolute;margin-left:523.51001pt;margin-top:585.479980pt;width:127.5pt;height:7.45pt;mso-position-horizontal-relative:page;mso-position-vertical-relative:page;z-index:36760" coordorigin="10470,11710" coordsize="2550,149">
            <v:shape style="position:absolute;left:10470;top:11710;width:708;height:149" type="#_x0000_t75" stroked="false">
              <v:imagedata r:id="rId171" o:title=""/>
            </v:shape>
            <v:shape style="position:absolute;left:11089;top:11710;width:1931;height:149" type="#_x0000_t75" stroked="false">
              <v:imagedata r:id="rId172" o:title=""/>
            </v:shape>
            <w10:wrap type="none"/>
          </v:group>
        </w:pict>
      </w:r>
      <w:r>
        <w:rPr/>
        <w:pict>
          <v:shape style="position:absolute;margin-left:660.700012pt;margin-top:585.719971pt;width:86.425pt;height:6.96pt;mso-position-horizontal-relative:page;mso-position-vertical-relative:page;z-index:36784" type="#_x0000_t75" stroked="false">
            <v:imagedata r:id="rId173" o:title=""/>
          </v:shape>
        </w:pict>
      </w:r>
      <w:r>
        <w:rPr/>
        <w:pict>
          <v:shape style="position:absolute;margin-left:762.119995pt;margin-top:583.799988pt;width:18.560pt;height:10.68pt;mso-position-horizontal-relative:page;mso-position-vertical-relative:page;z-index:36808" type="#_x0000_t75" stroked="false">
            <v:imagedata r:id="rId529" o:title=""/>
          </v:shape>
        </w:pict>
      </w:r>
      <w:r>
        <w:rPr/>
        <w:pict>
          <v:group style="position:absolute;margin-left:751.440002pt;margin-top:582.119995pt;width:.1pt;height:14.2pt;mso-position-horizontal-relative:page;mso-position-vertical-relative:page;z-index:36832" coordorigin="15029,11642" coordsize="2,284">
            <v:shape style="position:absolute;left:15029;top:11642;width:2;height:284" coordorigin="15029,11642" coordsize="0,284" path="m15029,11642l15029,11926e" filled="false" stroked="true" strokeweight=".579980pt" strokecolor="#5d677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8"/>
          <w:szCs w:val="18"/>
        </w:rPr>
      </w:pPr>
    </w:p>
    <w:p>
      <w:pPr>
        <w:pStyle w:val="Heading5"/>
        <w:spacing w:line="271" w:lineRule="exact"/>
        <w:ind w:left="18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ESTÍMULOS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APLI</w:t>
      </w:r>
      <w:r>
        <w:rPr>
          <w:rFonts w:ascii="Arial" w:hAnsi="Arial"/>
          <w:color w:val="5D6770"/>
          <w:spacing w:val="-2"/>
          <w:w w:val="105"/>
        </w:rPr>
        <w:t>C</w:t>
      </w:r>
      <w:r>
        <w:rPr>
          <w:rFonts w:ascii="Arial" w:hAnsi="Arial"/>
          <w:color w:val="5D6770"/>
          <w:spacing w:val="-1"/>
          <w:w w:val="105"/>
        </w:rPr>
        <w:t>ADOS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AL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EPORTE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-5"/>
          <w:w w:val="105"/>
        </w:rPr>
        <w:t> </w:t>
      </w:r>
      <w:r>
        <w:rPr>
          <w:rFonts w:ascii="Arial" w:hAnsi="Arial"/>
          <w:color w:val="5D6770"/>
          <w:w w:val="105"/>
        </w:rPr>
        <w:t>B.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C.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w w:val="105"/>
        </w:rPr>
        <w:t>SUR,</w:t>
      </w:r>
      <w:r>
        <w:rPr>
          <w:rFonts w:ascii="Arial" w:hAnsi="Arial"/>
          <w:color w:val="5D6770"/>
          <w:spacing w:val="-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7"/>
        <w:tabs>
          <w:tab w:pos="4189" w:val="left" w:leader="none"/>
        </w:tabs>
        <w:spacing w:line="200" w:lineRule="atLeast"/>
        <w:ind w:left="212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92.1pt;height:28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7"/>
                    <w:rPr>
                      <w:rFonts w:ascii="Arial" w:hAnsi="Arial" w:cs="Arial" w:eastAsia="Arial"/>
                      <w:b/>
                      <w:bCs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45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CATEGORÍA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250.4pt;height:28.95pt;mso-position-horizontal-relative:char;mso-position-vertical-relative:line" coordorigin="0,0" coordsize="5008,579">
            <v:group style="position:absolute;left:0;top:0;width:2504;height:284" coordorigin="0,0" coordsize="2504,284">
              <v:shape style="position:absolute;left:0;top:0;width:2504;height:284" coordorigin="0,0" coordsize="2504,284" path="m0,283l2504,283,2504,0,0,0,0,283xe" filled="true" fillcolor="#5cbeb5" stroked="false">
                <v:path arrowok="t"/>
                <v:fill type="solid"/>
              </v:shape>
            </v:group>
            <v:group style="position:absolute;left:70;top:38;width:2365;height:207" coordorigin="70,38" coordsize="2365,207">
              <v:shape style="position:absolute;left:70;top:38;width:2365;height:207" coordorigin="70,38" coordsize="2365,207" path="m70,245l2434,245,2434,38,70,38,70,245xe" filled="true" fillcolor="#5cbeb5" stroked="false">
                <v:path arrowok="t"/>
                <v:fill type="solid"/>
              </v:shape>
            </v:group>
            <v:group style="position:absolute;left:2504;top:0;width:2504;height:284" coordorigin="2504,0" coordsize="2504,284">
              <v:shape style="position:absolute;left:2504;top:0;width:2504;height:284" coordorigin="2504,0" coordsize="2504,284" path="m2504,283l5007,283,5007,0,2504,0,2504,283xe" filled="true" fillcolor="#5cbeb5" stroked="false">
                <v:path arrowok="t"/>
                <v:fill type="solid"/>
              </v:shape>
            </v:group>
            <v:group style="position:absolute;left:2573;top:38;width:2364;height:207" coordorigin="2573,38" coordsize="2364,207">
              <v:shape style="position:absolute;left:2573;top:38;width:2364;height:207" coordorigin="2573,38" coordsize="2364,207" path="m2573,245l4937,245,4937,38,2573,38,2573,245xe" filled="true" fillcolor="#5cbeb5" stroked="false">
                <v:path arrowok="t"/>
                <v:fill type="solid"/>
              </v:shape>
            </v:group>
            <v:group style="position:absolute;left:0;top:293;width:1251;height:287" coordorigin="0,293" coordsize="1251,287">
              <v:shape style="position:absolute;left:0;top:293;width:1251;height:287" coordorigin="0,293" coordsize="1251,287" path="m0,579l1250,579,1250,293,0,293,0,579xe" filled="true" fillcolor="#5cbeb5" stroked="false">
                <v:path arrowok="t"/>
                <v:fill type="solid"/>
              </v:shape>
            </v:group>
            <v:group style="position:absolute;left:70;top:334;width:1112;height:207" coordorigin="70,334" coordsize="1112,207">
              <v:shape style="position:absolute;left:70;top:334;width:1112;height:207" coordorigin="70,334" coordsize="1112,207" path="m70,540l1181,540,1181,334,70,334,70,540xe" filled="true" fillcolor="#5cbeb5" stroked="false">
                <v:path arrowok="t"/>
                <v:fill type="solid"/>
              </v:shape>
            </v:group>
            <v:group style="position:absolute;left:1250;top:293;width:1254;height:287" coordorigin="1250,293" coordsize="1254,287">
              <v:shape style="position:absolute;left:1250;top:293;width:1254;height:287" coordorigin="1250,293" coordsize="1254,287" path="m1250,579l2504,579,2504,293,1250,293,1250,579xe" filled="true" fillcolor="#5cbeb5" stroked="false">
                <v:path arrowok="t"/>
                <v:fill type="solid"/>
              </v:shape>
            </v:group>
            <v:group style="position:absolute;left:1322;top:334;width:1112;height:207" coordorigin="1322,334" coordsize="1112,207">
              <v:shape style="position:absolute;left:1322;top:334;width:1112;height:207" coordorigin="1322,334" coordsize="1112,207" path="m1322,540l2434,540,2434,334,1322,334,1322,540xe" filled="true" fillcolor="#5cbeb5" stroked="false">
                <v:path arrowok="t"/>
                <v:fill type="solid"/>
              </v:shape>
            </v:group>
            <v:group style="position:absolute;left:2504;top:293;width:1253;height:287" coordorigin="2504,293" coordsize="1253,287">
              <v:shape style="position:absolute;left:2504;top:293;width:1253;height:287" coordorigin="2504,293" coordsize="1253,287" path="m2504,579l3756,579,3756,293,2504,293,2504,579xe" filled="true" fillcolor="#5cbeb5" stroked="false">
                <v:path arrowok="t"/>
                <v:fill type="solid"/>
              </v:shape>
            </v:group>
            <v:group style="position:absolute;left:2573;top:334;width:1114;height:207" coordorigin="2573,334" coordsize="1114,207">
              <v:shape style="position:absolute;left:2573;top:334;width:1114;height:207" coordorigin="2573,334" coordsize="1114,207" path="m2573,540l3687,540,3687,334,2573,334,2573,540xe" filled="true" fillcolor="#5cbeb5" stroked="false">
                <v:path arrowok="t"/>
                <v:fill type="solid"/>
              </v:shape>
            </v:group>
            <v:group style="position:absolute;left:3756;top:293;width:1251;height:287" coordorigin="3756,293" coordsize="1251,287">
              <v:shape style="position:absolute;left:3756;top:293;width:1251;height:287" coordorigin="3756,293" coordsize="1251,287" path="m3756,579l5007,579,5007,293,3756,293,3756,579xe" filled="true" fillcolor="#5cbeb5" stroked="false">
                <v:path arrowok="t"/>
                <v:fill type="solid"/>
              </v:shape>
            </v:group>
            <v:group style="position:absolute;left:3826;top:334;width:1112;height:207" coordorigin="3826,334" coordsize="1112,207">
              <v:shape style="position:absolute;left:3826;top:334;width:1112;height:207" coordorigin="3826,334" coordsize="1112,207" path="m3826,540l4937,540,4937,334,3826,334,3826,540xe" filled="true" fillcolor="#5cbeb5" stroked="false">
                <v:path arrowok="t"/>
                <v:fill type="solid"/>
              </v:shape>
              <v:shape style="position:absolute;left:725;top:63;width:105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ESTÍMULOS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024;top:63;width:146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(PESOS)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5;top:358;width:4160;height:180" type="#_x0000_t202" filled="false" stroked="false">
                <v:textbox inset="0,0,0,0">
                  <w:txbxContent>
                    <w:p>
                      <w:pPr>
                        <w:tabs>
                          <w:tab w:pos="1252" w:val="left" w:leader="none"/>
                          <w:tab w:pos="2503" w:val="left" w:leader="none"/>
                          <w:tab w:pos="3756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5070" w:val="left" w:leader="none"/>
          <w:tab w:pos="6424" w:val="left" w:leader="none"/>
          <w:tab w:pos="7223" w:val="left" w:leader="none"/>
          <w:tab w:pos="8476" w:val="left" w:leader="none"/>
        </w:tabs>
        <w:spacing w:line="240" w:lineRule="auto" w:before="3"/>
        <w:ind w:left="2194" w:right="0"/>
        <w:jc w:val="both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  <w:position w:val="2"/>
        </w:rPr>
        <w:t>Olimpiada</w:t>
      </w:r>
      <w:r>
        <w:rPr>
          <w:rFonts w:ascii="Arial"/>
          <w:color w:val="585858"/>
          <w:spacing w:val="-2"/>
          <w:position w:val="2"/>
        </w:rPr>
        <w:t> </w:t>
      </w:r>
      <w:r>
        <w:rPr>
          <w:rFonts w:ascii="Arial"/>
          <w:color w:val="585858"/>
          <w:spacing w:val="-1"/>
          <w:position w:val="2"/>
        </w:rPr>
        <w:t>Nacional</w:t>
        <w:tab/>
      </w:r>
      <w:r>
        <w:rPr>
          <w:rFonts w:ascii="Arial"/>
          <w:color w:val="585858"/>
        </w:rPr>
        <w:t>123</w:t>
        <w:tab/>
        <w:t>97</w:t>
        <w:tab/>
      </w:r>
      <w:r>
        <w:rPr>
          <w:rFonts w:ascii="Arial"/>
          <w:color w:val="585858"/>
          <w:spacing w:val="-1"/>
          <w:w w:val="95"/>
        </w:rPr>
        <w:t>634,000</w:t>
        <w:tab/>
      </w:r>
      <w:r>
        <w:rPr>
          <w:rFonts w:ascii="Arial"/>
          <w:color w:val="585858"/>
          <w:spacing w:val="-1"/>
        </w:rPr>
        <w:t>442,000</w:t>
      </w:r>
      <w:r>
        <w:rPr>
          <w:rFonts w:ascii="Arial"/>
        </w:rPr>
      </w:r>
    </w:p>
    <w:p>
      <w:pPr>
        <w:tabs>
          <w:tab w:pos="4186" w:val="left" w:leader="none"/>
        </w:tabs>
        <w:spacing w:line="20" w:lineRule="atLeast"/>
        <w:ind w:left="2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5pt;height:.35pt;mso-position-horizontal-relative:char;mso-position-vertical-relative:line" coordorigin="0,0" coordsize="1849,7">
            <v:group style="position:absolute;left:3;top:3;width:1842;height:2" coordorigin="3,3" coordsize="1842,2">
              <v:shape style="position:absolute;left:3;top:3;width:1842;height:2" coordorigin="3,3" coordsize="1842,0" path="m3,3l1845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50.85pt;height:.35pt;mso-position-horizontal-relative:char;mso-position-vertical-relative:line" coordorigin="0,0" coordsize="5017,7">
            <v:group style="position:absolute;left:3;top:3;width:5010;height:2" coordorigin="3,3" coordsize="5010,2">
              <v:shape style="position:absolute;left:3;top:3;width:5010;height:2" coordorigin="3,3" coordsize="5010,0" path="m3,3l5013,3e" filled="false" stroked="true" strokeweight=".34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5269" w:val="left" w:leader="none"/>
          <w:tab w:pos="6424" w:val="left" w:leader="none"/>
          <w:tab w:pos="7324" w:val="left" w:leader="none"/>
          <w:tab w:pos="8476" w:val="left" w:leader="none"/>
        </w:tabs>
        <w:spacing w:line="240" w:lineRule="auto" w:before="5"/>
        <w:ind w:left="2194" w:right="0"/>
        <w:jc w:val="both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  <w:position w:val="2"/>
        </w:rPr>
        <w:t>Paralimpiada</w:t>
        <w:tab/>
      </w:r>
      <w:r>
        <w:rPr>
          <w:rFonts w:ascii="Arial"/>
          <w:color w:val="585858"/>
          <w:w w:val="95"/>
        </w:rPr>
        <w:t>8</w:t>
        <w:tab/>
      </w:r>
      <w:r>
        <w:rPr>
          <w:rFonts w:ascii="Arial"/>
          <w:color w:val="585858"/>
        </w:rPr>
        <w:t>13</w:t>
        <w:tab/>
      </w:r>
      <w:r>
        <w:rPr>
          <w:rFonts w:ascii="Arial"/>
          <w:color w:val="585858"/>
          <w:spacing w:val="-1"/>
          <w:w w:val="95"/>
        </w:rPr>
        <w:t>59,500</w:t>
        <w:tab/>
      </w:r>
      <w:r>
        <w:rPr>
          <w:rFonts w:ascii="Arial"/>
          <w:color w:val="585858"/>
          <w:spacing w:val="-1"/>
        </w:rPr>
        <w:t>138,500</w:t>
      </w:r>
      <w:r>
        <w:rPr>
          <w:rFonts w:ascii="Arial"/>
        </w:rPr>
      </w:r>
    </w:p>
    <w:p>
      <w:pPr>
        <w:tabs>
          <w:tab w:pos="4186" w:val="left" w:leader="none"/>
        </w:tabs>
        <w:spacing w:line="20" w:lineRule="atLeast"/>
        <w:ind w:left="2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5pt;height:.35pt;mso-position-horizontal-relative:char;mso-position-vertical-relative:line" coordorigin="0,0" coordsize="1849,7">
            <v:group style="position:absolute;left:3;top:3;width:1842;height:2" coordorigin="3,3" coordsize="1842,2">
              <v:shape style="position:absolute;left:3;top:3;width:1842;height:2" coordorigin="3,3" coordsize="1842,0" path="m3,3l1845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50.85pt;height:.35pt;mso-position-horizontal-relative:char;mso-position-vertical-relative:line" coordorigin="0,0" coordsize="5017,7">
            <v:group style="position:absolute;left:3;top:3;width:5010;height:2" coordorigin="3,3" coordsize="5010,2">
              <v:shape style="position:absolute;left:3;top:3;width:5010;height:2" coordorigin="3,3" coordsize="5010,0" path="m3,3l5013,3e" filled="false" stroked="true" strokeweight=".34001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5171" w:val="left" w:leader="none"/>
          <w:tab w:pos="6424" w:val="left" w:leader="none"/>
          <w:tab w:pos="7223" w:val="left" w:leader="none"/>
          <w:tab w:pos="8476" w:val="left" w:leader="none"/>
        </w:tabs>
        <w:spacing w:line="240" w:lineRule="auto"/>
        <w:ind w:left="2194" w:right="0"/>
        <w:jc w:val="both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  <w:w w:val="95"/>
          <w:position w:val="3"/>
        </w:rPr>
        <w:t>Entrenadores</w:t>
        <w:tab/>
      </w:r>
      <w:r>
        <w:rPr>
          <w:rFonts w:ascii="Arial"/>
          <w:color w:val="585858"/>
        </w:rPr>
        <w:t>51</w:t>
        <w:tab/>
        <w:t>50</w:t>
        <w:tab/>
      </w:r>
      <w:r>
        <w:rPr>
          <w:rFonts w:ascii="Arial"/>
          <w:color w:val="585858"/>
          <w:spacing w:val="-1"/>
          <w:w w:val="95"/>
        </w:rPr>
        <w:t>287,000</w:t>
        <w:tab/>
      </w:r>
      <w:r>
        <w:rPr>
          <w:rFonts w:ascii="Arial"/>
          <w:color w:val="585858"/>
          <w:spacing w:val="-1"/>
        </w:rPr>
        <w:t>254,000</w:t>
      </w:r>
      <w:r>
        <w:rPr>
          <w:rFonts w:ascii="Arial"/>
        </w:rPr>
      </w:r>
    </w:p>
    <w:p>
      <w:pPr>
        <w:tabs>
          <w:tab w:pos="4186" w:val="left" w:leader="none"/>
        </w:tabs>
        <w:spacing w:line="20" w:lineRule="atLeast"/>
        <w:ind w:left="21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2.45pt;height:.35pt;mso-position-horizontal-relative:char;mso-position-vertical-relative:line" coordorigin="0,0" coordsize="1849,7">
            <v:group style="position:absolute;left:3;top:3;width:1842;height:2" coordorigin="3,3" coordsize="1842,2">
              <v:shape style="position:absolute;left:3;top:3;width:1842;height:2" coordorigin="3,3" coordsize="1842,0" path="m3,3l1845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50.85pt;height:.35pt;mso-position-horizontal-relative:char;mso-position-vertical-relative:line" coordorigin="0,0" coordsize="5017,7">
            <v:group style="position:absolute;left:3;top:3;width:5010;height:2" coordorigin="3,3" coordsize="5010,2">
              <v:shape style="position:absolute;left:3;top:3;width:5010;height:2" coordorigin="3,3" coordsize="5010,0" path="m3,3l5013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5070" w:val="left" w:leader="none"/>
          <w:tab w:pos="6323" w:val="left" w:leader="none"/>
          <w:tab w:pos="7223" w:val="left" w:leader="none"/>
          <w:tab w:pos="8476" w:val="left" w:leader="none"/>
        </w:tabs>
        <w:spacing w:before="0"/>
        <w:ind w:left="27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spacing w:val="-1"/>
          <w:w w:val="95"/>
          <w:position w:val="2"/>
          <w:sz w:val="18"/>
        </w:rPr>
        <w:t>TOTAL</w:t>
        <w:tab/>
      </w:r>
      <w:r>
        <w:rPr>
          <w:rFonts w:ascii="Arial"/>
          <w:b/>
          <w:color w:val="585858"/>
          <w:sz w:val="18"/>
        </w:rPr>
        <w:t>182</w:t>
        <w:tab/>
        <w:t>160</w:t>
        <w:tab/>
      </w:r>
      <w:r>
        <w:rPr>
          <w:rFonts w:ascii="Arial"/>
          <w:b/>
          <w:color w:val="585858"/>
          <w:spacing w:val="-1"/>
          <w:w w:val="95"/>
          <w:sz w:val="18"/>
        </w:rPr>
        <w:t>980,500</w:t>
        <w:tab/>
      </w:r>
      <w:r>
        <w:rPr>
          <w:rFonts w:ascii="Arial"/>
          <w:b/>
          <w:color w:val="585858"/>
          <w:spacing w:val="-1"/>
          <w:sz w:val="18"/>
        </w:rPr>
        <w:t>834,500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4172" w:val="left" w:leader="none"/>
        </w:tabs>
        <w:spacing w:line="20" w:lineRule="atLeast"/>
        <w:ind w:left="2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3.15pt;height:.35pt;mso-position-horizontal-relative:char;mso-position-vertical-relative:line" coordorigin="0,0" coordsize="1863,7">
            <v:group style="position:absolute;left:3;top:3;width:1856;height:2" coordorigin="3,3" coordsize="1856,2">
              <v:shape style="position:absolute;left:3;top:3;width:1856;height:2" coordorigin="3,3" coordsize="1856,0" path="m3,3l1859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251.55pt;height:.35pt;mso-position-horizontal-relative:char;mso-position-vertical-relative:line" coordorigin="0,0" coordsize="5031,7">
            <v:group style="position:absolute;left:3;top:3;width:5025;height:2" coordorigin="3,3" coordsize="5025,2">
              <v:shape style="position:absolute;left:3;top:3;width:5025;height:2" coordorigin="3,3" coordsize="5025,0" path="m3,3l5027,3e" filled="false" stroked="true" strokeweight=".33999pt" strokecolor="#5cbeb5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/>
        <w:ind w:left="2134" w:right="0"/>
        <w:jc w:val="both"/>
        <w:rPr>
          <w:rFonts w:ascii="Arial" w:hAnsi="Arial" w:cs="Arial" w:eastAsia="Arial"/>
        </w:rPr>
      </w:pPr>
      <w:r>
        <w:rPr>
          <w:rFonts w:ascii="Arial"/>
          <w:b/>
          <w:color w:val="595959"/>
          <w:spacing w:val="-1"/>
        </w:rPr>
        <w:t>Fuente</w:t>
      </w:r>
      <w:r>
        <w:rPr>
          <w:rFonts w:ascii="Arial"/>
          <w:color w:val="595959"/>
          <w:spacing w:val="-1"/>
        </w:rPr>
        <w:t>: Instituto</w:t>
      </w:r>
      <w:r>
        <w:rPr>
          <w:rFonts w:ascii="Arial"/>
          <w:color w:val="595959"/>
          <w:spacing w:val="-2"/>
        </w:rPr>
        <w:t> </w:t>
      </w:r>
      <w:r>
        <w:rPr>
          <w:rFonts w:ascii="Arial"/>
          <w:color w:val="595959"/>
          <w:spacing w:val="-1"/>
        </w:rPr>
        <w:t>Sudcaliforniano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2"/>
        </w:rPr>
        <w:t>del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Deporte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(INSUDE).</w:t>
      </w:r>
      <w:r>
        <w:rPr>
          <w:rFonts w:ascii="Arial"/>
        </w:rPr>
      </w:r>
    </w:p>
    <w:p>
      <w:pPr>
        <w:pStyle w:val="BodyText"/>
        <w:spacing w:line="240" w:lineRule="auto" w:before="1"/>
        <w:ind w:left="2134" w:right="4498"/>
        <w:jc w:val="both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Observaciones:</w:t>
      </w:r>
      <w:r>
        <w:rPr>
          <w:rFonts w:ascii="Arial" w:hAnsi="Arial"/>
          <w:color w:val="595959"/>
          <w:spacing w:val="10"/>
        </w:rPr>
        <w:t> </w:t>
      </w:r>
      <w:r>
        <w:rPr>
          <w:rFonts w:ascii="Arial" w:hAnsi="Arial"/>
          <w:color w:val="595959"/>
        </w:rPr>
        <w:t>El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monto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</w:rPr>
        <w:t>se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otorga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según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medalla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olímpica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obtenida,</w:t>
      </w:r>
      <w:r>
        <w:rPr>
          <w:rFonts w:ascii="Arial" w:hAnsi="Arial"/>
          <w:color w:val="595959"/>
          <w:spacing w:val="10"/>
        </w:rPr>
        <w:t> </w:t>
      </w:r>
      <w:r>
        <w:rPr>
          <w:rFonts w:ascii="Arial" w:hAnsi="Arial"/>
          <w:color w:val="595959"/>
          <w:spacing w:val="-1"/>
        </w:rPr>
        <w:t>bajo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siguiente</w:t>
      </w:r>
      <w:r>
        <w:rPr>
          <w:rFonts w:ascii="Arial" w:hAnsi="Arial"/>
          <w:color w:val="595959"/>
          <w:spacing w:val="35"/>
        </w:rPr>
        <w:t> </w:t>
      </w:r>
      <w:r>
        <w:rPr>
          <w:rFonts w:ascii="Arial" w:hAnsi="Arial"/>
          <w:color w:val="595959"/>
          <w:spacing w:val="-1"/>
        </w:rPr>
        <w:t>tabulador: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i/>
          <w:color w:val="595959"/>
          <w:spacing w:val="-1"/>
        </w:rPr>
        <w:t>Olimpiada</w:t>
      </w:r>
      <w:r>
        <w:rPr>
          <w:rFonts w:ascii="Arial" w:hAnsi="Arial"/>
          <w:i/>
          <w:color w:val="595959"/>
        </w:rPr>
        <w:t> </w:t>
      </w:r>
      <w:r>
        <w:rPr>
          <w:rFonts w:ascii="Arial" w:hAnsi="Arial"/>
          <w:i/>
          <w:color w:val="595959"/>
          <w:spacing w:val="18"/>
        </w:rPr>
        <w:t> </w:t>
      </w:r>
      <w:r>
        <w:rPr>
          <w:rFonts w:ascii="Arial" w:hAnsi="Arial"/>
          <w:i/>
          <w:color w:val="595959"/>
          <w:spacing w:val="-1"/>
        </w:rPr>
        <w:t>Nacional</w:t>
      </w:r>
      <w:r>
        <w:rPr>
          <w:rFonts w:ascii="Arial" w:hAnsi="Arial"/>
          <w:color w:val="595959"/>
          <w:spacing w:val="-1"/>
        </w:rPr>
        <w:t>,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medalla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5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oro: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$5,000.00,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plata: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$3,000.00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</w:rPr>
        <w:t>y 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2"/>
        </w:rPr>
        <w:t>bronce: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4494"/>
        <w:jc w:val="both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$2,000.00;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i/>
          <w:color w:val="595959"/>
          <w:spacing w:val="-1"/>
        </w:rPr>
        <w:t>Paralímpicos</w:t>
      </w:r>
      <w:r>
        <w:rPr>
          <w:rFonts w:ascii="Arial" w:hAnsi="Arial"/>
          <w:color w:val="595959"/>
          <w:spacing w:val="-1"/>
        </w:rPr>
        <w:t>,</w:t>
      </w:r>
      <w:r>
        <w:rPr>
          <w:rFonts w:ascii="Arial" w:hAnsi="Arial"/>
          <w:color w:val="595959"/>
          <w:spacing w:val="4"/>
        </w:rPr>
        <w:t> </w:t>
      </w:r>
      <w:r>
        <w:rPr>
          <w:rFonts w:ascii="Arial" w:hAnsi="Arial"/>
          <w:color w:val="595959"/>
          <w:spacing w:val="-1"/>
        </w:rPr>
        <w:t>medalla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oro: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6,500.00,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plata: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$4,500.00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"/>
        </w:rPr>
        <w:t> </w:t>
      </w:r>
      <w:r>
        <w:rPr>
          <w:rFonts w:ascii="Arial" w:hAnsi="Arial"/>
          <w:color w:val="595959"/>
          <w:spacing w:val="-1"/>
        </w:rPr>
        <w:t>bronce: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2,500.00;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47"/>
        </w:rPr>
        <w:t> </w:t>
      </w:r>
      <w:r>
        <w:rPr>
          <w:rFonts w:ascii="Arial" w:hAnsi="Arial"/>
          <w:color w:val="595959"/>
          <w:spacing w:val="-1"/>
        </w:rPr>
        <w:t>entrenadores</w:t>
      </w:r>
      <w:r>
        <w:rPr>
          <w:rFonts w:ascii="Arial" w:hAnsi="Arial"/>
          <w:color w:val="595959"/>
          <w:spacing w:val="30"/>
        </w:rPr>
        <w:t> </w:t>
      </w:r>
      <w:r>
        <w:rPr>
          <w:rFonts w:ascii="Arial" w:hAnsi="Arial"/>
          <w:color w:val="595959"/>
        </w:rPr>
        <w:t>se</w:t>
      </w:r>
      <w:r>
        <w:rPr>
          <w:rFonts w:ascii="Arial" w:hAnsi="Arial"/>
          <w:color w:val="595959"/>
          <w:spacing w:val="28"/>
        </w:rPr>
        <w:t> </w:t>
      </w:r>
      <w:r>
        <w:rPr>
          <w:rFonts w:ascii="Arial" w:hAnsi="Arial"/>
          <w:color w:val="595959"/>
          <w:spacing w:val="-1"/>
        </w:rPr>
        <w:t>otorgaron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</w:rPr>
        <w:t>estímulos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27"/>
        </w:rPr>
        <w:t> </w:t>
      </w:r>
      <w:r>
        <w:rPr>
          <w:rFonts w:ascii="Arial" w:hAnsi="Arial"/>
          <w:color w:val="595959"/>
          <w:spacing w:val="-1"/>
        </w:rPr>
        <w:t>medalla</w:t>
      </w:r>
      <w:r>
        <w:rPr>
          <w:rFonts w:ascii="Arial" w:hAnsi="Arial"/>
          <w:color w:val="595959"/>
          <w:spacing w:val="26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  <w:spacing w:val="-1"/>
        </w:rPr>
        <w:t>oro:</w:t>
      </w:r>
      <w:r>
        <w:rPr>
          <w:rFonts w:ascii="Arial" w:hAnsi="Arial"/>
          <w:color w:val="595959"/>
          <w:spacing w:val="30"/>
        </w:rPr>
        <w:t> </w:t>
      </w:r>
      <w:r>
        <w:rPr>
          <w:rFonts w:ascii="Arial" w:hAnsi="Arial"/>
          <w:color w:val="595959"/>
          <w:spacing w:val="-1"/>
        </w:rPr>
        <w:t>3,000.00,</w:t>
      </w:r>
      <w:r>
        <w:rPr>
          <w:rFonts w:ascii="Arial" w:hAnsi="Arial"/>
          <w:color w:val="595959"/>
          <w:spacing w:val="31"/>
        </w:rPr>
        <w:t> </w:t>
      </w:r>
      <w:r>
        <w:rPr>
          <w:rFonts w:ascii="Arial" w:hAnsi="Arial"/>
          <w:color w:val="595959"/>
          <w:spacing w:val="-1"/>
        </w:rPr>
        <w:t>plata:</w:t>
      </w:r>
      <w:r>
        <w:rPr>
          <w:rFonts w:ascii="Arial" w:hAnsi="Arial"/>
          <w:color w:val="595959"/>
          <w:spacing w:val="27"/>
        </w:rPr>
        <w:t> </w:t>
      </w:r>
      <w:r>
        <w:rPr>
          <w:rFonts w:ascii="Arial" w:hAnsi="Arial"/>
          <w:color w:val="595959"/>
          <w:spacing w:val="-1"/>
        </w:rPr>
        <w:t>$2,000.00</w:t>
      </w:r>
      <w:r>
        <w:rPr>
          <w:rFonts w:ascii="Arial" w:hAnsi="Arial"/>
          <w:color w:val="595959"/>
          <w:spacing w:val="29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28"/>
        </w:rPr>
        <w:t> </w:t>
      </w:r>
      <w:r>
        <w:rPr>
          <w:rFonts w:ascii="Arial" w:hAnsi="Arial"/>
          <w:color w:val="595959"/>
          <w:spacing w:val="-2"/>
        </w:rPr>
        <w:t>bronce:</w:t>
      </w:r>
      <w:r>
        <w:rPr>
          <w:rFonts w:ascii="Arial" w:hAnsi="Arial"/>
          <w:color w:val="595959"/>
          <w:spacing w:val="51"/>
        </w:rPr>
        <w:t> </w:t>
      </w:r>
      <w:r>
        <w:rPr>
          <w:rFonts w:ascii="Arial" w:hAnsi="Arial"/>
          <w:color w:val="595959"/>
          <w:spacing w:val="-1"/>
        </w:rPr>
        <w:t>1,000.00.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108"/>
        <w:ind w:left="848" w:right="3211"/>
        <w:jc w:val="center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21.179993pt;margin-top:37.639984pt;width:157.25pt;height:29.9pt;mso-position-horizontal-relative:page;mso-position-vertical-relative:paragraph;z-index:-844816" coordorigin="4424,753" coordsize="3145,598">
            <v:group style="position:absolute;left:4424;top:753;width:3145;height:598" coordorigin="4424,753" coordsize="3145,598">
              <v:shape style="position:absolute;left:4424;top:753;width:3145;height:598" coordorigin="4424,753" coordsize="3145,598" path="m4424,1350l7568,1350,7568,753,4424,753,4424,1350xe" filled="true" fillcolor="#5d6770" stroked="false">
                <v:path arrowok="t"/>
                <v:fill type="solid"/>
              </v:shape>
              <v:shape style="position:absolute;left:4424;top:753;width:3145;height:598" type="#_x0000_t202" filled="false" stroked="false">
                <v:textbox inset="0,0,0,0">
                  <w:txbxContent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97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PROGRAMAS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-2"/>
          <w:w w:val="105"/>
        </w:rPr>
        <w:t>PROG</w:t>
      </w:r>
      <w:r>
        <w:rPr>
          <w:rFonts w:ascii="Arial" w:hAnsi="Arial"/>
          <w:color w:val="5D6770"/>
          <w:spacing w:val="-1"/>
          <w:w w:val="105"/>
        </w:rPr>
        <w:t>RAMAS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CULTURA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FÍSICA</w:t>
      </w:r>
      <w:r>
        <w:rPr>
          <w:rFonts w:ascii="Arial" w:hAnsi="Arial"/>
          <w:color w:val="5D6770"/>
          <w:spacing w:val="-8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BENEFICIARIOS</w:t>
      </w:r>
      <w:r>
        <w:rPr>
          <w:rFonts w:ascii="Arial" w:hAnsi="Arial"/>
          <w:color w:val="5D6770"/>
          <w:spacing w:val="-9"/>
          <w:w w:val="105"/>
        </w:rPr>
        <w:t> </w:t>
      </w:r>
      <w:r>
        <w:rPr>
          <w:rFonts w:ascii="Arial" w:hAnsi="Arial"/>
          <w:color w:val="5D6770"/>
          <w:w w:val="105"/>
        </w:rPr>
        <w:t>PROMOVIDOS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POR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EL</w:t>
      </w:r>
      <w:r>
        <w:rPr>
          <w:rFonts w:ascii="Arial" w:hAnsi="Arial"/>
          <w:color w:val="5D6770"/>
          <w:spacing w:val="26"/>
        </w:rPr>
        <w:t> </w:t>
      </w:r>
      <w:r>
        <w:rPr>
          <w:rFonts w:ascii="Arial" w:hAnsi="Arial"/>
          <w:color w:val="5D6770"/>
          <w:spacing w:val="-1"/>
          <w:w w:val="105"/>
        </w:rPr>
        <w:t>INSTITUTO</w:t>
      </w:r>
      <w:r>
        <w:rPr>
          <w:rFonts w:ascii="Arial" w:hAnsi="Arial"/>
          <w:color w:val="5D6770"/>
          <w:spacing w:val="6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SU</w:t>
      </w:r>
      <w:r>
        <w:rPr>
          <w:rFonts w:ascii="Arial" w:hAnsi="Arial"/>
          <w:color w:val="5D6770"/>
          <w:spacing w:val="-1"/>
          <w:w w:val="105"/>
        </w:rPr>
        <w:t>DCALIFORNIANO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DEL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EPORTE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EN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B.C.SUR,</w:t>
      </w:r>
      <w:r>
        <w:rPr>
          <w:rFonts w:ascii="Arial" w:hAnsi="Arial"/>
          <w:color w:val="5D6770"/>
          <w:spacing w:val="7"/>
          <w:w w:val="105"/>
        </w:rPr>
        <w:t> </w:t>
      </w:r>
      <w:r>
        <w:rPr>
          <w:rFonts w:ascii="Arial" w:hAnsi="Arial"/>
          <w:color w:val="5D6770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55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80.4pt;height:14.65pt;mso-position-horizontal-relative:char;mso-position-vertical-relative:line" coordorigin="0,0" coordsize="3608,293">
            <v:group style="position:absolute;left:0;top:0;width:1803;height:293" coordorigin="0,0" coordsize="1803,293">
              <v:shape style="position:absolute;left:0;top:0;width:1803;height:293" coordorigin="0,0" coordsize="1803,293" path="m0,293l1803,293,1803,0,0,0,0,293xe" filled="true" fillcolor="#5cbeb5" stroked="false">
                <v:path arrowok="t"/>
                <v:fill type="solid"/>
              </v:shape>
            </v:group>
            <v:group style="position:absolute;left:70;top:0;width:1664;height:207" coordorigin="70,0" coordsize="1664,207">
              <v:shape style="position:absolute;left:70;top:0;width:1664;height:207" coordorigin="70,0" coordsize="1664,207" path="m70,206l1733,206,1733,0,70,0,70,206xe" filled="true" fillcolor="#5cbeb5" stroked="false">
                <v:path arrowok="t"/>
                <v:fill type="solid"/>
              </v:shape>
            </v:group>
            <v:group style="position:absolute;left:1803;top:0;width:1805;height:293" coordorigin="1803,0" coordsize="1805,293">
              <v:shape style="position:absolute;left:1803;top:0;width:1805;height:293" coordorigin="1803,0" coordsize="1805,293" path="m1803,293l3608,293,3608,0,1803,0,1803,293xe" filled="true" fillcolor="#5cbeb5" stroked="false">
                <v:path arrowok="t"/>
                <v:fill type="solid"/>
              </v:shape>
            </v:group>
            <v:group style="position:absolute;left:1875;top:0;width:1664;height:207" coordorigin="1875,0" coordsize="1664,207">
              <v:shape style="position:absolute;left:1875;top:0;width:1664;height:207" coordorigin="1875,0" coordsize="1664,207" path="m1875,206l3538,206,3538,0,1875,0,1875,206xe" filled="true" fillcolor="#5cbeb5" stroked="false">
                <v:path arrowok="t"/>
                <v:fill type="solid"/>
              </v:shape>
              <v:shape style="position:absolute;left:411;top:25;width:97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ACTIVIDAD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060;top:25;width:129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BENEFICIARIO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4"/>
        <w:gridCol w:w="1235"/>
        <w:gridCol w:w="904"/>
        <w:gridCol w:w="899"/>
        <w:gridCol w:w="812"/>
      </w:tblGrid>
      <w:tr>
        <w:trPr>
          <w:trHeight w:val="295" w:hRule="exact"/>
        </w:trPr>
        <w:tc>
          <w:tcPr>
            <w:tcW w:w="314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Ponte</w:t>
            </w:r>
            <w:r>
              <w:rPr>
                <w:rFonts w:ascii="Arial"/>
                <w:color w:val="5D6770"/>
                <w:spacing w:val="-1"/>
                <w:sz w:val="18"/>
              </w:rPr>
              <w:t> al 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2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2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2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42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3144" w:type="dxa"/>
            <w:vMerge/>
            <w:tcBorders>
              <w:left w:val="nil" w:sz="6" w:space="0" w:color="auto"/>
              <w:bottom w:val="single" w:sz="3" w:space="0" w:color="5D6770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23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9" w:hRule="exact"/>
        </w:trPr>
        <w:tc>
          <w:tcPr>
            <w:tcW w:w="314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Activación</w:t>
            </w:r>
            <w:r>
              <w:rPr>
                <w:rFonts w:ascii="Arial" w:hAnsi="Arial"/>
                <w:color w:val="5D6770"/>
                <w:spacing w:val="-5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Física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36,996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14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Eventos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Masivos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70,237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314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Centros</w:t>
            </w:r>
            <w:r>
              <w:rPr>
                <w:rFonts w:ascii="Arial"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Deportivos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1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5,900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314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Ligas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Deportivas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4,362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314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76,032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76,137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80" w:lineRule="exact"/>
        <w:ind w:left="2276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Deporte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(INSUDE).</w:t>
      </w:r>
      <w:r>
        <w:rPr>
          <w:rFonts w:ascii="Arial"/>
        </w:rPr>
      </w:r>
    </w:p>
    <w:p>
      <w:pPr>
        <w:spacing w:after="0" w:line="180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66" w:lineRule="exact" w:before="7"/>
        <w:ind w:left="5945" w:right="1409" w:hanging="171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w w:val="105"/>
        </w:rPr>
        <w:t>PARTICIPANTES</w:t>
      </w:r>
      <w:r>
        <w:rPr>
          <w:rFonts w:ascii="Arial"/>
          <w:color w:val="5D6770"/>
          <w:spacing w:val="-4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1"/>
          <w:w w:val="105"/>
        </w:rPr>
        <w:t>UDCALIFORNIANOS</w:t>
      </w:r>
      <w:r>
        <w:rPr>
          <w:rFonts w:ascii="Arial"/>
          <w:color w:val="5D6770"/>
          <w:spacing w:val="-7"/>
          <w:w w:val="105"/>
        </w:rPr>
        <w:t> </w:t>
      </w:r>
      <w:r>
        <w:rPr>
          <w:rFonts w:ascii="Arial"/>
          <w:color w:val="5D6770"/>
          <w:w w:val="105"/>
        </w:rPr>
        <w:t>EN</w:t>
      </w:r>
      <w:r>
        <w:rPr>
          <w:rFonts w:ascii="Arial"/>
          <w:color w:val="5D6770"/>
          <w:spacing w:val="-3"/>
          <w:w w:val="105"/>
        </w:rPr>
        <w:t> </w:t>
      </w:r>
      <w:r>
        <w:rPr>
          <w:rFonts w:ascii="Arial"/>
          <w:color w:val="5D6770"/>
          <w:w w:val="105"/>
        </w:rPr>
        <w:t>COMPETENCIAS</w:t>
      </w:r>
      <w:r>
        <w:rPr>
          <w:rFonts w:ascii="Arial"/>
          <w:color w:val="5D6770"/>
          <w:spacing w:val="25"/>
          <w:w w:val="102"/>
        </w:rPr>
        <w:t> </w:t>
      </w:r>
      <w:r>
        <w:rPr>
          <w:rFonts w:ascii="Arial"/>
          <w:color w:val="5D6770"/>
          <w:spacing w:val="-1"/>
          <w:w w:val="105"/>
        </w:rPr>
        <w:t>INTERNACIONALES</w:t>
      </w:r>
      <w:r>
        <w:rPr>
          <w:rFonts w:ascii="Arial"/>
          <w:color w:val="5D6770"/>
          <w:spacing w:val="-2"/>
          <w:w w:val="105"/>
        </w:rPr>
        <w:t>,</w:t>
      </w:r>
      <w:r>
        <w:rPr>
          <w:rFonts w:ascii="Arial"/>
          <w:color w:val="5D6770"/>
          <w:spacing w:val="6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b w:val="0"/>
        </w:rPr>
      </w:r>
    </w:p>
    <w:p>
      <w:pPr>
        <w:pStyle w:val="Heading8"/>
        <w:spacing w:line="169" w:lineRule="exact" w:before="90"/>
        <w:ind w:left="8663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67.170013pt;margin-top:3.101881pt;width:127.6pt;height:27.6pt;mso-position-horizontal-relative:page;mso-position-vertical-relative:paragraph;z-index:-844792" coordorigin="5343,62" coordsize="2552,552">
            <v:group style="position:absolute;left:5343;top:62;width:2552;height:552" coordorigin="5343,62" coordsize="2552,552">
              <v:shape style="position:absolute;left:5343;top:62;width:2552;height:552" coordorigin="5343,62" coordsize="2552,552" path="m5343,614l7895,614,7895,62,5343,62,5343,614xe" filled="true" fillcolor="#5d6770" stroked="false">
                <v:path arrowok="t"/>
                <v:fill type="solid"/>
              </v:shape>
            </v:group>
            <v:group style="position:absolute;left:5413;top:235;width:2412;height:209" coordorigin="5413,235" coordsize="2412,209">
              <v:shape style="position:absolute;left:5413;top:235;width:2412;height:209" coordorigin="5413,235" coordsize="2412,209" path="m5413,444l7825,444,7825,235,5413,235,5413,444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5.410004pt;margin-top:3.101881pt;width:119.55pt;height:27.6pt;mso-position-horizontal-relative:page;mso-position-vertical-relative:paragraph;z-index:-844768" coordorigin="8108,62" coordsize="2391,552">
            <v:group style="position:absolute;left:8108;top:62;width:2391;height:272" coordorigin="8108,62" coordsize="2391,272">
              <v:shape style="position:absolute;left:8108;top:62;width:2391;height:272" coordorigin="8108,62" coordsize="2391,272" path="m8108,333l10499,333,10499,62,8108,62,8108,333xe" filled="true" fillcolor="#5cbeb5" stroked="false">
                <v:path arrowok="t"/>
                <v:fill type="solid"/>
              </v:shape>
            </v:group>
            <v:group style="position:absolute;left:8178;top:96;width:2252;height:207" coordorigin="8178,96" coordsize="2252,207">
              <v:shape style="position:absolute;left:8178;top:96;width:2252;height:207" coordorigin="8178,96" coordsize="2252,207" path="m8178,302l10429,302,10429,96,8178,96,8178,302xe" filled="true" fillcolor="#5cbeb5" stroked="false">
                <v:path arrowok="t"/>
                <v:fill type="solid"/>
              </v:shape>
            </v:group>
            <v:group style="position:absolute;left:8108;top:343;width:1194;height:272" coordorigin="8108,343" coordsize="1194,272">
              <v:shape style="position:absolute;left:8108;top:343;width:1194;height:272" coordorigin="8108,343" coordsize="1194,272" path="m8108,614l9301,614,9301,343,8108,343,8108,614xe" filled="true" fillcolor="#5cbeb5" stroked="false">
                <v:path arrowok="t"/>
                <v:fill type="solid"/>
              </v:shape>
            </v:group>
            <v:group style="position:absolute;left:8178;top:376;width:1055;height:207" coordorigin="8178,376" coordsize="1055,207">
              <v:shape style="position:absolute;left:8178;top:376;width:1055;height:207" coordorigin="8178,376" coordsize="1055,207" path="m8178,583l9232,583,9232,376,8178,376,8178,583xe" filled="true" fillcolor="#5cbeb5" stroked="false">
                <v:path arrowok="t"/>
                <v:fill type="solid"/>
              </v:shape>
            </v:group>
            <v:group style="position:absolute;left:9301;top:343;width:1198;height:272" coordorigin="9301,343" coordsize="1198,272">
              <v:shape style="position:absolute;left:9301;top:343;width:1198;height:272" coordorigin="9301,343" coordsize="1198,272" path="m9301,614l10499,614,10499,343,9301,343,9301,614xe" filled="true" fillcolor="#5cbeb5" stroked="false">
                <v:path arrowok="t"/>
                <v:fill type="solid"/>
              </v:shape>
            </v:group>
            <v:group style="position:absolute;left:9373;top:343;width:1056;height:209" coordorigin="9373,343" coordsize="1056,209">
              <v:shape style="position:absolute;left:9373;top:343;width:1056;height:209" coordorigin="9373,343" coordsize="1056,209" path="m9373,552l10429,552,10429,343,9373,343,9373,552xe" filled="true" fillcolor="#5cbeb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FFFFFF"/>
          <w:spacing w:val="-2"/>
        </w:rPr>
        <w:t>DEPORTISTAS</w:t>
      </w:r>
      <w:r>
        <w:rPr>
          <w:rFonts w:ascii="Arial"/>
          <w:b w:val="0"/>
        </w:rPr>
      </w:r>
    </w:p>
    <w:p>
      <w:pPr>
        <w:spacing w:after="0" w:line="169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177" w:lineRule="exact"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FFFFFF"/>
          <w:spacing w:val="-1"/>
          <w:w w:val="95"/>
          <w:sz w:val="18"/>
        </w:rPr>
        <w:t>DISCIPLINA</w:t>
      </w:r>
      <w:r>
        <w:rPr>
          <w:rFonts w:ascii="Arial"/>
          <w:sz w:val="18"/>
        </w:rPr>
      </w:r>
    </w:p>
    <w:p>
      <w:pPr>
        <w:tabs>
          <w:tab w:pos="2479" w:val="left" w:leader="none"/>
        </w:tabs>
        <w:spacing w:before="77"/>
        <w:ind w:left="12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FFFFFF"/>
          <w:position w:val="-2"/>
          <w:sz w:val="18"/>
        </w:rPr>
        <w:t>2015</w:t>
        <w:tab/>
      </w:r>
      <w:r>
        <w:rPr>
          <w:rFonts w:ascii="Arial"/>
          <w:b/>
          <w:color w:val="FFFFFF"/>
          <w:sz w:val="18"/>
        </w:rPr>
        <w:t>2016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7181" w:space="40"/>
            <w:col w:w="6359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52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2560"/>
      </w:tblGrid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199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Ajedrez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199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Atletismo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23</w:t>
              <w:tab/>
              <w:t>23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Béisbol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Boxeo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</w:t>
              <w:tab/>
              <w:t>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Canotaje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334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17</w:t>
              <w:tab/>
              <w:t>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Ciclismo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30</w:t>
              <w:tab/>
              <w:t>30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Clavados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</w:t>
              <w:tab/>
              <w:t>14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3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Fútbol</w:t>
            </w:r>
            <w:r>
              <w:rPr>
                <w:rFonts w:ascii="Arial" w:hAns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Soccer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Gimnasia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Artística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Karate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60</w:t>
              <w:tab/>
              <w:t>36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Luchas Asociadas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235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9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Natación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2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Nado sincronizado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8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Pesas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</w:t>
              <w:tab/>
              <w:t>14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Polo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Acuático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63</w:t>
              <w:tab/>
              <w:t>43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Remo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11</w:t>
              <w:tab/>
              <w:t>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Tenis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334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12</w:t>
              <w:tab/>
              <w:t>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Tenis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mesa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Tiro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con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Arco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19</w:t>
              <w:tab/>
              <w:t>18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3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Tiro Deportivo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5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TaeKwonDo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0" w:val="left" w:leader="none"/>
                <w:tab w:pos="2235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12</w:t>
              <w:tab/>
              <w:t>10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Vela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Voleibol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playa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1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18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Voleibol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sala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39" w:val="left" w:leader="none"/>
                <w:tab w:pos="2334" w:val="left" w:leader="none"/>
                <w:tab w:pos="2504" w:val="left" w:leader="none"/>
              </w:tabs>
              <w:spacing w:line="200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0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80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1" w:val="left" w:leader="none"/>
                <w:tab w:pos="2618" w:val="left" w:leader="none"/>
              </w:tabs>
              <w:spacing w:line="18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9" w:val="left" w:leader="none"/>
                <w:tab w:pos="2135" w:val="left" w:leader="none"/>
                <w:tab w:pos="2504" w:val="left" w:leader="none"/>
              </w:tabs>
              <w:spacing w:line="180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>312</w:t>
              <w:tab/>
              <w:t>247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5389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Deporte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(INSUDE).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64" w:lineRule="exact" w:before="8"/>
        <w:ind w:left="4410" w:right="3519" w:hanging="321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01.329987pt;margin-top:32.440002pt;width:180.45pt;height:29.95pt;mso-position-horizontal-relative:page;mso-position-vertical-relative:paragraph;z-index:-844672" coordorigin="8027,649" coordsize="3609,599">
            <v:group style="position:absolute;left:8027;top:649;width:1803;height:293" coordorigin="8027,649" coordsize="1803,293">
              <v:shape style="position:absolute;left:8027;top:649;width:1803;height:293" coordorigin="8027,649" coordsize="1803,293" path="m8027,942l9829,942,9829,649,8027,649,8027,942xe" filled="true" fillcolor="#5cbeb5" stroked="false">
                <v:path arrowok="t"/>
                <v:fill type="solid"/>
              </v:shape>
            </v:group>
            <v:group style="position:absolute;left:8096;top:649;width:1664;height:207" coordorigin="8096,649" coordsize="1664,207">
              <v:shape style="position:absolute;left:8096;top:649;width:1664;height:207" coordorigin="8096,649" coordsize="1664,207" path="m8096,855l9760,855,9760,649,8096,649,8096,855xe" filled="true" fillcolor="#5cbeb5" stroked="false">
                <v:path arrowok="t"/>
                <v:fill type="solid"/>
              </v:shape>
            </v:group>
            <v:group style="position:absolute;left:9829;top:649;width:1806;height:293" coordorigin="9829,649" coordsize="1806,293">
              <v:shape style="position:absolute;left:9829;top:649;width:1806;height:293" coordorigin="9829,649" coordsize="1806,293" path="m9829,942l11635,942,11635,649,9829,649,9829,942xe" filled="true" fillcolor="#5cbeb5" stroked="false">
                <v:path arrowok="t"/>
                <v:fill type="solid"/>
              </v:shape>
            </v:group>
            <v:group style="position:absolute;left:9901;top:649;width:1662;height:207" coordorigin="9901,649" coordsize="1662,207">
              <v:shape style="position:absolute;left:9901;top:649;width:1662;height:207" coordorigin="9901,649" coordsize="1662,207" path="m9901,855l11563,855,11563,649,9901,649,9901,855xe" filled="true" fillcolor="#5cbeb5" stroked="false">
                <v:path arrowok="t"/>
                <v:fill type="solid"/>
              </v:shape>
            </v:group>
            <v:group style="position:absolute;left:8027;top:954;width:903;height:294" coordorigin="8027,954" coordsize="903,294">
              <v:shape style="position:absolute;left:8027;top:954;width:903;height:294" coordorigin="8027,954" coordsize="903,294" path="m8027,1247l8929,1247,8929,954,8027,954,8027,1247xe" filled="true" fillcolor="#5cbeb5" stroked="false">
                <v:path arrowok="t"/>
                <v:fill type="solid"/>
              </v:shape>
            </v:group>
            <v:group style="position:absolute;left:8096;top:954;width:762;height:207" coordorigin="8096,954" coordsize="762,207">
              <v:shape style="position:absolute;left:8096;top:954;width:762;height:207" coordorigin="8096,954" coordsize="762,207" path="m8096,1160l8857,1160,8857,954,8096,954,8096,1160xe" filled="true" fillcolor="#5cbeb5" stroked="false">
                <v:path arrowok="t"/>
                <v:fill type="solid"/>
              </v:shape>
            </v:group>
            <v:group style="position:absolute;left:8929;top:954;width:900;height:294" coordorigin="8929,954" coordsize="900,294">
              <v:shape style="position:absolute;left:8929;top:954;width:900;height:294" coordorigin="8929,954" coordsize="900,294" path="m8929,1247l9829,1247,9829,954,8929,954,8929,1247xe" filled="true" fillcolor="#5cbeb5" stroked="false">
                <v:path arrowok="t"/>
                <v:fill type="solid"/>
              </v:shape>
            </v:group>
            <v:group style="position:absolute;left:8999;top:954;width:761;height:207" coordorigin="8999,954" coordsize="761,207">
              <v:shape style="position:absolute;left:8999;top:954;width:761;height:207" coordorigin="8999,954" coordsize="761,207" path="m8999,1160l9760,1160,9760,954,8999,954,8999,1160xe" filled="true" fillcolor="#5cbeb5" stroked="false">
                <v:path arrowok="t"/>
                <v:fill type="solid"/>
              </v:shape>
            </v:group>
            <v:group style="position:absolute;left:9829;top:954;width:903;height:294" coordorigin="9829,954" coordsize="903,294">
              <v:shape style="position:absolute;left:9829;top:954;width:903;height:294" coordorigin="9829,954" coordsize="903,294" path="m9829,1247l10732,1247,10732,954,9829,954,9829,1247xe" filled="true" fillcolor="#5cbeb5" stroked="false">
                <v:path arrowok="t"/>
                <v:fill type="solid"/>
              </v:shape>
            </v:group>
            <v:group style="position:absolute;left:9901;top:954;width:761;height:207" coordorigin="9901,954" coordsize="761,207">
              <v:shape style="position:absolute;left:9901;top:954;width:761;height:207" coordorigin="9901,954" coordsize="761,207" path="m9901,1160l10662,1160,10662,954,9901,954,9901,1160xe" filled="true" fillcolor="#5cbeb5" stroked="false">
                <v:path arrowok="t"/>
                <v:fill type="solid"/>
              </v:shape>
            </v:group>
            <v:group style="position:absolute;left:10732;top:954;width:903;height:294" coordorigin="10732,954" coordsize="903,294">
              <v:shape style="position:absolute;left:10732;top:954;width:903;height:294" coordorigin="10732,954" coordsize="903,294" path="m10732,1247l11635,1247,11635,954,10732,954,10732,1247xe" filled="true" fillcolor="#5cbeb5" stroked="false">
                <v:path arrowok="t"/>
                <v:fill type="solid"/>
              </v:shape>
            </v:group>
            <v:group style="position:absolute;left:10801;top:954;width:764;height:207" coordorigin="10801,954" coordsize="764,207">
              <v:shape style="position:absolute;left:10801;top:954;width:764;height:207" coordorigin="10801,954" coordsize="764,207" path="m10801,1160l11565,1160,11565,954,10801,954,10801,1160xe" filled="true" fillcolor="#5cbeb5" stroked="false">
                <v:path arrowok="t"/>
                <v:fill type="solid"/>
              </v:shape>
              <v:shape style="position:absolute;left:8543;top:673;width:76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CURSOS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007;top:673;width:1447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PARTICIPANTES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277;top:978;width:3108;height:180" type="#_x0000_t202" filled="false" stroked="false">
                <v:textbox inset="0,0,0,0">
                  <w:txbxContent>
                    <w:p>
                      <w:pPr>
                        <w:tabs>
                          <w:tab w:pos="902" w:val="left" w:leader="none"/>
                          <w:tab w:pos="1804" w:val="left" w:leader="none"/>
                          <w:tab w:pos="2704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10.380005pt;margin-top:32.446003pt;width:183.05pt;height:29.95pt;mso-position-horizontal-relative:page;mso-position-vertical-relative:paragraph;z-index:-844648" type="#_x0000_t202" filled="true" fillcolor="#5d6770" stroked="false">
            <v:textbox inset="0,0,0,0">
              <w:txbxContent>
                <w:p>
                  <w:pPr>
                    <w:spacing w:line="240" w:lineRule="auto" w:before="8"/>
                    <w:rPr>
                      <w:rFonts w:ascii="Tahoma" w:hAnsi="Tahoma" w:cs="Tahoma" w:eastAsia="Tahoma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119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CURSO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D6770"/>
          <w:spacing w:val="-1"/>
          <w:w w:val="105"/>
          <w:sz w:val="24"/>
        </w:rPr>
        <w:t>CAPACITACIÓN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</w:t>
      </w:r>
      <w:r>
        <w:rPr>
          <w:rFonts w:ascii="Arial" w:hAnsi="Arial"/>
          <w:b/>
          <w:color w:val="5D6770"/>
          <w:spacing w:val="-2"/>
          <w:w w:val="105"/>
          <w:sz w:val="24"/>
        </w:rPr>
        <w:t>L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INSTITUTO</w:t>
      </w:r>
      <w:r>
        <w:rPr>
          <w:rFonts w:ascii="Arial" w:hAnsi="Arial"/>
          <w:b/>
          <w:color w:val="5D6770"/>
          <w:spacing w:val="8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SU</w:t>
      </w:r>
      <w:r>
        <w:rPr>
          <w:rFonts w:ascii="Arial" w:hAnsi="Arial"/>
          <w:b/>
          <w:color w:val="5D6770"/>
          <w:spacing w:val="-1"/>
          <w:w w:val="105"/>
          <w:sz w:val="24"/>
        </w:rPr>
        <w:t>DCALIFORNIANO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DEPORTE</w:t>
      </w:r>
      <w:r>
        <w:rPr>
          <w:rFonts w:ascii="Arial" w:hAnsi="Arial"/>
          <w:b/>
          <w:color w:val="5D6770"/>
          <w:spacing w:val="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75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B.C.SUR,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9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8"/>
        <w:gridCol w:w="144"/>
        <w:gridCol w:w="14"/>
        <w:gridCol w:w="1185"/>
        <w:gridCol w:w="852"/>
        <w:gridCol w:w="901"/>
        <w:gridCol w:w="670"/>
      </w:tblGrid>
      <w:tr>
        <w:trPr>
          <w:trHeight w:val="319" w:hRule="exact"/>
        </w:trPr>
        <w:tc>
          <w:tcPr>
            <w:tcW w:w="3658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SICCED/SICCAD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Seminarios Técnico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Metodológicos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Capacitación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actualización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Arbitraje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y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Jueceo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Diplomado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Servicio Social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Prácticas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profesionales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365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1185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3"/>
        <w:ind w:left="1993" w:right="0"/>
        <w:jc w:val="left"/>
        <w:rPr>
          <w:rFonts w:ascii="Arial" w:hAnsi="Arial" w:cs="Arial" w:eastAsia="Arial"/>
        </w:rPr>
      </w:pPr>
      <w:r>
        <w:rPr>
          <w:rFonts w:ascii="Arial"/>
          <w:b/>
          <w:color w:val="5D6770"/>
          <w:spacing w:val="-1"/>
        </w:rPr>
        <w:t>Fuente</w:t>
      </w:r>
      <w:r>
        <w:rPr>
          <w:rFonts w:ascii="Arial"/>
          <w:color w:val="5D6770"/>
          <w:spacing w:val="-1"/>
        </w:rPr>
        <w:t>: Instituto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Sudcaliforniano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2"/>
        </w:rPr>
        <w:t>del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Deporte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(INSUDE).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64" w:lineRule="exact" w:before="143"/>
        <w:ind w:left="3863" w:right="3519" w:hanging="237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86.850006pt;margin-top:39.189995pt;width:106.35pt;height:23.3pt;mso-position-horizontal-relative:page;mso-position-vertical-relative:paragraph;z-index:-844624" type="#_x0000_t202" filled="true" fillcolor="#5d6770" stroked="false">
            <v:textbox inset="0,0,0,0">
              <w:txbxContent>
                <w:p>
                  <w:pPr>
                    <w:spacing w:before="124"/>
                    <w:ind w:left="63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02.649994pt;margin-top:39.189995pt;width:102.65pt;height:23.3pt;mso-position-horizontal-relative:page;mso-position-vertical-relative:paragraph;z-index:-844600" type="#_x0000_t202" filled="true" fillcolor="#5cbeb5" stroked="false">
            <v:textbox inset="0,0,0,0">
              <w:txbxContent>
                <w:p>
                  <w:pPr>
                    <w:spacing w:before="124"/>
                    <w:ind w:left="38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DEPORTISTAS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5D6770"/>
          <w:w w:val="105"/>
          <w:sz w:val="24"/>
        </w:rPr>
        <w:t>DEPORTISTAS</w:t>
      </w:r>
      <w:r>
        <w:rPr>
          <w:rFonts w:ascii="Arial"/>
          <w:b/>
          <w:color w:val="5D6770"/>
          <w:spacing w:val="8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AFI</w:t>
      </w:r>
      <w:r>
        <w:rPr>
          <w:rFonts w:ascii="Arial"/>
          <w:b/>
          <w:color w:val="5D6770"/>
          <w:spacing w:val="-2"/>
          <w:w w:val="105"/>
          <w:sz w:val="24"/>
        </w:rPr>
        <w:t>L</w:t>
      </w:r>
      <w:r>
        <w:rPr>
          <w:rFonts w:ascii="Arial"/>
          <w:b/>
          <w:color w:val="5D6770"/>
          <w:spacing w:val="-1"/>
          <w:w w:val="105"/>
          <w:sz w:val="24"/>
        </w:rPr>
        <w:t>IADOS</w:t>
      </w:r>
      <w:r>
        <w:rPr>
          <w:rFonts w:ascii="Arial"/>
          <w:b/>
          <w:color w:val="5D6770"/>
          <w:spacing w:val="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AL</w:t>
      </w:r>
      <w:r>
        <w:rPr>
          <w:rFonts w:ascii="Arial"/>
          <w:b/>
          <w:color w:val="5D6770"/>
          <w:spacing w:val="8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INSTITUTO</w:t>
      </w:r>
      <w:r>
        <w:rPr>
          <w:rFonts w:ascii="Arial"/>
          <w:b/>
          <w:color w:val="5D6770"/>
          <w:spacing w:val="8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SU</w:t>
      </w:r>
      <w:r>
        <w:rPr>
          <w:rFonts w:ascii="Arial"/>
          <w:b/>
          <w:color w:val="5D6770"/>
          <w:spacing w:val="-1"/>
          <w:w w:val="105"/>
          <w:sz w:val="24"/>
        </w:rPr>
        <w:t>DCALIFORNIANO</w:t>
      </w:r>
      <w:r>
        <w:rPr>
          <w:rFonts w:ascii="Arial"/>
          <w:b/>
          <w:color w:val="5D6770"/>
          <w:spacing w:val="8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DEL</w:t>
      </w:r>
      <w:r>
        <w:rPr>
          <w:rFonts w:ascii="Arial"/>
          <w:b/>
          <w:color w:val="5D6770"/>
          <w:spacing w:val="47"/>
          <w:w w:val="103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DEPORTE</w:t>
      </w:r>
      <w:r>
        <w:rPr>
          <w:rFonts w:ascii="Arial"/>
          <w:b/>
          <w:color w:val="5D6770"/>
          <w:spacing w:val="5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-9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B.C.S</w:t>
      </w:r>
      <w:r>
        <w:rPr>
          <w:rFonts w:ascii="Arial"/>
          <w:b/>
          <w:color w:val="5D6770"/>
          <w:spacing w:val="-1"/>
          <w:w w:val="105"/>
          <w:sz w:val="24"/>
        </w:rPr>
        <w:t>U</w:t>
      </w:r>
      <w:r>
        <w:rPr>
          <w:rFonts w:ascii="Arial"/>
          <w:b/>
          <w:color w:val="5D6770"/>
          <w:spacing w:val="-2"/>
          <w:w w:val="105"/>
          <w:sz w:val="24"/>
        </w:rPr>
        <w:t>R,</w:t>
      </w:r>
      <w:r>
        <w:rPr>
          <w:rFonts w:ascii="Arial"/>
          <w:b/>
          <w:color w:val="5D6770"/>
          <w:spacing w:val="-9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2016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4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178"/>
        <w:gridCol w:w="14"/>
        <w:gridCol w:w="2050"/>
      </w:tblGrid>
      <w:tr>
        <w:trPr>
          <w:trHeight w:val="342" w:hRule="exact"/>
        </w:trPr>
        <w:tc>
          <w:tcPr>
            <w:tcW w:w="2126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91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Comondú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right="67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665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26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Mulegé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65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1,186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126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spacing w:val="-1"/>
                <w:sz w:val="18"/>
              </w:rPr>
              <w:t>La</w:t>
            </w:r>
            <w:r>
              <w:rPr>
                <w:rFonts w:ascii="Tahoma"/>
                <w:color w:val="585858"/>
                <w:spacing w:val="-5"/>
                <w:sz w:val="18"/>
              </w:rPr>
              <w:t> </w:t>
            </w:r>
            <w:r>
              <w:rPr>
                <w:rFonts w:ascii="Tahoma"/>
                <w:color w:val="585858"/>
                <w:spacing w:val="-1"/>
                <w:sz w:val="18"/>
              </w:rPr>
              <w:t>Paz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65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6,225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126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spacing w:val="-1"/>
                <w:sz w:val="18"/>
              </w:rPr>
              <w:t>Los</w:t>
            </w:r>
            <w:r>
              <w:rPr>
                <w:rFonts w:ascii="Tahoma"/>
                <w:color w:val="585858"/>
                <w:spacing w:val="-9"/>
                <w:sz w:val="18"/>
              </w:rPr>
              <w:t> </w:t>
            </w:r>
            <w:r>
              <w:rPr>
                <w:rFonts w:ascii="Tahoma"/>
                <w:color w:val="585858"/>
                <w:spacing w:val="-1"/>
                <w:sz w:val="18"/>
              </w:rPr>
              <w:t>Cabos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right="65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4,234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26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spacing w:val="-1"/>
                <w:sz w:val="18"/>
              </w:rPr>
              <w:t>Loreto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67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348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2126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85858"/>
                <w:spacing w:val="-1"/>
                <w:sz w:val="18"/>
              </w:rPr>
              <w:t>TOTAL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/>
          </w:p>
        </w:tc>
        <w:tc>
          <w:tcPr>
            <w:tcW w:w="205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351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85858"/>
                <w:spacing w:val="-1"/>
                <w:sz w:val="18"/>
              </w:rPr>
              <w:t>12,658</w:t>
            </w:r>
            <w:r>
              <w:rPr>
                <w:rFonts w:ascii="Tahoma"/>
                <w:sz w:val="18"/>
              </w:rPr>
            </w:r>
          </w:p>
        </w:tc>
      </w:tr>
    </w:tbl>
    <w:p>
      <w:pPr>
        <w:pStyle w:val="BodyText"/>
        <w:spacing w:line="241" w:lineRule="auto"/>
        <w:ind w:left="3553" w:right="5173"/>
        <w:jc w:val="left"/>
        <w:rPr>
          <w:rFonts w:ascii="Tahoma" w:hAnsi="Tahoma" w:cs="Tahoma" w:eastAsia="Tahoma"/>
        </w:rPr>
      </w:pPr>
      <w:r>
        <w:rPr>
          <w:rFonts w:ascii="Tahoma"/>
          <w:b/>
          <w:color w:val="5D6770"/>
          <w:spacing w:val="-1"/>
        </w:rPr>
        <w:t>Fuente</w:t>
      </w:r>
      <w:r>
        <w:rPr>
          <w:rFonts w:ascii="Tahoma"/>
          <w:color w:val="5D6770"/>
          <w:spacing w:val="-1"/>
        </w:rPr>
        <w:t>:</w:t>
      </w:r>
      <w:r>
        <w:rPr>
          <w:rFonts w:ascii="Tahoma"/>
          <w:color w:val="5D6770"/>
          <w:spacing w:val="-2"/>
        </w:rPr>
        <w:t> </w:t>
      </w:r>
      <w:r>
        <w:rPr>
          <w:rFonts w:ascii="Tahoma"/>
          <w:color w:val="5D6770"/>
          <w:spacing w:val="-1"/>
        </w:rPr>
        <w:t>Instituto Sudcaliforniano</w:t>
      </w:r>
      <w:r>
        <w:rPr>
          <w:rFonts w:ascii="Tahoma"/>
          <w:color w:val="5D6770"/>
          <w:spacing w:val="1"/>
        </w:rPr>
        <w:t> </w:t>
      </w:r>
      <w:r>
        <w:rPr>
          <w:rFonts w:ascii="Tahoma"/>
          <w:color w:val="5D6770"/>
          <w:spacing w:val="-1"/>
        </w:rPr>
        <w:t>del Deporte (INSUDE).</w:t>
      </w:r>
      <w:r>
        <w:rPr>
          <w:rFonts w:ascii="Tahoma"/>
          <w:color w:val="5D6770"/>
          <w:spacing w:val="39"/>
        </w:rPr>
        <w:t> </w:t>
      </w:r>
      <w:r>
        <w:rPr>
          <w:rFonts w:ascii="Tahoma"/>
          <w:color w:val="5D6770"/>
          <w:spacing w:val="-1"/>
        </w:rPr>
        <w:t>Observaciones:</w:t>
      </w:r>
      <w:r>
        <w:rPr>
          <w:rFonts w:ascii="Tahoma"/>
        </w:rPr>
      </w:r>
    </w:p>
    <w:p>
      <w:pPr>
        <w:pStyle w:val="BodyText"/>
        <w:spacing w:line="241" w:lineRule="auto"/>
        <w:ind w:left="3553" w:right="5772"/>
        <w:jc w:val="left"/>
        <w:rPr>
          <w:rFonts w:ascii="Tahoma" w:hAnsi="Tahoma" w:cs="Tahoma" w:eastAsia="Tahoma"/>
        </w:rPr>
      </w:pPr>
      <w:r>
        <w:rPr>
          <w:rFonts w:ascii="Tahoma" w:hAnsi="Tahoma"/>
          <w:color w:val="5D6770"/>
          <w:spacing w:val="-1"/>
        </w:rPr>
        <w:t>Afiliados</w:t>
      </w:r>
      <w:r>
        <w:rPr>
          <w:rFonts w:ascii="Tahoma" w:hAnsi="Tahoma"/>
          <w:color w:val="5D6770"/>
        </w:rPr>
        <w:t> a </w:t>
      </w:r>
      <w:r>
        <w:rPr>
          <w:rFonts w:ascii="Tahoma" w:hAnsi="Tahoma"/>
          <w:color w:val="5D6770"/>
          <w:spacing w:val="-1"/>
        </w:rPr>
        <w:t>las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diversas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disciplinas</w:t>
      </w:r>
      <w:r>
        <w:rPr>
          <w:rFonts w:ascii="Tahoma" w:hAnsi="Tahoma"/>
          <w:color w:val="5D6770"/>
        </w:rPr>
        <w:t> y</w:t>
      </w:r>
      <w:r>
        <w:rPr>
          <w:rFonts w:ascii="Tahoma" w:hAnsi="Tahoma"/>
          <w:color w:val="5D6770"/>
          <w:spacing w:val="-1"/>
        </w:rPr>
        <w:t> Organismos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Deportivos</w:t>
      </w:r>
      <w:r>
        <w:rPr>
          <w:rFonts w:ascii="Tahoma" w:hAnsi="Tahoma"/>
          <w:color w:val="5D6770"/>
          <w:spacing w:val="25"/>
        </w:rPr>
        <w:t> </w:t>
      </w:r>
      <w:r>
        <w:rPr>
          <w:rFonts w:ascii="Tahoma" w:hAnsi="Tahoma"/>
          <w:color w:val="5D6770"/>
          <w:spacing w:val="-1"/>
        </w:rPr>
        <w:t>Estatales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con participación registrada en el INSUDE</w:t>
      </w:r>
      <w:r>
        <w:rPr>
          <w:rFonts w:ascii="Tahoma" w:hAnsi="Tahoma"/>
        </w:rPr>
      </w:r>
    </w:p>
    <w:p>
      <w:pPr>
        <w:spacing w:after="0" w:line="241" w:lineRule="auto"/>
        <w:jc w:val="left"/>
        <w:rPr>
          <w:rFonts w:ascii="Tahoma" w:hAnsi="Tahoma" w:cs="Tahoma" w:eastAsia="Tahoma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530"/>
          <w:headerReference w:type="even" r:id="rId531"/>
          <w:footerReference w:type="default" r:id="rId532"/>
          <w:footerReference w:type="even" r:id="rId533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89.97998pt;margin-top:39.959999pt;width:81.6pt;height:25.85pt;mso-position-horizontal-relative:page;mso-position-vertical-relative:page;z-index:37120" coordorigin="13800,799" coordsize="1632,517">
            <v:shape style="position:absolute;left:13800;top:799;width:1613;height:173" type="#_x0000_t75" stroked="false">
              <v:imagedata r:id="rId419" o:title=""/>
            </v:shape>
            <v:shape style="position:absolute;left:14287;top:970;width:1139;height:173" type="#_x0000_t75" stroked="false">
              <v:imagedata r:id="rId511" o:title=""/>
            </v:shape>
            <v:shape style="position:absolute;left:14476;top:1143;width:955;height:173" type="#_x0000_t75" stroked="false">
              <v:imagedata r:id="rId534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66" w:lineRule="exact" w:before="139"/>
        <w:ind w:left="3527" w:right="3519" w:hanging="2358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bookmarkStart w:name="4.5.4 Cultura" w:id="33"/>
      <w:bookmarkEnd w:id="33"/>
      <w:r>
        <w:rPr>
          <w:b w:val="0"/>
        </w:rPr>
      </w:r>
      <w:r>
        <w:rPr>
          <w:rFonts w:ascii="Arial"/>
          <w:color w:val="5D6770"/>
          <w:spacing w:val="-1"/>
          <w:w w:val="105"/>
        </w:rPr>
        <w:t>ACTIVIDAD</w:t>
      </w:r>
      <w:r>
        <w:rPr>
          <w:rFonts w:ascii="Arial"/>
          <w:color w:val="5D6770"/>
          <w:spacing w:val="-2"/>
          <w:w w:val="105"/>
        </w:rPr>
        <w:t>ES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2"/>
          <w:w w:val="105"/>
        </w:rPr>
        <w:t>R</w:t>
      </w:r>
      <w:r>
        <w:rPr>
          <w:rFonts w:ascii="Arial"/>
          <w:color w:val="5D6770"/>
          <w:spacing w:val="-1"/>
          <w:w w:val="105"/>
        </w:rPr>
        <w:t>EALIZADAS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POR</w:t>
      </w:r>
      <w:r>
        <w:rPr>
          <w:rFonts w:ascii="Arial"/>
          <w:color w:val="5D6770"/>
          <w:spacing w:val="12"/>
          <w:w w:val="105"/>
        </w:rPr>
        <w:t> </w:t>
      </w:r>
      <w:r>
        <w:rPr>
          <w:rFonts w:ascii="Arial"/>
          <w:color w:val="5D6770"/>
          <w:w w:val="105"/>
        </w:rPr>
        <w:t>EL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spacing w:val="-1"/>
          <w:w w:val="105"/>
        </w:rPr>
        <w:t>INSTITUTO</w:t>
      </w:r>
      <w:r>
        <w:rPr>
          <w:rFonts w:ascii="Arial"/>
          <w:color w:val="5D6770"/>
          <w:spacing w:val="12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1"/>
          <w:w w:val="105"/>
        </w:rPr>
        <w:t>UDCALIFORNIANO</w:t>
      </w:r>
      <w:r>
        <w:rPr>
          <w:rFonts w:ascii="Arial"/>
          <w:color w:val="5D6770"/>
          <w:spacing w:val="11"/>
          <w:w w:val="105"/>
        </w:rPr>
        <w:t> </w:t>
      </w:r>
      <w:r>
        <w:rPr>
          <w:rFonts w:ascii="Arial"/>
          <w:color w:val="5D6770"/>
          <w:w w:val="105"/>
        </w:rPr>
        <w:t>DE</w:t>
      </w:r>
      <w:r>
        <w:rPr>
          <w:rFonts w:ascii="Arial"/>
          <w:color w:val="5D6770"/>
          <w:spacing w:val="71"/>
          <w:w w:val="104"/>
        </w:rPr>
        <w:t> </w:t>
      </w:r>
      <w:r>
        <w:rPr>
          <w:rFonts w:ascii="Arial"/>
          <w:color w:val="5D6770"/>
          <w:w w:val="105"/>
        </w:rPr>
        <w:t>CULTURA EN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2"/>
          <w:w w:val="105"/>
        </w:rPr>
        <w:t>B.C.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2"/>
          <w:w w:val="105"/>
        </w:rPr>
        <w:t>S</w:t>
      </w:r>
      <w:r>
        <w:rPr>
          <w:rFonts w:ascii="Arial"/>
          <w:color w:val="5D6770"/>
          <w:spacing w:val="-1"/>
          <w:w w:val="105"/>
        </w:rPr>
        <w:t>U</w:t>
      </w:r>
      <w:r>
        <w:rPr>
          <w:rFonts w:ascii="Arial"/>
          <w:color w:val="5D6770"/>
          <w:spacing w:val="-2"/>
          <w:w w:val="105"/>
        </w:rPr>
        <w:t>R,</w:t>
      </w:r>
      <w:r>
        <w:rPr>
          <w:rFonts w:ascii="Arial"/>
          <w:color w:val="5D6770"/>
          <w:spacing w:val="2"/>
          <w:w w:val="105"/>
        </w:rPr>
        <w:t> </w:t>
      </w:r>
      <w:r>
        <w:rPr>
          <w:rFonts w:ascii="Arial"/>
          <w:color w:val="5D6770"/>
          <w:spacing w:val="-1"/>
          <w:w w:val="105"/>
        </w:rPr>
        <w:t>2015-2016</w:t>
      </w:r>
      <w:r>
        <w:rPr>
          <w:rFonts w:asci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/>
          <w:b w:val="0"/>
          <w:sz w:val="1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9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8"/>
        <w:gridCol w:w="1068"/>
        <w:gridCol w:w="788"/>
      </w:tblGrid>
      <w:tr>
        <w:trPr>
          <w:trHeight w:val="286" w:hRule="exact"/>
        </w:trPr>
        <w:tc>
          <w:tcPr>
            <w:tcW w:w="5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2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32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5528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Conferencias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Cursos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1"/>
                <w:sz w:val="18"/>
              </w:rPr>
              <w:t> talleres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desarrollados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Conciertos</w:t>
            </w:r>
            <w:r>
              <w:rPr>
                <w:rFonts w:ascii="Arial"/>
                <w:color w:val="5D6770"/>
                <w:spacing w:val="47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recitales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realizados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Festivales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fiestas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tradicionales 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Exposiciones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Concursos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1"/>
                <w:sz w:val="18"/>
              </w:rPr>
              <w:t> convocatorias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Convenios, acuerdos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contratos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Desarrollo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 </w:t>
            </w:r>
            <w:r>
              <w:rPr>
                <w:rFonts w:ascii="Arial"/>
                <w:color w:val="5D6770"/>
                <w:spacing w:val="-1"/>
                <w:sz w:val="18"/>
              </w:rPr>
              <w:t>programas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vinculados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con otras</w:t>
            </w:r>
            <w:r>
              <w:rPr>
                <w:rFonts w:ascii="Arial"/>
                <w:color w:val="5D6770"/>
                <w:spacing w:val="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instituciones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Presentaciones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de libros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Salas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lectura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Infraestructura</w:t>
            </w:r>
            <w:r>
              <w:rPr>
                <w:rFonts w:ascii="Arial"/>
                <w:color w:val="5D6770"/>
                <w:spacing w:val="-7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cultural</w:t>
            </w:r>
            <w:r>
              <w:rPr>
                <w:rFonts w:ascii="Arial"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rehabilitada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Préstamo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renta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espacios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culturales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Estímulos económicos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otorgadas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proyectos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right="15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Entrevistas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en</w:t>
            </w:r>
            <w:r>
              <w:rPr>
                <w:rFonts w:ascii="Arial" w:hAnsi="Arial"/>
                <w:color w:val="5D6770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radio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para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difusión de 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Entrevistas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en televisión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para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difusión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Boletines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prensa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Agenda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cultural mensual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1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528" w:hRule="exact"/>
        </w:trPr>
        <w:tc>
          <w:tcPr>
            <w:tcW w:w="5528" w:type="dxa"/>
            <w:tcBorders>
              <w:top w:val="single" w:sz="3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/>
                <w:color w:val="5D6770"/>
                <w:spacing w:val="-1"/>
                <w:sz w:val="16"/>
              </w:rPr>
              <w:t>: Instituto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Sudcaliforniano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2"/>
                <w:sz w:val="16"/>
              </w:rPr>
              <w:t>de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Cultura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(ISC).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left="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70"/>
                <w:spacing w:val="-1"/>
                <w:sz w:val="16"/>
              </w:rPr>
              <w:t>1/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Cifras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preliminares al </w:t>
            </w:r>
            <w:r>
              <w:rPr>
                <w:rFonts w:ascii="Arial"/>
                <w:color w:val="5D6770"/>
                <w:sz w:val="16"/>
              </w:rPr>
              <w:t>mes</w:t>
            </w:r>
            <w:r>
              <w:rPr>
                <w:rFonts w:ascii="Arial"/>
                <w:color w:val="5D6770"/>
                <w:spacing w:val="-1"/>
                <w:sz w:val="16"/>
              </w:rPr>
              <w:t> de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septiembre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del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2016.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68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8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4" w:lineRule="exact" w:before="152"/>
        <w:ind w:left="5578" w:right="1041" w:hanging="2149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5D6770"/>
          <w:spacing w:val="-1"/>
          <w:w w:val="105"/>
          <w:sz w:val="24"/>
        </w:rPr>
        <w:t>U</w:t>
      </w:r>
      <w:r>
        <w:rPr>
          <w:rFonts w:ascii="Arial" w:hAnsi="Arial"/>
          <w:b/>
          <w:color w:val="5D6770"/>
          <w:spacing w:val="-2"/>
          <w:w w:val="105"/>
          <w:sz w:val="24"/>
        </w:rPr>
        <w:t>SU</w:t>
      </w:r>
      <w:r>
        <w:rPr>
          <w:rFonts w:ascii="Arial" w:hAnsi="Arial"/>
          <w:b/>
          <w:color w:val="5D6770"/>
          <w:spacing w:val="-1"/>
          <w:w w:val="105"/>
          <w:sz w:val="24"/>
        </w:rPr>
        <w:t>ARIOS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ATENDIDOS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POR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ÁREA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INSTITUTO</w:t>
      </w:r>
      <w:r>
        <w:rPr>
          <w:rFonts w:ascii="Arial" w:hAnsi="Arial"/>
          <w:b/>
          <w:color w:val="5D6770"/>
          <w:spacing w:val="5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SU</w:t>
      </w:r>
      <w:r>
        <w:rPr>
          <w:rFonts w:ascii="Arial" w:hAnsi="Arial"/>
          <w:b/>
          <w:color w:val="5D6770"/>
          <w:spacing w:val="-1"/>
          <w:w w:val="105"/>
          <w:sz w:val="24"/>
        </w:rPr>
        <w:t>DCALIFORNIANO</w:t>
      </w:r>
      <w:r>
        <w:rPr>
          <w:rFonts w:ascii="Arial" w:hAnsi="Arial"/>
          <w:b/>
          <w:color w:val="5D6770"/>
          <w:spacing w:val="75"/>
          <w:w w:val="109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 CULTURA</w:t>
      </w:r>
      <w:r>
        <w:rPr>
          <w:rFonts w:ascii="Arial" w:hAnsi="Arial"/>
          <w:b/>
          <w:color w:val="5D6770"/>
          <w:spacing w:val="-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B.C.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SUR,</w:t>
      </w:r>
      <w:r>
        <w:rPr>
          <w:rFonts w:ascii="Arial" w:hAnsi="Arial"/>
          <w:b/>
          <w:color w:val="5D6770"/>
          <w:spacing w:val="1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4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2468"/>
      </w:tblGrid>
      <w:tr>
        <w:trPr>
          <w:trHeight w:val="348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66"/>
              <w:ind w:left="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ÁREA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1730" w:val="left" w:leader="none"/>
              </w:tabs>
              <w:spacing w:line="240" w:lineRule="auto" w:before="66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Dirección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General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927" w:val="left" w:leader="none"/>
                <w:tab w:pos="2468" w:val="left" w:leader="none"/>
              </w:tabs>
              <w:spacing w:line="206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34,777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4,558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Programas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Federales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1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13,230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33,514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Vinculación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6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Fomento Editorial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5" w:val="left" w:leader="none"/>
                <w:tab w:pos="1829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6,230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27,242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Bibliotecas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95" w:val="left" w:leader="none"/>
                <w:tab w:pos="1728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213,984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215,678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Casa de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Cultura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5" w:val="left" w:leader="none"/>
                <w:tab w:pos="1927" w:val="left" w:leader="none"/>
                <w:tab w:pos="2468" w:val="left" w:leader="none"/>
              </w:tabs>
              <w:spacing w:line="201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4,256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5,437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Escuela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Música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Estado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5" w:val="left" w:leader="none"/>
                <w:tab w:pos="1927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8,970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6,393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Teatro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la Ciudad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93,650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66,964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Galería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Arte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Carlos Olachea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5" w:val="left" w:leader="none"/>
                <w:tab w:pos="1978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4,250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6273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Archivo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Histórico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1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37,540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15,425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Museo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Regional de Antropología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Historia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14,260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14,264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Centro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Artes,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Tradiciones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Culturas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Populares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5" w:val="left" w:leader="none"/>
                <w:tab w:pos="1927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5CBEB5"/>
              </w:rPr>
              <w:t>1,324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2,567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1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Departamento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Difusión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1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64,570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13,456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Vestíbulo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Teatro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Ciudad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079" w:val="left" w:leader="none"/>
                <w:tab w:pos="2468" w:val="left" w:leader="none"/>
              </w:tabs>
              <w:spacing w:line="200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523</w:t>
              <w:tab/>
              <w:t>678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3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63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Salas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Lectura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829" w:val="left" w:leader="none"/>
                <w:tab w:pos="2468" w:val="left" w:leader="none"/>
              </w:tabs>
              <w:spacing w:line="200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11,200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11,345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93" w:hRule="exact"/>
        </w:trPr>
        <w:tc>
          <w:tcPr>
            <w:tcW w:w="5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/>
                <w:color w:val="5D6770"/>
                <w:spacing w:val="-1"/>
                <w:sz w:val="16"/>
              </w:rPr>
              <w:t>: Instituto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Sudcaliforniano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2"/>
                <w:sz w:val="16"/>
              </w:rPr>
              <w:t>de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Cultura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(ISC).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9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70"/>
                <w:spacing w:val="-2"/>
                <w:sz w:val="16"/>
              </w:rPr>
              <w:t>1/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Cifras preliminares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al</w:t>
            </w:r>
            <w:r>
              <w:rPr>
                <w:rFonts w:ascii="Arial"/>
                <w:color w:val="5D6770"/>
                <w:spacing w:val="-4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mes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de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septiembre</w:t>
            </w:r>
            <w:r>
              <w:rPr>
                <w:rFonts w:ascii="Arial"/>
                <w:color w:val="5D6770"/>
                <w:spacing w:val="-3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del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2016.</w:t>
            </w:r>
            <w:r>
              <w:rPr>
                <w:rFonts w:ascii="Arial"/>
                <w:sz w:val="16"/>
              </w:rPr>
            </w:r>
          </w:p>
        </w:tc>
        <w:tc>
          <w:tcPr>
            <w:tcW w:w="2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56"/>
        <w:ind w:left="16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PRINCIPALES</w:t>
      </w:r>
      <w:r>
        <w:rPr>
          <w:rFonts w:ascii="Arial" w:hAnsi="Arial" w:cs="Arial" w:eastAsia="Arial"/>
          <w:b/>
          <w:bCs/>
          <w:color w:val="5D6770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spacing w:val="-1"/>
          <w:w w:val="105"/>
          <w:sz w:val="24"/>
          <w:szCs w:val="24"/>
        </w:rPr>
        <w:t>INDICADOR</w:t>
      </w:r>
      <w:r>
        <w:rPr>
          <w:rFonts w:ascii="Arial" w:hAnsi="Arial" w:cs="Arial" w:eastAsia="Arial"/>
          <w:b/>
          <w:bCs/>
          <w:color w:val="5D6770"/>
          <w:spacing w:val="-2"/>
          <w:w w:val="105"/>
          <w:sz w:val="24"/>
          <w:szCs w:val="24"/>
        </w:rPr>
        <w:t>ES</w:t>
      </w:r>
      <w:r>
        <w:rPr>
          <w:rFonts w:ascii="Arial" w:hAnsi="Arial" w:cs="Arial" w:eastAsia="Arial"/>
          <w:b/>
          <w:bCs/>
          <w:color w:val="5D6770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5D6770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CULTURA</w:t>
      </w:r>
      <w:r>
        <w:rPr>
          <w:rFonts w:ascii="Arial" w:hAnsi="Arial" w:cs="Arial" w:eastAsia="Arial"/>
          <w:b/>
          <w:bCs/>
          <w:color w:val="5D6770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EN</w:t>
      </w:r>
      <w:r>
        <w:rPr>
          <w:rFonts w:ascii="Arial" w:hAnsi="Arial" w:cs="Arial" w:eastAsia="Arial"/>
          <w:b/>
          <w:bCs/>
          <w:color w:val="5D6770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B.C.</w:t>
      </w:r>
      <w:r>
        <w:rPr>
          <w:rFonts w:ascii="Arial" w:hAnsi="Arial" w:cs="Arial" w:eastAsia="Arial"/>
          <w:b/>
          <w:bCs/>
          <w:color w:val="5D6770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w w:val="105"/>
          <w:sz w:val="24"/>
          <w:szCs w:val="24"/>
        </w:rPr>
        <w:t>SUR,</w:t>
      </w:r>
      <w:r>
        <w:rPr>
          <w:rFonts w:ascii="Arial" w:hAnsi="Arial" w:cs="Arial" w:eastAsia="Arial"/>
          <w:b/>
          <w:bCs/>
          <w:color w:val="5D6770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D6770"/>
          <w:spacing w:val="-1"/>
          <w:w w:val="105"/>
          <w:sz w:val="24"/>
          <w:szCs w:val="24"/>
        </w:rPr>
        <w:t>2015</w:t>
      </w:r>
      <w:r>
        <w:rPr>
          <w:rFonts w:ascii="Arial" w:hAnsi="Arial" w:cs="Arial" w:eastAsia="Arial"/>
          <w:b/>
          <w:bCs/>
          <w:color w:val="5D6770"/>
          <w:spacing w:val="-2"/>
          <w:w w:val="105"/>
          <w:sz w:val="24"/>
          <w:szCs w:val="24"/>
        </w:rPr>
        <w:t>–</w:t>
      </w:r>
      <w:r>
        <w:rPr>
          <w:rFonts w:ascii="Arial" w:hAnsi="Arial" w:cs="Arial" w:eastAsia="Arial"/>
          <w:b/>
          <w:bCs/>
          <w:color w:val="5D6770"/>
          <w:spacing w:val="-1"/>
          <w:w w:val="105"/>
          <w:sz w:val="24"/>
          <w:szCs w:val="24"/>
        </w:rPr>
        <w:t>2016</w:t>
      </w:r>
      <w:r>
        <w:rPr>
          <w:rFonts w:ascii="Arial" w:hAnsi="Arial" w:cs="Arial" w:eastAsia="Arial"/>
          <w:b/>
          <w:bCs/>
          <w:color w:val="5D6770"/>
          <w:spacing w:val="-1"/>
          <w:w w:val="105"/>
          <w:position w:val="10"/>
          <w:sz w:val="14"/>
          <w:szCs w:val="14"/>
        </w:rPr>
        <w:t>1/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3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8"/>
        <w:gridCol w:w="1661"/>
        <w:gridCol w:w="1110"/>
      </w:tblGrid>
      <w:tr>
        <w:trPr>
          <w:trHeight w:val="360" w:hRule="exact"/>
        </w:trPr>
        <w:tc>
          <w:tcPr>
            <w:tcW w:w="3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71"/>
              <w:ind w:right="1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71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spacing w:line="240" w:lineRule="auto" w:before="7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7" w:hRule="exact"/>
        </w:trPr>
        <w:tc>
          <w:tcPr>
            <w:tcW w:w="3898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Bibliotecas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24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Usuarios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atendidos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en Bibliotecas publicas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152,538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165,345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Acervo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documental en Bibliotecas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publicas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311,468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311,468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Actividades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</w:rPr>
              <w:t> fomento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a</w:t>
            </w:r>
            <w:r>
              <w:rPr>
                <w:rFonts w:ascii="Arial"/>
                <w:color w:val="5D6770"/>
                <w:spacing w:val="-1"/>
                <w:sz w:val="18"/>
              </w:rPr>
              <w:t> la </w:t>
            </w:r>
            <w:r>
              <w:rPr>
                <w:rFonts w:ascii="Arial"/>
                <w:color w:val="5D6770"/>
                <w:sz w:val="18"/>
              </w:rPr>
              <w:t>lectura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3,623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Obras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publicadas </w:t>
            </w:r>
            <w:r>
              <w:rPr>
                <w:rFonts w:ascii="Arial"/>
                <w:color w:val="5D6770"/>
                <w:sz w:val="18"/>
              </w:rPr>
              <w:t>por</w:t>
            </w:r>
            <w:r>
              <w:rPr>
                <w:rFonts w:ascii="Arial"/>
                <w:color w:val="5D6770"/>
                <w:spacing w:val="-1"/>
                <w:sz w:val="18"/>
              </w:rPr>
              <w:t> el</w:t>
            </w:r>
            <w:r>
              <w:rPr>
                <w:rFonts w:ascii="Arial"/>
                <w:color w:val="5D6770"/>
                <w:sz w:val="18"/>
              </w:rPr>
              <w:t> ISC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4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Estímulo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a la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creación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4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single" w:sz="3" w:space="0" w:color="5CBEB5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713" w:hRule="exact"/>
        </w:trPr>
        <w:tc>
          <w:tcPr>
            <w:tcW w:w="3898" w:type="dxa"/>
            <w:tcBorders>
              <w:top w:val="single" w:sz="3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5D6770"/>
                <w:spacing w:val="-1"/>
                <w:sz w:val="16"/>
              </w:rPr>
              <w:t>Fuente</w:t>
            </w:r>
            <w:r>
              <w:rPr>
                <w:rFonts w:ascii="Arial"/>
                <w:color w:val="5D6770"/>
                <w:spacing w:val="-1"/>
                <w:sz w:val="16"/>
              </w:rPr>
              <w:t>: Instituto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Sudcaliforniano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2"/>
                <w:sz w:val="16"/>
              </w:rPr>
              <w:t>de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Cultura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(ISC).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70"/>
                <w:spacing w:val="-1"/>
                <w:sz w:val="16"/>
              </w:rPr>
              <w:t>1/ Cifras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preliminares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al</w:t>
            </w:r>
            <w:r>
              <w:rPr>
                <w:rFonts w:ascii="Arial"/>
                <w:color w:val="5D6770"/>
                <w:spacing w:val="-4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mes</w:t>
            </w:r>
            <w:r>
              <w:rPr>
                <w:rFonts w:ascii="Arial"/>
                <w:color w:val="5D6770"/>
                <w:spacing w:val="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de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septiembre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del</w:t>
            </w:r>
            <w:r>
              <w:rPr>
                <w:rFonts w:ascii="Arial"/>
                <w:color w:val="5D6770"/>
                <w:spacing w:val="-2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2016.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7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5D6770"/>
                <w:spacing w:val="-2"/>
                <w:sz w:val="16"/>
              </w:rPr>
              <w:t>n.d.</w:t>
            </w:r>
            <w:r>
              <w:rPr>
                <w:rFonts w:ascii="Arial"/>
                <w:color w:val="5D6770"/>
                <w:spacing w:val="1"/>
                <w:sz w:val="16"/>
              </w:rPr>
              <w:t> </w:t>
            </w:r>
            <w:r>
              <w:rPr>
                <w:rFonts w:ascii="Arial"/>
                <w:color w:val="5D6770"/>
                <w:spacing w:val="-1"/>
                <w:sz w:val="16"/>
              </w:rPr>
              <w:t>No</w:t>
            </w:r>
            <w:r>
              <w:rPr>
                <w:rFonts w:ascii="Arial"/>
                <w:color w:val="5D6770"/>
                <w:sz w:val="16"/>
              </w:rPr>
              <w:t> </w:t>
            </w:r>
            <w:r>
              <w:rPr>
                <w:rFonts w:ascii="Arial"/>
                <w:color w:val="5D6770"/>
                <w:spacing w:val="-2"/>
                <w:sz w:val="16"/>
              </w:rPr>
              <w:t>disponible.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61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0" w:type="dxa"/>
            <w:tcBorders>
              <w:top w:val="single" w:sz="3" w:space="0" w:color="5CBEB5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64" w:lineRule="exact" w:before="8"/>
        <w:ind w:left="3045" w:right="3242" w:hanging="166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D6770"/>
          <w:w w:val="105"/>
          <w:sz w:val="24"/>
        </w:rPr>
        <w:t>PÚBLICO</w:t>
      </w:r>
      <w:r>
        <w:rPr>
          <w:rFonts w:ascii="Arial" w:hAnsi="Arial"/>
          <w:b/>
          <w:color w:val="5D6770"/>
          <w:spacing w:val="-9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spacing w:val="-2"/>
          <w:w w:val="105"/>
          <w:sz w:val="24"/>
        </w:rPr>
        <w:t>GENE</w:t>
      </w:r>
      <w:r>
        <w:rPr>
          <w:rFonts w:ascii="Arial" w:hAnsi="Arial"/>
          <w:b/>
          <w:color w:val="5D6770"/>
          <w:spacing w:val="-1"/>
          <w:w w:val="105"/>
          <w:sz w:val="24"/>
        </w:rPr>
        <w:t>RA</w:t>
      </w:r>
      <w:r>
        <w:rPr>
          <w:rFonts w:ascii="Arial" w:hAnsi="Arial"/>
          <w:b/>
          <w:color w:val="5D6770"/>
          <w:spacing w:val="-2"/>
          <w:w w:val="105"/>
          <w:sz w:val="24"/>
        </w:rPr>
        <w:t>L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VISITANTE</w:t>
      </w:r>
      <w:r>
        <w:rPr>
          <w:rFonts w:ascii="Arial" w:hAnsi="Arial"/>
          <w:b/>
          <w:color w:val="5D6770"/>
          <w:spacing w:val="-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-1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LOS</w:t>
      </w:r>
      <w:r>
        <w:rPr>
          <w:rFonts w:ascii="Arial" w:hAnsi="Arial"/>
          <w:b/>
          <w:color w:val="5D6770"/>
          <w:spacing w:val="-8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CENTROS</w:t>
      </w:r>
      <w:r>
        <w:rPr>
          <w:rFonts w:ascii="Arial" w:hAnsi="Arial"/>
          <w:b/>
          <w:color w:val="5D6770"/>
          <w:spacing w:val="-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ARQUEOLÓGI</w:t>
      </w:r>
      <w:r>
        <w:rPr>
          <w:rFonts w:ascii="Arial" w:hAnsi="Arial"/>
          <w:b/>
          <w:color w:val="5D6770"/>
          <w:spacing w:val="-2"/>
          <w:w w:val="105"/>
          <w:sz w:val="24"/>
        </w:rPr>
        <w:t>COS</w:t>
      </w:r>
      <w:r>
        <w:rPr>
          <w:rFonts w:ascii="Arial" w:hAnsi="Arial"/>
          <w:b/>
          <w:color w:val="5D6770"/>
          <w:spacing w:val="31"/>
          <w:w w:val="102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Y MUSEOS</w:t>
      </w:r>
      <w:r>
        <w:rPr>
          <w:rFonts w:ascii="Arial" w:hAnsi="Arial"/>
          <w:b/>
          <w:color w:val="5D6770"/>
          <w:spacing w:val="-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DEL</w:t>
      </w:r>
      <w:r>
        <w:rPr>
          <w:rFonts w:ascii="Arial" w:hAnsi="Arial"/>
          <w:b/>
          <w:color w:val="5D6770"/>
          <w:spacing w:val="-1"/>
          <w:w w:val="105"/>
          <w:sz w:val="24"/>
        </w:rPr>
        <w:t> INAH </w:t>
      </w:r>
      <w:r>
        <w:rPr>
          <w:rFonts w:ascii="Arial" w:hAnsi="Arial"/>
          <w:b/>
          <w:color w:val="5D6770"/>
          <w:w w:val="105"/>
          <w:sz w:val="24"/>
        </w:rPr>
        <w:t>EN B.C. SUR,</w:t>
      </w:r>
      <w:r>
        <w:rPr>
          <w:rFonts w:ascii="Arial" w:hAnsi="Arial"/>
          <w:b/>
          <w:color w:val="5D6770"/>
          <w:spacing w:val="-1"/>
          <w:w w:val="105"/>
          <w:sz w:val="24"/>
        </w:rPr>
        <w:t> 2015-2016</w:t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8"/>
        <w:gridCol w:w="3049"/>
      </w:tblGrid>
      <w:tr>
        <w:trPr>
          <w:trHeight w:val="353" w:hRule="exact"/>
        </w:trPr>
        <w:tc>
          <w:tcPr>
            <w:tcW w:w="3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66"/>
              <w:ind w:left="1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PÚBLICO</w:t>
            </w:r>
            <w:r>
              <w:rPr>
                <w:rFonts w:ascii="Arial" w:hAnsi="Arial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CBEB5"/>
          </w:tcPr>
          <w:p>
            <w:pPr>
              <w:pStyle w:val="TableParagraph"/>
              <w:tabs>
                <w:tab w:pos="2116" w:val="left" w:leader="none"/>
              </w:tabs>
              <w:spacing w:line="240" w:lineRule="auto" w:before="32"/>
              <w:ind w:left="7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  <w:tab/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0" w:hRule="exact"/>
        </w:trPr>
        <w:tc>
          <w:tcPr>
            <w:tcW w:w="3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98" w:val="left" w:leader="none"/>
              </w:tabs>
              <w:spacing w:line="206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Nacionales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9" w:val="left" w:leader="none"/>
                <w:tab w:pos="2429" w:val="left" w:leader="none"/>
                <w:tab w:pos="3051" w:val="left" w:leader="none"/>
              </w:tabs>
              <w:spacing w:line="206" w:lineRule="exact"/>
              <w:ind w:left="16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27,</w:t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 287</w:t>
              <w:tab/>
              <w:t>20,433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98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Extranjeros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9" w:val="left" w:leader="none"/>
                <w:tab w:pos="2527" w:val="left" w:leader="none"/>
                <w:tab w:pos="3051" w:val="left" w:leader="none"/>
              </w:tabs>
              <w:spacing w:line="202" w:lineRule="exact"/>
              <w:ind w:left="16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10,450</w:t>
              <w:tab/>
            </w:r>
            <w:r>
              <w:rPr>
                <w:rFonts w:ascii="Arial"/>
                <w:color w:val="5D6770"/>
                <w:sz w:val="18"/>
                <w:u w:val="single" w:color="5CBEB5"/>
              </w:rPr>
              <w:t>6,606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3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82" w:val="left" w:leader="none"/>
                <w:tab w:pos="3898" w:val="left" w:leader="none"/>
              </w:tabs>
              <w:spacing w:line="197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9" w:val="left" w:leader="none"/>
                <w:tab w:pos="2429" w:val="left" w:leader="none"/>
                <w:tab w:pos="3051" w:val="left" w:leader="none"/>
              </w:tabs>
              <w:spacing w:line="202" w:lineRule="exact"/>
              <w:ind w:left="154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5CBEB5"/>
              </w:rPr>
              <w:t>37,737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CBEB5"/>
              </w:rPr>
              <w:t>27,039</w:t>
            </w:r>
            <w:r>
              <w:rPr>
                <w:rFonts w:ascii="Arial"/>
                <w:color w:val="5D6770"/>
                <w:w w:val="99"/>
                <w:sz w:val="18"/>
                <w:u w:val="single" w:color="5CBEB5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CBEB5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0"/>
        <w:ind w:left="2276" w:right="649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Antropología</w:t>
      </w:r>
      <w:r>
        <w:rPr>
          <w:rFonts w:ascii="Arial" w:hAnsi="Arial"/>
          <w:color w:val="5D6770"/>
        </w:rPr>
        <w:t> e </w:t>
      </w:r>
      <w:r>
        <w:rPr>
          <w:rFonts w:ascii="Arial" w:hAnsi="Arial"/>
          <w:color w:val="5D6770"/>
          <w:spacing w:val="-1"/>
        </w:rPr>
        <w:t>Historia,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Centro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INAH.</w:t>
      </w:r>
      <w:r>
        <w:rPr>
          <w:rFonts w:ascii="Arial" w:hAnsi="Arial"/>
          <w:color w:val="5D6770"/>
          <w:spacing w:val="63"/>
        </w:rPr>
        <w:t> </w:t>
      </w:r>
      <w:r>
        <w:rPr>
          <w:rFonts w:ascii="Arial" w:hAnsi="Arial"/>
          <w:color w:val="5D6770"/>
          <w:spacing w:val="-1"/>
        </w:rPr>
        <w:t>1/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Cifras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preliminares 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enero</w:t>
      </w:r>
      <w:r>
        <w:rPr>
          <w:rFonts w:ascii="Arial" w:hAnsi="Arial"/>
          <w:color w:val="5D6770"/>
        </w:rPr>
        <w:t> 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76" w:right="4498"/>
        <w:jc w:val="both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museos,</w:t>
      </w:r>
      <w:r>
        <w:rPr>
          <w:rFonts w:ascii="Arial" w:hAnsi="Arial"/>
          <w:color w:val="5D6770"/>
          <w:spacing w:val="8"/>
        </w:rPr>
        <w:t> </w:t>
      </w:r>
      <w:r>
        <w:rPr>
          <w:rFonts w:ascii="Arial" w:hAnsi="Arial"/>
          <w:color w:val="5D6770"/>
          <w:spacing w:val="-1"/>
        </w:rPr>
        <w:t>zonas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  <w:spacing w:val="-1"/>
        </w:rPr>
        <w:t>arqueológicas</w:t>
      </w:r>
      <w:r>
        <w:rPr>
          <w:rFonts w:ascii="Arial" w:hAnsi="Arial"/>
          <w:color w:val="5D6770"/>
          <w:spacing w:val="9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monumentos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históricos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1"/>
        </w:rPr>
        <w:t>considerados</w:t>
      </w:r>
      <w:r>
        <w:rPr>
          <w:rFonts w:ascii="Arial" w:hAnsi="Arial"/>
          <w:color w:val="5D6770"/>
          <w:spacing w:val="6"/>
        </w:rPr>
        <w:t> </w:t>
      </w:r>
      <w:r>
        <w:rPr>
          <w:rFonts w:ascii="Arial" w:hAnsi="Arial"/>
          <w:color w:val="5D6770"/>
          <w:spacing w:val="-2"/>
        </w:rPr>
        <w:t>son:</w:t>
      </w:r>
      <w:r>
        <w:rPr>
          <w:rFonts w:ascii="Arial" w:hAnsi="Arial"/>
          <w:color w:val="5D6770"/>
          <w:spacing w:val="25"/>
        </w:rPr>
        <w:t> </w:t>
      </w:r>
      <w:r>
        <w:rPr>
          <w:rFonts w:ascii="Arial" w:hAnsi="Arial"/>
          <w:color w:val="5D6770"/>
          <w:spacing w:val="-1"/>
        </w:rPr>
        <w:t>Museo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Pinturas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2"/>
        </w:rPr>
        <w:t>Rupestres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44"/>
        </w:rPr>
        <w:t> </w:t>
      </w:r>
      <w:r>
        <w:rPr>
          <w:rFonts w:ascii="Arial" w:hAnsi="Arial"/>
          <w:color w:val="5D6770"/>
          <w:spacing w:val="-1"/>
        </w:rPr>
        <w:t>Z.A.</w:t>
      </w:r>
      <w:r>
        <w:rPr>
          <w:rFonts w:ascii="Arial" w:hAnsi="Arial"/>
          <w:color w:val="5D6770"/>
        </w:rPr>
        <w:t>  </w:t>
      </w:r>
      <w:r>
        <w:rPr>
          <w:rFonts w:ascii="Arial" w:hAnsi="Arial"/>
          <w:color w:val="5D6770"/>
          <w:spacing w:val="-1"/>
        </w:rPr>
        <w:t>San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Francisco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Sierra,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Mulegé;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Museo</w:t>
      </w:r>
      <w:r>
        <w:rPr>
          <w:rFonts w:ascii="Arial" w:hAnsi="Arial"/>
          <w:color w:val="5D6770"/>
          <w:spacing w:val="43"/>
        </w:rPr>
        <w:t> </w:t>
      </w:r>
      <w:r>
        <w:rPr>
          <w:rFonts w:ascii="Arial" w:hAnsi="Arial"/>
          <w:color w:val="5D6770"/>
          <w:spacing w:val="-1"/>
        </w:rPr>
        <w:t>Regional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Antropología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</w:rPr>
        <w:t>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Historia,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</w:rPr>
        <w:t>en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Paz;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y,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Museo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Local</w:t>
      </w:r>
      <w:r>
        <w:rPr>
          <w:rFonts w:ascii="Arial" w:hAnsi="Arial"/>
          <w:color w:val="5D6770"/>
          <w:spacing w:val="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  <w:spacing w:val="-1"/>
        </w:rPr>
        <w:t>Misiones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Jesuíticas,</w:t>
      </w:r>
      <w:r>
        <w:rPr>
          <w:rFonts w:ascii="Arial" w:hAnsi="Arial"/>
          <w:color w:val="5D6770"/>
          <w:spacing w:val="4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el</w:t>
      </w:r>
      <w:r>
        <w:rPr>
          <w:rFonts w:ascii="Arial" w:hAnsi="Arial"/>
          <w:color w:val="5D6770"/>
          <w:spacing w:val="41"/>
        </w:rPr>
        <w:t> </w:t>
      </w:r>
      <w:r>
        <w:rPr>
          <w:rFonts w:ascii="Arial" w:hAnsi="Arial"/>
          <w:color w:val="5D6770"/>
          <w:spacing w:val="-1"/>
        </w:rPr>
        <w:t>Monumento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Histórico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Templo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Misión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San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Javier,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Loreto.</w:t>
      </w:r>
      <w:r>
        <w:rPr>
          <w:rFonts w:ascii="Arial" w:hAns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59"/>
        <w:ind w:left="4862" w:right="1874" w:hanging="466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>
          <w:rFonts w:ascii="Arial" w:hAnsi="Arial"/>
          <w:color w:val="5D6770"/>
          <w:w w:val="105"/>
        </w:rPr>
        <w:t>VISITANTES</w:t>
      </w:r>
      <w:r>
        <w:rPr>
          <w:rFonts w:ascii="Arial" w:hAnsi="Arial"/>
          <w:color w:val="5D6770"/>
          <w:spacing w:val="-7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LO</w:t>
      </w:r>
      <w:r>
        <w:rPr>
          <w:rFonts w:ascii="Arial" w:hAnsi="Arial"/>
          <w:color w:val="5D6770"/>
          <w:spacing w:val="-2"/>
          <w:w w:val="105"/>
        </w:rPr>
        <w:t>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CENTROS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ARQUEOLÓGI</w:t>
      </w:r>
      <w:r>
        <w:rPr>
          <w:rFonts w:ascii="Arial" w:hAnsi="Arial"/>
          <w:color w:val="5D6770"/>
          <w:spacing w:val="-2"/>
          <w:w w:val="105"/>
        </w:rPr>
        <w:t>COS</w:t>
      </w:r>
      <w:r>
        <w:rPr>
          <w:rFonts w:ascii="Arial" w:hAnsi="Arial"/>
          <w:color w:val="5D6770"/>
          <w:spacing w:val="-6"/>
          <w:w w:val="105"/>
        </w:rPr>
        <w:t> </w:t>
      </w:r>
      <w:r>
        <w:rPr>
          <w:rFonts w:ascii="Arial" w:hAnsi="Arial"/>
          <w:color w:val="5D6770"/>
          <w:w w:val="105"/>
        </w:rPr>
        <w:t>Y</w:t>
      </w:r>
      <w:r>
        <w:rPr>
          <w:rFonts w:ascii="Arial" w:hAnsi="Arial"/>
          <w:color w:val="5D6770"/>
          <w:spacing w:val="21"/>
          <w:w w:val="107"/>
        </w:rPr>
        <w:t> </w:t>
      </w:r>
      <w:r>
        <w:rPr>
          <w:rFonts w:ascii="Arial" w:hAnsi="Arial"/>
          <w:color w:val="5D6770"/>
          <w:w w:val="105"/>
        </w:rPr>
        <w:t>MUSEOS DEL INAH</w:t>
      </w:r>
      <w:r>
        <w:rPr>
          <w:rFonts w:ascii="Arial" w:hAnsi="Arial"/>
          <w:color w:val="5D6770"/>
          <w:spacing w:val="-3"/>
          <w:w w:val="105"/>
        </w:rPr>
        <w:t> </w:t>
      </w:r>
      <w:r>
        <w:rPr>
          <w:rFonts w:ascii="Arial" w:hAnsi="Arial"/>
          <w:color w:val="5D6770"/>
          <w:w w:val="105"/>
        </w:rPr>
        <w:t>EN B.C.</w:t>
      </w:r>
      <w:r>
        <w:rPr>
          <w:rFonts w:ascii="Arial" w:hAnsi="Arial"/>
          <w:color w:val="5D6770"/>
          <w:spacing w:val="1"/>
          <w:w w:val="105"/>
        </w:rPr>
        <w:t> </w:t>
      </w:r>
      <w:r>
        <w:rPr>
          <w:rFonts w:ascii="Arial" w:hAnsi="Arial"/>
          <w:color w:val="5D6770"/>
          <w:w w:val="105"/>
        </w:rPr>
        <w:t>SUR, </w:t>
      </w:r>
      <w:r>
        <w:rPr>
          <w:rFonts w:ascii="Arial" w:hAnsi="Arial"/>
          <w:color w:val="5D6770"/>
          <w:spacing w:val="-1"/>
          <w:w w:val="105"/>
        </w:rPr>
        <w:t>2015-2016</w:t>
      </w:r>
      <w:r>
        <w:rPr>
          <w:rFonts w:ascii="Arial" w:hAnsi="Arial"/>
          <w:color w:val="5D6770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7"/>
        <w:spacing w:line="240" w:lineRule="auto" w:before="65"/>
        <w:ind w:left="1274" w:right="4568"/>
        <w:jc w:val="center"/>
        <w:rPr>
          <w:rFonts w:ascii="Arial" w:hAnsi="Arial" w:cs="Arial" w:eastAsia="Arial"/>
        </w:rPr>
      </w:pPr>
      <w:r>
        <w:rPr/>
        <w:pict>
          <v:group style="position:absolute;margin-left:277.920013pt;margin-top:3.660499pt;width:247.6pt;height:187.7pt;mso-position-horizontal-relative:page;mso-position-vertical-relative:paragraph;z-index:37192" coordorigin="5558,73" coordsize="4952,3754">
            <v:group style="position:absolute;left:6156;top:392;width:1385;height:3365" coordorigin="6156,392" coordsize="1385,3365">
              <v:shape style="position:absolute;left:6156;top:392;width:1385;height:3365" coordorigin="6156,392" coordsize="1385,3365" path="m6156,3757l7541,3757,7541,392,6156,392,6156,3757xe" filled="true" fillcolor="#eb5a5e" stroked="false">
                <v:path arrowok="t"/>
                <v:fill type="solid"/>
              </v:shape>
            </v:group>
            <v:group style="position:absolute;left:6156;top:392;width:1385;height:3365" coordorigin="6156,392" coordsize="1385,3365">
              <v:shape style="position:absolute;left:6156;top:392;width:1385;height:3365" coordorigin="6156,392" coordsize="1385,3365" path="m6156,3757l7541,3757,7541,392,6156,392,6156,3757xe" filled="false" stroked="true" strokeweight="6pt" strokecolor="#eb5a5e">
                <v:path arrowok="t"/>
              </v:shape>
            </v:group>
            <v:group style="position:absolute;left:8592;top:1345;width:1385;height:2412" coordorigin="8592,1345" coordsize="1385,2412">
              <v:shape style="position:absolute;left:8592;top:1345;width:1385;height:2412" coordorigin="8592,1345" coordsize="1385,2412" path="m8592,3757l9977,3757,9977,1345,8592,1345,8592,3757xe" filled="true" fillcolor="#eb5a5e" stroked="false">
                <v:path arrowok="t"/>
                <v:fill type="solid"/>
              </v:shape>
            </v:group>
            <v:group style="position:absolute;left:8592;top:1345;width:1385;height:2412" coordorigin="8592,1345" coordsize="1385,2412">
              <v:shape style="position:absolute;left:8592;top:1345;width:1385;height:2412" coordorigin="8592,1345" coordsize="1385,2412" path="m8592,3757l9977,3757,9977,1345,8592,1345,8592,3757xe" filled="false" stroked="true" strokeweight="6pt" strokecolor="#eb5a5e">
                <v:path arrowok="t"/>
              </v:shape>
            </v:group>
            <v:group style="position:absolute;left:5630;top:191;width:2;height:3629" coordorigin="5630,191" coordsize="2,3629">
              <v:shape style="position:absolute;left:5630;top:191;width:2;height:3629" coordorigin="5630,191" coordsize="0,3629" path="m5630,191l5630,3819e" filled="false" stroked="true" strokeweight=".72pt" strokecolor="#5d6770">
                <v:path arrowok="t"/>
              </v:shape>
            </v:group>
            <v:group style="position:absolute;left:5566;top:3757;width:4937;height:2" coordorigin="5566,3757" coordsize="4937,2">
              <v:shape style="position:absolute;left:5566;top:3757;width:4937;height:2" coordorigin="5566,3757" coordsize="4937,0" path="m5566,3757l10502,3757e" filled="false" stroked="true" strokeweight=".72pt" strokecolor="#5d6770">
                <v:path arrowok="t"/>
              </v:shape>
            </v:group>
            <v:group style="position:absolute;left:5566;top:3311;width:65;height:2" coordorigin="5566,3311" coordsize="65,2">
              <v:shape style="position:absolute;left:5566;top:3311;width:65;height:2" coordorigin="5566,3311" coordsize="65,0" path="m5566,3311l5630,3311e" filled="false" stroked="true" strokeweight=".72pt" strokecolor="#5d6770">
                <v:path arrowok="t"/>
              </v:shape>
            </v:group>
            <v:group style="position:absolute;left:5566;top:2864;width:65;height:2" coordorigin="5566,2864" coordsize="65,2">
              <v:shape style="position:absolute;left:5566;top:2864;width:65;height:2" coordorigin="5566,2864" coordsize="65,0" path="m5566,2864l5630,2864e" filled="false" stroked="true" strokeweight=".72pt" strokecolor="#5d6770">
                <v:path arrowok="t"/>
              </v:shape>
            </v:group>
            <v:group style="position:absolute;left:5566;top:2418;width:65;height:2" coordorigin="5566,2418" coordsize="65,2">
              <v:shape style="position:absolute;left:5566;top:2418;width:65;height:2" coordorigin="5566,2418" coordsize="65,0" path="m5566,2418l5630,2418e" filled="false" stroked="true" strokeweight=".72pt" strokecolor="#5d6770">
                <v:path arrowok="t"/>
              </v:shape>
            </v:group>
            <v:group style="position:absolute;left:5566;top:1974;width:65;height:2" coordorigin="5566,1974" coordsize="65,2">
              <v:shape style="position:absolute;left:5566;top:1974;width:65;height:2" coordorigin="5566,1974" coordsize="65,0" path="m5566,1974l5630,1974e" filled="false" stroked="true" strokeweight=".72pt" strokecolor="#5d6770">
                <v:path arrowok="t"/>
              </v:shape>
            </v:group>
            <v:group style="position:absolute;left:5566;top:1527;width:65;height:2" coordorigin="5566,1527" coordsize="65,2">
              <v:shape style="position:absolute;left:5566;top:1527;width:65;height:2" coordorigin="5566,1527" coordsize="65,0" path="m5566,1527l5630,1527e" filled="false" stroked="true" strokeweight=".72pt" strokecolor="#5d6770">
                <v:path arrowok="t"/>
              </v:shape>
            </v:group>
            <v:group style="position:absolute;left:5566;top:1081;width:65;height:2" coordorigin="5566,1081" coordsize="65,2">
              <v:shape style="position:absolute;left:5566;top:1081;width:65;height:2" coordorigin="5566,1081" coordsize="65,0" path="m5566,1081l5630,1081e" filled="false" stroked="true" strokeweight=".72pt" strokecolor="#5d6770">
                <v:path arrowok="t"/>
              </v:shape>
            </v:group>
            <v:group style="position:absolute;left:5566;top:635;width:65;height:2" coordorigin="5566,635" coordsize="65,2">
              <v:shape style="position:absolute;left:5566;top:635;width:65;height:2" coordorigin="5566,635" coordsize="65,0" path="m5566,635l5630,635e" filled="false" stroked="true" strokeweight=".72pt" strokecolor="#5d6770">
                <v:path arrowok="t"/>
              </v:shape>
            </v:group>
            <v:group style="position:absolute;left:5566;top:191;width:65;height:2" coordorigin="5566,191" coordsize="65,2">
              <v:shape style="position:absolute;left:5566;top:191;width:65;height:2" coordorigin="5566,191" coordsize="65,0" path="m5566,191l5630,191e" filled="false" stroked="true" strokeweight=".72pt" strokecolor="#5d6770">
                <v:path arrowok="t"/>
              </v:shape>
            </v:group>
            <v:group style="position:absolute;left:8066;top:3757;width:2;height:63" coordorigin="8066,3757" coordsize="2,63">
              <v:shape style="position:absolute;left:8066;top:3757;width:2;height:63" coordorigin="8066,3757" coordsize="0,63" path="m8066,3757l8066,3819e" filled="false" stroked="true" strokeweight=".72pt" strokecolor="#5d6770">
                <v:path arrowok="t"/>
              </v:shape>
            </v:group>
            <v:group style="position:absolute;left:10502;top:3757;width:2;height:63" coordorigin="10502,3757" coordsize="2,63">
              <v:shape style="position:absolute;left:10502;top:3757;width:2;height:63" coordorigin="10502,3757" coordsize="0,63" path="m10502,3757l10502,3819e" filled="false" stroked="true" strokeweight=".72pt" strokecolor="#5d6770">
                <v:path arrowok="t"/>
              </v:shape>
              <v:shape style="position:absolute;left:6545;top:73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37,037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81;top:1055;width:608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sz w:val="20"/>
                        </w:rPr>
                        <w:t>27,039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</w:rPr>
        <w:t>40,000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35,000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30,000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25,000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20,000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15,000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2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10,000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383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5,000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before="65"/>
        <w:ind w:left="1774" w:right="45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9061" w:val="left" w:leader="none"/>
        </w:tabs>
        <w:spacing w:before="27"/>
        <w:ind w:left="662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2015</w:t>
        <w:tab/>
      </w:r>
      <w:r>
        <w:rPr>
          <w:rFonts w:ascii="Arial"/>
          <w:b/>
          <w:color w:val="5D6770"/>
          <w:spacing w:val="-1"/>
          <w:sz w:val="20"/>
        </w:rPr>
        <w:t>2016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 w:before="80"/>
        <w:ind w:left="466" w:right="0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Instituto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Nacional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Antropología</w:t>
      </w:r>
      <w:r>
        <w:rPr>
          <w:rFonts w:ascii="Arial" w:hAnsi="Arial"/>
          <w:color w:val="5D6770"/>
        </w:rPr>
        <w:t> e </w:t>
      </w:r>
      <w:r>
        <w:rPr>
          <w:rFonts w:ascii="Arial" w:hAnsi="Arial"/>
          <w:color w:val="5D6770"/>
          <w:spacing w:val="-2"/>
        </w:rPr>
        <w:t>Historia,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Centro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INAH.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561" w:right="0"/>
        <w:jc w:val="center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  <w:spacing w:val="1"/>
        </w:rPr>
        <w:t> </w:t>
      </w:r>
      <w:r>
        <w:rPr>
          <w:rFonts w:ascii="Arial"/>
          <w:color w:val="5D6770"/>
          <w:spacing w:val="-1"/>
        </w:rPr>
        <w:t>Cifras</w:t>
      </w:r>
      <w:r>
        <w:rPr>
          <w:rFonts w:ascii="Arial"/>
          <w:color w:val="5D6770"/>
          <w:spacing w:val="2"/>
        </w:rPr>
        <w:t> </w:t>
      </w:r>
      <w:r>
        <w:rPr>
          <w:rFonts w:ascii="Arial"/>
          <w:color w:val="5D6770"/>
          <w:spacing w:val="-1"/>
        </w:rPr>
        <w:t>preliminares de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enero</w:t>
      </w:r>
      <w:r>
        <w:rPr>
          <w:rFonts w:ascii="Arial"/>
          <w:color w:val="5D6770"/>
        </w:rPr>
        <w:t> a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septiembre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del</w:t>
      </w:r>
      <w:r>
        <w:rPr>
          <w:rFonts w:ascii="Arial"/>
          <w:color w:val="5D6770"/>
          <w:spacing w:val="-2"/>
        </w:rPr>
        <w:t> </w:t>
      </w:r>
      <w:r>
        <w:rPr>
          <w:rFonts w:ascii="Arial"/>
          <w:color w:val="5D6770"/>
          <w:spacing w:val="-1"/>
        </w:rPr>
        <w:t>2016.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.8374pt;margin-top:0pt;width:791.1626pt;height:376.4197pt;mso-position-horizontal-relative:page;mso-position-vertical-relative:page;z-index:-844480" type="#_x0000_t75" stroked="false">
            <v:imagedata r:id="rId255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1877" w:lineRule="exact"/>
        <w:ind w:right="5231"/>
        <w:jc w:val="center"/>
        <w:rPr>
          <w:b w:val="0"/>
          <w:bCs w:val="0"/>
        </w:rPr>
      </w:pPr>
      <w:bookmarkStart w:name="9: EJE5" w:id="34"/>
      <w:bookmarkEnd w:id="34"/>
      <w:r>
        <w:rPr>
          <w:b w:val="0"/>
        </w:rPr>
      </w:r>
      <w:r>
        <w:rPr>
          <w:color w:val="FFFFFF"/>
          <w:w w:val="105"/>
        </w:rPr>
        <w:t>EJE</w:t>
      </w:r>
      <w:r>
        <w:rPr>
          <w:color w:val="FFFFFF"/>
          <w:spacing w:val="-38"/>
          <w:w w:val="105"/>
        </w:rPr>
        <w:t> </w:t>
      </w:r>
      <w:r>
        <w:rPr>
          <w:color w:val="FFFFFF"/>
          <w:w w:val="105"/>
        </w:rPr>
        <w:t>5</w:t>
      </w:r>
      <w:r>
        <w:rPr>
          <w:b w:val="0"/>
        </w:rPr>
      </w:r>
    </w:p>
    <w:p>
      <w:pPr>
        <w:pStyle w:val="Heading2"/>
        <w:spacing w:line="894" w:lineRule="exact"/>
        <w:ind w:left="3108" w:right="2924" w:hanging="898"/>
        <w:jc w:val="left"/>
      </w:pPr>
      <w:r>
        <w:rPr>
          <w:color w:val="CECACE"/>
          <w:w w:val="105"/>
        </w:rPr>
        <w:t>TRANS</w:t>
      </w:r>
      <w:r>
        <w:rPr>
          <w:color w:val="CECACE"/>
          <w:spacing w:val="-62"/>
          <w:w w:val="105"/>
        </w:rPr>
        <w:t>P</w:t>
      </w:r>
      <w:r>
        <w:rPr>
          <w:color w:val="CECACE"/>
          <w:w w:val="105"/>
        </w:rPr>
        <w:t>ARENCIA</w:t>
      </w:r>
      <w:r>
        <w:rPr>
          <w:color w:val="CECACE"/>
          <w:spacing w:val="132"/>
          <w:w w:val="105"/>
        </w:rPr>
        <w:t> </w:t>
      </w:r>
      <w:r>
        <w:rPr>
          <w:color w:val="CECACE"/>
          <w:w w:val="105"/>
        </w:rPr>
        <w:t>Y</w:t>
      </w:r>
      <w:r>
        <w:rPr>
          <w:color w:val="CECACE"/>
          <w:w w:val="107"/>
        </w:rPr>
        <w:t> </w:t>
      </w:r>
      <w:r>
        <w:rPr>
          <w:color w:val="CECACE"/>
          <w:w w:val="105"/>
        </w:rPr>
        <w:t>BUEN</w:t>
      </w:r>
      <w:r>
        <w:rPr>
          <w:color w:val="CECACE"/>
          <w:spacing w:val="30"/>
          <w:w w:val="105"/>
        </w:rPr>
        <w:t> </w:t>
      </w:r>
      <w:r>
        <w:rPr>
          <w:color w:val="CECACE"/>
          <w:w w:val="105"/>
        </w:rPr>
        <w:t>GOBIERNO</w:t>
      </w:r>
      <w:r>
        <w:rPr/>
      </w:r>
    </w:p>
    <w:p>
      <w:pPr>
        <w:spacing w:after="0" w:line="894" w:lineRule="exact"/>
        <w:jc w:val="left"/>
        <w:sectPr>
          <w:headerReference w:type="even" r:id="rId535"/>
          <w:footerReference w:type="even" r:id="rId536"/>
          <w:pgSz w:w="15840" w:h="12240" w:orient="landscape"/>
          <w:pgMar w:header="0" w:footer="0" w:top="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7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836676" cy="704088"/>
            <wp:effectExtent l="0" t="0" r="0" b="0"/>
            <wp:docPr id="105" name="image2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52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3"/>
        <w:spacing w:line="524" w:lineRule="exact"/>
        <w:ind w:right="10020"/>
        <w:jc w:val="center"/>
        <w:rPr>
          <w:b w:val="0"/>
          <w:bCs w:val="0"/>
        </w:rPr>
      </w:pPr>
      <w:bookmarkStart w:name="Page 10" w:id="35"/>
      <w:bookmarkEnd w:id="35"/>
      <w:r>
        <w:rPr>
          <w:b w:val="0"/>
        </w:rPr>
      </w:r>
      <w:r>
        <w:rPr>
          <w:color w:val="0A5797"/>
          <w:spacing w:val="-18"/>
          <w:w w:val="110"/>
        </w:rPr>
        <w:t>I</w:t>
      </w:r>
      <w:r>
        <w:rPr>
          <w:color w:val="0A5797"/>
          <w:spacing w:val="-35"/>
          <w:w w:val="110"/>
        </w:rPr>
        <w:t>N</w:t>
      </w:r>
      <w:r>
        <w:rPr>
          <w:color w:val="0A5797"/>
          <w:spacing w:val="-42"/>
          <w:w w:val="110"/>
        </w:rPr>
        <w:t>F</w:t>
      </w:r>
      <w:r>
        <w:rPr>
          <w:color w:val="0A5797"/>
          <w:spacing w:val="-3"/>
          <w:w w:val="110"/>
        </w:rPr>
        <w:t>O</w:t>
      </w:r>
      <w:r>
        <w:rPr>
          <w:color w:val="0A5797"/>
          <w:w w:val="110"/>
        </w:rPr>
        <w:t>R</w:t>
      </w:r>
      <w:r>
        <w:rPr>
          <w:color w:val="0A5797"/>
          <w:spacing w:val="-16"/>
          <w:w w:val="110"/>
        </w:rPr>
        <w:t>M</w:t>
      </w:r>
      <w:r>
        <w:rPr>
          <w:color w:val="0A5797"/>
          <w:w w:val="110"/>
        </w:rPr>
        <w:t>E</w:t>
      </w:r>
      <w:r>
        <w:rPr>
          <w:b w:val="0"/>
        </w:rPr>
      </w:r>
    </w:p>
    <w:p>
      <w:pPr>
        <w:pStyle w:val="Heading4"/>
        <w:spacing w:line="256" w:lineRule="exact"/>
        <w:ind w:right="10025"/>
        <w:jc w:val="center"/>
      </w:pPr>
      <w:r>
        <w:rPr>
          <w:color w:val="596470"/>
          <w:w w:val="110"/>
        </w:rPr>
        <w:t>DE</w:t>
      </w:r>
      <w:r>
        <w:rPr>
          <w:color w:val="596470"/>
          <w:spacing w:val="75"/>
          <w:w w:val="110"/>
        </w:rPr>
        <w:t> </w:t>
      </w:r>
      <w:r>
        <w:rPr>
          <w:color w:val="596470"/>
          <w:w w:val="110"/>
        </w:rPr>
        <w:t>G</w:t>
      </w:r>
      <w:r>
        <w:rPr>
          <w:color w:val="596470"/>
          <w:spacing w:val="-42"/>
          <w:w w:val="110"/>
        </w:rPr>
        <w:t> </w:t>
      </w:r>
      <w:r>
        <w:rPr>
          <w:color w:val="596470"/>
          <w:w w:val="110"/>
        </w:rPr>
        <w:t>O</w:t>
      </w:r>
      <w:r>
        <w:rPr>
          <w:color w:val="596470"/>
          <w:spacing w:val="-37"/>
          <w:w w:val="110"/>
        </w:rPr>
        <w:t> </w:t>
      </w:r>
      <w:r>
        <w:rPr>
          <w:color w:val="596470"/>
          <w:w w:val="110"/>
        </w:rPr>
        <w:t>B</w:t>
      </w:r>
      <w:r>
        <w:rPr>
          <w:color w:val="596470"/>
          <w:spacing w:val="-43"/>
          <w:w w:val="110"/>
        </w:rPr>
        <w:t> </w:t>
      </w:r>
      <w:r>
        <w:rPr>
          <w:color w:val="596470"/>
          <w:spacing w:val="12"/>
          <w:w w:val="110"/>
        </w:rPr>
        <w:t>IE</w:t>
      </w:r>
      <w:r>
        <w:rPr>
          <w:color w:val="596470"/>
          <w:spacing w:val="-41"/>
          <w:w w:val="110"/>
        </w:rPr>
        <w:t> </w:t>
      </w:r>
      <w:r>
        <w:rPr>
          <w:color w:val="596470"/>
          <w:w w:val="110"/>
        </w:rPr>
        <w:t>R</w:t>
      </w:r>
      <w:r>
        <w:rPr>
          <w:color w:val="596470"/>
          <w:spacing w:val="-24"/>
          <w:w w:val="110"/>
        </w:rPr>
        <w:t> </w:t>
      </w:r>
      <w:r>
        <w:rPr>
          <w:color w:val="596470"/>
          <w:w w:val="110"/>
        </w:rPr>
        <w:t>NO</w:t>
      </w:r>
      <w:r>
        <w:rPr/>
      </w:r>
    </w:p>
    <w:p>
      <w:pPr>
        <w:spacing w:line="159" w:lineRule="exact" w:before="0"/>
        <w:ind w:left="96" w:right="1004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C9EA1"/>
          <w:spacing w:val="-6"/>
          <w:w w:val="120"/>
          <w:sz w:val="15"/>
        </w:rPr>
        <w:t>-</w:t>
      </w:r>
      <w:r>
        <w:rPr>
          <w:rFonts w:ascii="Arial"/>
          <w:color w:val="DD6746"/>
          <w:w w:val="120"/>
          <w:sz w:val="15"/>
        </w:rPr>
        <w:t>BaJa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Callforn</w:t>
      </w:r>
      <w:r>
        <w:rPr>
          <w:rFonts w:ascii="Arial"/>
          <w:color w:val="DD6746"/>
          <w:spacing w:val="-5"/>
          <w:w w:val="120"/>
          <w:sz w:val="15"/>
        </w:rPr>
        <w:t>l</w:t>
      </w:r>
      <w:r>
        <w:rPr>
          <w:rFonts w:ascii="Arial"/>
          <w:color w:val="DD6746"/>
          <w:w w:val="120"/>
          <w:sz w:val="15"/>
        </w:rPr>
        <w:t>a</w:t>
      </w:r>
      <w:r>
        <w:rPr>
          <w:rFonts w:ascii="Arial"/>
          <w:color w:val="DD6746"/>
          <w:spacing w:val="-23"/>
          <w:w w:val="120"/>
          <w:sz w:val="15"/>
        </w:rPr>
        <w:t> </w:t>
      </w:r>
      <w:r>
        <w:rPr>
          <w:rFonts w:ascii="Arial"/>
          <w:color w:val="DD6746"/>
          <w:w w:val="120"/>
          <w:sz w:val="15"/>
        </w:rPr>
        <w:t>Sur</w:t>
      </w:r>
      <w:r>
        <w:rPr>
          <w:rFonts w:ascii="Arial"/>
          <w:color w:val="DD6746"/>
          <w:spacing w:val="-26"/>
          <w:w w:val="120"/>
          <w:sz w:val="15"/>
        </w:rPr>
        <w:t> </w:t>
      </w:r>
      <w:r>
        <w:rPr>
          <w:rFonts w:ascii="Times New Roman"/>
          <w:color w:val="DD6746"/>
          <w:w w:val="135"/>
          <w:sz w:val="14"/>
        </w:rPr>
        <w:t>2</w:t>
      </w:r>
      <w:r>
        <w:rPr>
          <w:rFonts w:ascii="Times New Roman"/>
          <w:color w:val="DD6746"/>
          <w:spacing w:val="-9"/>
          <w:w w:val="135"/>
          <w:sz w:val="14"/>
        </w:rPr>
        <w:t>0</w:t>
      </w:r>
      <w:r>
        <w:rPr>
          <w:rFonts w:ascii="Times New Roman"/>
          <w:color w:val="DD6746"/>
          <w:spacing w:val="-33"/>
          <w:w w:val="135"/>
          <w:sz w:val="14"/>
        </w:rPr>
        <w:t>1</w:t>
      </w:r>
      <w:r>
        <w:rPr>
          <w:rFonts w:ascii="Times New Roman"/>
          <w:color w:val="DD6746"/>
          <w:w w:val="135"/>
          <w:sz w:val="14"/>
        </w:rPr>
        <w:t>5-20</w:t>
      </w:r>
      <w:r>
        <w:rPr>
          <w:rFonts w:ascii="Times New Roman"/>
          <w:color w:val="DD6746"/>
          <w:spacing w:val="-11"/>
          <w:w w:val="135"/>
          <w:sz w:val="14"/>
        </w:rPr>
        <w:t>2</w:t>
      </w:r>
      <w:r>
        <w:rPr>
          <w:rFonts w:ascii="Times New Roman"/>
          <w:color w:val="DD6746"/>
          <w:spacing w:val="-2"/>
          <w:w w:val="135"/>
          <w:sz w:val="14"/>
        </w:rPr>
        <w:t>1</w:t>
      </w:r>
      <w:r>
        <w:rPr>
          <w:rFonts w:ascii="Times New Roman"/>
          <w:color w:val="9C9EA1"/>
          <w:w w:val="135"/>
          <w:sz w:val="14"/>
        </w:rPr>
        <w:t>-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Heading7"/>
        <w:spacing w:line="227" w:lineRule="exact"/>
        <w:ind w:left="83" w:right="101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96470"/>
          <w:w w:val="105"/>
        </w:rPr>
        <w:t>GRÁFICO</w:t>
      </w:r>
      <w:r>
        <w:rPr>
          <w:rFonts w:ascii="Times New Roman" w:hAnsi="Times New Roman"/>
          <w:color w:val="596470"/>
          <w:spacing w:val="14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Y</w:t>
      </w:r>
      <w:r>
        <w:rPr>
          <w:rFonts w:ascii="Times New Roman" w:hAnsi="Times New Roman"/>
          <w:color w:val="596470"/>
          <w:spacing w:val="30"/>
          <w:w w:val="105"/>
        </w:rPr>
        <w:t> </w:t>
      </w:r>
      <w:r>
        <w:rPr>
          <w:rFonts w:ascii="Times New Roman" w:hAnsi="Times New Roman"/>
          <w:color w:val="596470"/>
          <w:w w:val="105"/>
        </w:rPr>
        <w:t>ESTADiSTICO</w:t>
      </w:r>
      <w:r>
        <w:rPr>
          <w:rFonts w:ascii="Times New Roman" w:hAnsi="Times New Roman"/>
        </w:rPr>
      </w:r>
    </w:p>
    <w:p>
      <w:pPr>
        <w:spacing w:line="216" w:lineRule="exact" w:before="0"/>
        <w:ind w:left="96" w:right="1010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A5797"/>
          <w:w w:val="145"/>
          <w:sz w:val="19"/>
        </w:rPr>
        <w:t>2</w:t>
      </w:r>
      <w:r>
        <w:rPr>
          <w:rFonts w:ascii="Times New Roman"/>
          <w:color w:val="0A5797"/>
          <w:spacing w:val="-6"/>
          <w:w w:val="145"/>
          <w:sz w:val="19"/>
        </w:rPr>
        <w:t>0</w:t>
      </w:r>
      <w:r>
        <w:rPr>
          <w:rFonts w:ascii="Times New Roman"/>
          <w:color w:val="0A5797"/>
          <w:spacing w:val="-59"/>
          <w:w w:val="145"/>
          <w:sz w:val="19"/>
        </w:rPr>
        <w:t>1</w:t>
      </w:r>
      <w:r>
        <w:rPr>
          <w:rFonts w:ascii="Times New Roman"/>
          <w:color w:val="0A5797"/>
          <w:spacing w:val="-24"/>
          <w:w w:val="145"/>
          <w:sz w:val="19"/>
        </w:rPr>
        <w:t>5</w:t>
      </w:r>
      <w:r>
        <w:rPr>
          <w:rFonts w:ascii="Times New Roman"/>
          <w:color w:val="0A5797"/>
          <w:w w:val="145"/>
          <w:sz w:val="19"/>
        </w:rPr>
        <w:t>-2</w:t>
      </w:r>
      <w:r>
        <w:rPr>
          <w:rFonts w:ascii="Times New Roman"/>
          <w:color w:val="0A5797"/>
          <w:spacing w:val="-10"/>
          <w:w w:val="145"/>
          <w:sz w:val="19"/>
        </w:rPr>
        <w:t>0</w:t>
      </w:r>
      <w:r>
        <w:rPr>
          <w:rFonts w:ascii="Times New Roman"/>
          <w:color w:val="0A5797"/>
          <w:spacing w:val="-57"/>
          <w:w w:val="145"/>
          <w:sz w:val="19"/>
        </w:rPr>
        <w:t>1</w:t>
      </w:r>
      <w:r>
        <w:rPr>
          <w:rFonts w:ascii="Times New Roman"/>
          <w:color w:val="0A5797"/>
          <w:w w:val="145"/>
          <w:sz w:val="19"/>
        </w:rPr>
        <w:t>6</w:t>
      </w:r>
      <w:r>
        <w:rPr>
          <w:rFonts w:ascii="Times New Roman"/>
          <w:sz w:val="19"/>
        </w:rPr>
      </w:r>
    </w:p>
    <w:p>
      <w:pPr>
        <w:spacing w:after="0" w:line="216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537"/>
          <w:footerReference w:type="default" r:id="rId538"/>
          <w:pgSz w:w="15840" w:h="12240" w:orient="landscape"/>
          <w:pgMar w:header="0" w:footer="0" w:top="1140" w:bottom="280" w:left="74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11.26001pt;margin-top:39.959999pt;width:159.85pt;height:25.85pt;mso-position-horizontal-relative:page;mso-position-vertical-relative:page;z-index:37240" coordorigin="12225,799" coordsize="3197,517">
            <v:shape style="position:absolute;left:12225;top:799;width:3193;height:173" type="#_x0000_t75" stroked="false">
              <v:imagedata r:id="rId543" o:title=""/>
            </v:shape>
            <v:shape style="position:absolute;left:13768;top:970;width:1653;height:173" type="#_x0000_t75" stroked="false">
              <v:imagedata r:id="rId544" o:title=""/>
            </v:shape>
            <v:shape style="position:absolute;left:12672;top:1143;width:2751;height:173" type="#_x0000_t75" stroked="false">
              <v:imagedata r:id="rId545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66" w:lineRule="exact" w:before="7"/>
        <w:ind w:left="2727" w:right="4983" w:firstLine="0"/>
        <w:jc w:val="center"/>
        <w:rPr>
          <w:rFonts w:ascii="Arial" w:hAnsi="Arial" w:cs="Arial" w:eastAsia="Arial"/>
          <w:sz w:val="24"/>
          <w:szCs w:val="24"/>
        </w:rPr>
      </w:pPr>
      <w:bookmarkStart w:name="5.1.1 Percepcion Honestidad" w:id="36"/>
      <w:bookmarkEnd w:id="36"/>
      <w:r>
        <w:rPr/>
      </w:r>
      <w:r>
        <w:rPr>
          <w:rFonts w:ascii="Arial" w:hAnsi="Arial"/>
          <w:b/>
          <w:color w:val="5D6770"/>
          <w:w w:val="105"/>
          <w:sz w:val="24"/>
        </w:rPr>
        <w:t>TASA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7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INCIDENCIA</w:t>
      </w:r>
      <w:r>
        <w:rPr>
          <w:rFonts w:ascii="Arial" w:hAnsi="Arial"/>
          <w:b/>
          <w:color w:val="5D6770"/>
          <w:spacing w:val="3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6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CORRUPCIÓN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EN</w:t>
      </w:r>
      <w:r>
        <w:rPr>
          <w:rFonts w:ascii="Arial" w:hAnsi="Arial"/>
          <w:b/>
          <w:color w:val="5D6770"/>
          <w:spacing w:val="21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B.C.SUR</w:t>
      </w:r>
      <w:r>
        <w:rPr>
          <w:rFonts w:ascii="Arial" w:hAnsi="Arial"/>
          <w:b/>
          <w:color w:val="5D6770"/>
          <w:spacing w:val="63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2013 </w:t>
      </w:r>
      <w:r>
        <w:rPr>
          <w:rFonts w:ascii="Arial" w:hAnsi="Arial"/>
          <w:b/>
          <w:color w:val="5D6770"/>
          <w:w w:val="105"/>
          <w:sz w:val="24"/>
        </w:rPr>
        <w:t>Y</w:t>
      </w:r>
      <w:r>
        <w:rPr>
          <w:rFonts w:ascii="Arial" w:hAnsi="Arial"/>
          <w:b/>
          <w:color w:val="5D6770"/>
          <w:spacing w:val="-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</w:t>
      </w:r>
      <w:r>
        <w:rPr>
          <w:rFonts w:ascii="Arial" w:hAnsi="Arial"/>
          <w:sz w:val="24"/>
        </w:rPr>
      </w:r>
    </w:p>
    <w:p>
      <w:pPr>
        <w:spacing w:line="250" w:lineRule="exact" w:before="0"/>
        <w:ind w:left="2204" w:right="446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w w:val="110"/>
          <w:sz w:val="24"/>
        </w:rPr>
        <w:t>(POR</w:t>
      </w:r>
      <w:r>
        <w:rPr>
          <w:rFonts w:ascii="Arial"/>
          <w:b/>
          <w:color w:val="5D6770"/>
          <w:spacing w:val="-31"/>
          <w:w w:val="110"/>
          <w:sz w:val="24"/>
        </w:rPr>
        <w:t> </w:t>
      </w:r>
      <w:r>
        <w:rPr>
          <w:rFonts w:ascii="Arial"/>
          <w:b/>
          <w:color w:val="5D6770"/>
          <w:w w:val="110"/>
          <w:sz w:val="24"/>
        </w:rPr>
        <w:t>100</w:t>
      </w:r>
      <w:r>
        <w:rPr>
          <w:rFonts w:ascii="Arial"/>
          <w:b/>
          <w:color w:val="5D6770"/>
          <w:spacing w:val="-30"/>
          <w:w w:val="110"/>
          <w:sz w:val="24"/>
        </w:rPr>
        <w:t> </w:t>
      </w:r>
      <w:r>
        <w:rPr>
          <w:rFonts w:ascii="Arial"/>
          <w:b/>
          <w:color w:val="5D6770"/>
          <w:w w:val="110"/>
          <w:sz w:val="24"/>
        </w:rPr>
        <w:t>MIL</w:t>
      </w:r>
      <w:r>
        <w:rPr>
          <w:rFonts w:ascii="Arial"/>
          <w:b/>
          <w:color w:val="5D6770"/>
          <w:spacing w:val="-31"/>
          <w:w w:val="110"/>
          <w:sz w:val="24"/>
        </w:rPr>
        <w:t> </w:t>
      </w:r>
      <w:r>
        <w:rPr>
          <w:rFonts w:ascii="Arial"/>
          <w:b/>
          <w:color w:val="5D6770"/>
          <w:w w:val="110"/>
          <w:sz w:val="24"/>
        </w:rPr>
        <w:t>HABITANTES)</w:t>
      </w:r>
      <w:r>
        <w:rPr>
          <w:rFonts w:ascii="Arial"/>
          <w:sz w:val="24"/>
        </w:rPr>
      </w:r>
    </w:p>
    <w:p>
      <w:pPr>
        <w:spacing w:line="196" w:lineRule="exact" w:before="0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8.920013pt;margin-top:3.63pt;width:283.350pt;height:144.7pt;mso-position-horizontal-relative:page;mso-position-vertical-relative:paragraph;z-index:37360" coordorigin="5378,73" coordsize="5667,2894">
            <v:group style="position:absolute;left:5849;top:914;width:790;height:1980" coordorigin="5849,914" coordsize="790,1980">
              <v:shape style="position:absolute;left:5849;top:914;width:790;height:1980" coordorigin="5849,914" coordsize="790,1980" path="m5849,2894l6638,2894,6638,914,5849,914,5849,2894xe" filled="true" fillcolor="#005aa7" stroked="false">
                <v:path arrowok="t"/>
                <v:fill type="solid"/>
              </v:shape>
            </v:group>
            <v:group style="position:absolute;left:5849;top:914;width:790;height:1980" coordorigin="5849,914" coordsize="790,1980">
              <v:shape style="position:absolute;left:5849;top:914;width:790;height:1980" coordorigin="5849,914" coordsize="790,1980" path="m5849,2894l6638,2894,6638,914,5849,914,5849,2894xe" filled="false" stroked="true" strokeweight="6pt" strokecolor="#005aa7">
                <v:path arrowok="t"/>
              </v:shape>
            </v:group>
            <v:group style="position:absolute;left:8642;top:482;width:790;height:2412" coordorigin="8642,482" coordsize="790,2412">
              <v:shape style="position:absolute;left:8642;top:482;width:790;height:2412" coordorigin="8642,482" coordsize="790,2412" path="m8642,2894l9432,2894,9432,482,8642,482,8642,2894xe" filled="true" fillcolor="#005aa7" stroked="false">
                <v:path arrowok="t"/>
                <v:fill type="solid"/>
              </v:shape>
            </v:group>
            <v:group style="position:absolute;left:8642;top:482;width:790;height:2412" coordorigin="8642,482" coordsize="790,2412">
              <v:shape style="position:absolute;left:8642;top:482;width:790;height:2412" coordorigin="8642,482" coordsize="790,2412" path="m8642,2894l9432,2894,9432,482,8642,482,8642,2894xe" filled="false" stroked="true" strokeweight="6pt" strokecolor="#005aa7">
                <v:path arrowok="t"/>
              </v:shape>
            </v:group>
            <v:group style="position:absolute;left:7056;top:2135;width:790;height:759" coordorigin="7056,2135" coordsize="790,759">
              <v:shape style="position:absolute;left:7056;top:2135;width:790;height:759" coordorigin="7056,2135" coordsize="790,759" path="m7056,2894l7846,2894,7846,2135,7056,2135,7056,2894xe" filled="true" fillcolor="#5d6770" stroked="false">
                <v:path arrowok="t"/>
                <v:fill type="solid"/>
              </v:shape>
            </v:group>
            <v:group style="position:absolute;left:7056;top:2135;width:790;height:759" coordorigin="7056,2135" coordsize="790,759">
              <v:shape style="position:absolute;left:7056;top:2135;width:790;height:759" coordorigin="7056,2135" coordsize="790,759" path="m7056,2894l7846,2894,7846,2135,7056,2135,7056,2894xe" filled="false" stroked="true" strokeweight="6pt" strokecolor="#5d6770">
                <v:path arrowok="t"/>
              </v:shape>
            </v:group>
            <v:group style="position:absolute;left:9850;top:362;width:790;height:2532" coordorigin="9850,362" coordsize="790,2532">
              <v:shape style="position:absolute;left:9850;top:362;width:790;height:2532" coordorigin="9850,362" coordsize="790,2532" path="m9850,2894l10639,2894,10639,362,9850,362,9850,2894xe" filled="true" fillcolor="#5d6770" stroked="false">
                <v:path arrowok="t"/>
                <v:fill type="solid"/>
              </v:shape>
            </v:group>
            <v:group style="position:absolute;left:9850;top:362;width:790;height:2532" coordorigin="9850,362" coordsize="790,2532">
              <v:shape style="position:absolute;left:9850;top:362;width:790;height:2532" coordorigin="9850,362" coordsize="790,2532" path="m9850,2894l10639,2894,10639,362,9850,362,9850,2894xe" filled="false" stroked="true" strokeweight="6pt" strokecolor="#5d6770">
                <v:path arrowok="t"/>
              </v:shape>
            </v:group>
            <v:group style="position:absolute;left:5450;top:88;width:2;height:2871" coordorigin="5450,88" coordsize="2,2871">
              <v:shape style="position:absolute;left:5450;top:88;width:2;height:2871" coordorigin="5450,88" coordsize="0,2871" path="m5450,88l5450,2959e" filled="false" stroked="true" strokeweight=".72pt" strokecolor="#5d6770">
                <v:path arrowok="t"/>
              </v:shape>
            </v:group>
            <v:group style="position:absolute;left:5386;top:2894;width:5652;height:2" coordorigin="5386,2894" coordsize="5652,2">
              <v:shape style="position:absolute;left:5386;top:2894;width:5652;height:2" coordorigin="5386,2894" coordsize="5652,0" path="m5386,2894l11038,2894e" filled="false" stroked="true" strokeweight=".72pt" strokecolor="#5d6770">
                <v:path arrowok="t"/>
              </v:shape>
            </v:group>
            <v:group style="position:absolute;left:5386;top:2493;width:65;height:2" coordorigin="5386,2493" coordsize="65,2">
              <v:shape style="position:absolute;left:5386;top:2493;width:65;height:2" coordorigin="5386,2493" coordsize="65,0" path="m5386,2493l5450,2493e" filled="false" stroked="true" strokeweight=".72pt" strokecolor="#5d6770">
                <v:path arrowok="t"/>
              </v:shape>
            </v:group>
            <v:group style="position:absolute;left:5386;top:2092;width:65;height:2" coordorigin="5386,2092" coordsize="65,2">
              <v:shape style="position:absolute;left:5386;top:2092;width:65;height:2" coordorigin="5386,2092" coordsize="65,0" path="m5386,2092l5450,2092e" filled="false" stroked="true" strokeweight=".72pt" strokecolor="#5d6770">
                <v:path arrowok="t"/>
              </v:shape>
            </v:group>
            <v:group style="position:absolute;left:5386;top:1691;width:65;height:2" coordorigin="5386,1691" coordsize="65,2">
              <v:shape style="position:absolute;left:5386;top:1691;width:65;height:2" coordorigin="5386,1691" coordsize="65,0" path="m5386,1691l5450,1691e" filled="false" stroked="true" strokeweight=".72pt" strokecolor="#5d6770">
                <v:path arrowok="t"/>
              </v:shape>
            </v:group>
            <v:group style="position:absolute;left:5386;top:1291;width:65;height:2" coordorigin="5386,1291" coordsize="65,2">
              <v:shape style="position:absolute;left:5386;top:1291;width:65;height:2" coordorigin="5386,1291" coordsize="65,0" path="m5386,1291l5450,1291e" filled="false" stroked="true" strokeweight=".72pt" strokecolor="#5d6770">
                <v:path arrowok="t"/>
              </v:shape>
            </v:group>
            <v:group style="position:absolute;left:5386;top:890;width:65;height:2" coordorigin="5386,890" coordsize="65,2">
              <v:shape style="position:absolute;left:5386;top:890;width:65;height:2" coordorigin="5386,890" coordsize="65,0" path="m5386,890l5450,890e" filled="false" stroked="true" strokeweight=".72pt" strokecolor="#5d6770">
                <v:path arrowok="t"/>
              </v:shape>
            </v:group>
            <v:group style="position:absolute;left:5386;top:489;width:65;height:2" coordorigin="5386,489" coordsize="65,2">
              <v:shape style="position:absolute;left:5386;top:489;width:65;height:2" coordorigin="5386,489" coordsize="65,0" path="m5386,489l5450,489e" filled="false" stroked="true" strokeweight=".72pt" strokecolor="#5d6770">
                <v:path arrowok="t"/>
              </v:shape>
            </v:group>
            <v:group style="position:absolute;left:5386;top:88;width:65;height:2" coordorigin="5386,88" coordsize="65,2">
              <v:shape style="position:absolute;left:5386;top:88;width:65;height:2" coordorigin="5386,88" coordsize="65,0" path="m5386,88l5450,88e" filled="false" stroked="true" strokeweight=".72pt" strokecolor="#5d6770">
                <v:path arrowok="t"/>
              </v:shape>
            </v:group>
            <v:group style="position:absolute;left:8244;top:2894;width:2;height:65" coordorigin="8244,2894" coordsize="2,65">
              <v:shape style="position:absolute;left:8244;top:2894;width:2;height:65" coordorigin="8244,2894" coordsize="0,65" path="m8244,2894l8244,2959e" filled="false" stroked="true" strokeweight=".72pt" strokecolor="#5d6770">
                <v:path arrowok="t"/>
              </v:shape>
            </v:group>
            <v:group style="position:absolute;left:11038;top:2894;width:2;height:65" coordorigin="11038,2894" coordsize="2,65">
              <v:shape style="position:absolute;left:11038;top:2894;width:2;height:65" coordorigin="11038,2894" coordsize="0,65" path="m11038,2894l11038,2959e" filled="false" stroked="true" strokeweight=".72pt" strokecolor="#5d6770">
                <v:path arrowok="t"/>
              </v:shape>
              <v:shape style="position:absolute;left:8733;top:194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30,097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41;top:73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31,604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38;top:660;width:60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24,724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01;top:1848;width:497;height:200" type="#_x0000_t202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5D6770"/>
                          <w:spacing w:val="-1"/>
                          <w:w w:val="95"/>
                          <w:sz w:val="20"/>
                        </w:rPr>
                        <w:t>9,463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z w:val="20"/>
        </w:rPr>
        <w:t>35,000</w:t>
      </w:r>
      <w:r>
        <w:rPr>
          <w:rFonts w:ascii="Arial"/>
          <w:sz w:val="20"/>
        </w:rPr>
      </w:r>
    </w:p>
    <w:p>
      <w:pPr>
        <w:spacing w:before="171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30,000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25,000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20,000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15,000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3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10,000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5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5,000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before="65"/>
        <w:ind w:left="2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7158" w:val="left" w:leader="none"/>
        </w:tabs>
        <w:spacing w:before="27"/>
        <w:ind w:left="436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D6770"/>
          <w:spacing w:val="-1"/>
          <w:w w:val="95"/>
          <w:sz w:val="20"/>
        </w:rPr>
        <w:t>2013</w:t>
        <w:tab/>
      </w:r>
      <w:r>
        <w:rPr>
          <w:rFonts w:ascii="Arial"/>
          <w:b/>
          <w:color w:val="5D6770"/>
          <w:spacing w:val="-1"/>
          <w:sz w:val="20"/>
        </w:rPr>
        <w:t>2015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1181" w:val="left" w:leader="none"/>
        </w:tabs>
        <w:spacing w:before="65"/>
        <w:ind w:left="0" w:right="2008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5pt;margin-top:4.709882pt;width:9.4pt;height:9.4pt;mso-position-horizontal-relative:page;mso-position-vertical-relative:paragraph;z-index:37384" coordorigin="6900,94" coordsize="188,188">
            <v:group style="position:absolute;left:6940;top:134;width:108;height:108" coordorigin="6940,134" coordsize="108,108">
              <v:shape style="position:absolute;left:6940;top:134;width:108;height:108" coordorigin="6940,134" coordsize="108,108" path="m6940,242l7048,242,7048,134,6940,134,6940,242xe" filled="true" fillcolor="#005aa7" stroked="false">
                <v:path arrowok="t"/>
                <v:fill type="solid"/>
              </v:shape>
            </v:group>
            <v:group style="position:absolute;left:6940;top:134;width:108;height:108" coordorigin="6940,134" coordsize="108,108">
              <v:shape style="position:absolute;left:6940;top:134;width:108;height:108" coordorigin="6940,134" coordsize="108,108" path="m6940,242l7048,242,7048,134,6940,134,6940,242xe" filled="false" stroked="true" strokeweight="3.96pt" strokecolor="#005aa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4.040009pt;margin-top:4.709882pt;width:9.4pt;height:9.4pt;mso-position-horizontal-relative:page;mso-position-vertical-relative:paragraph;z-index:-844288" coordorigin="8081,94" coordsize="188,188">
            <v:group style="position:absolute;left:8120;top:134;width:108;height:108" coordorigin="8120,134" coordsize="108,108">
              <v:shape style="position:absolute;left:8120;top:134;width:108;height:108" coordorigin="8120,134" coordsize="108,108" path="m8120,242l8228,242,8228,134,8120,134,8120,242xe" filled="true" fillcolor="#5d6770" stroked="false">
                <v:path arrowok="t"/>
                <v:fill type="solid"/>
              </v:shape>
            </v:group>
            <v:group style="position:absolute;left:8120;top:134;width:108;height:108" coordorigin="8120,134" coordsize="108,108">
              <v:shape style="position:absolute;left:8120;top:134;width:108;height:108" coordorigin="8120,134" coordsize="108,108" path="m8120,242l8228,242,8228,134,8120,134,8120,242xe" filled="false" stroked="true" strokeweight="3.96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4"/>
          <w:w w:val="95"/>
          <w:sz w:val="20"/>
        </w:rPr>
        <w:t>Nacional</w:t>
        <w:tab/>
      </w:r>
      <w:r>
        <w:rPr>
          <w:rFonts w:ascii="Arial"/>
          <w:color w:val="5D6770"/>
          <w:spacing w:val="3"/>
          <w:sz w:val="20"/>
        </w:rPr>
        <w:t>B.C.Sur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0"/>
        <w:ind w:left="4468" w:right="5173" w:hanging="140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INEGI, Encuesta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Nacional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Calidad</w:t>
      </w:r>
      <w:r>
        <w:rPr>
          <w:rFonts w:ascii="Arial" w:hAnsi="Arial"/>
          <w:color w:val="5D6770"/>
        </w:rPr>
        <w:t> 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Impacto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Gubernamental</w:t>
      </w:r>
      <w:r>
        <w:rPr>
          <w:rFonts w:ascii="Arial" w:hAnsi="Arial"/>
          <w:color w:val="5D6770"/>
          <w:spacing w:val="37"/>
        </w:rPr>
        <w:t> </w:t>
      </w:r>
      <w:r>
        <w:rPr>
          <w:rFonts w:ascii="Arial" w:hAnsi="Arial"/>
          <w:color w:val="5D6770"/>
          <w:spacing w:val="-1"/>
        </w:rPr>
        <w:t>2013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1"/>
        </w:rPr>
        <w:t> 2015.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Tabulados</w:t>
      </w:r>
      <w:r>
        <w:rPr>
          <w:rFonts w:ascii="Arial" w:hAnsi="Arial"/>
          <w:color w:val="5D6770"/>
          <w:spacing w:val="-1"/>
        </w:rPr>
        <w:t> Básicos.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539"/>
          <w:headerReference w:type="default" r:id="rId540"/>
          <w:footerReference w:type="even" r:id="rId541"/>
          <w:footerReference w:type="default" r:id="rId542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68" w:lineRule="exact" w:before="5"/>
        <w:ind w:left="1424" w:right="3417" w:firstLine="528"/>
        <w:jc w:val="left"/>
        <w:rPr>
          <w:rFonts w:ascii="Arial" w:hAnsi="Arial" w:cs="Arial" w:eastAsia="Arial"/>
          <w:sz w:val="24"/>
          <w:szCs w:val="24"/>
        </w:rPr>
      </w:pPr>
      <w:bookmarkStart w:name="5.2.1 Acceso a la Informacion" w:id="37"/>
      <w:bookmarkEnd w:id="37"/>
      <w:r>
        <w:rPr/>
      </w:r>
      <w:r>
        <w:rPr>
          <w:rFonts w:ascii="Arial" w:hAnsi="Arial"/>
          <w:b/>
          <w:color w:val="595959"/>
          <w:spacing w:val="-1"/>
          <w:w w:val="105"/>
          <w:sz w:val="24"/>
        </w:rPr>
        <w:t>SOLICITU</w:t>
      </w:r>
      <w:r>
        <w:rPr>
          <w:rFonts w:ascii="Arial" w:hAnsi="Arial"/>
          <w:b/>
          <w:color w:val="595959"/>
          <w:spacing w:val="-2"/>
          <w:w w:val="105"/>
          <w:sz w:val="24"/>
        </w:rPr>
        <w:t>DES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D</w:t>
      </w:r>
      <w:r>
        <w:rPr>
          <w:rFonts w:ascii="Arial" w:hAnsi="Arial"/>
          <w:b/>
          <w:color w:val="595959"/>
          <w:spacing w:val="-2"/>
          <w:w w:val="105"/>
          <w:sz w:val="24"/>
        </w:rPr>
        <w:t>E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INFORMACIÓN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spacing w:val="-2"/>
          <w:w w:val="105"/>
          <w:sz w:val="24"/>
        </w:rPr>
        <w:t>R</w:t>
      </w:r>
      <w:r>
        <w:rPr>
          <w:rFonts w:ascii="Arial" w:hAnsi="Arial"/>
          <w:b/>
          <w:color w:val="595959"/>
          <w:spacing w:val="-1"/>
          <w:w w:val="105"/>
          <w:sz w:val="24"/>
        </w:rPr>
        <w:t>ECI</w:t>
      </w:r>
      <w:r>
        <w:rPr>
          <w:rFonts w:ascii="Arial" w:hAnsi="Arial"/>
          <w:b/>
          <w:color w:val="595959"/>
          <w:spacing w:val="-2"/>
          <w:w w:val="105"/>
          <w:sz w:val="24"/>
        </w:rPr>
        <w:t>B</w:t>
      </w:r>
      <w:r>
        <w:rPr>
          <w:rFonts w:ascii="Arial" w:hAnsi="Arial"/>
          <w:b/>
          <w:color w:val="595959"/>
          <w:spacing w:val="-1"/>
          <w:w w:val="105"/>
          <w:sz w:val="24"/>
        </w:rPr>
        <w:t>IDAS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DENTRO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DE</w:t>
      </w:r>
      <w:r>
        <w:rPr>
          <w:rFonts w:ascii="Arial" w:hAnsi="Arial"/>
          <w:b/>
          <w:color w:val="595959"/>
          <w:spacing w:val="3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LA</w:t>
      </w:r>
      <w:r>
        <w:rPr>
          <w:rFonts w:ascii="Arial" w:hAnsi="Arial"/>
          <w:b/>
          <w:color w:val="595959"/>
          <w:spacing w:val="59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PLATAFORMA</w:t>
      </w:r>
      <w:r>
        <w:rPr>
          <w:rFonts w:ascii="Arial" w:hAnsi="Arial"/>
          <w:b/>
          <w:color w:val="595959"/>
          <w:spacing w:val="-2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NACIONAL </w:t>
      </w:r>
      <w:r>
        <w:rPr>
          <w:rFonts w:ascii="Arial" w:hAnsi="Arial"/>
          <w:b/>
          <w:color w:val="595959"/>
          <w:w w:val="105"/>
          <w:sz w:val="24"/>
        </w:rPr>
        <w:t>DE</w:t>
      </w:r>
      <w:r>
        <w:rPr>
          <w:rFonts w:ascii="Arial" w:hAnsi="Arial"/>
          <w:b/>
          <w:color w:val="595959"/>
          <w:spacing w:val="-2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TRANSPARENCIA</w:t>
      </w:r>
      <w:r>
        <w:rPr>
          <w:rFonts w:ascii="Arial" w:hAnsi="Arial"/>
          <w:b/>
          <w:color w:val="595959"/>
          <w:spacing w:val="-1"/>
          <w:w w:val="105"/>
          <w:sz w:val="24"/>
        </w:rPr>
        <w:t> CORRESPONDI</w:t>
      </w:r>
      <w:r>
        <w:rPr>
          <w:rFonts w:ascii="Arial" w:hAnsi="Arial"/>
          <w:b/>
          <w:color w:val="595959"/>
          <w:spacing w:val="-2"/>
          <w:w w:val="105"/>
          <w:sz w:val="24"/>
        </w:rPr>
        <w:t>ENTES</w:t>
      </w:r>
      <w:r>
        <w:rPr>
          <w:rFonts w:ascii="Arial" w:hAnsi="Arial"/>
          <w:sz w:val="24"/>
        </w:rPr>
      </w:r>
    </w:p>
    <w:p>
      <w:pPr>
        <w:spacing w:line="261" w:lineRule="exact" w:before="0"/>
        <w:ind w:left="29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95959"/>
          <w:w w:val="105"/>
          <w:sz w:val="24"/>
        </w:rPr>
        <w:t>AL</w:t>
      </w:r>
      <w:r>
        <w:rPr>
          <w:rFonts w:ascii="Arial" w:hAnsi="Arial"/>
          <w:b/>
          <w:color w:val="595959"/>
          <w:spacing w:val="-8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PODER</w:t>
      </w:r>
      <w:r>
        <w:rPr>
          <w:rFonts w:ascii="Arial" w:hAnsi="Arial"/>
          <w:b/>
          <w:color w:val="595959"/>
          <w:spacing w:val="-8"/>
          <w:w w:val="105"/>
          <w:sz w:val="24"/>
        </w:rPr>
        <w:t> </w:t>
      </w:r>
      <w:r>
        <w:rPr>
          <w:rFonts w:ascii="Arial" w:hAnsi="Arial"/>
          <w:b/>
          <w:color w:val="595959"/>
          <w:spacing w:val="-2"/>
          <w:w w:val="105"/>
          <w:sz w:val="24"/>
        </w:rPr>
        <w:t>EJECU</w:t>
      </w:r>
      <w:r>
        <w:rPr>
          <w:rFonts w:ascii="Arial" w:hAnsi="Arial"/>
          <w:b/>
          <w:color w:val="595959"/>
          <w:spacing w:val="-1"/>
          <w:w w:val="105"/>
          <w:sz w:val="24"/>
        </w:rPr>
        <w:t>TIVO</w:t>
      </w:r>
      <w:r>
        <w:rPr>
          <w:rFonts w:ascii="Arial" w:hAnsi="Arial"/>
          <w:b/>
          <w:color w:val="595959"/>
          <w:spacing w:val="-8"/>
          <w:w w:val="105"/>
          <w:sz w:val="24"/>
        </w:rPr>
        <w:t> </w:t>
      </w:r>
      <w:r>
        <w:rPr>
          <w:rFonts w:ascii="Arial" w:hAnsi="Arial"/>
          <w:b/>
          <w:color w:val="595959"/>
          <w:spacing w:val="-2"/>
          <w:w w:val="105"/>
          <w:sz w:val="24"/>
        </w:rPr>
        <w:t>SEG</w:t>
      </w:r>
      <w:r>
        <w:rPr>
          <w:rFonts w:ascii="Arial" w:hAnsi="Arial"/>
          <w:b/>
          <w:color w:val="595959"/>
          <w:spacing w:val="-1"/>
          <w:w w:val="105"/>
          <w:sz w:val="24"/>
        </w:rPr>
        <w:t>ÚN</w:t>
      </w:r>
      <w:r>
        <w:rPr>
          <w:rFonts w:ascii="Arial" w:hAnsi="Arial"/>
          <w:b/>
          <w:color w:val="595959"/>
          <w:spacing w:val="-8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ESTATU</w:t>
      </w:r>
      <w:r>
        <w:rPr>
          <w:rFonts w:ascii="Arial" w:hAnsi="Arial"/>
          <w:b/>
          <w:color w:val="595959"/>
          <w:spacing w:val="-2"/>
          <w:w w:val="105"/>
          <w:sz w:val="24"/>
        </w:rPr>
        <w:t>S,</w:t>
      </w:r>
      <w:r>
        <w:rPr>
          <w:rFonts w:ascii="Arial" w:hAnsi="Arial"/>
          <w:b/>
          <w:color w:val="595959"/>
          <w:spacing w:val="-8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before="104"/>
        <w:ind w:left="78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25.829987pt;margin-top:5.241906pt;width:180.3pt;height:41.65pt;mso-position-horizontal-relative:page;mso-position-vertical-relative:paragraph;z-index:-844240" coordorigin="8517,105" coordsize="3606,833">
            <v:group style="position:absolute;left:8517;top:105;width:1016;height:833" coordorigin="8517,105" coordsize="1016,833">
              <v:shape style="position:absolute;left:8517;top:105;width:1016;height:833" coordorigin="8517,105" coordsize="1016,833" path="m8517,938l9532,938,9532,105,8517,105,8517,938xe" filled="true" fillcolor="#ed6b06" stroked="false">
                <v:path arrowok="t"/>
                <v:fill type="solid"/>
              </v:shape>
            </v:group>
            <v:group style="position:absolute;left:8625;top:417;width:800;height:209" coordorigin="8625,417" coordsize="800,209">
              <v:shape style="position:absolute;left:8625;top:417;width:800;height:209" coordorigin="8625,417" coordsize="800,209" path="m8625,626l9424,626,9424,417,8625,417,8625,626xe" filled="true" fillcolor="#ed6b06" stroked="false">
                <v:path arrowok="t"/>
                <v:fill type="solid"/>
              </v:shape>
            </v:group>
            <v:group style="position:absolute;left:9532;top:105;width:2590;height:413" coordorigin="9532,105" coordsize="2590,413">
              <v:shape style="position:absolute;left:9532;top:105;width:2590;height:413" coordorigin="9532,105" coordsize="2590,413" path="m9532,518l12122,518,12122,105,9532,105,9532,518xe" filled="true" fillcolor="#ed6b06" stroked="false">
                <v:path arrowok="t"/>
                <v:fill type="solid"/>
              </v:shape>
            </v:group>
            <v:group style="position:absolute;left:9640;top:105;width:2374;height:207" coordorigin="9640,105" coordsize="2374,207">
              <v:shape style="position:absolute;left:9640;top:105;width:2374;height:207" coordorigin="9640,105" coordsize="2374,207" path="m9640,311l12014,311,12014,105,9640,105,9640,311xe" filled="true" fillcolor="#ed6b06" stroked="false">
                <v:path arrowok="t"/>
                <v:fill type="solid"/>
              </v:shape>
            </v:group>
            <v:group style="position:absolute;left:9640;top:311;width:2374;height:207" coordorigin="9640,311" coordsize="2374,207">
              <v:shape style="position:absolute;left:9640;top:311;width:2374;height:207" coordorigin="9640,311" coordsize="2374,207" path="m9640,518l12014,518,12014,311,9640,311,9640,518xe" filled="true" fillcolor="#ed6b06" stroked="false">
                <v:path arrowok="t"/>
                <v:fill type="solid"/>
              </v:shape>
            </v:group>
            <v:group style="position:absolute;left:9532;top:522;width:1313;height:416" coordorigin="9532,522" coordsize="1313,416">
              <v:shape style="position:absolute;left:9532;top:522;width:1313;height:416" coordorigin="9532,522" coordsize="1313,416" path="m9532,938l10845,938,10845,522,9532,522,9532,938xe" filled="true" fillcolor="#ed6b06" stroked="false">
                <v:path arrowok="t"/>
                <v:fill type="solid"/>
              </v:shape>
            </v:group>
            <v:group style="position:absolute;left:9640;top:628;width:1097;height:207" coordorigin="9640,628" coordsize="1097,207">
              <v:shape style="position:absolute;left:9640;top:628;width:1097;height:207" coordorigin="9640,628" coordsize="1097,207" path="m9640,834l10737,834,10737,628,9640,628,9640,834xe" filled="true" fillcolor="#ed6b06" stroked="false">
                <v:path arrowok="t"/>
                <v:fill type="solid"/>
              </v:shape>
            </v:group>
            <v:group style="position:absolute;left:10845;top:522;width:1278;height:416" coordorigin="10845,522" coordsize="1278,416">
              <v:shape style="position:absolute;left:10845;top:522;width:1278;height:416" coordorigin="10845,522" coordsize="1278,416" path="m10845,938l12122,938,12122,522,10845,522,10845,938xe" filled="true" fillcolor="#ed6b06" stroked="false">
                <v:path arrowok="t"/>
                <v:fill type="solid"/>
              </v:shape>
            </v:group>
            <v:group style="position:absolute;left:10953;top:522;width:1062;height:209" coordorigin="10953,522" coordsize="1062,209">
              <v:shape style="position:absolute;left:10953;top:522;width:1062;height:209" coordorigin="10953,522" coordsize="1062,209" path="m10953,731l12014,731,12014,522,10953,522,10953,731xe" filled="true" fillcolor="#ed6b06" stroked="false">
                <v:path arrowok="t"/>
                <v:fill type="solid"/>
              </v:shape>
            </v:group>
            <v:group style="position:absolute;left:10953;top:731;width:1062;height:207" coordorigin="10953,731" coordsize="1062,207">
              <v:shape style="position:absolute;left:10953;top:731;width:1062;height:207" coordorigin="10953,731" coordsize="1062,207" path="m10953,938l12014,938,12014,731,10953,731,10953,938xe" filled="true" fillcolor="#ed6b0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6.020004pt;margin-top:5.241906pt;width:228.05pt;height:41.65pt;mso-position-horizontal-relative:page;mso-position-vertical-relative:paragraph;z-index:37480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0" w:right="67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sz w:val="18"/>
                    </w:rPr>
                    <w:t>DEPENDENCIA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FFFFFF"/>
          <w:spacing w:val="-1"/>
          <w:sz w:val="18"/>
        </w:rPr>
        <w:t>ESTATUS</w:t>
      </w:r>
      <w:r>
        <w:rPr>
          <w:rFonts w:ascii="Arial"/>
          <w:color w:val="FFFFFF"/>
          <w:spacing w:val="-4"/>
          <w:sz w:val="18"/>
        </w:rPr>
        <w:t> </w:t>
      </w:r>
      <w:r>
        <w:rPr>
          <w:rFonts w:ascii="Arial"/>
          <w:color w:val="FFFFFF"/>
          <w:spacing w:val="-1"/>
          <w:sz w:val="18"/>
        </w:rPr>
        <w:t>DE</w:t>
      </w:r>
      <w:r>
        <w:rPr>
          <w:rFonts w:ascii="Arial"/>
          <w:color w:val="FFFFFF"/>
          <w:spacing w:val="-3"/>
          <w:sz w:val="18"/>
        </w:rPr>
        <w:t> </w:t>
      </w:r>
      <w:r>
        <w:rPr>
          <w:rFonts w:ascii="Arial"/>
          <w:color w:val="FFFFFF"/>
          <w:sz w:val="18"/>
        </w:rPr>
        <w:t>LA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before="105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pacing w:val="-1"/>
          <w:w w:val="95"/>
          <w:sz w:val="18"/>
        </w:rPr>
        <w:t>TOTAL</w:t>
      </w:r>
      <w:r>
        <w:rPr>
          <w:rFonts w:ascii="Arial"/>
          <w:sz w:val="18"/>
        </w:rPr>
      </w:r>
    </w:p>
    <w:p>
      <w:pPr>
        <w:tabs>
          <w:tab w:pos="2007" w:val="left" w:leader="none"/>
        </w:tabs>
        <w:spacing w:before="0"/>
        <w:ind w:left="323" w:right="4263" w:firstLine="672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FFFFFF"/>
          <w:spacing w:val="-1"/>
          <w:sz w:val="18"/>
        </w:rPr>
        <w:t>SOLICITUD</w:t>
      </w:r>
      <w:r>
        <w:rPr>
          <w:rFonts w:ascii="Arial"/>
          <w:color w:val="FFFFFF"/>
          <w:spacing w:val="25"/>
          <w:sz w:val="18"/>
        </w:rPr>
        <w:t> </w:t>
      </w:r>
      <w:r>
        <w:rPr>
          <w:rFonts w:ascii="Arial"/>
          <w:color w:val="FFFFFF"/>
          <w:spacing w:val="-1"/>
          <w:w w:val="95"/>
          <w:sz w:val="18"/>
        </w:rPr>
        <w:t>ATENDIDAS</w:t>
        <w:tab/>
      </w:r>
      <w:r>
        <w:rPr>
          <w:rFonts w:ascii="Arial"/>
          <w:color w:val="FFFFFF"/>
          <w:position w:val="11"/>
          <w:sz w:val="18"/>
        </w:rPr>
        <w:t>EN</w:t>
      </w:r>
      <w:r>
        <w:rPr>
          <w:rFonts w:ascii="Arial"/>
          <w:sz w:val="18"/>
        </w:rPr>
      </w:r>
    </w:p>
    <w:p>
      <w:pPr>
        <w:spacing w:line="103" w:lineRule="exact" w:before="0"/>
        <w:ind w:left="168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pacing w:val="-1"/>
          <w:sz w:val="18"/>
        </w:rPr>
        <w:t>PROCESO</w:t>
      </w:r>
      <w:r>
        <w:rPr>
          <w:rFonts w:ascii="Arial"/>
          <w:sz w:val="18"/>
        </w:rPr>
      </w:r>
    </w:p>
    <w:p>
      <w:pPr>
        <w:spacing w:after="0" w:line="10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7017" w:space="40"/>
            <w:col w:w="6523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3"/>
          <w:szCs w:val="3"/>
        </w:rPr>
      </w:pPr>
      <w:r>
        <w:rPr/>
        <w:pict>
          <v:group style="position:absolute;margin-left:578.979980pt;margin-top:39.959999pt;width:192.15pt;height:25.85pt;mso-position-horizontal-relative:page;mso-position-vertical-relative:page;z-index:37432" coordorigin="11580,799" coordsize="3843,517">
            <v:shape style="position:absolute;left:12225;top:799;width:1765;height:173" type="#_x0000_t75" stroked="false">
              <v:imagedata r:id="rId546" o:title=""/>
            </v:shape>
            <v:shape style="position:absolute;left:13886;top:799;width:1535;height:173" type="#_x0000_t75" stroked="false">
              <v:imagedata r:id="rId547" o:title=""/>
            </v:shape>
            <v:shape style="position:absolute;left:12103;top:970;width:3313;height:173" type="#_x0000_t75" stroked="false">
              <v:imagedata r:id="rId548" o:title=""/>
            </v:shape>
            <v:shape style="position:absolute;left:11580;top:1143;width:3842;height:173" type="#_x0000_t75" stroked="false">
              <v:imagedata r:id="rId549" o:title=""/>
            </v:shape>
            <w10:wrap type="none"/>
          </v:group>
        </w:pict>
      </w:r>
    </w:p>
    <w:tbl>
      <w:tblPr>
        <w:tblW w:w="0" w:type="auto"/>
        <w:jc w:val="left"/>
        <w:tblInd w:w="1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4"/>
        <w:gridCol w:w="103"/>
        <w:gridCol w:w="14"/>
        <w:gridCol w:w="1273"/>
        <w:gridCol w:w="1421"/>
        <w:gridCol w:w="966"/>
      </w:tblGrid>
      <w:tr>
        <w:trPr>
          <w:trHeight w:val="175" w:hRule="exact"/>
        </w:trPr>
        <w:tc>
          <w:tcPr>
            <w:tcW w:w="4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15" w:val="left" w:leader="none"/>
              </w:tabs>
              <w:spacing w:line="16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Jefatura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Oficina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Ejecutivo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(JOE)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6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55" w:val="left" w:leader="none"/>
                <w:tab w:pos="3329" w:val="left" w:leader="none"/>
                <w:tab w:pos="3605" w:val="left" w:leader="none"/>
              </w:tabs>
              <w:spacing w:line="16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  <w:u w:val="single" w:color="ED6B06"/>
              </w:rPr>
              <w:t>110</w:t>
              <w:tab/>
              <w:t>109</w:t>
              <w:tab/>
              <w:t>1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15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Secretaría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General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(SGG)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6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55" w:val="left" w:leader="none"/>
                <w:tab w:pos="3329" w:val="left" w:leader="none"/>
                <w:tab w:pos="3605" w:val="left" w:leader="none"/>
              </w:tabs>
              <w:spacing w:line="200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  <w:u w:val="single" w:color="ED6B06"/>
              </w:rPr>
              <w:t>111</w:t>
              <w:tab/>
              <w:t>111</w:t>
              <w:tab/>
              <w:t>0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15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Secretaría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Finanzas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Administración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(SFA)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6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55" w:val="left" w:leader="none"/>
                <w:tab w:pos="3329" w:val="left" w:leader="none"/>
                <w:tab w:pos="3605" w:val="left" w:leader="none"/>
              </w:tabs>
              <w:spacing w:line="201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  <w:u w:val="single" w:color="ED6B06"/>
              </w:rPr>
              <w:t>102</w:t>
              <w:tab/>
              <w:t>102</w:t>
              <w:tab/>
              <w:t>0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2" w:hRule="exact"/>
        </w:trPr>
        <w:tc>
          <w:tcPr>
            <w:tcW w:w="4734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Planeación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Urbana,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Transporte</w:t>
            </w:r>
            <w:r>
              <w:rPr>
                <w:rFonts w:ascii="Arial"/>
                <w:color w:val="585858"/>
                <w:spacing w:val="-11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(SEPUIT)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(SEP)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8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9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 Desarrollo Económico, Medio</w:t>
            </w:r>
            <w:r>
              <w:rPr>
                <w:rFonts w:ascii="Arial" w:hAnsi="Arial"/>
                <w:color w:val="585858"/>
                <w:spacing w:val="4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Ambiente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Recursos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Naturales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(SDEMARN)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 de Salud </w:t>
            </w:r>
            <w:r>
              <w:rPr>
                <w:rFonts w:ascii="Arial" w:hAnsi="Arial"/>
                <w:color w:val="585858"/>
                <w:sz w:val="18"/>
              </w:rPr>
              <w:t>(SS)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 Turismo (SECTUR)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Trabajo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Previsión Social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(STPS)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0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87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 Pesca, Acuacultura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Desarrollo</w:t>
            </w:r>
            <w:r>
              <w:rPr>
                <w:rFonts w:ascii="Arial" w:hAnsi="Arial"/>
                <w:color w:val="585858"/>
                <w:spacing w:val="47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Agropecuario</w:t>
            </w:r>
            <w:r>
              <w:rPr>
                <w:rFonts w:ascii="Arial" w:hAnsi="Arial"/>
                <w:color w:val="585858"/>
                <w:sz w:val="18"/>
              </w:rPr>
              <w:t> (SEPADA)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Desarrollo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Social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(SEDESO)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Procuraduría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General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Justicia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Estado </w:t>
            </w:r>
            <w:r>
              <w:rPr>
                <w:rFonts w:ascii="Arial" w:hAnsi="Arial"/>
                <w:color w:val="585858"/>
                <w:sz w:val="18"/>
              </w:rPr>
              <w:t>(PGJE)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Contraloría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General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(CG)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4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734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right="13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1,172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8"/>
        <w:ind w:left="1426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rFonts w:ascii="Arial" w:hAnsi="Arial"/>
          <w:color w:val="595959"/>
          <w:spacing w:val="-1"/>
        </w:rPr>
        <w:t>Oficina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del Ejecutivo. Dirección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Transparencia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2"/>
        </w:rPr>
        <w:t>Mejora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Regulatoria.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142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Observaciones: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corresponde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período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entre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los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meses 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mayo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septiembre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2016.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1" w:lineRule="auto" w:before="3"/>
        <w:ind w:left="5078" w:right="3024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SOLICITUDES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INFORMACIÓN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RECIBIDAS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DENTRO</w:t>
      </w:r>
      <w:r>
        <w:rPr>
          <w:rFonts w:ascii="Arial" w:hAnsi="Arial"/>
          <w:color w:val="5D6770"/>
          <w:spacing w:val="13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</w:t>
      </w:r>
      <w:r>
        <w:rPr>
          <w:rFonts w:ascii="Arial" w:hAnsi="Arial"/>
          <w:color w:val="5D6770"/>
          <w:spacing w:val="-2"/>
          <w:w w:val="105"/>
        </w:rPr>
        <w:t>E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PLATAFORMA</w:t>
      </w:r>
      <w:r>
        <w:rPr>
          <w:rFonts w:ascii="Arial" w:hAnsi="Arial"/>
          <w:color w:val="5D6770"/>
          <w:spacing w:val="1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NACIONAL</w:t>
      </w:r>
      <w:r>
        <w:rPr>
          <w:rFonts w:ascii="Arial" w:hAnsi="Arial"/>
          <w:color w:val="5D6770"/>
          <w:spacing w:val="37"/>
          <w:w w:val="108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2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TR</w:t>
      </w:r>
      <w:r>
        <w:rPr>
          <w:rFonts w:ascii="Arial" w:hAnsi="Arial"/>
          <w:color w:val="5D6770"/>
          <w:spacing w:val="-1"/>
          <w:w w:val="105"/>
        </w:rPr>
        <w:t>ANSPARENCIA</w:t>
      </w:r>
      <w:r>
        <w:rPr>
          <w:rFonts w:ascii="Arial" w:hAnsi="Arial"/>
          <w:color w:val="5D6770"/>
          <w:spacing w:val="-2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CORRESPONDI</w:t>
      </w:r>
      <w:r>
        <w:rPr>
          <w:rFonts w:ascii="Arial" w:hAnsi="Arial"/>
          <w:color w:val="5D6770"/>
          <w:spacing w:val="-2"/>
          <w:w w:val="105"/>
        </w:rPr>
        <w:t>ENTES</w:t>
      </w:r>
      <w:r>
        <w:rPr>
          <w:rFonts w:ascii="Arial" w:hAnsi="Arial"/>
          <w:color w:val="5D6770"/>
          <w:spacing w:val="54"/>
          <w:w w:val="102"/>
        </w:rPr>
        <w:t> </w:t>
      </w:r>
      <w:r>
        <w:rPr>
          <w:rFonts w:ascii="Arial" w:hAnsi="Arial"/>
          <w:color w:val="5D6770"/>
          <w:w w:val="105"/>
        </w:rPr>
        <w:t>AL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PODER</w:t>
      </w:r>
      <w:r>
        <w:rPr>
          <w:rFonts w:ascii="Arial" w:hAnsi="Arial"/>
          <w:color w:val="5D6770"/>
          <w:spacing w:val="2"/>
          <w:w w:val="105"/>
        </w:rPr>
        <w:t> </w:t>
      </w:r>
      <w:r>
        <w:rPr>
          <w:rFonts w:ascii="Arial" w:hAnsi="Arial"/>
          <w:color w:val="5D6770"/>
          <w:w w:val="105"/>
        </w:rPr>
        <w:t>EJECUTIVO, </w:t>
      </w:r>
      <w:r>
        <w:rPr>
          <w:rFonts w:ascii="Arial" w:hAnsi="Arial"/>
          <w:color w:val="5D6770"/>
          <w:spacing w:val="-1"/>
          <w:w w:val="105"/>
        </w:rPr>
        <w:t>2016</w:t>
      </w:r>
      <w:r>
        <w:rPr>
          <w:rFonts w:ascii="Arial" w:hAnsi="Arial"/>
          <w:b w:val="0"/>
        </w:rPr>
      </w:r>
    </w:p>
    <w:p>
      <w:pPr>
        <w:spacing w:after="0" w:line="231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513" w:lineRule="auto"/>
        <w:ind w:left="6009" w:right="0" w:firstLine="290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95"/>
        </w:rPr>
        <w:t>JOE</w:t>
      </w:r>
      <w:r>
        <w:rPr>
          <w:rFonts w:ascii="Arial"/>
          <w:color w:val="5D6770"/>
          <w:spacing w:val="22"/>
          <w:w w:val="99"/>
        </w:rPr>
        <w:t> </w:t>
      </w:r>
      <w:r>
        <w:rPr>
          <w:rFonts w:ascii="Arial"/>
          <w:color w:val="5D6770"/>
          <w:spacing w:val="-1"/>
          <w:w w:val="95"/>
        </w:rPr>
        <w:t>SGG</w:t>
      </w:r>
      <w:r>
        <w:rPr>
          <w:rFonts w:ascii="Arial"/>
          <w:color w:val="5D6770"/>
          <w:spacing w:val="22"/>
          <w:w w:val="99"/>
        </w:rPr>
        <w:t> </w:t>
      </w:r>
      <w:r>
        <w:rPr>
          <w:rFonts w:ascii="Arial"/>
          <w:color w:val="5D6770"/>
          <w:w w:val="95"/>
        </w:rPr>
        <w:t>SFA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-1"/>
        </w:rPr>
        <w:t>SEPUIT</w:t>
      </w:r>
      <w:r>
        <w:rPr>
          <w:rFonts w:ascii="Arial"/>
          <w:b w:val="0"/>
        </w:rPr>
      </w:r>
    </w:p>
    <w:p>
      <w:pPr>
        <w:spacing w:line="513" w:lineRule="auto" w:before="6"/>
        <w:ind w:left="5750" w:right="0" w:firstLine="549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SEP</w:t>
      </w:r>
      <w:r>
        <w:rPr>
          <w:rFonts w:ascii="Arial"/>
          <w:b/>
          <w:color w:val="5D6770"/>
          <w:spacing w:val="19"/>
          <w:w w:val="99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SDEMARN</w:t>
      </w:r>
      <w:r>
        <w:rPr>
          <w:rFonts w:ascii="Arial"/>
          <w:sz w:val="18"/>
        </w:rPr>
      </w:r>
    </w:p>
    <w:p>
      <w:pPr>
        <w:spacing w:line="513" w:lineRule="auto" w:before="6"/>
        <w:ind w:left="5919" w:right="0" w:firstLine="50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SS</w:t>
      </w:r>
      <w:r>
        <w:rPr>
          <w:rFonts w:ascii="Arial"/>
          <w:b/>
          <w:color w:val="5D6770"/>
          <w:spacing w:val="19"/>
          <w:w w:val="99"/>
          <w:sz w:val="18"/>
        </w:rPr>
        <w:t> </w:t>
      </w:r>
      <w:r>
        <w:rPr>
          <w:rFonts w:ascii="Arial"/>
          <w:b/>
          <w:color w:val="5D6770"/>
          <w:sz w:val="18"/>
        </w:rPr>
        <w:t>SECTUR</w:t>
      </w:r>
      <w:r>
        <w:rPr>
          <w:rFonts w:ascii="Arial"/>
          <w:sz w:val="18"/>
        </w:rPr>
      </w:r>
    </w:p>
    <w:p>
      <w:pPr>
        <w:spacing w:line="513" w:lineRule="auto" w:before="7"/>
        <w:ind w:left="5909" w:right="0" w:firstLine="28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5"/>
          <w:sz w:val="18"/>
        </w:rPr>
        <w:t>STPS</w:t>
      </w:r>
      <w:r>
        <w:rPr>
          <w:rFonts w:ascii="Arial"/>
          <w:b/>
          <w:color w:val="5D6770"/>
          <w:w w:val="99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SEPADA</w:t>
      </w:r>
      <w:r>
        <w:rPr>
          <w:rFonts w:ascii="Arial"/>
          <w:b/>
          <w:color w:val="5D6770"/>
          <w:spacing w:val="22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SEDESO</w:t>
      </w:r>
      <w:r>
        <w:rPr>
          <w:rFonts w:ascii="Arial"/>
          <w:sz w:val="18"/>
        </w:rPr>
      </w:r>
    </w:p>
    <w:p>
      <w:pPr>
        <w:spacing w:before="6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PGJE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sz w:val="18"/>
        </w:rPr>
        <w:t>CG</w:t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Heading9"/>
        <w:spacing w:line="240" w:lineRule="auto"/>
        <w:ind w:left="0" w:right="21"/>
        <w:jc w:val="right"/>
        <w:rPr>
          <w:rFonts w:ascii="Arial" w:hAnsi="Arial" w:cs="Arial" w:eastAsia="Arial"/>
        </w:rPr>
      </w:pPr>
      <w:r>
        <w:rPr/>
        <w:pict>
          <v:group style="position:absolute;margin-left:337.920013pt;margin-top:-3.538114pt;width:189.6pt;height:288.5pt;mso-position-horizontal-relative:page;mso-position-vertical-relative:paragraph;z-index:-844192" coordorigin="6758,-71" coordsize="3792,5770">
            <v:group style="position:absolute;left:6823;top:30;width:2506;height:252" coordorigin="6823,30" coordsize="2506,252">
              <v:shape style="position:absolute;left:6823;top:30;width:2506;height:252" coordorigin="6823,30" coordsize="2506,252" path="m6823,282l9329,282,9329,30,6823,30,6823,282xe" filled="true" fillcolor="#005aa7" stroked="false">
                <v:path arrowok="t"/>
                <v:fill type="solid"/>
              </v:shape>
            </v:group>
            <v:group style="position:absolute;left:6823;top:30;width:2506;height:252" coordorigin="6823,30" coordsize="2506,252">
              <v:shape style="position:absolute;left:6823;top:30;width:2506;height:252" coordorigin="6823,30" coordsize="2506,252" path="m6823,282l9329,282,9329,30,6823,30,6823,282xe" filled="false" stroked="true" strokeweight="6pt" strokecolor="#005aa7">
                <v:path arrowok="t"/>
              </v:shape>
            </v:group>
            <v:group style="position:absolute;left:6823;top:474;width:2528;height:252" coordorigin="6823,474" coordsize="2528,252">
              <v:shape style="position:absolute;left:6823;top:474;width:2528;height:252" coordorigin="6823,474" coordsize="2528,252" path="m6823,726l9350,726,9350,474,6823,474,6823,726xe" filled="true" fillcolor="#005aa7" stroked="false">
                <v:path arrowok="t"/>
                <v:fill type="solid"/>
              </v:shape>
            </v:group>
            <v:group style="position:absolute;left:6823;top:474;width:2528;height:252" coordorigin="6823,474" coordsize="2528,252">
              <v:shape style="position:absolute;left:6823;top:474;width:2528;height:252" coordorigin="6823,474" coordsize="2528,252" path="m6823,726l9350,726,9350,474,6823,474,6823,726xe" filled="false" stroked="true" strokeweight="6pt" strokecolor="#005aa7">
                <v:path arrowok="t"/>
              </v:shape>
            </v:group>
            <v:group style="position:absolute;left:6823;top:916;width:2324;height:252" coordorigin="6823,916" coordsize="2324,252">
              <v:shape style="position:absolute;left:6823;top:916;width:2324;height:252" coordorigin="6823,916" coordsize="2324,252" path="m6823,1168l9146,1168,9146,916,6823,916,6823,1168xe" filled="true" fillcolor="#005aa7" stroked="false">
                <v:path arrowok="t"/>
                <v:fill type="solid"/>
              </v:shape>
            </v:group>
            <v:group style="position:absolute;left:6823;top:916;width:2324;height:252" coordorigin="6823,916" coordsize="2324,252">
              <v:shape style="position:absolute;left:6823;top:916;width:2324;height:252" coordorigin="6823,916" coordsize="2324,252" path="m6823,1168l9146,1168,9146,916,6823,916,6823,1168xe" filled="false" stroked="true" strokeweight="6pt" strokecolor="#005aa7">
                <v:path arrowok="t"/>
              </v:shape>
            </v:group>
            <v:group style="position:absolute;left:6823;top:1360;width:1618;height:252" coordorigin="6823,1360" coordsize="1618,252">
              <v:shape style="position:absolute;left:6823;top:1360;width:1618;height:252" coordorigin="6823,1360" coordsize="1618,252" path="m6823,1612l8441,1612,8441,1360,6823,1360,6823,1612xe" filled="true" fillcolor="#005aa7" stroked="false">
                <v:path arrowok="t"/>
                <v:fill type="solid"/>
              </v:shape>
            </v:group>
            <v:group style="position:absolute;left:6823;top:1360;width:1618;height:252" coordorigin="6823,1360" coordsize="1618,252">
              <v:shape style="position:absolute;left:6823;top:1360;width:1618;height:252" coordorigin="6823,1360" coordsize="1618,252" path="m6823,1612l8441,1612,8441,1360,6823,1360,6823,1612xe" filled="false" stroked="true" strokeweight="6pt" strokecolor="#005aa7">
                <v:path arrowok="t"/>
              </v:shape>
            </v:group>
            <v:group style="position:absolute;left:6823;top:1801;width:2324;height:252" coordorigin="6823,1801" coordsize="2324,252">
              <v:shape style="position:absolute;left:6823;top:1801;width:2324;height:252" coordorigin="6823,1801" coordsize="2324,252" path="m6823,2053l9146,2053,9146,1801,6823,1801,6823,2053xe" filled="true" fillcolor="#005aa7" stroked="false">
                <v:path arrowok="t"/>
                <v:fill type="solid"/>
              </v:shape>
            </v:group>
            <v:group style="position:absolute;left:6823;top:1801;width:2324;height:252" coordorigin="6823,1801" coordsize="2324,252">
              <v:shape style="position:absolute;left:6823;top:1801;width:2324;height:252" coordorigin="6823,1801" coordsize="2324,252" path="m6823,2053l9146,2053,9146,1801,6823,1801,6823,2053xe" filled="false" stroked="true" strokeweight="6pt" strokecolor="#005aa7">
                <v:path arrowok="t"/>
              </v:shape>
            </v:group>
            <v:group style="position:absolute;left:6823;top:2245;width:3531;height:252" coordorigin="6823,2245" coordsize="3531,252">
              <v:shape style="position:absolute;left:6823;top:2245;width:3531;height:252" coordorigin="6823,2245" coordsize="3531,252" path="m6823,2497l10354,2497,10354,2245,6823,2245,6823,2497xe" filled="true" fillcolor="#005aa7" stroked="false">
                <v:path arrowok="t"/>
                <v:fill type="solid"/>
              </v:shape>
            </v:group>
            <v:group style="position:absolute;left:6823;top:2245;width:3531;height:252" coordorigin="6823,2245" coordsize="3531,252">
              <v:shape style="position:absolute;left:6823;top:2245;width:3531;height:252" coordorigin="6823,2245" coordsize="3531,252" path="m6823,2497l10354,2497,10354,2245,6823,2245,6823,2497xe" filled="false" stroked="true" strokeweight="6pt" strokecolor="#005aa7">
                <v:path arrowok="t"/>
              </v:shape>
            </v:group>
            <v:group style="position:absolute;left:6823;top:2687;width:1366;height:252" coordorigin="6823,2687" coordsize="1366,252">
              <v:shape style="position:absolute;left:6823;top:2687;width:1366;height:252" coordorigin="6823,2687" coordsize="1366,252" path="m6823,2939l8189,2939,8189,2687,6823,2687,6823,2939xe" filled="true" fillcolor="#005aa7" stroked="false">
                <v:path arrowok="t"/>
                <v:fill type="solid"/>
              </v:shape>
            </v:group>
            <v:group style="position:absolute;left:6823;top:2687;width:1366;height:252" coordorigin="6823,2687" coordsize="1366,252">
              <v:shape style="position:absolute;left:6823;top:2687;width:1366;height:252" coordorigin="6823,2687" coordsize="1366,252" path="m6823,2939l8189,2939,8189,2687,6823,2687,6823,2939xe" filled="false" stroked="true" strokeweight="6pt" strokecolor="#005aa7">
                <v:path arrowok="t"/>
              </v:shape>
            </v:group>
            <v:group style="position:absolute;left:6823;top:3131;width:1618;height:252" coordorigin="6823,3131" coordsize="1618,252">
              <v:shape style="position:absolute;left:6823;top:3131;width:1618;height:252" coordorigin="6823,3131" coordsize="1618,252" path="m6823,3383l8441,3383,8441,3131,6823,3131,6823,3383xe" filled="true" fillcolor="#005aa7" stroked="false">
                <v:path arrowok="t"/>
                <v:fill type="solid"/>
              </v:shape>
            </v:group>
            <v:group style="position:absolute;left:6823;top:3131;width:1618;height:252" coordorigin="6823,3131" coordsize="1618,252">
              <v:shape style="position:absolute;left:6823;top:3131;width:1618;height:252" coordorigin="6823,3131" coordsize="1618,252" path="m6823,3383l8441,3383,8441,3131,6823,3131,6823,3383xe" filled="false" stroked="true" strokeweight="6pt" strokecolor="#005aa7">
                <v:path arrowok="t"/>
              </v:shape>
            </v:group>
            <v:group style="position:absolute;left:6823;top:3572;width:1186;height:252" coordorigin="6823,3572" coordsize="1186,252">
              <v:shape style="position:absolute;left:6823;top:3572;width:1186;height:252" coordorigin="6823,3572" coordsize="1186,252" path="m6823,3824l8009,3824,8009,3572,6823,3572,6823,3824xe" filled="true" fillcolor="#005aa7" stroked="false">
                <v:path arrowok="t"/>
                <v:fill type="solid"/>
              </v:shape>
            </v:group>
            <v:group style="position:absolute;left:6823;top:3572;width:1186;height:252" coordorigin="6823,3572" coordsize="1186,252">
              <v:shape style="position:absolute;left:6823;top:3572;width:1186;height:252" coordorigin="6823,3572" coordsize="1186,252" path="m6823,3824l8009,3824,8009,3572,6823,3572,6823,3824xe" filled="false" stroked="true" strokeweight="6pt" strokecolor="#005aa7">
                <v:path arrowok="t"/>
              </v:shape>
            </v:group>
            <v:group style="position:absolute;left:6823;top:4016;width:1344;height:252" coordorigin="6823,4016" coordsize="1344,252">
              <v:shape style="position:absolute;left:6823;top:4016;width:1344;height:252" coordorigin="6823,4016" coordsize="1344,252" path="m6823,4268l8167,4268,8167,4016,6823,4016,6823,4268xe" filled="true" fillcolor="#005aa7" stroked="false">
                <v:path arrowok="t"/>
                <v:fill type="solid"/>
              </v:shape>
            </v:group>
            <v:group style="position:absolute;left:6823;top:4016;width:1344;height:252" coordorigin="6823,4016" coordsize="1344,252">
              <v:shape style="position:absolute;left:6823;top:4016;width:1344;height:252" coordorigin="6823,4016" coordsize="1344,252" path="m6823,4268l8167,4268,8167,4016,6823,4016,6823,4268xe" filled="false" stroked="true" strokeweight="6.0pt" strokecolor="#005aa7">
                <v:path arrowok="t"/>
              </v:shape>
            </v:group>
            <v:group style="position:absolute;left:6823;top:4458;width:1527;height:252" coordorigin="6823,4458" coordsize="1527,252">
              <v:shape style="position:absolute;left:6823;top:4458;width:1527;height:252" coordorigin="6823,4458" coordsize="1527,252" path="m6823,4710l8350,4710,8350,4458,6823,4458,6823,4710xe" filled="true" fillcolor="#005aa7" stroked="false">
                <v:path arrowok="t"/>
                <v:fill type="solid"/>
              </v:shape>
            </v:group>
            <v:group style="position:absolute;left:6823;top:4458;width:1527;height:252" coordorigin="6823,4458" coordsize="1527,252">
              <v:shape style="position:absolute;left:6823;top:4458;width:1527;height:252" coordorigin="6823,4458" coordsize="1527,252" path="m6823,4710l8350,4710,8350,4458,6823,4458,6823,4710xe" filled="false" stroked="true" strokeweight="6pt" strokecolor="#005aa7">
                <v:path arrowok="t"/>
              </v:shape>
            </v:group>
            <v:group style="position:absolute;left:6823;top:4902;width:3668;height:252" coordorigin="6823,4902" coordsize="3668,252">
              <v:shape style="position:absolute;left:6823;top:4902;width:3668;height:252" coordorigin="6823,4902" coordsize="3668,252" path="m6823,5154l10490,5154,10490,4902,6823,4902,6823,5154xe" filled="true" fillcolor="#005aa7" stroked="false">
                <v:path arrowok="t"/>
                <v:fill type="solid"/>
              </v:shape>
            </v:group>
            <v:group style="position:absolute;left:6823;top:4902;width:3668;height:252" coordorigin="6823,4902" coordsize="3668,252">
              <v:shape style="position:absolute;left:6823;top:4902;width:3668;height:252" coordorigin="6823,4902" coordsize="3668,252" path="m6823,5154l10490,5154,10490,4902,6823,4902,6823,5154xe" filled="false" stroked="true" strokeweight="6pt" strokecolor="#005aa7">
                <v:path arrowok="t"/>
              </v:shape>
            </v:group>
            <v:group style="position:absolute;left:6823;top:5344;width:1481;height:252" coordorigin="6823,5344" coordsize="1481,252">
              <v:shape style="position:absolute;left:6823;top:5344;width:1481;height:252" coordorigin="6823,5344" coordsize="1481,252" path="m6823,5596l8304,5596,8304,5344,6823,5344,6823,5596xe" filled="true" fillcolor="#005aa7" stroked="false">
                <v:path arrowok="t"/>
                <v:fill type="solid"/>
              </v:shape>
            </v:group>
            <v:group style="position:absolute;left:6823;top:5344;width:1481;height:252" coordorigin="6823,5344" coordsize="1481,252">
              <v:shape style="position:absolute;left:6823;top:5344;width:1481;height:252" coordorigin="6823,5344" coordsize="1481,252" path="m6823,5596l8304,5596,8304,5344,6823,5344,6823,5596xe" filled="false" stroked="true" strokeweight="6.0pt" strokecolor="#005aa7">
                <v:path arrowok="t"/>
              </v:shape>
            </v:group>
            <v:group style="position:absolute;left:6823;top:-64;width:2;height:5756" coordorigin="6823,-64" coordsize="2,5756">
              <v:shape style="position:absolute;left:6823;top:-64;width:2;height:5756" coordorigin="6823,-64" coordsize="0,5756" path="m6823,-64l6823,5692e" filled="false" stroked="true" strokeweight=".72pt" strokecolor="#5d6770">
                <v:path arrowok="t"/>
              </v:shape>
            </v:group>
            <v:group style="position:absolute;left:6766;top:-64;width:58;height:2" coordorigin="6766,-64" coordsize="58,2">
              <v:shape style="position:absolute;left:6766;top:-64;width:58;height:2" coordorigin="6766,-64" coordsize="58,0" path="m6766,-64l6823,-64e" filled="false" stroked="true" strokeweight=".72pt" strokecolor="#5d6770">
                <v:path arrowok="t"/>
              </v:shape>
            </v:group>
            <v:group style="position:absolute;left:6766;top:378;width:58;height:2" coordorigin="6766,378" coordsize="58,2">
              <v:shape style="position:absolute;left:6766;top:378;width:58;height:2" coordorigin="6766,378" coordsize="58,0" path="m6766,378l6823,378e" filled="false" stroked="true" strokeweight=".72pt" strokecolor="#5d6770">
                <v:path arrowok="t"/>
              </v:shape>
            </v:group>
            <v:group style="position:absolute;left:6766;top:822;width:58;height:2" coordorigin="6766,822" coordsize="58,2">
              <v:shape style="position:absolute;left:6766;top:822;width:58;height:2" coordorigin="6766,822" coordsize="58,0" path="m6766,822l6823,822e" filled="false" stroked="true" strokeweight=".72pt" strokecolor="#5d6770">
                <v:path arrowok="t"/>
              </v:shape>
            </v:group>
            <v:group style="position:absolute;left:6766;top:1264;width:58;height:2" coordorigin="6766,1264" coordsize="58,2">
              <v:shape style="position:absolute;left:6766;top:1264;width:58;height:2" coordorigin="6766,1264" coordsize="58,0" path="m6766,1264l6823,1264e" filled="false" stroked="true" strokeweight=".72pt" strokecolor="#5d6770">
                <v:path arrowok="t"/>
              </v:shape>
            </v:group>
            <v:group style="position:absolute;left:6766;top:1708;width:58;height:2" coordorigin="6766,1708" coordsize="58,2">
              <v:shape style="position:absolute;left:6766;top:1708;width:58;height:2" coordorigin="6766,1708" coordsize="58,0" path="m6766,1708l6823,1708e" filled="false" stroked="true" strokeweight=".72pt" strokecolor="#5d6770">
                <v:path arrowok="t"/>
              </v:shape>
            </v:group>
            <v:group style="position:absolute;left:6766;top:2149;width:58;height:2" coordorigin="6766,2149" coordsize="58,2">
              <v:shape style="position:absolute;left:6766;top:2149;width:58;height:2" coordorigin="6766,2149" coordsize="58,0" path="m6766,2149l6823,2149e" filled="false" stroked="true" strokeweight=".72pt" strokecolor="#5d6770">
                <v:path arrowok="t"/>
              </v:shape>
            </v:group>
            <v:group style="position:absolute;left:6766;top:2593;width:58;height:2" coordorigin="6766,2593" coordsize="58,2">
              <v:shape style="position:absolute;left:6766;top:2593;width:58;height:2" coordorigin="6766,2593" coordsize="58,0" path="m6766,2593l6823,2593e" filled="false" stroked="true" strokeweight=".72pt" strokecolor="#5d6770">
                <v:path arrowok="t"/>
              </v:shape>
            </v:group>
            <v:group style="position:absolute;left:6766;top:3035;width:58;height:2" coordorigin="6766,3035" coordsize="58,2">
              <v:shape style="position:absolute;left:6766;top:3035;width:58;height:2" coordorigin="6766,3035" coordsize="58,0" path="m6766,3035l6823,3035e" filled="false" stroked="true" strokeweight=".72pt" strokecolor="#5d6770">
                <v:path arrowok="t"/>
              </v:shape>
            </v:group>
            <v:group style="position:absolute;left:6766;top:3479;width:58;height:2" coordorigin="6766,3479" coordsize="58,2">
              <v:shape style="position:absolute;left:6766;top:3479;width:58;height:2" coordorigin="6766,3479" coordsize="58,0" path="m6766,3479l6823,3479e" filled="false" stroked="true" strokeweight=".72pt" strokecolor="#5d6770">
                <v:path arrowok="t"/>
              </v:shape>
            </v:group>
            <v:group style="position:absolute;left:6766;top:3920;width:58;height:2" coordorigin="6766,3920" coordsize="58,2">
              <v:shape style="position:absolute;left:6766;top:3920;width:58;height:2" coordorigin="6766,3920" coordsize="58,0" path="m6766,3920l6823,3920e" filled="false" stroked="true" strokeweight=".72pt" strokecolor="#5d6770">
                <v:path arrowok="t"/>
              </v:shape>
            </v:group>
            <v:group style="position:absolute;left:6766;top:4364;width:58;height:2" coordorigin="6766,4364" coordsize="58,2">
              <v:shape style="position:absolute;left:6766;top:4364;width:58;height:2" coordorigin="6766,4364" coordsize="58,0" path="m6766,4364l6823,4364e" filled="false" stroked="true" strokeweight=".72pt" strokecolor="#5d6770">
                <v:path arrowok="t"/>
              </v:shape>
            </v:group>
            <v:group style="position:absolute;left:6766;top:4806;width:58;height:2" coordorigin="6766,4806" coordsize="58,2">
              <v:shape style="position:absolute;left:6766;top:4806;width:58;height:2" coordorigin="6766,4806" coordsize="58,0" path="m6766,4806l6823,4806e" filled="false" stroked="true" strokeweight=".72pt" strokecolor="#5d6770">
                <v:path arrowok="t"/>
              </v:shape>
            </v:group>
            <v:group style="position:absolute;left:6766;top:5250;width:58;height:2" coordorigin="6766,5250" coordsize="58,2">
              <v:shape style="position:absolute;left:6766;top:5250;width:58;height:2" coordorigin="6766,5250" coordsize="58,0" path="m6766,5250l6823,5250e" filled="false" stroked="true" strokeweight=".72pt" strokecolor="#5d6770">
                <v:path arrowok="t"/>
              </v:shape>
            </v:group>
            <v:group style="position:absolute;left:6766;top:5692;width:58;height:2" coordorigin="6766,5692" coordsize="58,2">
              <v:shape style="position:absolute;left:6766;top:5692;width:58;height:2" coordorigin="6766,5692" coordsize="58,0" path="m6766,5692l6823,5692e" filled="false" stroked="true" strokeweight=".72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</w:rPr>
        <w:t>110</w:t>
      </w:r>
      <w:r>
        <w:rPr>
          <w:rFonts w:ascii="Arial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111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0" w:right="20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102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8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71</w:t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20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102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340" w:right="99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60</w:t>
      </w:r>
      <w:r>
        <w:rPr>
          <w:rFonts w:asci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91" w:right="74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71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1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52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535" w:right="99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59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6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67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568" w:right="99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65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8"/>
        <w:ind w:left="6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155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7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161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6661" w:space="40"/>
            <w:col w:w="3075" w:space="40"/>
            <w:col w:w="376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4" w:lineRule="auto"/>
        <w:ind w:left="5937" w:right="3211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Oficina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Ejecutivo.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Transparencia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53"/>
        </w:rPr>
        <w:t> </w:t>
      </w:r>
      <w:r>
        <w:rPr>
          <w:rFonts w:ascii="Arial" w:hAnsi="Arial"/>
          <w:color w:val="5D6770"/>
          <w:spacing w:val="-2"/>
        </w:rPr>
        <w:t>Mejora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Regulatoria.</w:t>
      </w:r>
      <w:r>
        <w:rPr>
          <w:rFonts w:ascii="Arial" w:hAnsi="Arial"/>
        </w:rPr>
      </w:r>
    </w:p>
    <w:p>
      <w:pPr>
        <w:pStyle w:val="BodyText"/>
        <w:spacing w:line="244" w:lineRule="auto"/>
        <w:ind w:left="5750" w:right="3024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Observaciones</w:t>
      </w:r>
      <w:r>
        <w:rPr>
          <w:rFonts w:ascii="Arial" w:hAnsi="Arial"/>
          <w:color w:val="5D6770"/>
          <w:spacing w:val="-1"/>
        </w:rPr>
        <w:t>: 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período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42"/>
        </w:rPr>
        <w:t> </w:t>
      </w:r>
      <w:r>
        <w:rPr>
          <w:rFonts w:ascii="Arial" w:hAnsi="Arial"/>
          <w:color w:val="5D6770"/>
          <w:spacing w:val="-1"/>
        </w:rPr>
        <w:t>meses</w:t>
      </w:r>
      <w:r>
        <w:rPr>
          <w:rFonts w:ascii="Arial" w:hAnsi="Arial"/>
          <w:color w:val="5D6770"/>
          <w:spacing w:val="2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mayo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2016.</w:t>
      </w:r>
      <w:r>
        <w:rPr>
          <w:rFonts w:ascii="Arial" w:hAnsi="Arial"/>
        </w:rPr>
      </w:r>
    </w:p>
    <w:p>
      <w:pPr>
        <w:spacing w:after="0" w:line="244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8" w:lineRule="exact" w:before="5"/>
        <w:ind w:left="1424" w:right="3417" w:firstLine="52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95959"/>
          <w:spacing w:val="-1"/>
          <w:w w:val="105"/>
        </w:rPr>
        <w:t>SOLICITU</w:t>
      </w:r>
      <w:r>
        <w:rPr>
          <w:rFonts w:ascii="Arial" w:hAnsi="Arial"/>
          <w:color w:val="595959"/>
          <w:spacing w:val="-2"/>
          <w:w w:val="105"/>
        </w:rPr>
        <w:t>DES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INFORMACIÓN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ECI</w:t>
      </w:r>
      <w:r>
        <w:rPr>
          <w:rFonts w:ascii="Arial" w:hAnsi="Arial"/>
          <w:color w:val="595959"/>
          <w:spacing w:val="-2"/>
          <w:w w:val="105"/>
        </w:rPr>
        <w:t>B</w:t>
      </w:r>
      <w:r>
        <w:rPr>
          <w:rFonts w:ascii="Arial" w:hAnsi="Arial"/>
          <w:color w:val="595959"/>
          <w:spacing w:val="-1"/>
          <w:w w:val="105"/>
        </w:rPr>
        <w:t>IDAS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DENTRO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59"/>
          <w:w w:val="105"/>
        </w:rPr>
        <w:t> </w:t>
      </w:r>
      <w:r>
        <w:rPr>
          <w:rFonts w:ascii="Arial" w:hAnsi="Arial"/>
          <w:color w:val="595959"/>
          <w:w w:val="105"/>
        </w:rPr>
        <w:t>PLATAFORMA</w:t>
      </w:r>
      <w:r>
        <w:rPr>
          <w:rFonts w:ascii="Arial" w:hAnsi="Arial"/>
          <w:color w:val="595959"/>
          <w:spacing w:val="-1"/>
          <w:w w:val="105"/>
        </w:rPr>
        <w:t> NACIONAL </w:t>
      </w:r>
      <w:r>
        <w:rPr>
          <w:rFonts w:ascii="Arial" w:hAnsi="Arial"/>
          <w:color w:val="595959"/>
          <w:w w:val="105"/>
        </w:rPr>
        <w:t>DE TRANSPARENCIA</w:t>
      </w:r>
      <w:r>
        <w:rPr>
          <w:rFonts w:ascii="Arial" w:hAnsi="Arial"/>
          <w:color w:val="595959"/>
          <w:spacing w:val="-1"/>
          <w:w w:val="105"/>
        </w:rPr>
        <w:t> CORRESPONDI</w:t>
      </w:r>
      <w:r>
        <w:rPr>
          <w:rFonts w:ascii="Arial" w:hAnsi="Arial"/>
          <w:color w:val="595959"/>
          <w:spacing w:val="-2"/>
          <w:w w:val="105"/>
        </w:rPr>
        <w:t>ENTES</w:t>
      </w:r>
      <w:r>
        <w:rPr>
          <w:rFonts w:ascii="Arial" w:hAnsi="Arial"/>
          <w:b w:val="0"/>
        </w:rPr>
      </w:r>
    </w:p>
    <w:p>
      <w:pPr>
        <w:spacing w:line="261" w:lineRule="exact" w:before="0"/>
        <w:ind w:left="25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595959"/>
          <w:w w:val="105"/>
          <w:sz w:val="24"/>
        </w:rPr>
        <w:t>AL</w:t>
      </w:r>
      <w:r>
        <w:rPr>
          <w:rFonts w:ascii="Arial" w:hAnsi="Arial"/>
          <w:b/>
          <w:color w:val="595959"/>
          <w:spacing w:val="-3"/>
          <w:w w:val="105"/>
          <w:sz w:val="24"/>
        </w:rPr>
        <w:t> </w:t>
      </w:r>
      <w:r>
        <w:rPr>
          <w:rFonts w:ascii="Arial" w:hAnsi="Arial"/>
          <w:b/>
          <w:color w:val="595959"/>
          <w:w w:val="105"/>
          <w:sz w:val="24"/>
        </w:rPr>
        <w:t>PODER</w:t>
      </w:r>
      <w:r>
        <w:rPr>
          <w:rFonts w:ascii="Arial" w:hAnsi="Arial"/>
          <w:b/>
          <w:color w:val="595959"/>
          <w:spacing w:val="-2"/>
          <w:w w:val="105"/>
          <w:sz w:val="24"/>
        </w:rPr>
        <w:t> EJECU</w:t>
      </w:r>
      <w:r>
        <w:rPr>
          <w:rFonts w:ascii="Arial" w:hAnsi="Arial"/>
          <w:b/>
          <w:color w:val="595959"/>
          <w:spacing w:val="-1"/>
          <w:w w:val="105"/>
          <w:sz w:val="24"/>
        </w:rPr>
        <w:t>TIVO</w:t>
      </w:r>
      <w:r>
        <w:rPr>
          <w:rFonts w:ascii="Arial" w:hAnsi="Arial"/>
          <w:b/>
          <w:color w:val="595959"/>
          <w:spacing w:val="-3"/>
          <w:w w:val="105"/>
          <w:sz w:val="24"/>
        </w:rPr>
        <w:t> </w:t>
      </w:r>
      <w:r>
        <w:rPr>
          <w:rFonts w:ascii="Arial" w:hAnsi="Arial"/>
          <w:b/>
          <w:color w:val="595959"/>
          <w:spacing w:val="-2"/>
          <w:w w:val="105"/>
          <w:sz w:val="24"/>
        </w:rPr>
        <w:t>SEG</w:t>
      </w:r>
      <w:r>
        <w:rPr>
          <w:rFonts w:ascii="Arial" w:hAnsi="Arial"/>
          <w:b/>
          <w:color w:val="595959"/>
          <w:spacing w:val="-1"/>
          <w:w w:val="105"/>
          <w:sz w:val="24"/>
        </w:rPr>
        <w:t>ÚN</w:t>
      </w:r>
      <w:r>
        <w:rPr>
          <w:rFonts w:ascii="Arial" w:hAnsi="Arial"/>
          <w:b/>
          <w:color w:val="595959"/>
          <w:spacing w:val="-2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COM</w:t>
      </w:r>
      <w:r>
        <w:rPr>
          <w:rFonts w:ascii="Arial" w:hAnsi="Arial"/>
          <w:b/>
          <w:color w:val="595959"/>
          <w:spacing w:val="-2"/>
          <w:w w:val="105"/>
          <w:sz w:val="24"/>
        </w:rPr>
        <w:t>PE</w:t>
      </w:r>
      <w:r>
        <w:rPr>
          <w:rFonts w:ascii="Arial" w:hAnsi="Arial"/>
          <w:b/>
          <w:color w:val="595959"/>
          <w:spacing w:val="-1"/>
          <w:w w:val="105"/>
          <w:sz w:val="24"/>
        </w:rPr>
        <w:t>TENCIA,</w:t>
      </w:r>
      <w:r>
        <w:rPr>
          <w:rFonts w:ascii="Arial" w:hAnsi="Arial"/>
          <w:b/>
          <w:color w:val="595959"/>
          <w:spacing w:val="-2"/>
          <w:w w:val="105"/>
          <w:sz w:val="24"/>
        </w:rPr>
        <w:t> </w:t>
      </w:r>
      <w:r>
        <w:rPr>
          <w:rFonts w:ascii="Arial" w:hAnsi="Arial"/>
          <w:b/>
          <w:color w:val="595959"/>
          <w:spacing w:val="-1"/>
          <w:w w:val="105"/>
          <w:sz w:val="24"/>
        </w:rPr>
        <w:t>2016</w:t>
      </w:r>
      <w:r>
        <w:rPr>
          <w:rFonts w:ascii="Arial" w:hAnsi="Arial"/>
          <w:sz w:val="24"/>
        </w:rPr>
      </w:r>
    </w:p>
    <w:p>
      <w:pPr>
        <w:spacing w:before="109"/>
        <w:ind w:left="81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46.350006pt;margin-top:5.491898pt;width:173.95pt;height:41.65pt;mso-position-horizontal-relative:page;mso-position-vertical-relative:paragraph;z-index:-844168" coordorigin="8927,110" coordsize="3479,833">
            <v:group style="position:absolute;left:8927;top:110;width:1016;height:833" coordorigin="8927,110" coordsize="1016,833">
              <v:shape style="position:absolute;left:8927;top:110;width:1016;height:833" coordorigin="8927,110" coordsize="1016,833" path="m8927,943l9942,943,9942,110,8927,110,8927,943xe" filled="true" fillcolor="#ed6b06" stroked="false">
                <v:path arrowok="t"/>
                <v:fill type="solid"/>
              </v:shape>
            </v:group>
            <v:group style="position:absolute;left:9035;top:422;width:800;height:209" coordorigin="9035,422" coordsize="800,209">
              <v:shape style="position:absolute;left:9035;top:422;width:800;height:209" coordorigin="9035,422" coordsize="800,209" path="m9035,631l9834,631,9834,422,9035,422,9035,631xe" filled="true" fillcolor="#ed6b06" stroked="false">
                <v:path arrowok="t"/>
                <v:fill type="solid"/>
              </v:shape>
            </v:group>
            <v:group style="position:absolute;left:9942;top:110;width:2463;height:413" coordorigin="9942,110" coordsize="2463,413">
              <v:shape style="position:absolute;left:9942;top:110;width:2463;height:413" coordorigin="9942,110" coordsize="2463,413" path="m9942,523l12405,523,12405,110,9942,110,9942,523xe" filled="true" fillcolor="#ed6b06" stroked="false">
                <v:path arrowok="t"/>
                <v:fill type="solid"/>
              </v:shape>
            </v:group>
            <v:group style="position:absolute;left:10050;top:110;width:2247;height:207" coordorigin="10050,110" coordsize="2247,207">
              <v:shape style="position:absolute;left:10050;top:110;width:2247;height:207" coordorigin="10050,110" coordsize="2247,207" path="m10050,316l12297,316,12297,110,10050,110,10050,316xe" filled="true" fillcolor="#ed6b06" stroked="false">
                <v:path arrowok="t"/>
                <v:fill type="solid"/>
              </v:shape>
            </v:group>
            <v:group style="position:absolute;left:10050;top:316;width:2247;height:207" coordorigin="10050,316" coordsize="2247,207">
              <v:shape style="position:absolute;left:10050;top:316;width:2247;height:207" coordorigin="10050,316" coordsize="2247,207" path="m10050,523l12297,523,12297,316,10050,316,10050,523xe" filled="true" fillcolor="#ed6b06" stroked="false">
                <v:path arrowok="t"/>
                <v:fill type="solid"/>
              </v:shape>
            </v:group>
            <v:group style="position:absolute;left:9942;top:527;width:1174;height:416" coordorigin="9942,527" coordsize="1174,416">
              <v:shape style="position:absolute;left:9942;top:527;width:1174;height:416" coordorigin="9942,527" coordsize="1174,416" path="m9942,943l11116,943,11116,527,9942,527,9942,943xe" filled="true" fillcolor="#ed6b06" stroked="false">
                <v:path arrowok="t"/>
                <v:fill type="solid"/>
              </v:shape>
            </v:group>
            <v:group style="position:absolute;left:10050;top:633;width:958;height:207" coordorigin="10050,633" coordsize="958,207">
              <v:shape style="position:absolute;left:10050;top:633;width:958;height:207" coordorigin="10050,633" coordsize="958,207" path="m10050,839l11008,839,11008,633,10050,633,10050,839xe" filled="true" fillcolor="#ed6b06" stroked="false">
                <v:path arrowok="t"/>
                <v:fill type="solid"/>
              </v:shape>
            </v:group>
            <v:group style="position:absolute;left:11116;top:527;width:1290;height:416" coordorigin="11116,527" coordsize="1290,416">
              <v:shape style="position:absolute;left:11116;top:527;width:1290;height:416" coordorigin="11116,527" coordsize="1290,416" path="m11116,943l12405,943,12405,527,11116,527,11116,943xe" filled="true" fillcolor="#ed6b06" stroked="false">
                <v:path arrowok="t"/>
                <v:fill type="solid"/>
              </v:shape>
            </v:group>
            <v:group style="position:absolute;left:11224;top:527;width:1074;height:209" coordorigin="11224,527" coordsize="1074,209">
              <v:shape style="position:absolute;left:11224;top:527;width:1074;height:209" coordorigin="11224,527" coordsize="1074,209" path="m11224,736l12297,736,12297,527,11224,527,11224,736xe" filled="true" fillcolor="#ed6b06" stroked="false">
                <v:path arrowok="t"/>
                <v:fill type="solid"/>
              </v:shape>
            </v:group>
            <v:group style="position:absolute;left:11224;top:736;width:1074;height:207" coordorigin="11224,736" coordsize="1074,207">
              <v:shape style="position:absolute;left:11224;top:736;width:1074;height:207" coordorigin="11224,736" coordsize="1074,207" path="m11224,943l12297,943,12297,736,11224,736,11224,943xe" filled="true" fillcolor="#ed6b0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1.860001pt;margin-top:5.491898pt;width:262.75pt;height:41.65pt;mso-position-horizontal-relative:page;mso-position-vertical-relative:paragraph;z-index:37552" type="#_x0000_t202" filled="true" fillcolor="#5d6770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</w:p>
                <w:p>
                  <w:pPr>
                    <w:spacing w:before="104"/>
                    <w:ind w:left="0" w:right="7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FFFFFF"/>
                      <w:spacing w:val="-1"/>
                      <w:sz w:val="18"/>
                    </w:rPr>
                    <w:t>DEPENDENCIA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color w:val="FFFFFF"/>
          <w:spacing w:val="-1"/>
          <w:sz w:val="18"/>
        </w:rPr>
        <w:t>ESTATUS</w:t>
      </w:r>
      <w:r>
        <w:rPr>
          <w:rFonts w:ascii="Arial"/>
          <w:color w:val="FFFFFF"/>
          <w:spacing w:val="-4"/>
          <w:sz w:val="18"/>
        </w:rPr>
        <w:t> </w:t>
      </w:r>
      <w:r>
        <w:rPr>
          <w:rFonts w:ascii="Arial"/>
          <w:color w:val="FFFFFF"/>
          <w:spacing w:val="-1"/>
          <w:sz w:val="18"/>
        </w:rPr>
        <w:t>DE</w:t>
      </w:r>
      <w:r>
        <w:rPr>
          <w:rFonts w:ascii="Arial"/>
          <w:color w:val="FFFFFF"/>
          <w:spacing w:val="-3"/>
          <w:sz w:val="18"/>
        </w:rPr>
        <w:t> </w:t>
      </w:r>
      <w:r>
        <w:rPr>
          <w:rFonts w:ascii="Arial"/>
          <w:color w:val="FFFFFF"/>
          <w:sz w:val="18"/>
        </w:rPr>
        <w:t>LA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before="105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pacing w:val="-1"/>
          <w:w w:val="95"/>
          <w:sz w:val="18"/>
        </w:rPr>
        <w:t>TOTAL</w:t>
      </w:r>
      <w:r>
        <w:rPr>
          <w:rFonts w:ascii="Arial"/>
          <w:sz w:val="18"/>
        </w:rPr>
      </w:r>
    </w:p>
    <w:p>
      <w:pPr>
        <w:tabs>
          <w:tab w:pos="1864" w:val="left" w:leader="none"/>
        </w:tabs>
        <w:spacing w:before="0"/>
        <w:ind w:left="323" w:right="3976" w:firstLine="609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FFFFFF"/>
          <w:spacing w:val="-1"/>
          <w:sz w:val="18"/>
        </w:rPr>
        <w:t>SOLICITUD</w:t>
      </w:r>
      <w:r>
        <w:rPr>
          <w:rFonts w:ascii="Arial"/>
          <w:color w:val="FFFFFF"/>
          <w:spacing w:val="25"/>
          <w:sz w:val="18"/>
        </w:rPr>
        <w:t> </w:t>
      </w:r>
      <w:r>
        <w:rPr>
          <w:rFonts w:ascii="Arial"/>
          <w:color w:val="FFFFFF"/>
          <w:spacing w:val="-1"/>
          <w:w w:val="95"/>
          <w:sz w:val="18"/>
        </w:rPr>
        <w:t>COMPETE</w:t>
        <w:tab/>
      </w:r>
      <w:r>
        <w:rPr>
          <w:rFonts w:ascii="Arial"/>
          <w:color w:val="FFFFFF"/>
          <w:spacing w:val="-1"/>
          <w:position w:val="11"/>
          <w:sz w:val="18"/>
        </w:rPr>
        <w:t>NO</w:t>
      </w:r>
      <w:r>
        <w:rPr>
          <w:rFonts w:ascii="Arial"/>
          <w:sz w:val="18"/>
        </w:rPr>
      </w:r>
    </w:p>
    <w:p>
      <w:pPr>
        <w:spacing w:line="103" w:lineRule="exact" w:before="0"/>
        <w:ind w:left="15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FFFFF"/>
          <w:spacing w:val="-1"/>
          <w:sz w:val="18"/>
        </w:rPr>
        <w:t>COMPETE</w:t>
      </w:r>
      <w:r>
        <w:rPr>
          <w:rFonts w:ascii="Arial"/>
          <w:sz w:val="18"/>
        </w:rPr>
      </w:r>
    </w:p>
    <w:p>
      <w:pPr>
        <w:spacing w:after="0" w:line="10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7428" w:space="40"/>
            <w:col w:w="6112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1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7"/>
        <w:gridCol w:w="103"/>
        <w:gridCol w:w="14"/>
        <w:gridCol w:w="1278"/>
        <w:gridCol w:w="1231"/>
        <w:gridCol w:w="1024"/>
      </w:tblGrid>
      <w:tr>
        <w:trPr>
          <w:trHeight w:val="175" w:hRule="exact"/>
        </w:trPr>
        <w:tc>
          <w:tcPr>
            <w:tcW w:w="5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09" w:val="left" w:leader="none"/>
              </w:tabs>
              <w:spacing w:line="16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Jefatura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Oficina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del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Ejecutivo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(JOE)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3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14" w:val="left" w:leader="none"/>
                <w:tab w:pos="3103" w:val="left" w:leader="none"/>
                <w:tab w:pos="3478" w:val="left" w:leader="none"/>
              </w:tabs>
              <w:spacing w:line="16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110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81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29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09" w:val="left" w:leader="none"/>
              </w:tabs>
              <w:spacing w:line="200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Secretaría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General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(SGG)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3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14" w:val="left" w:leader="none"/>
                <w:tab w:pos="3103" w:val="left" w:leader="none"/>
                <w:tab w:pos="3478" w:val="left" w:leader="none"/>
              </w:tabs>
              <w:spacing w:line="200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111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22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89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09" w:val="left" w:leader="none"/>
              </w:tabs>
              <w:spacing w:line="201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Secretaría 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Finanzas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Administración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(SFA)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3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9" w:val="left" w:leader="none"/>
                <w:tab w:pos="1814" w:val="left" w:leader="none"/>
                <w:tab w:pos="3103" w:val="left" w:leader="none"/>
                <w:tab w:pos="3478" w:val="left" w:leader="none"/>
              </w:tabs>
              <w:spacing w:line="201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102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40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62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2" w:hRule="exact"/>
        </w:trPr>
        <w:tc>
          <w:tcPr>
            <w:tcW w:w="5427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Planeación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Urbana,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Transporte</w:t>
            </w:r>
            <w:r>
              <w:rPr>
                <w:rFonts w:ascii="Arial"/>
                <w:color w:val="5D6770"/>
                <w:spacing w:val="-1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(SEPUIT)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Educación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(SEP)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8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8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Desarrollo Económico, Medio Ambiente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51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Recursos Naturales (SDEMARN)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 de Salud </w:t>
            </w:r>
            <w:r>
              <w:rPr>
                <w:rFonts w:ascii="Arial" w:hAnsi="Arial"/>
                <w:color w:val="5D6770"/>
                <w:sz w:val="18"/>
              </w:rPr>
              <w:t>(SS)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Turismo (SECTUR)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Trabajo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Previsión Social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(STPS)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0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45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 de Pesca, Acuacultura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Desarrollo Agropecuario</w:t>
            </w:r>
            <w:r>
              <w:rPr>
                <w:rFonts w:ascii="Arial" w:hAnsi="Arial"/>
                <w:color w:val="5D6770"/>
                <w:spacing w:val="59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(SEPADA)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Desarrollo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Social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(SEDESO)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Procuraduría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General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Justicia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Estado </w:t>
            </w:r>
            <w:r>
              <w:rPr>
                <w:rFonts w:ascii="Arial" w:hAnsi="Arial"/>
                <w:color w:val="5D6770"/>
                <w:sz w:val="18"/>
              </w:rPr>
              <w:t>(PGJE)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2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Contraloría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General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(CG)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0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42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right="13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27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5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386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8"/>
        <w:ind w:left="1143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Oficina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del Ejecutivo.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Transparencia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Mejora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Regulatoria.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114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-1"/>
        </w:rPr>
        <w:t>Observaciones: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período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meses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mayo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2016.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30" w:lineRule="auto" w:before="3"/>
        <w:ind w:left="4891" w:right="321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w w:val="105"/>
        </w:rPr>
        <w:t>SOLICITUDES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INFORMACIÓN</w:t>
      </w:r>
      <w:r>
        <w:rPr>
          <w:rFonts w:ascii="Arial" w:hAnsi="Arial"/>
          <w:color w:val="5D6770"/>
          <w:spacing w:val="-2"/>
          <w:w w:val="105"/>
        </w:rPr>
        <w:t> </w:t>
      </w:r>
      <w:r>
        <w:rPr>
          <w:rFonts w:ascii="Arial" w:hAnsi="Arial"/>
          <w:color w:val="5D6770"/>
          <w:w w:val="105"/>
        </w:rPr>
        <w:t>RECIBIDAS</w:t>
      </w:r>
      <w:r>
        <w:rPr>
          <w:rFonts w:ascii="Arial" w:hAnsi="Arial"/>
          <w:color w:val="5D6770"/>
          <w:spacing w:val="24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DENTRO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LA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PLATAFORMA</w:t>
      </w:r>
      <w:r>
        <w:rPr>
          <w:rFonts w:ascii="Arial" w:hAnsi="Arial"/>
          <w:color w:val="5D6770"/>
          <w:spacing w:val="10"/>
          <w:w w:val="105"/>
        </w:rPr>
        <w:t> </w:t>
      </w:r>
      <w:r>
        <w:rPr>
          <w:rFonts w:ascii="Arial" w:hAnsi="Arial"/>
          <w:color w:val="5D6770"/>
          <w:w w:val="105"/>
        </w:rPr>
        <w:t>NACIONAL</w:t>
      </w:r>
      <w:r>
        <w:rPr>
          <w:rFonts w:ascii="Arial" w:hAnsi="Arial"/>
          <w:color w:val="5D6770"/>
          <w:spacing w:val="28"/>
          <w:w w:val="107"/>
        </w:rPr>
        <w:t> </w:t>
      </w:r>
      <w:r>
        <w:rPr>
          <w:rFonts w:ascii="Arial" w:hAnsi="Arial"/>
          <w:color w:val="5D6770"/>
          <w:w w:val="105"/>
        </w:rPr>
        <w:t>DE</w:t>
      </w:r>
      <w:r>
        <w:rPr>
          <w:rFonts w:ascii="Arial" w:hAnsi="Arial"/>
          <w:color w:val="5D6770"/>
          <w:spacing w:val="-25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TR</w:t>
      </w:r>
      <w:r>
        <w:rPr>
          <w:rFonts w:ascii="Arial" w:hAnsi="Arial"/>
          <w:color w:val="5D6770"/>
          <w:spacing w:val="-1"/>
          <w:w w:val="105"/>
        </w:rPr>
        <w:t>ANSPARENCIA</w:t>
      </w:r>
      <w:r>
        <w:rPr>
          <w:rFonts w:ascii="Arial" w:hAnsi="Arial"/>
          <w:color w:val="5D6770"/>
          <w:spacing w:val="-25"/>
          <w:w w:val="105"/>
        </w:rPr>
        <w:t> </w:t>
      </w:r>
      <w:r>
        <w:rPr>
          <w:rFonts w:ascii="Arial" w:hAnsi="Arial"/>
          <w:color w:val="5D6770"/>
          <w:spacing w:val="-1"/>
          <w:w w:val="105"/>
        </w:rPr>
        <w:t>CORRESPONDI</w:t>
      </w:r>
      <w:r>
        <w:rPr>
          <w:rFonts w:ascii="Arial" w:hAnsi="Arial"/>
          <w:color w:val="5D6770"/>
          <w:spacing w:val="-2"/>
          <w:w w:val="105"/>
        </w:rPr>
        <w:t>ENTES</w:t>
      </w:r>
      <w:r>
        <w:rPr>
          <w:rFonts w:ascii="Arial" w:hAnsi="Arial"/>
          <w:color w:val="5D6770"/>
          <w:spacing w:val="54"/>
          <w:w w:val="102"/>
        </w:rPr>
        <w:t> </w:t>
      </w:r>
      <w:r>
        <w:rPr>
          <w:rFonts w:ascii="Arial" w:hAnsi="Arial"/>
          <w:color w:val="5D6770"/>
          <w:w w:val="105"/>
        </w:rPr>
        <w:t>AL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w w:val="105"/>
        </w:rPr>
        <w:t>PODER</w:t>
      </w:r>
      <w:r>
        <w:rPr>
          <w:rFonts w:ascii="Arial" w:hAnsi="Arial"/>
          <w:color w:val="5D6770"/>
          <w:spacing w:val="12"/>
          <w:w w:val="105"/>
        </w:rPr>
        <w:t> </w:t>
      </w:r>
      <w:r>
        <w:rPr>
          <w:rFonts w:ascii="Arial" w:hAnsi="Arial"/>
          <w:color w:val="5D6770"/>
          <w:spacing w:val="-2"/>
          <w:w w:val="105"/>
        </w:rPr>
        <w:t>EJECU</w:t>
      </w:r>
      <w:r>
        <w:rPr>
          <w:rFonts w:ascii="Arial" w:hAnsi="Arial"/>
          <w:color w:val="5D6770"/>
          <w:spacing w:val="-1"/>
          <w:w w:val="105"/>
        </w:rPr>
        <w:t>TIVO,2016</w:t>
      </w:r>
      <w:r>
        <w:rPr>
          <w:rFonts w:ascii="Arial" w:hAnsi="Arial"/>
          <w:color w:val="5D6770"/>
          <w:spacing w:val="11"/>
          <w:w w:val="105"/>
        </w:rPr>
        <w:t> </w:t>
      </w:r>
      <w:r>
        <w:rPr>
          <w:rFonts w:ascii="Arial" w:hAnsi="Arial"/>
          <w:color w:val="5D6770"/>
          <w:w w:val="105"/>
        </w:rPr>
        <w:t>(%)</w:t>
      </w:r>
      <w:r>
        <w:rPr>
          <w:rFonts w:ascii="Arial" w:hAnsi="Arial"/>
          <w:b w:val="0"/>
        </w:rPr>
      </w:r>
    </w:p>
    <w:p>
      <w:pPr>
        <w:spacing w:after="0" w:line="230" w:lineRule="auto"/>
        <w:jc w:val="center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875" w:val="left" w:leader="none"/>
            </w:tabs>
            <w:spacing w:line="240" w:lineRule="auto" w:before="57"/>
            <w:ind w:right="71"/>
            <w:jc w:val="right"/>
            <w:rPr>
              <w:rFonts w:ascii="Arial" w:hAnsi="Arial" w:cs="Arial" w:eastAsia="Arial"/>
              <w:b w:val="0"/>
              <w:bCs w:val="0"/>
              <w:i w:val="0"/>
              <w:sz w:val="18"/>
              <w:szCs w:val="18"/>
            </w:rPr>
          </w:pPr>
          <w:r>
            <w:rPr/>
            <w:pict>
              <v:group style="position:absolute;margin-left:309.600006pt;margin-top:2.081881pt;width:199.35pt;height:272.650pt;mso-position-horizontal-relative:page;mso-position-vertical-relative:paragraph;z-index:-844120" coordorigin="6192,42" coordsize="3987,5453">
                <v:group style="position:absolute;left:6258;top:117;width:500;height:183" coordorigin="6258,117" coordsize="500,183">
                  <v:shape style="position:absolute;left:6258;top:117;width:500;height:183" coordorigin="6258,117" coordsize="500,183" path="m6258,300l6757,300,6757,117,6258,117,6258,300xe" filled="true" fillcolor="#eb5a5e" stroked="false">
                    <v:path arrowok="t"/>
                    <v:fill type="solid"/>
                  </v:shape>
                </v:group>
                <v:group style="position:absolute;left:6258;top:117;width:500;height:183" coordorigin="6258,117" coordsize="500,183">
                  <v:shape style="position:absolute;left:6258;top:117;width:500;height:183" coordorigin="6258,117" coordsize="500,183" path="m6258,300l6757,300,6757,117,6258,117,6258,300xe" filled="false" stroked="true" strokeweight="4.440pt" strokecolor="#eb5a5e">
                    <v:path arrowok="t"/>
                  </v:shape>
                </v:group>
                <v:group style="position:absolute;left:6257;top:438;width:3862;height:180" coordorigin="6257,438" coordsize="3862,180">
                  <v:shape style="position:absolute;left:6257;top:438;width:3862;height:180" coordorigin="6257,438" coordsize="3862,180" path="m6257,618l10118,618,10118,438,6257,438,6257,618xe" filled="true" fillcolor="#eb5a5e" stroked="false">
                    <v:path arrowok="t"/>
                    <v:fill type="solid"/>
                  </v:shape>
                </v:group>
                <v:group style="position:absolute;left:6257;top:438;width:3862;height:180" coordorigin="6257,438" coordsize="3862,180">
                  <v:shape style="position:absolute;left:6257;top:438;width:3862;height:180" coordorigin="6257,438" coordsize="3862,180" path="m6257,618l10118,618,10118,438,6257,438,6257,618xe" filled="false" stroked="true" strokeweight="6pt" strokecolor="#eb5a5e">
                    <v:path arrowok="t"/>
                  </v:shape>
                </v:group>
                <v:group style="position:absolute;left:6298;top:757;width:2;height:183" coordorigin="6298,757" coordsize="2,183">
                  <v:shape style="position:absolute;left:6298;top:757;width:2;height:183" coordorigin="6298,757" coordsize="0,183" path="m6298,757l6298,939e" filled="false" stroked="true" strokeweight="4.18pt" strokecolor="#eb5a5e">
                    <v:path arrowok="t"/>
                  </v:shape>
                </v:group>
                <v:group style="position:absolute;left:6257;top:757;width:82;height:183" coordorigin="6257,757" coordsize="82,183">
                  <v:shape style="position:absolute;left:6257;top:757;width:82;height:183" coordorigin="6257,757" coordsize="82,183" path="m6257,939l6338,939,6338,757,6257,757,6257,939xe" filled="false" stroked="true" strokeweight="6pt" strokecolor="#eb5a5e">
                    <v:path arrowok="t"/>
                  </v:shape>
                </v:group>
                <v:group style="position:absolute;left:6266;top:1076;width:2;height:183" coordorigin="6266,1076" coordsize="2,183">
                  <v:shape style="position:absolute;left:6266;top:1076;width:2;height:183" coordorigin="6266,1076" coordsize="0,183" path="m6266,1076l6266,1258e" filled="false" stroked="true" strokeweight="1.05999pt" strokecolor="#eb5a5e">
                    <v:path arrowok="t"/>
                  </v:shape>
                </v:group>
                <v:group style="position:absolute;left:6257;top:1076;width:20;height:183" coordorigin="6257,1076" coordsize="20,183">
                  <v:shape style="position:absolute;left:6257;top:1076;width:20;height:183" coordorigin="6257,1076" coordsize="20,183" path="m6257,1258l6276,1258,6276,1076,6257,1076,6257,1258xe" filled="false" stroked="true" strokeweight="6.0pt" strokecolor="#eb5a5e">
                    <v:path arrowok="t"/>
                  </v:shape>
                </v:group>
                <v:group style="position:absolute;left:6257;top:1398;width:147;height:180" coordorigin="6257,1398" coordsize="147,180">
                  <v:shape style="position:absolute;left:6257;top:1398;width:147;height:180" coordorigin="6257,1398" coordsize="147,180" path="m6257,1578l6403,1578,6403,1398,6257,1398,6257,1578xe" filled="true" fillcolor="#eb5a5e" stroked="false">
                    <v:path arrowok="t"/>
                    <v:fill type="solid"/>
                  </v:shape>
                </v:group>
                <v:group style="position:absolute;left:6257;top:1398;width:147;height:180" coordorigin="6257,1398" coordsize="147,180">
                  <v:shape style="position:absolute;left:6257;top:1398;width:147;height:180" coordorigin="6257,1398" coordsize="147,180" path="m6257,1578l6403,1578,6403,1398,6257,1398,6257,1578xe" filled="false" stroked="true" strokeweight="6pt" strokecolor="#eb5a5e">
                    <v:path arrowok="t"/>
                  </v:shape>
                </v:group>
                <v:group style="position:absolute;left:6257;top:1717;width:92;height:183" coordorigin="6257,1717" coordsize="92,183">
                  <v:shape style="position:absolute;left:6257;top:1717;width:92;height:183" coordorigin="6257,1717" coordsize="92,183" path="m6257,1899l6348,1899,6348,1717,6257,1717,6257,1899xe" filled="true" fillcolor="#eb5a5e" stroked="false">
                    <v:path arrowok="t"/>
                    <v:fill type="solid"/>
                  </v:shape>
                </v:group>
                <v:group style="position:absolute;left:6257;top:1717;width:92;height:183" coordorigin="6257,1717" coordsize="92,183">
                  <v:shape style="position:absolute;left:6257;top:1717;width:92;height:183" coordorigin="6257,1717" coordsize="92,183" path="m6257,1899l6348,1899,6348,1717,6257,1717,6257,1899xe" filled="false" stroked="true" strokeweight="6.0pt" strokecolor="#eb5a5e">
                    <v:path arrowok="t"/>
                  </v:shape>
                </v:group>
                <v:group style="position:absolute;left:6257;top:2036;width:1167;height:183" coordorigin="6257,2036" coordsize="1167,183">
                  <v:shape style="position:absolute;left:6257;top:2036;width:1167;height:183" coordorigin="6257,2036" coordsize="1167,183" path="m6257,2218l7423,2218,7423,2036,6257,2036,6257,2218xe" filled="true" fillcolor="#eb5a5e" stroked="false">
                    <v:path arrowok="t"/>
                    <v:fill type="solid"/>
                  </v:shape>
                </v:group>
                <v:group style="position:absolute;left:6257;top:2036;width:1167;height:183" coordorigin="6257,2036" coordsize="1167,183">
                  <v:shape style="position:absolute;left:6257;top:2036;width:1167;height:183" coordorigin="6257,2036" coordsize="1167,183" path="m6257,2218l7423,2218,7423,2036,6257,2036,6257,2218xe" filled="false" stroked="true" strokeweight="6pt" strokecolor="#eb5a5e">
                    <v:path arrowok="t"/>
                  </v:shape>
                </v:group>
                <v:group style="position:absolute;left:6262;top:2355;width:2;height:183" coordorigin="6262,2355" coordsize="2,183">
                  <v:shape style="position:absolute;left:6262;top:2355;width:2;height:183" coordorigin="6262,2355" coordsize="0,183" path="m6262,2355l6262,2538e" filled="false" stroked="true" strokeweight=".58001pt" strokecolor="#eb5a5e">
                    <v:path arrowok="t"/>
                  </v:shape>
                </v:group>
                <v:group style="position:absolute;left:6257;top:2355;width:10;height:183" coordorigin="6257,2355" coordsize="10,183">
                  <v:shape style="position:absolute;left:6257;top:2355;width:10;height:183" coordorigin="6257,2355" coordsize="10,183" path="m6257,2538l6266,2538,6266,2355,6257,2355,6257,2538xe" filled="false" stroked="true" strokeweight="6pt" strokecolor="#eb5a5e">
                    <v:path arrowok="t"/>
                  </v:shape>
                </v:group>
                <v:group style="position:absolute;left:6298;top:2677;width:2;height:180" coordorigin="6298,2677" coordsize="2,180">
                  <v:shape style="position:absolute;left:6298;top:2677;width:2;height:180" coordorigin="6298,2677" coordsize="0,180" path="m6298,2677l6298,2857e" filled="false" stroked="true" strokeweight="4.18pt" strokecolor="#eb5a5e">
                    <v:path arrowok="t"/>
                  </v:shape>
                </v:group>
                <v:group style="position:absolute;left:6257;top:2677;width:82;height:180" coordorigin="6257,2677" coordsize="82,180">
                  <v:shape style="position:absolute;left:6257;top:2677;width:82;height:180" coordorigin="6257,2677" coordsize="82,180" path="m6257,2857l6338,2857,6338,2677,6257,2677,6257,2857xe" filled="false" stroked="true" strokeweight="6pt" strokecolor="#eb5a5e">
                    <v:path arrowok="t"/>
                  </v:shape>
                </v:group>
                <v:group style="position:absolute;left:6275;top:2996;width:2;height:183" coordorigin="6275,2996" coordsize="2,183">
                  <v:shape style="position:absolute;left:6275;top:2996;width:2;height:183" coordorigin="6275,2996" coordsize="0,183" path="m6275,2996l6275,3178e" filled="false" stroked="true" strokeweight="1.9pt" strokecolor="#eb5a5e">
                    <v:path arrowok="t"/>
                  </v:shape>
                </v:group>
                <v:group style="position:absolute;left:6257;top:2996;width:36;height:183" coordorigin="6257,2996" coordsize="36,183">
                  <v:shape style="position:absolute;left:6257;top:2996;width:36;height:183" coordorigin="6257,2996" coordsize="36,183" path="m6257,3178l6293,3178,6293,2996,6257,2996,6257,3178xe" filled="false" stroked="true" strokeweight="6pt" strokecolor="#eb5a5e">
                    <v:path arrowok="t"/>
                  </v:shape>
                </v:group>
                <v:group style="position:absolute;left:6298;top:3315;width:2;height:183" coordorigin="6298,3315" coordsize="2,183">
                  <v:shape style="position:absolute;left:6298;top:3315;width:2;height:183" coordorigin="6298,3315" coordsize="0,183" path="m6298,3315l6298,3498e" filled="false" stroked="true" strokeweight="4.18pt" strokecolor="#eb5a5e">
                    <v:path arrowok="t"/>
                  </v:shape>
                </v:group>
                <v:group style="position:absolute;left:6257;top:3315;width:82;height:183" coordorigin="6257,3315" coordsize="82,183">
                  <v:shape style="position:absolute;left:6257;top:3315;width:82;height:183" coordorigin="6257,3315" coordsize="82,183" path="m6257,3498l6338,3498,6338,3315,6257,3315,6257,3498xe" filled="false" stroked="true" strokeweight="6pt" strokecolor="#eb5a5e">
                    <v:path arrowok="t"/>
                  </v:shape>
                </v:group>
                <v:group style="position:absolute;left:6257;top:3637;width:137;height:180" coordorigin="6257,3637" coordsize="137,180">
                  <v:shape style="position:absolute;left:6257;top:3637;width:137;height:180" coordorigin="6257,3637" coordsize="137,180" path="m6257,3817l6394,3817,6394,3637,6257,3637,6257,3817xe" filled="true" fillcolor="#eb5a5e" stroked="false">
                    <v:path arrowok="t"/>
                    <v:fill type="solid"/>
                  </v:shape>
                </v:group>
                <v:group style="position:absolute;left:6257;top:3637;width:137;height:180" coordorigin="6257,3637" coordsize="137,180">
                  <v:shape style="position:absolute;left:6257;top:3637;width:137;height:180" coordorigin="6257,3637" coordsize="137,180" path="m6257,3817l6394,3817,6394,3637,6257,3637,6257,3817xe" filled="false" stroked="true" strokeweight="6pt" strokecolor="#eb5a5e">
                    <v:path arrowok="t"/>
                  </v:shape>
                </v:group>
                <v:group style="position:absolute;left:6257;top:3956;width:209;height:183" coordorigin="6257,3956" coordsize="209,183">
                  <v:shape style="position:absolute;left:6257;top:3956;width:209;height:183" coordorigin="6257,3956" coordsize="209,183" path="m6257,4138l6466,4138,6466,3956,6257,3956,6257,4138xe" filled="true" fillcolor="#eb5a5e" stroked="false">
                    <v:path arrowok="t"/>
                    <v:fill type="solid"/>
                  </v:shape>
                </v:group>
                <v:group style="position:absolute;left:6257;top:3956;width:209;height:183" coordorigin="6257,3956" coordsize="209,183">
                  <v:shape style="position:absolute;left:6257;top:3956;width:209;height:183" coordorigin="6257,3956" coordsize="209,183" path="m6257,4138l6466,4138,6466,3956,6257,3956,6257,4138xe" filled="false" stroked="true" strokeweight="6pt" strokecolor="#eb5a5e">
                    <v:path arrowok="t"/>
                  </v:shape>
                </v:group>
                <v:group style="position:absolute;left:6289;top:4275;width:2;height:183" coordorigin="6289,4275" coordsize="2,183">
                  <v:shape style="position:absolute;left:6289;top:4275;width:2;height:183" coordorigin="6289,4275" coordsize="0,183" path="m6289,4275l6289,4458e" filled="false" stroked="true" strokeweight="3.34pt" strokecolor="#eb5a5e">
                    <v:path arrowok="t"/>
                  </v:shape>
                </v:group>
                <v:group style="position:absolute;left:6257;top:4275;width:65;height:183" coordorigin="6257,4275" coordsize="65,183">
                  <v:shape style="position:absolute;left:6257;top:4275;width:65;height:183" coordorigin="6257,4275" coordsize="65,183" path="m6257,4458l6322,4458,6322,4275,6257,4275,6257,4458xe" filled="false" stroked="true" strokeweight="6pt" strokecolor="#eb5a5e">
                    <v:path arrowok="t"/>
                  </v:shape>
                </v:group>
                <v:group style="position:absolute;left:6257;top:4597;width:202;height:180" coordorigin="6257,4597" coordsize="202,180">
                  <v:shape style="position:absolute;left:6257;top:4597;width:202;height:180" coordorigin="6257,4597" coordsize="202,180" path="m6257,4777l6458,4777,6458,4597,6257,4597,6257,4777xe" filled="true" fillcolor="#eb5a5e" stroked="false">
                    <v:path arrowok="t"/>
                    <v:fill type="solid"/>
                  </v:shape>
                </v:group>
                <v:group style="position:absolute;left:6257;top:4597;width:202;height:180" coordorigin="6257,4597" coordsize="202,180">
                  <v:shape style="position:absolute;left:6257;top:4597;width:202;height:180" coordorigin="6257,4597" coordsize="202,180" path="m6257,4777l6458,4777,6458,4597,6257,4597,6257,4777xe" filled="false" stroked="true" strokeweight="6pt" strokecolor="#eb5a5e">
                    <v:path arrowok="t"/>
                  </v:shape>
                </v:group>
                <v:group style="position:absolute;left:6271;top:4916;width:2;height:183" coordorigin="6271,4916" coordsize="2,183">
                  <v:shape style="position:absolute;left:6271;top:4916;width:2;height:183" coordorigin="6271,4916" coordsize="0,183" path="m6271,4916l6271,5098e" filled="false" stroked="true" strokeweight="1.54pt" strokecolor="#eb5a5e">
                    <v:path arrowok="t"/>
                  </v:shape>
                </v:group>
                <v:group style="position:absolute;left:6257;top:4916;width:29;height:183" coordorigin="6257,4916" coordsize="29,183">
                  <v:shape style="position:absolute;left:6257;top:4916;width:29;height:183" coordorigin="6257,4916" coordsize="29,183" path="m6257,5098l6286,5098,6286,4916,6257,4916,6257,5098xe" filled="false" stroked="true" strokeweight="6.0pt" strokecolor="#eb5a5e">
                    <v:path arrowok="t"/>
                  </v:shape>
                </v:group>
                <v:group style="position:absolute;left:6257;top:5235;width:574;height:183" coordorigin="6257,5235" coordsize="574,183">
                  <v:shape style="position:absolute;left:6257;top:5235;width:574;height:183" coordorigin="6257,5235" coordsize="574,183" path="m6257,5418l6830,5418,6830,5235,6257,5235,6257,5418xe" filled="true" fillcolor="#eb5a5e" stroked="false">
                    <v:path arrowok="t"/>
                    <v:fill type="solid"/>
                  </v:shape>
                </v:group>
                <v:group style="position:absolute;left:6257;top:5235;width:574;height:183" coordorigin="6257,5235" coordsize="574,183">
                  <v:shape style="position:absolute;left:6257;top:5235;width:574;height:183" coordorigin="6257,5235" coordsize="574,183" path="m6257,5418l6830,5418,6830,5235,6257,5235,6257,5418xe" filled="false" stroked="true" strokeweight="6pt" strokecolor="#eb5a5e">
                    <v:path arrowok="t"/>
                  </v:shape>
                </v:group>
                <v:group style="position:absolute;left:6257;top:49;width:2;height:5439" coordorigin="6257,49" coordsize="2,5439">
                  <v:shape style="position:absolute;left:6257;top:49;width:2;height:5439" coordorigin="6257,49" coordsize="0,5439" path="m6257,49l6257,5487e" filled="false" stroked="true" strokeweight=".72pt" strokecolor="#5d6770">
                    <v:path arrowok="t"/>
                  </v:shape>
                </v:group>
                <v:group style="position:absolute;left:6199;top:49;width:58;height:2" coordorigin="6199,49" coordsize="58,2">
                  <v:shape style="position:absolute;left:6199;top:49;width:58;height:2" coordorigin="6199,49" coordsize="58,0" path="m6199,49l6257,49e" filled="false" stroked="true" strokeweight=".72pt" strokecolor="#5d6770">
                    <v:path arrowok="t"/>
                  </v:shape>
                </v:group>
                <v:group style="position:absolute;left:6199;top:368;width:58;height:2" coordorigin="6199,368" coordsize="58,2">
                  <v:shape style="position:absolute;left:6199;top:368;width:58;height:2" coordorigin="6199,368" coordsize="58,0" path="m6199,368l6257,368e" filled="false" stroked="true" strokeweight=".72pt" strokecolor="#5d6770">
                    <v:path arrowok="t"/>
                  </v:shape>
                </v:group>
                <v:group style="position:absolute;left:6199;top:687;width:58;height:2" coordorigin="6199,687" coordsize="58,2">
                  <v:shape style="position:absolute;left:6199;top:687;width:58;height:2" coordorigin="6199,687" coordsize="58,0" path="m6199,687l6257,687e" filled="false" stroked="true" strokeweight=".72pt" strokecolor="#5d6770">
                    <v:path arrowok="t"/>
                  </v:shape>
                </v:group>
                <v:group style="position:absolute;left:6199;top:1006;width:58;height:2" coordorigin="6199,1006" coordsize="58,2">
                  <v:shape style="position:absolute;left:6199;top:1006;width:58;height:2" coordorigin="6199,1006" coordsize="58,0" path="m6199,1006l6257,1006e" filled="false" stroked="true" strokeweight=".72pt" strokecolor="#5d6770">
                    <v:path arrowok="t"/>
                  </v:shape>
                </v:group>
                <v:group style="position:absolute;left:6199;top:1328;width:58;height:2" coordorigin="6199,1328" coordsize="58,2">
                  <v:shape style="position:absolute;left:6199;top:1328;width:58;height:2" coordorigin="6199,1328" coordsize="58,0" path="m6199,1328l6257,1328e" filled="false" stroked="true" strokeweight=".72pt" strokecolor="#5d6770">
                    <v:path arrowok="t"/>
                  </v:shape>
                </v:group>
                <v:group style="position:absolute;left:6199;top:1647;width:58;height:2" coordorigin="6199,1647" coordsize="58,2">
                  <v:shape style="position:absolute;left:6199;top:1647;width:58;height:2" coordorigin="6199,1647" coordsize="58,0" path="m6199,1647l6257,1647e" filled="false" stroked="true" strokeweight=".72pt" strokecolor="#5d6770">
                    <v:path arrowok="t"/>
                  </v:shape>
                </v:group>
                <v:group style="position:absolute;left:6199;top:1966;width:58;height:2" coordorigin="6199,1966" coordsize="58,2">
                  <v:shape style="position:absolute;left:6199;top:1966;width:58;height:2" coordorigin="6199,1966" coordsize="58,0" path="m6199,1966l6257,1966e" filled="false" stroked="true" strokeweight=".72pt" strokecolor="#5d6770">
                    <v:path arrowok="t"/>
                  </v:shape>
                </v:group>
                <v:group style="position:absolute;left:6199;top:2288;width:58;height:2" coordorigin="6199,2288" coordsize="58,2">
                  <v:shape style="position:absolute;left:6199;top:2288;width:58;height:2" coordorigin="6199,2288" coordsize="58,0" path="m6199,2288l6257,2288e" filled="false" stroked="true" strokeweight=".72pt" strokecolor="#5d6770">
                    <v:path arrowok="t"/>
                  </v:shape>
                </v:group>
                <v:group style="position:absolute;left:6199;top:2607;width:58;height:2" coordorigin="6199,2607" coordsize="58,2">
                  <v:shape style="position:absolute;left:6199;top:2607;width:58;height:2" coordorigin="6199,2607" coordsize="58,0" path="m6199,2607l6257,2607e" filled="false" stroked="true" strokeweight=".72pt" strokecolor="#5d6770">
                    <v:path arrowok="t"/>
                  </v:shape>
                </v:group>
                <v:group style="position:absolute;left:6199;top:2926;width:58;height:2" coordorigin="6199,2926" coordsize="58,2">
                  <v:shape style="position:absolute;left:6199;top:2926;width:58;height:2" coordorigin="6199,2926" coordsize="58,0" path="m6199,2926l6257,2926e" filled="false" stroked="true" strokeweight=".72pt" strokecolor="#5d6770">
                    <v:path arrowok="t"/>
                  </v:shape>
                </v:group>
                <v:group style="position:absolute;left:6199;top:3248;width:58;height:2" coordorigin="6199,3248" coordsize="58,2">
                  <v:shape style="position:absolute;left:6199;top:3248;width:58;height:2" coordorigin="6199,3248" coordsize="58,0" path="m6199,3248l6257,3248e" filled="false" stroked="true" strokeweight=".72pt" strokecolor="#5d6770">
                    <v:path arrowok="t"/>
                  </v:shape>
                </v:group>
                <v:group style="position:absolute;left:6199;top:3567;width:58;height:2" coordorigin="6199,3567" coordsize="58,2">
                  <v:shape style="position:absolute;left:6199;top:3567;width:58;height:2" coordorigin="6199,3567" coordsize="58,0" path="m6199,3567l6257,3567e" filled="false" stroked="true" strokeweight=".72pt" strokecolor="#5d6770">
                    <v:path arrowok="t"/>
                  </v:shape>
                </v:group>
                <v:group style="position:absolute;left:6199;top:3886;width:58;height:2" coordorigin="6199,3886" coordsize="58,2">
                  <v:shape style="position:absolute;left:6199;top:3886;width:58;height:2" coordorigin="6199,3886" coordsize="58,0" path="m6199,3886l6257,3886e" filled="false" stroked="true" strokeweight=".72pt" strokecolor="#5d6770">
                    <v:path arrowok="t"/>
                  </v:shape>
                </v:group>
                <v:group style="position:absolute;left:6199;top:4208;width:58;height:2" coordorigin="6199,4208" coordsize="58,2">
                  <v:shape style="position:absolute;left:6199;top:4208;width:58;height:2" coordorigin="6199,4208" coordsize="58,0" path="m6199,4208l6257,4208e" filled="false" stroked="true" strokeweight=".72pt" strokecolor="#5d6770">
                    <v:path arrowok="t"/>
                  </v:shape>
                </v:group>
                <v:group style="position:absolute;left:6199;top:4527;width:58;height:2" coordorigin="6199,4527" coordsize="58,2">
                  <v:shape style="position:absolute;left:6199;top:4527;width:58;height:2" coordorigin="6199,4527" coordsize="58,0" path="m6199,4527l6257,4527e" filled="false" stroked="true" strokeweight=".72pt" strokecolor="#5d6770">
                    <v:path arrowok="t"/>
                  </v:shape>
                </v:group>
                <v:group style="position:absolute;left:6199;top:4846;width:58;height:2" coordorigin="6199,4846" coordsize="58,2">
                  <v:shape style="position:absolute;left:6199;top:4846;width:58;height:2" coordorigin="6199,4846" coordsize="58,0" path="m6199,4846l6257,4846e" filled="false" stroked="true" strokeweight=".72pt" strokecolor="#5d6770">
                    <v:path arrowok="t"/>
                  </v:shape>
                </v:group>
                <v:group style="position:absolute;left:6199;top:5166;width:58;height:2" coordorigin="6199,5166" coordsize="58,2">
                  <v:shape style="position:absolute;left:6199;top:5166;width:58;height:2" coordorigin="6199,5166" coordsize="58,0" path="m6199,5166l6257,5166e" filled="false" stroked="true" strokeweight=".72pt" strokecolor="#5d6770">
                    <v:path arrowok="t"/>
                  </v:shape>
                </v:group>
                <v:group style="position:absolute;left:6199;top:5487;width:58;height:2" coordorigin="6199,5487" coordsize="58,2">
                  <v:shape style="position:absolute;left:6199;top:5487;width:58;height:2" coordorigin="6199,5487" coordsize="58,0" path="m6199,5487l6257,5487e" filled="false" stroked="true" strokeweight=".72pt" strokecolor="#5d6770">
                    <v:path arrowok="t"/>
                  </v:shape>
                </v:group>
                <w10:wrap type="none"/>
              </v:group>
            </w:pict>
          </w:r>
          <w:r>
            <w:rPr>
              <w:i w:val="0"/>
              <w:color w:val="5D6770"/>
              <w:spacing w:val="-1"/>
              <w:w w:val="95"/>
              <w:sz w:val="18"/>
            </w:rPr>
            <w:t>Presupuesto</w:t>
          </w:r>
          <w:r>
            <w:rPr>
              <w:rFonts w:ascii="Arial"/>
              <w:b w:val="0"/>
              <w:i w:val="0"/>
              <w:color w:val="5D6770"/>
              <w:spacing w:val="-1"/>
              <w:w w:val="95"/>
              <w:position w:val="4"/>
              <w:sz w:val="18"/>
            </w:rPr>
            <w:tab/>
          </w:r>
          <w:r>
            <w:rPr>
              <w:rFonts w:ascii="Arial"/>
              <w:b w:val="0"/>
              <w:i w:val="0"/>
              <w:color w:val="5D6770"/>
              <w:w w:val="95"/>
              <w:position w:val="4"/>
              <w:sz w:val="18"/>
            </w:rPr>
            <w:t>55</w:t>
          </w:r>
          <w:r>
            <w:rPr>
              <w:rFonts w:ascii="Arial"/>
              <w:b w:val="0"/>
              <w:i w:val="0"/>
              <w:sz w:val="18"/>
            </w:rPr>
          </w:r>
        </w:p>
        <w:p>
          <w:pPr>
            <w:pStyle w:val="TOC3"/>
            <w:spacing w:line="240" w:lineRule="auto"/>
            <w:ind w:right="0"/>
            <w:jc w:val="center"/>
            <w:rPr>
              <w:b w:val="0"/>
              <w:bCs w:val="0"/>
            </w:rPr>
          </w:pPr>
          <w:r>
            <w:rPr>
              <w:color w:val="5D6770"/>
              <w:spacing w:val="-1"/>
            </w:rPr>
            <w:t>Contratos</w:t>
          </w:r>
          <w:r>
            <w:rPr>
              <w:color w:val="5D6770"/>
              <w:spacing w:val="-5"/>
            </w:rPr>
            <w:t> </w:t>
          </w:r>
          <w:r>
            <w:rPr>
              <w:color w:val="5D6770"/>
              <w:spacing w:val="-1"/>
            </w:rPr>
            <w:t>(empresas)</w:t>
          </w:r>
          <w:r>
            <w:rPr>
              <w:b w:val="0"/>
            </w:rPr>
          </w:r>
        </w:p>
        <w:p>
          <w:pPr>
            <w:pStyle w:val="TOC1"/>
            <w:tabs>
              <w:tab w:pos="2327" w:val="left" w:leader="none"/>
            </w:tabs>
            <w:spacing w:line="240" w:lineRule="auto" w:before="113"/>
            <w:ind w:right="591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</w:rPr>
            <w:t>Plan</w:t>
          </w:r>
          <w:r>
            <w:rPr>
              <w:color w:val="5D6770"/>
              <w:spacing w:val="-6"/>
            </w:rPr>
            <w:t> </w:t>
          </w:r>
          <w:r>
            <w:rPr>
              <w:color w:val="5D6770"/>
              <w:spacing w:val="-1"/>
            </w:rPr>
            <w:t>Estatal</w:t>
          </w:r>
          <w:r>
            <w:rPr>
              <w:color w:val="5D6770"/>
              <w:spacing w:val="-4"/>
            </w:rPr>
            <w:t> </w:t>
          </w:r>
          <w:r>
            <w:rPr>
              <w:color w:val="5D6770"/>
              <w:spacing w:val="-1"/>
            </w:rPr>
            <w:t>Desarrollo</w:t>
          </w:r>
          <w:r>
            <w:rPr>
              <w:rFonts w:ascii="Arial"/>
              <w:b w:val="0"/>
              <w:color w:val="5D6770"/>
              <w:spacing w:val="-1"/>
              <w:position w:val="-5"/>
            </w:rPr>
            <w:tab/>
          </w:r>
          <w:r>
            <w:rPr>
              <w:rFonts w:ascii="Arial"/>
              <w:b w:val="0"/>
              <w:color w:val="5D6770"/>
              <w:position w:val="-5"/>
            </w:rPr>
            <w:t>9</w:t>
          </w:r>
          <w:r>
            <w:rPr>
              <w:rFonts w:ascii="Arial"/>
              <w:b w:val="0"/>
            </w:rPr>
          </w:r>
        </w:p>
        <w:p>
          <w:pPr>
            <w:pStyle w:val="TOC2"/>
            <w:tabs>
              <w:tab w:pos="973" w:val="left" w:leader="none"/>
            </w:tabs>
            <w:spacing w:line="240" w:lineRule="auto" w:before="52"/>
            <w:ind w:right="644"/>
            <w:jc w:val="right"/>
            <w:rPr>
              <w:rFonts w:ascii="Arial" w:hAnsi="Arial" w:cs="Arial" w:eastAsia="Arial"/>
              <w:b w:val="0"/>
              <w:bCs w:val="0"/>
              <w:i w:val="0"/>
              <w:sz w:val="18"/>
              <w:szCs w:val="18"/>
            </w:rPr>
          </w:pPr>
          <w:r>
            <w:rPr>
              <w:i w:val="0"/>
              <w:color w:val="5D6770"/>
              <w:spacing w:val="-1"/>
              <w:w w:val="95"/>
              <w:position w:val="1"/>
              <w:sz w:val="18"/>
            </w:rPr>
            <w:t>Agenda</w:t>
          </w:r>
          <w:r>
            <w:rPr>
              <w:rFonts w:ascii="Arial"/>
              <w:b w:val="0"/>
              <w:i w:val="0"/>
              <w:color w:val="5D6770"/>
              <w:spacing w:val="-1"/>
              <w:w w:val="95"/>
              <w:sz w:val="18"/>
            </w:rPr>
            <w:tab/>
          </w:r>
          <w:r>
            <w:rPr>
              <w:rFonts w:ascii="Arial"/>
              <w:b w:val="0"/>
              <w:i w:val="0"/>
              <w:color w:val="5D6770"/>
              <w:sz w:val="18"/>
            </w:rPr>
            <w:t>2</w:t>
          </w:r>
          <w:r>
            <w:rPr>
              <w:rFonts w:ascii="Arial"/>
              <w:b w:val="0"/>
              <w:i w:val="0"/>
              <w:sz w:val="18"/>
            </w:rPr>
          </w:r>
        </w:p>
        <w:p>
          <w:pPr>
            <w:pStyle w:val="TOC1"/>
            <w:tabs>
              <w:tab w:pos="1580" w:val="left" w:leader="none"/>
            </w:tabs>
            <w:spacing w:line="240" w:lineRule="auto" w:before="102"/>
            <w:ind w:right="426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w w:val="95"/>
              <w:position w:val="1"/>
            </w:rPr>
            <w:t>Normatividad</w:t>
          </w:r>
          <w:r>
            <w:rPr>
              <w:rFonts w:ascii="Arial"/>
              <w:b w:val="0"/>
              <w:color w:val="5D6770"/>
              <w:spacing w:val="-1"/>
              <w:w w:val="95"/>
            </w:rPr>
            <w:tab/>
          </w:r>
          <w:r>
            <w:rPr>
              <w:rFonts w:ascii="Arial"/>
              <w:b w:val="0"/>
              <w:color w:val="5D6770"/>
              <w:w w:val="95"/>
            </w:rPr>
            <w:t>16</w:t>
          </w:r>
          <w:r>
            <w:rPr>
              <w:rFonts w:ascii="Arial"/>
              <w:b w:val="0"/>
            </w:rPr>
          </w:r>
        </w:p>
        <w:p>
          <w:pPr>
            <w:pStyle w:val="TOC2"/>
            <w:tabs>
              <w:tab w:pos="1145" w:val="left" w:leader="none"/>
            </w:tabs>
            <w:spacing w:line="240" w:lineRule="auto"/>
            <w:ind w:right="482"/>
            <w:jc w:val="right"/>
            <w:rPr>
              <w:rFonts w:ascii="Arial" w:hAnsi="Arial" w:cs="Arial" w:eastAsia="Arial"/>
              <w:b w:val="0"/>
              <w:bCs w:val="0"/>
              <w:i w:val="0"/>
              <w:sz w:val="18"/>
              <w:szCs w:val="18"/>
            </w:rPr>
          </w:pPr>
          <w:r>
            <w:rPr>
              <w:i w:val="0"/>
              <w:color w:val="5D6770"/>
              <w:spacing w:val="-1"/>
              <w:w w:val="95"/>
              <w:position w:val="1"/>
              <w:sz w:val="18"/>
            </w:rPr>
            <w:t>Archivos</w:t>
          </w:r>
          <w:r>
            <w:rPr>
              <w:rFonts w:ascii="Arial"/>
              <w:b w:val="0"/>
              <w:i w:val="0"/>
              <w:color w:val="5D6770"/>
              <w:spacing w:val="-1"/>
              <w:w w:val="95"/>
              <w:sz w:val="18"/>
            </w:rPr>
            <w:tab/>
          </w:r>
          <w:r>
            <w:rPr>
              <w:rFonts w:ascii="Arial"/>
              <w:b w:val="0"/>
              <w:i w:val="0"/>
              <w:color w:val="5D6770"/>
              <w:w w:val="95"/>
              <w:sz w:val="18"/>
            </w:rPr>
            <w:t>10</w:t>
          </w:r>
          <w:r>
            <w:rPr>
              <w:rFonts w:ascii="Arial"/>
              <w:b w:val="0"/>
              <w:i w:val="0"/>
              <w:sz w:val="18"/>
            </w:rPr>
          </w:r>
        </w:p>
        <w:p>
          <w:pPr>
            <w:pStyle w:val="TOC4"/>
            <w:tabs>
              <w:tab w:pos="6386" w:val="left" w:leader="none"/>
            </w:tabs>
            <w:spacing w:line="369" w:lineRule="auto"/>
            <w:ind w:right="664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</w:rPr>
            <w:t>Informes</w:t>
          </w:r>
          <w:r>
            <w:rPr>
              <w:color w:val="5D6770"/>
              <w:spacing w:val="25"/>
            </w:rPr>
            <w:t> </w:t>
          </w:r>
          <w:r>
            <w:rPr>
              <w:color w:val="5D6770"/>
              <w:spacing w:val="-1"/>
              <w:w w:val="95"/>
              <w:position w:val="1"/>
            </w:rPr>
            <w:t>Licitación</w:t>
          </w:r>
          <w:r>
            <w:rPr>
              <w:rFonts w:ascii="Arial" w:hAnsi="Arial"/>
              <w:b w:val="0"/>
              <w:color w:val="5D6770"/>
              <w:spacing w:val="-1"/>
              <w:w w:val="95"/>
            </w:rPr>
            <w:tab/>
          </w:r>
          <w:r>
            <w:rPr>
              <w:rFonts w:ascii="Arial" w:hAnsi="Arial"/>
              <w:b w:val="0"/>
              <w:color w:val="5D6770"/>
            </w:rPr>
            <w:t>1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tabs>
              <w:tab w:pos="2657" w:val="left" w:leader="none"/>
            </w:tabs>
            <w:spacing w:line="206" w:lineRule="exact" w:before="0"/>
            <w:ind w:right="591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position w:val="1"/>
            </w:rPr>
            <w:t>Concesionarios</w:t>
          </w:r>
          <w:r>
            <w:rPr>
              <w:color w:val="5D6770"/>
              <w:spacing w:val="-10"/>
              <w:position w:val="1"/>
            </w:rPr>
            <w:t> </w:t>
          </w:r>
          <w:r>
            <w:rPr>
              <w:color w:val="5D6770"/>
              <w:spacing w:val="-1"/>
              <w:position w:val="1"/>
            </w:rPr>
            <w:t>transporte</w:t>
          </w:r>
          <w:r>
            <w:rPr>
              <w:rFonts w:ascii="Arial"/>
              <w:b w:val="0"/>
              <w:color w:val="5D6770"/>
              <w:spacing w:val="-1"/>
            </w:rPr>
            <w:tab/>
          </w:r>
          <w:r>
            <w:rPr>
              <w:rFonts w:ascii="Arial"/>
              <w:b w:val="0"/>
              <w:color w:val="5D6770"/>
            </w:rPr>
            <w:t>9</w:t>
          </w:r>
          <w:r>
            <w:rPr>
              <w:rFonts w:ascii="Arial"/>
              <w:b w:val="0"/>
            </w:rPr>
          </w:r>
        </w:p>
        <w:p>
          <w:pPr>
            <w:pStyle w:val="TOC1"/>
            <w:tabs>
              <w:tab w:pos="1421" w:val="left" w:leader="none"/>
            </w:tabs>
            <w:spacing w:line="240" w:lineRule="auto"/>
            <w:ind w:right="636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position w:val="1"/>
            </w:rPr>
            <w:t>Obra</w:t>
          </w:r>
          <w:r>
            <w:rPr>
              <w:color w:val="5D6770"/>
              <w:spacing w:val="-6"/>
              <w:position w:val="1"/>
            </w:rPr>
            <w:t> </w:t>
          </w:r>
          <w:r>
            <w:rPr>
              <w:color w:val="5D6770"/>
              <w:spacing w:val="-1"/>
              <w:position w:val="1"/>
            </w:rPr>
            <w:t>pública</w:t>
          </w:r>
          <w:r>
            <w:rPr>
              <w:rFonts w:ascii="Arial" w:hAnsi="Arial"/>
              <w:b w:val="0"/>
              <w:color w:val="5D6770"/>
              <w:spacing w:val="-1"/>
            </w:rPr>
            <w:tab/>
          </w:r>
          <w:r>
            <w:rPr>
              <w:rFonts w:ascii="Arial" w:hAnsi="Arial"/>
              <w:b w:val="0"/>
              <w:color w:val="5D6770"/>
            </w:rPr>
            <w:t>4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tabs>
              <w:tab w:pos="1987" w:val="left" w:leader="none"/>
            </w:tabs>
            <w:spacing w:line="240" w:lineRule="auto"/>
            <w:ind w:right="591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position w:val="1"/>
            </w:rPr>
            <w:t>Programas</w:t>
          </w:r>
          <w:r>
            <w:rPr>
              <w:color w:val="5D6770"/>
              <w:spacing w:val="-3"/>
              <w:position w:val="1"/>
            </w:rPr>
            <w:t> </w:t>
          </w:r>
          <w:r>
            <w:rPr>
              <w:color w:val="5D6770"/>
              <w:spacing w:val="-1"/>
              <w:position w:val="1"/>
            </w:rPr>
            <w:t>empleo</w:t>
          </w:r>
          <w:r>
            <w:rPr>
              <w:rFonts w:ascii="Arial"/>
              <w:b w:val="0"/>
              <w:color w:val="5D6770"/>
              <w:spacing w:val="-1"/>
            </w:rPr>
            <w:tab/>
          </w:r>
          <w:r>
            <w:rPr>
              <w:rFonts w:ascii="Arial"/>
              <w:b w:val="0"/>
              <w:color w:val="5D6770"/>
            </w:rPr>
            <w:t>9</w:t>
          </w:r>
          <w:r>
            <w:rPr>
              <w:rFonts w:ascii="Arial"/>
              <w:b w:val="0"/>
            </w:rPr>
          </w:r>
        </w:p>
        <w:p>
          <w:pPr>
            <w:pStyle w:val="TOC2"/>
            <w:tabs>
              <w:tab w:pos="1301" w:val="left" w:leader="none"/>
            </w:tabs>
            <w:spacing w:line="240" w:lineRule="auto"/>
            <w:ind w:right="435"/>
            <w:jc w:val="right"/>
            <w:rPr>
              <w:rFonts w:ascii="Arial" w:hAnsi="Arial" w:cs="Arial" w:eastAsia="Arial"/>
              <w:b w:val="0"/>
              <w:bCs w:val="0"/>
              <w:i w:val="0"/>
              <w:sz w:val="18"/>
              <w:szCs w:val="18"/>
            </w:rPr>
          </w:pPr>
          <w:r>
            <w:rPr>
              <w:i w:val="0"/>
              <w:color w:val="5D6770"/>
              <w:spacing w:val="-1"/>
              <w:w w:val="95"/>
              <w:position w:val="1"/>
              <w:sz w:val="18"/>
            </w:rPr>
            <w:t>CERESOS</w:t>
          </w:r>
          <w:r>
            <w:rPr>
              <w:rFonts w:ascii="Arial"/>
              <w:b w:val="0"/>
              <w:i w:val="0"/>
              <w:color w:val="5D6770"/>
              <w:spacing w:val="-1"/>
              <w:w w:val="95"/>
              <w:sz w:val="18"/>
            </w:rPr>
            <w:tab/>
          </w:r>
          <w:r>
            <w:rPr>
              <w:rFonts w:ascii="Arial"/>
              <w:b w:val="0"/>
              <w:i w:val="0"/>
              <w:color w:val="5D6770"/>
              <w:w w:val="95"/>
              <w:sz w:val="18"/>
            </w:rPr>
            <w:t>15</w:t>
          </w:r>
          <w:r>
            <w:rPr>
              <w:rFonts w:ascii="Arial"/>
              <w:b w:val="0"/>
              <w:i w:val="0"/>
              <w:sz w:val="18"/>
            </w:rPr>
          </w:r>
        </w:p>
        <w:p>
          <w:pPr>
            <w:pStyle w:val="TOC1"/>
            <w:tabs>
              <w:tab w:pos="2164" w:val="left" w:leader="none"/>
            </w:tabs>
            <w:spacing w:line="240" w:lineRule="auto"/>
            <w:ind w:right="362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position w:val="1"/>
            </w:rPr>
            <w:t>Recursos</w:t>
          </w:r>
          <w:r>
            <w:rPr>
              <w:color w:val="5D6770"/>
              <w:spacing w:val="-8"/>
              <w:position w:val="1"/>
            </w:rPr>
            <w:t> </w:t>
          </w:r>
          <w:r>
            <w:rPr>
              <w:color w:val="5D6770"/>
              <w:spacing w:val="-1"/>
              <w:position w:val="1"/>
            </w:rPr>
            <w:t>humanos</w:t>
          </w:r>
          <w:r>
            <w:rPr>
              <w:rFonts w:ascii="Arial"/>
              <w:b w:val="0"/>
              <w:color w:val="5D6770"/>
              <w:spacing w:val="-1"/>
            </w:rPr>
            <w:tab/>
          </w:r>
          <w:r>
            <w:rPr>
              <w:rFonts w:ascii="Arial"/>
              <w:b w:val="0"/>
              <w:color w:val="5D6770"/>
              <w:w w:val="95"/>
            </w:rPr>
            <w:t>23</w:t>
          </w:r>
          <w:r>
            <w:rPr>
              <w:rFonts w:ascii="Arial"/>
              <w:b w:val="0"/>
            </w:rPr>
          </w:r>
        </w:p>
        <w:p>
          <w:pPr>
            <w:pStyle w:val="TOC1"/>
            <w:tabs>
              <w:tab w:pos="1618" w:val="left" w:leader="none"/>
            </w:tabs>
            <w:spacing w:line="240" w:lineRule="auto"/>
            <w:ind w:right="609"/>
            <w:jc w:val="right"/>
            <w:rPr>
              <w:rFonts w:ascii="Arial" w:hAnsi="Arial" w:cs="Arial" w:eastAsia="Arial"/>
              <w:b w:val="0"/>
              <w:bCs w:val="0"/>
            </w:rPr>
          </w:pPr>
          <w:hyperlink w:history="true" w:anchor="_TOC_250000">
            <w:r>
              <w:rPr>
                <w:color w:val="5D6770"/>
                <w:spacing w:val="-1"/>
                <w:w w:val="95"/>
                <w:position w:val="1"/>
              </w:rPr>
              <w:t>Infraestructura</w:t>
            </w:r>
            <w:r>
              <w:rPr>
                <w:rFonts w:ascii="Arial"/>
                <w:b w:val="0"/>
                <w:color w:val="5D6770"/>
                <w:spacing w:val="-1"/>
                <w:w w:val="95"/>
              </w:rPr>
              <w:tab/>
            </w:r>
            <w:r>
              <w:rPr>
                <w:rFonts w:ascii="Arial"/>
                <w:b w:val="0"/>
                <w:color w:val="5D6770"/>
              </w:rPr>
              <w:t>7</w:t>
            </w:r>
            <w:r>
              <w:rPr>
                <w:rFonts w:ascii="Arial"/>
                <w:b w:val="0"/>
              </w:rPr>
            </w:r>
          </w:hyperlink>
        </w:p>
        <w:p>
          <w:pPr>
            <w:pStyle w:val="TOC1"/>
            <w:tabs>
              <w:tab w:pos="1535" w:val="left" w:leader="none"/>
            </w:tabs>
            <w:spacing w:line="240" w:lineRule="auto" w:before="102"/>
            <w:ind w:right="371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w w:val="95"/>
              <w:position w:val="1"/>
            </w:rPr>
            <w:t>Estadísticas</w:t>
          </w:r>
          <w:r>
            <w:rPr>
              <w:rFonts w:ascii="Arial" w:hAnsi="Arial"/>
              <w:b w:val="0"/>
              <w:color w:val="5D6770"/>
              <w:spacing w:val="-1"/>
              <w:w w:val="95"/>
            </w:rPr>
            <w:tab/>
          </w:r>
          <w:r>
            <w:rPr>
              <w:rFonts w:ascii="Arial" w:hAnsi="Arial"/>
              <w:b w:val="0"/>
              <w:color w:val="5D6770"/>
              <w:w w:val="95"/>
            </w:rPr>
            <w:t>22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tabs>
              <w:tab w:pos="1812" w:val="left" w:leader="none"/>
            </w:tabs>
            <w:spacing w:line="240" w:lineRule="auto"/>
            <w:ind w:right="645"/>
            <w:jc w:val="righ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5D6770"/>
              <w:spacing w:val="-1"/>
              <w:position w:val="1"/>
            </w:rPr>
            <w:t>Prevención</w:t>
          </w:r>
          <w:r>
            <w:rPr>
              <w:color w:val="5D6770"/>
              <w:spacing w:val="-11"/>
              <w:position w:val="1"/>
            </w:rPr>
            <w:t> </w:t>
          </w:r>
          <w:r>
            <w:rPr>
              <w:color w:val="5D6770"/>
              <w:spacing w:val="-1"/>
              <w:position w:val="1"/>
            </w:rPr>
            <w:t>delito</w:t>
          </w:r>
          <w:r>
            <w:rPr>
              <w:rFonts w:ascii="Arial" w:hAnsi="Arial"/>
              <w:b w:val="0"/>
              <w:color w:val="5D6770"/>
              <w:spacing w:val="-1"/>
            </w:rPr>
            <w:tab/>
          </w:r>
          <w:r>
            <w:rPr>
              <w:rFonts w:ascii="Arial" w:hAnsi="Arial"/>
              <w:b w:val="0"/>
              <w:color w:val="5D6770"/>
              <w:w w:val="95"/>
            </w:rPr>
            <w:t>3</w:t>
          </w:r>
          <w:r>
            <w:rPr>
              <w:rFonts w:ascii="Arial" w:hAnsi="Arial"/>
              <w:b w:val="0"/>
            </w:rPr>
          </w:r>
        </w:p>
        <w:p>
          <w:pPr>
            <w:pStyle w:val="TOC2"/>
            <w:tabs>
              <w:tab w:pos="1338" w:val="left" w:leader="none"/>
            </w:tabs>
            <w:spacing w:line="240" w:lineRule="auto" w:before="103"/>
            <w:ind w:right="0"/>
            <w:jc w:val="right"/>
            <w:rPr>
              <w:rFonts w:ascii="Arial" w:hAnsi="Arial" w:cs="Arial" w:eastAsia="Arial"/>
              <w:b w:val="0"/>
              <w:bCs w:val="0"/>
              <w:i w:val="0"/>
              <w:sz w:val="18"/>
              <w:szCs w:val="18"/>
            </w:rPr>
          </w:pPr>
          <w:r>
            <w:rPr>
              <w:i w:val="0"/>
              <w:color w:val="5D6770"/>
              <w:spacing w:val="-1"/>
              <w:w w:val="95"/>
              <w:position w:val="1"/>
              <w:sz w:val="18"/>
            </w:rPr>
            <w:t>Otros</w:t>
          </w:r>
          <w:r>
            <w:rPr>
              <w:rFonts w:ascii="Arial"/>
              <w:b w:val="0"/>
              <w:i w:val="0"/>
              <w:color w:val="5D6770"/>
              <w:spacing w:val="-1"/>
              <w:w w:val="95"/>
              <w:sz w:val="18"/>
            </w:rPr>
            <w:tab/>
          </w:r>
          <w:r>
            <w:rPr>
              <w:rFonts w:ascii="Arial"/>
              <w:b w:val="0"/>
              <w:i w:val="0"/>
              <w:color w:val="5D6770"/>
              <w:sz w:val="18"/>
            </w:rPr>
            <w:t>63</w:t>
          </w:r>
          <w:r>
            <w:rPr>
              <w:rFonts w:ascii="Arial"/>
              <w:b w:val="0"/>
              <w:i w:val="0"/>
              <w:sz w:val="18"/>
            </w:rPr>
          </w:r>
        </w:p>
      </w:sdtContent>
    </w:sdt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Heading9"/>
        <w:spacing w:line="240" w:lineRule="auto"/>
        <w:ind w:left="350" w:right="0"/>
        <w:jc w:val="left"/>
        <w:rPr>
          <w:rFonts w:ascii="Arial" w:hAnsi="Arial" w:cs="Arial" w:eastAsia="Arial"/>
        </w:rPr>
      </w:pPr>
      <w:r>
        <w:rPr>
          <w:rFonts w:ascii="Arial"/>
          <w:color w:val="5D6770"/>
        </w:rPr>
        <w:t>128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68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z w:val="18"/>
        </w:rPr>
        <w:t>424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7154" w:space="40"/>
            <w:col w:w="653" w:space="40"/>
            <w:col w:w="569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0"/>
        <w:ind w:left="4822" w:right="2944" w:hanging="5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rFonts w:ascii="Arial" w:hAnsi="Arial"/>
          <w:color w:val="5D6770"/>
          <w:spacing w:val="-1"/>
        </w:rPr>
        <w:t>: Oficina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-2"/>
        </w:rPr>
        <w:t> Ejecutivo.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2"/>
        </w:rPr>
        <w:t>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Transparencia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Mejora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Regulatoria.</w:t>
      </w:r>
      <w:r>
        <w:rPr>
          <w:rFonts w:ascii="Arial" w:hAnsi="Arial"/>
          <w:color w:val="5D6770"/>
          <w:spacing w:val="66"/>
        </w:rPr>
        <w:t> </w:t>
      </w:r>
      <w:r>
        <w:rPr>
          <w:rFonts w:ascii="Arial" w:hAnsi="Arial"/>
          <w:b/>
          <w:color w:val="5D6770"/>
          <w:spacing w:val="-1"/>
        </w:rPr>
        <w:t>Observaciones</w:t>
      </w:r>
      <w:r>
        <w:rPr>
          <w:rFonts w:ascii="Arial" w:hAnsi="Arial"/>
          <w:color w:val="5D6770"/>
          <w:spacing w:val="-1"/>
        </w:rPr>
        <w:t>: La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información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corresponde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período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entre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los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meses</w:t>
      </w:r>
      <w:r>
        <w:rPr>
          <w:rFonts w:ascii="Arial" w:hAnsi="Arial"/>
          <w:color w:val="5D6770"/>
          <w:spacing w:val="-1"/>
        </w:rPr>
        <w:t> de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mayo</w:t>
      </w:r>
      <w:r>
        <w:rPr>
          <w:rFonts w:ascii="Arial" w:hAnsi="Arial"/>
          <w:color w:val="5D6770"/>
          <w:spacing w:val="57"/>
        </w:rPr>
        <w:t> </w:t>
      </w:r>
      <w:r>
        <w:rPr>
          <w:rFonts w:ascii="Arial" w:hAnsi="Arial"/>
          <w:color w:val="5D6770"/>
        </w:rPr>
        <w:t>y </w:t>
      </w:r>
      <w:r>
        <w:rPr>
          <w:rFonts w:ascii="Arial" w:hAnsi="Arial"/>
          <w:color w:val="5D6770"/>
          <w:spacing w:val="-1"/>
        </w:rPr>
        <w:t>septiembre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2016. </w:t>
      </w:r>
      <w:r>
        <w:rPr>
          <w:rFonts w:ascii="Arial" w:hAnsi="Arial"/>
          <w:color w:val="5D6770"/>
        </w:rPr>
        <w:t>El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total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5"/>
        </w:rPr>
        <w:t> </w:t>
      </w:r>
      <w:r>
        <w:rPr>
          <w:rFonts w:ascii="Arial" w:hAnsi="Arial"/>
          <w:color w:val="5D6770"/>
          <w:spacing w:val="-1"/>
        </w:rPr>
        <w:t>solicitudes fue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800,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que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corresponden</w:t>
      </w:r>
      <w:r>
        <w:rPr>
          <w:rFonts w:ascii="Arial" w:hAnsi="Arial"/>
          <w:color w:val="5D6770"/>
        </w:rPr>
        <w:t> a </w:t>
      </w:r>
      <w:r>
        <w:rPr>
          <w:rFonts w:ascii="Arial" w:hAnsi="Arial"/>
          <w:color w:val="5D6770"/>
          <w:spacing w:val="-1"/>
        </w:rPr>
        <w:t>las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  <w:spacing w:val="-1"/>
        </w:rPr>
        <w:t>competen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</w:rPr>
        <w:t>a</w:t>
      </w:r>
      <w:r>
        <w:rPr>
          <w:rFonts w:ascii="Arial" w:hAnsi="Arial"/>
          <w:color w:val="5D6770"/>
          <w:spacing w:val="-2"/>
        </w:rPr>
        <w:t> </w:t>
      </w:r>
      <w:r>
        <w:rPr>
          <w:rFonts w:ascii="Arial" w:hAnsi="Arial"/>
          <w:color w:val="5D6770"/>
          <w:spacing w:val="-1"/>
        </w:rPr>
        <w:t>cada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dependencia. En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obra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pública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2"/>
        </w:rPr>
        <w:t>incluye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desarrollo</w:t>
      </w:r>
      <w:r>
        <w:rPr>
          <w:rFonts w:ascii="Arial" w:hAnsi="Arial"/>
          <w:color w:val="5D6770"/>
        </w:rPr>
        <w:t> y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ejecución; en</w:t>
      </w:r>
      <w:r>
        <w:rPr>
          <w:rFonts w:ascii="Arial" w:hAnsi="Arial"/>
          <w:color w:val="5D6770"/>
          <w:spacing w:val="39"/>
        </w:rPr>
        <w:t> </w:t>
      </w:r>
      <w:r>
        <w:rPr>
          <w:rFonts w:ascii="Arial" w:hAnsi="Arial"/>
          <w:color w:val="5D6770"/>
          <w:spacing w:val="-1"/>
        </w:rPr>
        <w:t>prevención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delito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2"/>
        </w:rPr>
        <w:t>incluye </w:t>
      </w:r>
      <w:r>
        <w:rPr>
          <w:rFonts w:ascii="Arial" w:hAnsi="Arial"/>
          <w:color w:val="5D6770"/>
          <w:spacing w:val="-1"/>
        </w:rPr>
        <w:t>servicios </w:t>
      </w:r>
      <w:r>
        <w:rPr>
          <w:rFonts w:ascii="Arial" w:hAnsi="Arial"/>
          <w:color w:val="5D6770"/>
        </w:rPr>
        <w:t>a </w:t>
      </w:r>
      <w:r>
        <w:rPr>
          <w:rFonts w:ascii="Arial" w:hAnsi="Arial"/>
          <w:color w:val="5D6770"/>
          <w:spacing w:val="-1"/>
        </w:rPr>
        <w:t>la</w:t>
      </w:r>
      <w:r>
        <w:rPr>
          <w:rFonts w:ascii="Arial" w:hAnsi="Arial"/>
          <w:color w:val="5D6770"/>
          <w:spacing w:val="-4"/>
        </w:rPr>
        <w:t> </w:t>
      </w:r>
      <w:r>
        <w:rPr>
          <w:rFonts w:ascii="Arial" w:hAnsi="Arial"/>
          <w:color w:val="5D6770"/>
          <w:spacing w:val="-1"/>
        </w:rPr>
        <w:t>comunidad.</w:t>
      </w:r>
      <w:r>
        <w:rPr>
          <w:rFonts w:ascii="Arial" w:hAns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59.030029pt;margin-top:39.959999pt;width:211.9pt;height:25.85pt;mso-position-horizontal-relative:page;mso-position-vertical-relative:page;z-index:37744" coordorigin="11181,799" coordsize="4238,517">
            <v:shape style="position:absolute;left:12225;top:799;width:3193;height:173" type="#_x0000_t75" stroked="false">
              <v:imagedata r:id="rId543" o:title=""/>
            </v:shape>
            <v:shape style="position:absolute;left:12103;top:970;width:3313;height:173" type="#_x0000_t75" stroked="false">
              <v:imagedata r:id="rId548" o:title=""/>
            </v:shape>
            <v:shape style="position:absolute;left:11181;top:1143;width:4234;height:173" type="#_x0000_t75" stroked="false">
              <v:imagedata r:id="rId550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64" w:lineRule="exact" w:before="59"/>
        <w:ind w:left="4374" w:right="3187" w:hanging="3733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74.979996pt;margin-top:34.996014pt;width:62.05pt;height:30.4pt;mso-position-horizontal-relative:page;mso-position-vertical-relative:paragraph;z-index:-843904" coordorigin="3500,700" coordsize="1241,608">
            <v:group style="position:absolute;left:3500;top:700;width:1241;height:608" coordorigin="3500,700" coordsize="1241,608">
              <v:shape style="position:absolute;left:3500;top:700;width:1241;height:608" coordorigin="3500,700" coordsize="1241,608" path="m3500,1308l4740,1308,4740,700,3500,700,3500,1308xe" filled="true" fillcolor="#5d6770" stroked="false">
                <v:path arrowok="t"/>
                <v:fill type="solid"/>
              </v:shape>
            </v:group>
            <v:group style="position:absolute;left:3572;top:901;width:1100;height:207" coordorigin="3572,901" coordsize="1100,207">
              <v:shape style="position:absolute;left:3572;top:901;width:1100;height:207" coordorigin="3572,901" coordsize="1100,207" path="m3572,1108l4671,1108,4671,901,3572,901,3572,1108xe" filled="true" fillcolor="#5d6770" stroked="false">
                <v:path arrowok="t"/>
                <v:fill type="solid"/>
              </v:shape>
              <v:shape style="position:absolute;left:3500;top:700;width:1241;height:60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5.2.2 Transparencia y eficiencia institu" w:id="38"/>
      <w:bookmarkEnd w:id="38"/>
      <w:r>
        <w:rPr>
          <w:b w:val="0"/>
        </w:rPr>
      </w:r>
      <w:r>
        <w:rPr>
          <w:rFonts w:ascii="Arial" w:hAnsi="Arial"/>
          <w:color w:val="595959"/>
          <w:spacing w:val="-1"/>
          <w:w w:val="105"/>
        </w:rPr>
        <w:t>AUDITORÍ</w:t>
      </w:r>
      <w:r>
        <w:rPr>
          <w:rFonts w:ascii="Arial" w:hAnsi="Arial"/>
          <w:color w:val="595959"/>
          <w:spacing w:val="-2"/>
          <w:w w:val="105"/>
        </w:rPr>
        <w:t>AS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EALIZADAS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spacing w:val="1"/>
          <w:w w:val="105"/>
          <w:position w:val="10"/>
          <w:sz w:val="14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CONTRALORÍA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GENER</w:t>
      </w:r>
      <w:r>
        <w:rPr>
          <w:rFonts w:ascii="Arial" w:hAnsi="Arial"/>
          <w:color w:val="595959"/>
          <w:spacing w:val="-1"/>
          <w:w w:val="105"/>
        </w:rPr>
        <w:t>AL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DEL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ESTADO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47"/>
          <w:w w:val="105"/>
        </w:rPr>
        <w:t> </w:t>
      </w:r>
      <w:r>
        <w:rPr>
          <w:rFonts w:ascii="Arial" w:hAnsi="Arial"/>
          <w:color w:val="595959"/>
          <w:w w:val="105"/>
        </w:rPr>
        <w:t>B.C.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SUR,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2.1pt;height:15pt;mso-position-horizontal-relative:char;mso-position-vertical-relative:line" coordorigin="0,0" coordsize="7442,300">
            <v:group style="position:absolute;left:0;top:0;width:2480;height:300" coordorigin="0,0" coordsize="2480,300">
              <v:shape style="position:absolute;left:0;top:0;width:2480;height:300" coordorigin="0,0" coordsize="2480,300" path="m0,300l2480,300,2480,0,0,0,0,300xe" filled="true" fillcolor="#ed6b06" stroked="false">
                <v:path arrowok="t"/>
                <v:fill type="solid"/>
              </v:shape>
            </v:group>
            <v:group style="position:absolute;left:70;top:46;width:2340;height:209" coordorigin="70,46" coordsize="2340,209">
              <v:shape style="position:absolute;left:70;top:46;width:2340;height:209" coordorigin="70,46" coordsize="2340,209" path="m70,254l2410,254,2410,46,70,46,70,254xe" filled="true" fillcolor="#ed6b06" stroked="false">
                <v:path arrowok="t"/>
                <v:fill type="solid"/>
              </v:shape>
            </v:group>
            <v:group style="position:absolute;left:2480;top:0;width:2480;height:300" coordorigin="2480,0" coordsize="2480,300">
              <v:shape style="position:absolute;left:2480;top:0;width:2480;height:300" coordorigin="2480,0" coordsize="2480,300" path="m2480,300l4959,300,4959,0,2480,0,2480,300xe" filled="true" fillcolor="#ed6b06" stroked="false">
                <v:path arrowok="t"/>
                <v:fill type="solid"/>
              </v:shape>
            </v:group>
            <v:group style="position:absolute;left:2549;top:46;width:2341;height:209" coordorigin="2549,46" coordsize="2341,209">
              <v:shape style="position:absolute;left:2549;top:46;width:2341;height:209" coordorigin="2549,46" coordsize="2341,209" path="m2549,254l4890,254,4890,46,2549,46,2549,254xe" filled="true" fillcolor="#ed6b06" stroked="false">
                <v:path arrowok="t"/>
                <v:fill type="solid"/>
              </v:shape>
            </v:group>
            <v:group style="position:absolute;left:4959;top:0;width:2482;height:300" coordorigin="4959,0" coordsize="2482,300">
              <v:shape style="position:absolute;left:4959;top:0;width:2482;height:300" coordorigin="4959,0" coordsize="2482,300" path="m4959,300l7441,300,7441,0,4959,0,4959,300xe" filled="true" fillcolor="#ed6b06" stroked="false">
                <v:path arrowok="t"/>
                <v:fill type="solid"/>
              </v:shape>
            </v:group>
            <v:group style="position:absolute;left:5031;top:46;width:2341;height:209" coordorigin="5031,46" coordsize="2341,209">
              <v:shape style="position:absolute;left:5031;top:46;width:2341;height:209" coordorigin="5031,46" coordsize="2341,209" path="m5031,254l7372,254,7372,46,5031,46,5031,254xe" filled="true" fillcolor="#ed6b06" stroked="false">
                <v:path arrowok="t"/>
                <v:fill type="solid"/>
              </v:shape>
              <v:shape style="position:absolute;left:639;top:70;width:11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CONCLUIDAS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18;top:70;width:119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PROCESO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00;top:70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106"/>
        <w:gridCol w:w="469"/>
        <w:gridCol w:w="772"/>
        <w:gridCol w:w="468"/>
        <w:gridCol w:w="771"/>
        <w:gridCol w:w="469"/>
        <w:gridCol w:w="772"/>
        <w:gridCol w:w="469"/>
        <w:gridCol w:w="772"/>
        <w:gridCol w:w="468"/>
        <w:gridCol w:w="771"/>
        <w:gridCol w:w="296"/>
      </w:tblGrid>
      <w:tr>
        <w:trPr>
          <w:trHeight w:val="183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137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/>
          </w:p>
        </w:tc>
      </w:tr>
      <w:tr>
        <w:trPr>
          <w:trHeight w:val="294" w:hRule="exact"/>
        </w:trPr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96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1241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9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41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9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41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9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41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46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1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9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3709" w:val="left" w:leader="none"/>
          <w:tab w:pos="4950" w:val="left" w:leader="none"/>
          <w:tab w:pos="6189" w:val="left" w:leader="none"/>
          <w:tab w:pos="7430" w:val="left" w:leader="none"/>
          <w:tab w:pos="8670" w:val="left" w:leader="none"/>
          <w:tab w:pos="10010" w:val="right" w:leader="none"/>
        </w:tabs>
        <w:spacing w:line="240" w:lineRule="auto" w:before="32"/>
        <w:ind w:left="149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  <w:spacing w:val="-1"/>
          <w:w w:val="95"/>
        </w:rPr>
        <w:t>B.C.SUR</w:t>
        <w:tab/>
      </w:r>
      <w:r>
        <w:rPr>
          <w:rFonts w:ascii="Arial"/>
          <w:color w:val="5D6770"/>
        </w:rPr>
        <w:t>4</w:t>
        <w:tab/>
      </w:r>
      <w:r>
        <w:rPr>
          <w:rFonts w:ascii="Arial"/>
          <w:color w:val="5D6770"/>
          <w:w w:val="95"/>
        </w:rPr>
        <w:t>0</w:t>
        <w:tab/>
        <w:t>1</w:t>
        <w:tab/>
      </w:r>
      <w:r>
        <w:rPr>
          <w:rFonts w:ascii="Arial"/>
          <w:color w:val="5D6770"/>
        </w:rPr>
        <w:t>5</w:t>
        <w:tab/>
        <w:t>5</w:t>
        <w:tab/>
        <w:t>5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"/>
          <w:szCs w:val="4"/>
        </w:rPr>
      </w:pPr>
    </w:p>
    <w:p>
      <w:pPr>
        <w:tabs>
          <w:tab w:pos="2623" w:val="left" w:leader="none"/>
        </w:tabs>
        <w:spacing w:line="20" w:lineRule="atLeast"/>
        <w:ind w:left="12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63pt;height:.35pt;mso-position-horizontal-relative:char;mso-position-vertical-relative:line" coordorigin="0,0" coordsize="1260,7">
            <v:group style="position:absolute;left:3;top:3;width:1253;height:2" coordorigin="3,3" coordsize="1253,2">
              <v:shape style="position:absolute;left:3;top:3;width:1253;height:2" coordorigin="3,3" coordsize="1253,0" path="m3,3l125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373.15pt;height:.35pt;mso-position-horizontal-relative:char;mso-position-vertical-relative:line" coordorigin="0,0" coordsize="7463,7">
            <v:group style="position:absolute;left:3;top:3;width:7456;height:2" coordorigin="3,3" coordsize="7456,2">
              <v:shape style="position:absolute;left:3;top:3;width:7456;height:2" coordorigin="3,3" coordsize="7456,0" path="m3,3l7459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 w:before="40"/>
        <w:ind w:left="128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Contraloría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del Estado,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Auditoria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Gubernamental.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1285" w:right="3417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</w:rPr>
        <w:t>  Se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  <w:spacing w:val="-1"/>
        </w:rPr>
        <w:t>refiere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</w:rPr>
        <w:t>a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auditorias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-2"/>
        </w:rPr>
        <w:t>administrativas,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  <w:spacing w:val="-2"/>
        </w:rPr>
        <w:t>financieras,</w:t>
      </w:r>
      <w:r>
        <w:rPr>
          <w:rFonts w:ascii="Arial"/>
          <w:color w:val="5D6770"/>
        </w:rPr>
        <w:t> </w:t>
      </w:r>
      <w:r>
        <w:rPr>
          <w:rFonts w:ascii="Arial"/>
          <w:color w:val="5D6770"/>
          <w:spacing w:val="5"/>
        </w:rPr>
        <w:t> </w:t>
      </w:r>
      <w:r>
        <w:rPr>
          <w:rFonts w:ascii="Arial"/>
          <w:color w:val="5D6770"/>
          <w:spacing w:val="-2"/>
        </w:rPr>
        <w:t>contables,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  <w:spacing w:val="-1"/>
        </w:rPr>
        <w:t>control</w:t>
      </w:r>
      <w:r>
        <w:rPr>
          <w:rFonts w:ascii="Arial"/>
          <w:color w:val="5D6770"/>
          <w:spacing w:val="44"/>
        </w:rPr>
        <w:t> </w:t>
      </w:r>
      <w:r>
        <w:rPr>
          <w:rFonts w:ascii="Arial"/>
          <w:color w:val="5D6770"/>
          <w:spacing w:val="-1"/>
        </w:rPr>
        <w:t>interno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</w:rPr>
        <w:t>y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normativa</w:t>
      </w:r>
      <w:r>
        <w:rPr>
          <w:rFonts w:ascii="Arial"/>
          <w:color w:val="5D6770"/>
          <w:spacing w:val="42"/>
        </w:rPr>
        <w:t> </w:t>
      </w:r>
      <w:r>
        <w:rPr>
          <w:rFonts w:ascii="Arial"/>
          <w:color w:val="5D6770"/>
        </w:rPr>
        <w:t>a</w:t>
      </w:r>
      <w:r>
        <w:rPr>
          <w:rFonts w:ascii="Arial"/>
          <w:color w:val="5D6770"/>
          <w:spacing w:val="43"/>
        </w:rPr>
        <w:t> </w:t>
      </w:r>
      <w:r>
        <w:rPr>
          <w:rFonts w:ascii="Arial"/>
          <w:color w:val="5D6770"/>
          <w:spacing w:val="-1"/>
        </w:rPr>
        <w:t>dependencias</w:t>
      </w:r>
      <w:r>
        <w:rPr>
          <w:rFonts w:ascii="Arial"/>
          <w:color w:val="5D6770"/>
        </w:rPr>
        <w:t>  y</w:t>
      </w:r>
      <w:r>
        <w:rPr>
          <w:rFonts w:ascii="Arial"/>
          <w:color w:val="5D6770"/>
          <w:spacing w:val="89"/>
        </w:rPr>
        <w:t> </w:t>
      </w:r>
      <w:r>
        <w:rPr>
          <w:rFonts w:ascii="Arial"/>
          <w:color w:val="5D6770"/>
          <w:spacing w:val="-1"/>
        </w:rPr>
        <w:t>organismos descentralizados.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77" w:lineRule="exact"/>
        <w:ind w:left="1148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95959"/>
          <w:w w:val="105"/>
        </w:rPr>
        <w:t>MONTO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AUDITADO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spacing w:val="37"/>
          <w:w w:val="105"/>
          <w:position w:val="10"/>
          <w:sz w:val="14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CONTRALORÍA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GENER</w:t>
      </w:r>
      <w:r>
        <w:rPr>
          <w:rFonts w:ascii="Arial" w:hAnsi="Arial"/>
          <w:color w:val="595959"/>
          <w:spacing w:val="-1"/>
          <w:w w:val="105"/>
        </w:rPr>
        <w:t>AL</w:t>
      </w:r>
      <w:r>
        <w:rPr>
          <w:rFonts w:ascii="Arial" w:hAnsi="Arial"/>
          <w:color w:val="595959"/>
          <w:spacing w:val="6"/>
          <w:w w:val="105"/>
        </w:rPr>
        <w:t> </w:t>
      </w:r>
      <w:r>
        <w:rPr>
          <w:rFonts w:ascii="Arial" w:hAnsi="Arial"/>
          <w:color w:val="595959"/>
          <w:w w:val="105"/>
        </w:rPr>
        <w:t>DEL</w:t>
      </w:r>
      <w:r>
        <w:rPr>
          <w:rFonts w:ascii="Arial" w:hAnsi="Arial"/>
          <w:color w:val="595959"/>
          <w:spacing w:val="7"/>
          <w:w w:val="105"/>
        </w:rPr>
        <w:t> </w:t>
      </w:r>
      <w:r>
        <w:rPr>
          <w:rFonts w:ascii="Arial" w:hAnsi="Arial"/>
          <w:color w:val="595959"/>
          <w:w w:val="105"/>
        </w:rPr>
        <w:t>ESTADO</w:t>
      </w:r>
      <w:r>
        <w:rPr>
          <w:rFonts w:ascii="Arial" w:hAnsi="Arial"/>
          <w:color w:val="595959"/>
          <w:spacing w:val="8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b w:val="0"/>
        </w:rPr>
      </w:r>
    </w:p>
    <w:p>
      <w:pPr>
        <w:spacing w:line="271" w:lineRule="exact" w:before="0"/>
        <w:ind w:left="29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45.059998pt;margin-top:19.296446pt;width:372.1pt;height:30.4pt;mso-position-horizontal-relative:page;mso-position-vertical-relative:paragraph;z-index:-843784" coordorigin="4901,386" coordsize="7442,608">
            <v:group style="position:absolute;left:4901;top:386;width:2480;height:300" coordorigin="4901,386" coordsize="2480,300">
              <v:shape style="position:absolute;left:4901;top:386;width:2480;height:300" coordorigin="4901,386" coordsize="2480,300" path="m4901,686l7381,686,7381,386,4901,386,4901,686xe" filled="true" fillcolor="#ed6b06" stroked="false">
                <v:path arrowok="t"/>
                <v:fill type="solid"/>
              </v:shape>
            </v:group>
            <v:group style="position:absolute;left:4971;top:432;width:2340;height:207" coordorigin="4971,432" coordsize="2340,207">
              <v:shape style="position:absolute;left:4971;top:432;width:2340;height:207" coordorigin="4971,432" coordsize="2340,207" path="m4971,638l7311,638,7311,432,4971,432,4971,638xe" filled="true" fillcolor="#ed6b06" stroked="false">
                <v:path arrowok="t"/>
                <v:fill type="solid"/>
              </v:shape>
            </v:group>
            <v:group style="position:absolute;left:7381;top:386;width:2480;height:300" coordorigin="7381,386" coordsize="2480,300">
              <v:shape style="position:absolute;left:7381;top:386;width:2480;height:300" coordorigin="7381,386" coordsize="2480,300" path="m7381,686l9861,686,9861,386,7381,386,7381,686xe" filled="true" fillcolor="#ed6b06" stroked="false">
                <v:path arrowok="t"/>
                <v:fill type="solid"/>
              </v:shape>
            </v:group>
            <v:group style="position:absolute;left:7451;top:432;width:2341;height:207" coordorigin="7451,432" coordsize="2341,207">
              <v:shape style="position:absolute;left:7451;top:432;width:2341;height:207" coordorigin="7451,432" coordsize="2341,207" path="m7451,638l9791,638,9791,432,7451,432,7451,638xe" filled="true" fillcolor="#ed6b06" stroked="false">
                <v:path arrowok="t"/>
                <v:fill type="solid"/>
              </v:shape>
            </v:group>
            <v:group style="position:absolute;left:9861;top:386;width:2482;height:300" coordorigin="9861,386" coordsize="2482,300">
              <v:shape style="position:absolute;left:9861;top:386;width:2482;height:300" coordorigin="9861,386" coordsize="2482,300" path="m9861,686l12343,686,12343,386,9861,386,9861,686xe" filled="true" fillcolor="#ed6b06" stroked="false">
                <v:path arrowok="t"/>
                <v:fill type="solid"/>
              </v:shape>
            </v:group>
            <v:group style="position:absolute;left:9933;top:432;width:2341;height:207" coordorigin="9933,432" coordsize="2341,207">
              <v:shape style="position:absolute;left:9933;top:432;width:2341;height:207" coordorigin="9933,432" coordsize="2341,207" path="m9933,638l12273,638,12273,432,9933,432,9933,638xe" filled="true" fillcolor="#ed6b06" stroked="false">
                <v:path arrowok="t"/>
                <v:fill type="solid"/>
              </v:shape>
            </v:group>
            <v:group style="position:absolute;left:4901;top:705;width:1239;height:288" coordorigin="4901,705" coordsize="1239,288">
              <v:shape style="position:absolute;left:4901;top:705;width:1239;height:288" coordorigin="4901,705" coordsize="1239,288" path="m4901,993l6140,993,6140,705,4901,705,4901,993xe" filled="true" fillcolor="#ed6b06" stroked="false">
                <v:path arrowok="t"/>
                <v:fill type="solid"/>
              </v:shape>
            </v:group>
            <v:group style="position:absolute;left:4971;top:746;width:1100;height:207" coordorigin="4971,746" coordsize="1100,207">
              <v:shape style="position:absolute;left:4971;top:746;width:1100;height:207" coordorigin="4971,746" coordsize="1100,207" path="m4971,952l6071,952,6071,746,4971,746,4971,952xe" filled="true" fillcolor="#ed6b06" stroked="false">
                <v:path arrowok="t"/>
                <v:fill type="solid"/>
              </v:shape>
            </v:group>
            <v:group style="position:absolute;left:6140;top:705;width:1241;height:288" coordorigin="6140,705" coordsize="1241,288">
              <v:shape style="position:absolute;left:6140;top:705;width:1241;height:288" coordorigin="6140,705" coordsize="1241,288" path="m6140,993l7381,993,7381,705,6140,705,6140,993xe" filled="true" fillcolor="#ed6b06" stroked="false">
                <v:path arrowok="t"/>
                <v:fill type="solid"/>
              </v:shape>
            </v:group>
            <v:group style="position:absolute;left:6212;top:746;width:1100;height:207" coordorigin="6212,746" coordsize="1100,207">
              <v:shape style="position:absolute;left:6212;top:746;width:1100;height:207" coordorigin="6212,746" coordsize="1100,207" path="m6212,952l7311,952,7311,746,6212,746,6212,952xe" filled="true" fillcolor="#ed6b06" stroked="false">
                <v:path arrowok="t"/>
                <v:fill type="solid"/>
              </v:shape>
            </v:group>
            <v:group style="position:absolute;left:7381;top:705;width:1242;height:288" coordorigin="7381,705" coordsize="1242,288">
              <v:shape style="position:absolute;left:7381;top:705;width:1242;height:288" coordorigin="7381,705" coordsize="1242,288" path="m7381,993l8622,993,8622,705,7381,705,7381,993xe" filled="true" fillcolor="#ed6b06" stroked="false">
                <v:path arrowok="t"/>
                <v:fill type="solid"/>
              </v:shape>
            </v:group>
            <v:group style="position:absolute;left:7451;top:746;width:1103;height:207" coordorigin="7451,746" coordsize="1103,207">
              <v:shape style="position:absolute;left:7451;top:746;width:1103;height:207" coordorigin="7451,746" coordsize="1103,207" path="m7451,952l8553,952,8553,746,7451,746,7451,952xe" filled="true" fillcolor="#ed6b06" stroked="false">
                <v:path arrowok="t"/>
                <v:fill type="solid"/>
              </v:shape>
            </v:group>
            <v:group style="position:absolute;left:8622;top:705;width:1239;height:288" coordorigin="8622,705" coordsize="1239,288">
              <v:shape style="position:absolute;left:8622;top:705;width:1239;height:288" coordorigin="8622,705" coordsize="1239,288" path="m8622,993l9861,993,9861,705,8622,705,8622,993xe" filled="true" fillcolor="#ed6b06" stroked="false">
                <v:path arrowok="t"/>
                <v:fill type="solid"/>
              </v:shape>
            </v:group>
            <v:group style="position:absolute;left:8692;top:746;width:1100;height:207" coordorigin="8692,746" coordsize="1100,207">
              <v:shape style="position:absolute;left:8692;top:746;width:1100;height:207" coordorigin="8692,746" coordsize="1100,207" path="m8692,952l9791,952,9791,746,8692,746,8692,952xe" filled="true" fillcolor="#ed6b06" stroked="false">
                <v:path arrowok="t"/>
                <v:fill type="solid"/>
              </v:shape>
            </v:group>
            <v:group style="position:absolute;left:9861;top:705;width:1241;height:288" coordorigin="9861,705" coordsize="1241,288">
              <v:shape style="position:absolute;left:9861;top:705;width:1241;height:288" coordorigin="9861,705" coordsize="1241,288" path="m9861,993l11101,993,11101,705,9861,705,9861,993xe" filled="true" fillcolor="#ed6b06" stroked="false">
                <v:path arrowok="t"/>
                <v:fill type="solid"/>
              </v:shape>
            </v:group>
            <v:group style="position:absolute;left:9933;top:746;width:1100;height:207" coordorigin="9933,746" coordsize="1100,207">
              <v:shape style="position:absolute;left:9933;top:746;width:1100;height:207" coordorigin="9933,746" coordsize="1100,207" path="m9933,952l11032,952,11032,746,9933,746,9933,952xe" filled="true" fillcolor="#ed6b06" stroked="false">
                <v:path arrowok="t"/>
                <v:fill type="solid"/>
              </v:shape>
            </v:group>
            <v:group style="position:absolute;left:11101;top:705;width:1242;height:288" coordorigin="11101,705" coordsize="1242,288">
              <v:shape style="position:absolute;left:11101;top:705;width:1242;height:288" coordorigin="11101,705" coordsize="1242,288" path="m11101,993l12343,993,12343,705,11101,705,11101,993xe" filled="true" fillcolor="#ed6b06" stroked="false">
                <v:path arrowok="t"/>
                <v:fill type="solid"/>
              </v:shape>
            </v:group>
            <v:group style="position:absolute;left:11171;top:746;width:1103;height:207" coordorigin="11171,746" coordsize="1103,207">
              <v:shape style="position:absolute;left:11171;top:746;width:1103;height:207" coordorigin="11171,746" coordsize="1103,207" path="m11171,952l12273,952,12273,746,11171,746,11171,952xe" filled="true" fillcolor="#ed6b06" stroked="false">
                <v:path arrowok="t"/>
                <v:fill type="solid"/>
              </v:shape>
              <v:shape style="position:absolute;left:5540;top:456;width:11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CONCLUIDAS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19;top:456;width:119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PROCESO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01;top:456;width:59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19;top:771;width:6604;height:180" type="#_x0000_t202" filled="false" stroked="false">
                <v:textbox inset="0,0,0,0">
                  <w:txbxContent>
                    <w:p>
                      <w:pPr>
                        <w:tabs>
                          <w:tab w:pos="1240" w:val="left" w:leader="none"/>
                          <w:tab w:pos="2479" w:val="left" w:leader="none"/>
                          <w:tab w:pos="3720" w:val="left" w:leader="none"/>
                          <w:tab w:pos="4961" w:val="left" w:leader="none"/>
                          <w:tab w:pos="6200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  <w:tab/>
                        <w:t>2015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8"/>
                        </w:rPr>
                        <w:t>2016</w:t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4.979996pt;margin-top:19.296446pt;width:62.05pt;height:30.4pt;mso-position-horizontal-relative:page;mso-position-vertical-relative:paragraph;z-index:-843760" type="#_x0000_t202" filled="true" fillcolor="#5d6770" stroked="false">
            <v:textbox inset="0,0,0,0">
              <w:txbxContent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MUNICIPIO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595959"/>
          <w:w w:val="105"/>
          <w:sz w:val="24"/>
        </w:rPr>
        <w:t>B.C.</w:t>
      </w:r>
      <w:r>
        <w:rPr>
          <w:rFonts w:ascii="Arial"/>
          <w:b/>
          <w:color w:val="595959"/>
          <w:spacing w:val="1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SUR,</w:t>
      </w:r>
      <w:r>
        <w:rPr>
          <w:rFonts w:ascii="Arial"/>
          <w:b/>
          <w:color w:val="595959"/>
          <w:spacing w:val="1"/>
          <w:w w:val="105"/>
          <w:sz w:val="24"/>
        </w:rPr>
        <w:t> </w:t>
      </w:r>
      <w:r>
        <w:rPr>
          <w:rFonts w:ascii="Arial"/>
          <w:b/>
          <w:color w:val="595959"/>
          <w:spacing w:val="-1"/>
          <w:w w:val="105"/>
          <w:sz w:val="24"/>
        </w:rPr>
        <w:t>2015-2016</w:t>
      </w:r>
      <w:r>
        <w:rPr>
          <w:rFonts w:ascii="Arial"/>
          <w:b/>
          <w:color w:val="595959"/>
          <w:w w:val="105"/>
          <w:sz w:val="24"/>
        </w:rPr>
        <w:t> (MILLONES</w:t>
      </w:r>
      <w:r>
        <w:rPr>
          <w:rFonts w:ascii="Arial"/>
          <w:b/>
          <w:color w:val="595959"/>
          <w:spacing w:val="1"/>
          <w:w w:val="105"/>
          <w:sz w:val="24"/>
        </w:rPr>
        <w:t> </w:t>
      </w:r>
      <w:r>
        <w:rPr>
          <w:rFonts w:ascii="Arial"/>
          <w:b/>
          <w:color w:val="595959"/>
          <w:w w:val="105"/>
          <w:sz w:val="24"/>
        </w:rPr>
        <w:t>DE</w:t>
      </w:r>
      <w:r>
        <w:rPr>
          <w:rFonts w:ascii="Arial"/>
          <w:b/>
          <w:color w:val="595959"/>
          <w:spacing w:val="1"/>
          <w:w w:val="105"/>
          <w:sz w:val="24"/>
        </w:rPr>
        <w:t> </w:t>
      </w:r>
      <w:r>
        <w:rPr>
          <w:rFonts w:ascii="Arial"/>
          <w:b/>
          <w:color w:val="595959"/>
          <w:spacing w:val="-2"/>
          <w:w w:val="105"/>
          <w:sz w:val="24"/>
        </w:rPr>
        <w:t>PE</w:t>
      </w:r>
      <w:r>
        <w:rPr>
          <w:rFonts w:ascii="Arial"/>
          <w:b/>
          <w:color w:val="595959"/>
          <w:spacing w:val="-1"/>
          <w:w w:val="105"/>
          <w:sz w:val="24"/>
        </w:rPr>
        <w:t>SOS)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2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7657"/>
      </w:tblGrid>
      <w:tr>
        <w:trPr>
          <w:trHeight w:val="296" w:hRule="exact"/>
        </w:trPr>
        <w:tc>
          <w:tcPr>
            <w:tcW w:w="1238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0" w:val="left" w:leader="none"/>
                <w:tab w:pos="2321" w:val="left" w:leader="none"/>
                <w:tab w:pos="3560" w:val="left" w:leader="none"/>
                <w:tab w:pos="4800" w:val="left" w:leader="none"/>
                <w:tab w:pos="6041" w:val="left" w:leader="none"/>
                <w:tab w:pos="7280" w:val="left" w:leader="none"/>
                <w:tab w:pos="7602" w:val="left" w:leader="none"/>
              </w:tabs>
              <w:spacing w:line="240" w:lineRule="auto" w:before="83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0.0</w:t>
              <w:tab/>
              <w:t>0.0</w:t>
              <w:tab/>
              <w:t>0.0</w:t>
              <w:tab/>
              <w:t>0.0</w:t>
              <w:tab/>
              <w:t>0.0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0.0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3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0" w:val="left" w:leader="none"/>
                <w:tab w:pos="2321" w:val="left" w:leader="none"/>
                <w:tab w:pos="3560" w:val="left" w:leader="none"/>
                <w:tab w:pos="4800" w:val="left" w:leader="none"/>
                <w:tab w:pos="6041" w:val="left" w:leader="none"/>
                <w:tab w:pos="7280" w:val="left" w:leader="none"/>
                <w:tab w:pos="7602" w:val="left" w:leader="none"/>
              </w:tabs>
              <w:spacing w:line="240" w:lineRule="auto" w:before="80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0.0</w:t>
              <w:tab/>
              <w:t>0.0</w:t>
              <w:tab/>
              <w:t>0.0</w:t>
              <w:tab/>
              <w:t>0.0</w:t>
              <w:tab/>
              <w:t>0.0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0.0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3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8" w:val="left" w:leader="none"/>
                <w:tab w:pos="2321" w:val="left" w:leader="none"/>
                <w:tab w:pos="3560" w:val="left" w:leader="none"/>
                <w:tab w:pos="4400" w:val="left" w:leader="none"/>
                <w:tab w:pos="5840" w:val="left" w:leader="none"/>
                <w:tab w:pos="6879" w:val="left" w:leader="none"/>
                <w:tab w:pos="7602" w:val="left" w:leader="none"/>
              </w:tabs>
              <w:spacing w:line="240" w:lineRule="auto" w:before="79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112.3</w:t>
              <w:tab/>
              <w:t>0.0</w:t>
              <w:tab/>
              <w:t>0.0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356.164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112.3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356.164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3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Los</w:t>
            </w:r>
            <w:r>
              <w:rPr>
                <w:rFonts w:ascii="Arial"/>
                <w:color w:val="5D6770"/>
                <w:spacing w:val="1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0" w:val="left" w:leader="none"/>
                <w:tab w:pos="2321" w:val="left" w:leader="none"/>
                <w:tab w:pos="3560" w:val="left" w:leader="none"/>
                <w:tab w:pos="4800" w:val="left" w:leader="none"/>
                <w:tab w:pos="6041" w:val="left" w:leader="none"/>
                <w:tab w:pos="7280" w:val="left" w:leader="none"/>
                <w:tab w:pos="7602" w:val="left" w:leader="none"/>
              </w:tabs>
              <w:spacing w:line="240" w:lineRule="auto" w:before="79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0.0</w:t>
              <w:tab/>
              <w:t>0.0</w:t>
              <w:tab/>
              <w:t>0.0</w:t>
              <w:tab/>
              <w:t>0.0</w:t>
              <w:tab/>
              <w:t>0.0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0.0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23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0" w:val="left" w:leader="none"/>
                <w:tab w:pos="2321" w:val="left" w:leader="none"/>
                <w:tab w:pos="3560" w:val="left" w:leader="none"/>
                <w:tab w:pos="4800" w:val="left" w:leader="none"/>
                <w:tab w:pos="6041" w:val="left" w:leader="none"/>
                <w:tab w:pos="7280" w:val="left" w:leader="none"/>
                <w:tab w:pos="7602" w:val="left" w:leader="none"/>
              </w:tabs>
              <w:spacing w:line="240" w:lineRule="auto" w:before="79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0.0</w:t>
              <w:tab/>
              <w:t>0.0</w:t>
              <w:tab/>
              <w:t>0.0</w:t>
              <w:tab/>
              <w:t>0.0</w:t>
              <w:tab/>
              <w:t>0.0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0.0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5" w:hRule="exact"/>
        </w:trPr>
        <w:tc>
          <w:tcPr>
            <w:tcW w:w="1238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78" w:val="left" w:leader="none"/>
                <w:tab w:pos="2321" w:val="left" w:leader="none"/>
                <w:tab w:pos="3560" w:val="left" w:leader="none"/>
                <w:tab w:pos="4400" w:val="left" w:leader="none"/>
                <w:tab w:pos="5840" w:val="left" w:leader="none"/>
                <w:tab w:pos="6879" w:val="left" w:leader="none"/>
                <w:tab w:pos="7602" w:val="left" w:leader="none"/>
              </w:tabs>
              <w:spacing w:line="240" w:lineRule="auto" w:before="87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D6B06"/>
              </w:rPr>
              <w:t>112.3</w:t>
              <w:tab/>
              <w:t>0.0</w:t>
              <w:tab/>
              <w:t>0.0</w:t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D6B06"/>
              </w:rPr>
              <w:t>356.164</w:t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D6B06"/>
              </w:rPr>
              <w:t>112.3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356.164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5"/>
        <w:ind w:left="128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color w:val="5D6770"/>
          <w:spacing w:val="-1"/>
        </w:rPr>
        <w:t>Contraloría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General</w:t>
      </w:r>
      <w:r>
        <w:rPr>
          <w:rFonts w:ascii="Arial" w:hAnsi="Arial"/>
          <w:color w:val="5D6770"/>
          <w:spacing w:val="1"/>
        </w:rPr>
        <w:t> </w:t>
      </w:r>
      <w:r>
        <w:rPr>
          <w:rFonts w:ascii="Arial" w:hAnsi="Arial"/>
          <w:color w:val="5D6770"/>
          <w:spacing w:val="-1"/>
        </w:rPr>
        <w:t>del Estado, Dirección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de</w:t>
      </w:r>
      <w:r>
        <w:rPr>
          <w:rFonts w:ascii="Arial" w:hAnsi="Arial"/>
          <w:color w:val="5D6770"/>
          <w:spacing w:val="-3"/>
        </w:rPr>
        <w:t> </w:t>
      </w:r>
      <w:r>
        <w:rPr>
          <w:rFonts w:ascii="Arial" w:hAnsi="Arial"/>
          <w:color w:val="5D6770"/>
          <w:spacing w:val="-1"/>
        </w:rPr>
        <w:t>Auditoria</w:t>
      </w:r>
      <w:r>
        <w:rPr>
          <w:rFonts w:ascii="Arial" w:hAnsi="Arial"/>
          <w:color w:val="5D6770"/>
        </w:rPr>
        <w:t> </w:t>
      </w:r>
      <w:r>
        <w:rPr>
          <w:rFonts w:ascii="Arial" w:hAnsi="Arial"/>
          <w:color w:val="5D6770"/>
          <w:spacing w:val="-1"/>
        </w:rPr>
        <w:t>Gubernamental.</w:t>
      </w:r>
      <w:r>
        <w:rPr>
          <w:rFonts w:ascii="Arial" w:hAnsi="Arial"/>
        </w:rPr>
      </w:r>
    </w:p>
    <w:p>
      <w:pPr>
        <w:pStyle w:val="BodyText"/>
        <w:tabs>
          <w:tab w:pos="7642" w:val="left" w:leader="none"/>
          <w:tab w:pos="8345" w:val="left" w:leader="none"/>
          <w:tab w:pos="8637" w:val="left" w:leader="none"/>
          <w:tab w:pos="9551" w:val="left" w:leader="none"/>
        </w:tabs>
        <w:spacing w:line="240" w:lineRule="auto" w:before="3"/>
        <w:ind w:left="1285" w:right="3937"/>
        <w:jc w:val="lef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</w:rPr>
        <w:t>1/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6"/>
        </w:rPr>
        <w:t> </w:t>
      </w:r>
      <w:r>
        <w:rPr>
          <w:rFonts w:ascii="Arial"/>
          <w:color w:val="5D6770"/>
        </w:rPr>
        <w:t>Se  </w:t>
      </w:r>
      <w:r>
        <w:rPr>
          <w:rFonts w:ascii="Arial"/>
          <w:color w:val="5D6770"/>
          <w:spacing w:val="4"/>
        </w:rPr>
        <w:t> </w:t>
      </w:r>
      <w:r>
        <w:rPr>
          <w:rFonts w:ascii="Arial"/>
          <w:color w:val="5D6770"/>
          <w:spacing w:val="-1"/>
        </w:rPr>
        <w:t>refiere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7"/>
        </w:rPr>
        <w:t> </w:t>
      </w:r>
      <w:r>
        <w:rPr>
          <w:rFonts w:ascii="Arial"/>
          <w:color w:val="5D6770"/>
        </w:rPr>
        <w:t>a  </w:t>
      </w:r>
      <w:r>
        <w:rPr>
          <w:rFonts w:ascii="Arial"/>
          <w:color w:val="5D6770"/>
          <w:spacing w:val="7"/>
        </w:rPr>
        <w:t> </w:t>
      </w:r>
      <w:r>
        <w:rPr>
          <w:rFonts w:ascii="Arial"/>
          <w:color w:val="5D6770"/>
          <w:spacing w:val="-1"/>
        </w:rPr>
        <w:t>auditorias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6"/>
        </w:rPr>
        <w:t> </w:t>
      </w:r>
      <w:r>
        <w:rPr>
          <w:rFonts w:ascii="Arial"/>
          <w:color w:val="5D6770"/>
          <w:spacing w:val="-1"/>
        </w:rPr>
        <w:t>administrativas,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6"/>
        </w:rPr>
        <w:t> </w:t>
      </w:r>
      <w:r>
        <w:rPr>
          <w:rFonts w:ascii="Arial"/>
          <w:color w:val="5D6770"/>
          <w:spacing w:val="-1"/>
        </w:rPr>
        <w:t>financieras,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6"/>
        </w:rPr>
        <w:t> </w:t>
      </w:r>
      <w:r>
        <w:rPr>
          <w:rFonts w:ascii="Arial"/>
          <w:color w:val="5D6770"/>
          <w:spacing w:val="-1"/>
        </w:rPr>
        <w:t>contables,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6"/>
        </w:rPr>
        <w:t> </w:t>
      </w:r>
      <w:r>
        <w:rPr>
          <w:rFonts w:ascii="Arial"/>
          <w:color w:val="5D6770"/>
          <w:spacing w:val="-1"/>
        </w:rPr>
        <w:t>de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4"/>
        </w:rPr>
        <w:t> </w:t>
      </w:r>
      <w:r>
        <w:rPr>
          <w:rFonts w:ascii="Arial"/>
          <w:color w:val="5D6770"/>
          <w:spacing w:val="-1"/>
        </w:rPr>
        <w:t>control</w:t>
        <w:tab/>
      </w:r>
      <w:r>
        <w:rPr>
          <w:rFonts w:ascii="Arial"/>
          <w:color w:val="5D6770"/>
          <w:spacing w:val="-1"/>
          <w:w w:val="95"/>
        </w:rPr>
        <w:t>interno</w:t>
        <w:tab/>
      </w:r>
      <w:r>
        <w:rPr>
          <w:rFonts w:ascii="Arial"/>
          <w:color w:val="5D6770"/>
        </w:rPr>
        <w:t>y</w:t>
        <w:tab/>
      </w:r>
      <w:r>
        <w:rPr>
          <w:rFonts w:ascii="Arial"/>
          <w:color w:val="5D6770"/>
          <w:spacing w:val="-1"/>
        </w:rPr>
        <w:t>normativa</w:t>
        <w:tab/>
      </w:r>
      <w:r>
        <w:rPr>
          <w:rFonts w:ascii="Arial"/>
          <w:color w:val="5D6770"/>
        </w:rPr>
        <w:t>a</w:t>
      </w:r>
      <w:r>
        <w:rPr>
          <w:rFonts w:ascii="Arial"/>
          <w:color w:val="5D6770"/>
          <w:spacing w:val="45"/>
        </w:rPr>
        <w:t> </w:t>
      </w:r>
      <w:r>
        <w:rPr>
          <w:rFonts w:ascii="Arial"/>
          <w:color w:val="5D6770"/>
          <w:spacing w:val="-1"/>
        </w:rPr>
        <w:t>dependencias</w:t>
      </w:r>
      <w:r>
        <w:rPr>
          <w:rFonts w:ascii="Arial"/>
          <w:color w:val="5D6770"/>
        </w:rPr>
        <w:t>  y  </w:t>
      </w:r>
      <w:r>
        <w:rPr>
          <w:rFonts w:ascii="Arial"/>
          <w:color w:val="5D6770"/>
          <w:spacing w:val="-2"/>
        </w:rPr>
        <w:t>organismos</w:t>
      </w:r>
      <w:r>
        <w:rPr>
          <w:rFonts w:ascii="Arial"/>
          <w:color w:val="5D6770"/>
        </w:rPr>
        <w:t>  </w:t>
      </w:r>
      <w:r>
        <w:rPr>
          <w:rFonts w:ascii="Arial"/>
          <w:color w:val="5D6770"/>
          <w:spacing w:val="-1"/>
        </w:rPr>
        <w:t>descentralizados.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66" w:lineRule="exact" w:before="7"/>
        <w:ind w:left="5041" w:right="217" w:hanging="188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EXPEDIENTES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TU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-1"/>
          <w:w w:val="105"/>
        </w:rPr>
        <w:t>NADOS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w w:val="105"/>
        </w:rPr>
        <w:t>DIRECCIÓN</w:t>
      </w:r>
      <w:r>
        <w:rPr>
          <w:rFonts w:ascii="Arial" w:hAnsi="Arial"/>
          <w:color w:val="585858"/>
          <w:spacing w:val="4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J</w:t>
      </w:r>
      <w:r>
        <w:rPr>
          <w:rFonts w:ascii="Arial" w:hAnsi="Arial"/>
          <w:color w:val="585858"/>
          <w:spacing w:val="-1"/>
          <w:w w:val="105"/>
        </w:rPr>
        <w:t>URÍDICA</w:t>
      </w:r>
      <w:r>
        <w:rPr>
          <w:rFonts w:ascii="Arial" w:hAnsi="Arial"/>
          <w:color w:val="585858"/>
          <w:w w:val="105"/>
        </w:rPr>
        <w:t> 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C</w:t>
      </w:r>
      <w:r>
        <w:rPr>
          <w:rFonts w:ascii="Arial" w:hAnsi="Arial"/>
          <w:color w:val="585858"/>
          <w:spacing w:val="-1"/>
          <w:w w:val="105"/>
        </w:rPr>
        <w:t>ONTRALORÍA</w:t>
      </w:r>
      <w:r>
        <w:rPr>
          <w:rFonts w:ascii="Arial" w:hAnsi="Arial"/>
          <w:color w:val="585858"/>
          <w:spacing w:val="47"/>
          <w:w w:val="109"/>
        </w:rPr>
        <w:t> </w:t>
      </w:r>
      <w:r>
        <w:rPr>
          <w:rFonts w:ascii="Arial" w:hAnsi="Arial"/>
          <w:color w:val="585858"/>
          <w:spacing w:val="-2"/>
          <w:w w:val="105"/>
        </w:rPr>
        <w:t>GENER</w:t>
      </w:r>
      <w:r>
        <w:rPr>
          <w:rFonts w:ascii="Arial" w:hAnsi="Arial"/>
          <w:color w:val="585858"/>
          <w:spacing w:val="-1"/>
          <w:w w:val="105"/>
        </w:rPr>
        <w:t>AL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DEL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ESTADO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 </w:t>
      </w:r>
      <w:r>
        <w:rPr>
          <w:rFonts w:ascii="Arial" w:hAnsi="Arial"/>
          <w:color w:val="585858"/>
          <w:w w:val="105"/>
        </w:rPr>
        <w:t>SUR,</w:t>
      </w:r>
      <w:r>
        <w:rPr>
          <w:rFonts w:ascii="Arial" w:hAnsi="Arial"/>
          <w:color w:val="585858"/>
          <w:spacing w:val="-4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45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9"/>
        <w:gridCol w:w="1184"/>
        <w:gridCol w:w="865"/>
      </w:tblGrid>
      <w:tr>
        <w:trPr>
          <w:trHeight w:val="341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61"/>
              <w:ind w:left="1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EXPEDIENTES</w:t>
            </w:r>
            <w:r>
              <w:rPr>
                <w:rFonts w:ascii="Arial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TURNADOS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15"/>
              <w:ind w:left="22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28"/>
              <w:ind w:left="1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b/>
                <w:color w:val="FFFFFF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70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spacing w:val="-1"/>
                <w:sz w:val="18"/>
              </w:rPr>
              <w:t>Denuncias</w:t>
            </w:r>
            <w:r>
              <w:rPr>
                <w:rFonts w:ascii="Tahoma"/>
                <w:color w:val="585858"/>
                <w:spacing w:val="-14"/>
                <w:sz w:val="18"/>
              </w:rPr>
              <w:t> </w:t>
            </w:r>
            <w:r>
              <w:rPr>
                <w:rFonts w:ascii="Tahoma"/>
                <w:color w:val="585858"/>
                <w:spacing w:val="-1"/>
                <w:sz w:val="18"/>
              </w:rPr>
              <w:t>ciudadanas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1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7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Auditoría</w:t>
            </w:r>
            <w:r>
              <w:rPr>
                <w:rFonts w:ascii="Tahoma" w:hAnsi="Tahoma"/>
                <w:color w:val="585858"/>
                <w:spacing w:val="48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Superior</w:t>
            </w:r>
            <w:r>
              <w:rPr>
                <w:rFonts w:ascii="Tahoma" w:hAnsi="Tahoma"/>
                <w:color w:val="585858"/>
                <w:spacing w:val="-3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la</w:t>
            </w:r>
            <w:r>
              <w:rPr>
                <w:rFonts w:ascii="Tahoma" w:hAnsi="Tahoma"/>
                <w:color w:val="585858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Federación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5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1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12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Secretaría</w:t>
            </w:r>
            <w:r>
              <w:rPr>
                <w:rFonts w:ascii="Tahoma" w:hAnsi="Tahoma"/>
                <w:color w:val="585858"/>
                <w:spacing w:val="-3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la</w:t>
            </w:r>
            <w:r>
              <w:rPr>
                <w:rFonts w:ascii="Tahoma" w:hAnsi="Tahoma"/>
                <w:color w:val="585858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Función</w:t>
            </w:r>
            <w:r>
              <w:rPr>
                <w:rFonts w:ascii="Tahoma" w:hAnsi="Tahoma"/>
                <w:color w:val="585858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Pública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1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1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33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Órgano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8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Fiscalización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Superior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7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1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09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Dependencias</w:t>
            </w:r>
            <w:r>
              <w:rPr>
                <w:rFonts w:ascii="Tahoma" w:hAnsi="Tahoma"/>
                <w:color w:val="585858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la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Admón.</w:t>
            </w:r>
            <w:r>
              <w:rPr>
                <w:rFonts w:ascii="Tahoma" w:hAnsi="Tahoma"/>
                <w:color w:val="585858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Pública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Federal.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1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Comisión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Nacional</w:t>
            </w:r>
            <w:r>
              <w:rPr>
                <w:rFonts w:ascii="Tahoma" w:hAnsi="Tahoma"/>
                <w:color w:val="585858"/>
                <w:spacing w:val="-5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Derechos</w:t>
            </w:r>
            <w:r>
              <w:rPr>
                <w:rFonts w:ascii="Tahoma" w:hAnsi="Tahoma"/>
                <w:color w:val="585858"/>
                <w:spacing w:val="-8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Humanos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1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05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Dependencias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la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Administración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Pública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Estatal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6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1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03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Contraloría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General</w:t>
            </w:r>
            <w:r>
              <w:rPr>
                <w:rFonts w:ascii="Tahoma" w:hAnsi="Tahoma"/>
                <w:color w:val="585858"/>
                <w:spacing w:val="-4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del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Estado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5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497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sz w:val="18"/>
              </w:rPr>
              <w:t>104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 w:hAnsi="Tahoma"/>
                <w:color w:val="585858"/>
                <w:spacing w:val="-1"/>
                <w:sz w:val="18"/>
              </w:rPr>
              <w:t>Dependencias</w:t>
            </w:r>
            <w:r>
              <w:rPr>
                <w:rFonts w:ascii="Tahoma" w:hAnsi="Tahoma"/>
                <w:color w:val="585858"/>
                <w:spacing w:val="-7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de</w:t>
            </w:r>
            <w:r>
              <w:rPr>
                <w:rFonts w:ascii="Tahoma" w:hAnsi="Tahoma"/>
                <w:color w:val="585858"/>
                <w:spacing w:val="-8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la</w:t>
            </w:r>
            <w:r>
              <w:rPr>
                <w:rFonts w:ascii="Tahoma" w:hAnsi="Tahoma"/>
                <w:color w:val="585858"/>
                <w:spacing w:val="-8"/>
                <w:sz w:val="18"/>
              </w:rPr>
              <w:t> </w:t>
            </w:r>
            <w:r>
              <w:rPr>
                <w:rFonts w:ascii="Tahoma" w:hAnsi="Tahoma"/>
                <w:color w:val="585858"/>
                <w:sz w:val="18"/>
              </w:rPr>
              <w:t>Administración</w:t>
            </w:r>
            <w:r>
              <w:rPr>
                <w:rFonts w:ascii="Tahoma" w:hAnsi="Tahoma"/>
                <w:color w:val="585858"/>
                <w:spacing w:val="-6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Pública</w:t>
            </w:r>
            <w:r>
              <w:rPr>
                <w:rFonts w:ascii="Tahoma" w:hAnsi="Tahoma"/>
                <w:color w:val="585858"/>
                <w:spacing w:val="-8"/>
                <w:sz w:val="18"/>
              </w:rPr>
              <w:t> </w:t>
            </w:r>
            <w:r>
              <w:rPr>
                <w:rFonts w:ascii="Tahoma" w:hAnsi="Tahoma"/>
                <w:color w:val="585858"/>
                <w:spacing w:val="-1"/>
                <w:sz w:val="18"/>
              </w:rPr>
              <w:t>Municipal</w:t>
            </w:r>
            <w:r>
              <w:rPr>
                <w:rFonts w:ascii="Tahoma" w:hAns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7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color w:val="585858"/>
                <w:w w:val="95"/>
                <w:sz w:val="18"/>
              </w:rPr>
              <w:t>0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4719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2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85858"/>
                <w:spacing w:val="-1"/>
                <w:sz w:val="18"/>
              </w:rPr>
              <w:t>TOTAL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18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right="140"/>
              <w:jc w:val="righ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85858"/>
                <w:w w:val="95"/>
                <w:sz w:val="18"/>
              </w:rPr>
              <w:t>26</w:t>
            </w:r>
            <w:r>
              <w:rPr>
                <w:rFonts w:ascii="Tahoma"/>
                <w:sz w:val="18"/>
              </w:rPr>
            </w:r>
          </w:p>
        </w:tc>
        <w:tc>
          <w:tcPr>
            <w:tcW w:w="865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449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585858"/>
                <w:sz w:val="18"/>
              </w:rPr>
              <w:t>166</w:t>
            </w:r>
            <w:r>
              <w:rPr>
                <w:rFonts w:ascii="Tahoma"/>
                <w:sz w:val="18"/>
              </w:rPr>
            </w:r>
          </w:p>
        </w:tc>
      </w:tr>
    </w:tbl>
    <w:p>
      <w:pPr>
        <w:pStyle w:val="BodyText"/>
        <w:spacing w:line="240" w:lineRule="auto" w:before="56"/>
        <w:ind w:left="2204" w:right="2475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Contraloría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General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del Estado, Dirección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Jurídica.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4536" w:right="2382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1/La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16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2015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enero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diciembre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referencia,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lo</w:t>
      </w:r>
      <w:r>
        <w:rPr>
          <w:rFonts w:ascii="Arial" w:hAnsi="Arial"/>
          <w:color w:val="595959"/>
          <w:spacing w:val="50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parte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administración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saliente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-1"/>
        </w:rPr>
        <w:t> la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presente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administración.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4536" w:right="2382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2/La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reportada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durante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15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15"/>
        </w:rPr>
        <w:t> </w:t>
      </w:r>
      <w:r>
        <w:rPr>
          <w:rFonts w:ascii="Arial" w:hAnsi="Arial"/>
          <w:color w:val="595959"/>
          <w:spacing w:val="-1"/>
        </w:rPr>
        <w:t>presupuestal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2016,</w:t>
      </w:r>
      <w:r>
        <w:rPr>
          <w:rFonts w:ascii="Arial" w:hAnsi="Arial"/>
          <w:color w:val="595959"/>
          <w:spacing w:val="13"/>
        </w:rPr>
        <w:t> </w:t>
      </w:r>
      <w:r>
        <w:rPr>
          <w:rFonts w:ascii="Arial" w:hAnsi="Arial"/>
          <w:color w:val="595959"/>
          <w:spacing w:val="-1"/>
        </w:rPr>
        <w:t>refiere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las</w:t>
      </w:r>
      <w:r>
        <w:rPr>
          <w:rFonts w:ascii="Arial" w:hAnsi="Arial"/>
          <w:color w:val="595959"/>
          <w:spacing w:val="16"/>
        </w:rPr>
        <w:t> </w:t>
      </w:r>
      <w:r>
        <w:rPr>
          <w:rFonts w:ascii="Arial" w:hAnsi="Arial"/>
          <w:color w:val="595959"/>
          <w:spacing w:val="-2"/>
        </w:rPr>
        <w:t>acciones</w:t>
      </w:r>
      <w:r>
        <w:rPr>
          <w:rFonts w:ascii="Arial" w:hAnsi="Arial"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33"/>
        </w:rPr>
        <w:t> </w:t>
      </w:r>
      <w:r>
        <w:rPr>
          <w:rFonts w:ascii="Arial" w:hAnsi="Arial"/>
          <w:color w:val="595959"/>
          <w:spacing w:val="-1"/>
        </w:rPr>
        <w:t>enero-agosto.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4" w:lineRule="exact"/>
        <w:ind w:left="4985" w:right="217" w:hanging="1851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279.170013pt;margin-top:32.070007pt;width:337.15pt;height:21pt;mso-position-horizontal-relative:page;mso-position-vertical-relative:paragraph;z-index:-843688" coordorigin="5583,641" coordsize="6743,420">
            <v:group style="position:absolute;left:8965;top:641;width:70;height:207" coordorigin="8965,641" coordsize="70,207">
              <v:shape style="position:absolute;left:8965;top:641;width:70;height:207" coordorigin="8965,641" coordsize="70,207" path="m8965,848l9035,848,9035,641,8965,641,8965,848xe" filled="true" fillcolor="#ed6b06" stroked="false">
                <v:path arrowok="t"/>
                <v:fill type="solid"/>
              </v:shape>
            </v:group>
            <v:group style="position:absolute;left:5583;top:641;width:70;height:207" coordorigin="5583,641" coordsize="70,207">
              <v:shape style="position:absolute;left:5583;top:641;width:70;height:207" coordorigin="5583,641" coordsize="70,207" path="m5583,848l5653,848,5653,641,5583,641,5583,848xe" filled="true" fillcolor="#ed6b06" stroked="false">
                <v:path arrowok="t"/>
                <v:fill type="solid"/>
              </v:shape>
            </v:group>
            <v:group style="position:absolute;left:5653;top:641;width:3313;height:207" coordorigin="5653,641" coordsize="3313,207">
              <v:shape style="position:absolute;left:5653;top:641;width:3313;height:207" coordorigin="5653,641" coordsize="3313,207" path="m5653,848l8965,848,8965,641,5653,641,5653,848xe" filled="true" fillcolor="#ed6b06" stroked="false">
                <v:path arrowok="t"/>
                <v:fill type="solid"/>
              </v:shape>
            </v:group>
            <v:group style="position:absolute;left:9035;top:641;width:70;height:207" coordorigin="9035,641" coordsize="70,207">
              <v:shape style="position:absolute;left:9035;top:641;width:70;height:207" coordorigin="9035,641" coordsize="70,207" path="m9035,848l9105,848,9105,641,9035,641,9035,848xe" filled="true" fillcolor="#ed6b06" stroked="false">
                <v:path arrowok="t"/>
                <v:fill type="solid"/>
              </v:shape>
            </v:group>
            <v:group style="position:absolute;left:12256;top:641;width:70;height:207" coordorigin="12256,641" coordsize="70,207">
              <v:shape style="position:absolute;left:12256;top:641;width:70;height:207" coordorigin="12256,641" coordsize="70,207" path="m12256,848l12326,848,12326,641,12256,641,12256,848xe" filled="true" fillcolor="#ed6b06" stroked="false">
                <v:path arrowok="t"/>
                <v:fill type="solid"/>
              </v:shape>
            </v:group>
            <v:group style="position:absolute;left:9105;top:641;width:3152;height:207" coordorigin="9105,641" coordsize="3152,207">
              <v:shape style="position:absolute;left:9105;top:641;width:3152;height:207" coordorigin="9105,641" coordsize="3152,207" path="m9105,848l12256,848,12256,641,9105,641,9105,848xe" filled="true" fillcolor="#ed6b06" stroked="false">
                <v:path arrowok="t"/>
                <v:fill type="solid"/>
              </v:shape>
            </v:group>
            <v:group style="position:absolute;left:6654;top:855;width:70;height:207" coordorigin="6654,855" coordsize="70,207">
              <v:shape style="position:absolute;left:6654;top:855;width:70;height:207" coordorigin="6654,855" coordsize="70,207" path="m6654,1061l6723,1061,6723,855,6654,855,6654,1061xe" filled="true" fillcolor="#ed6b06" stroked="false">
                <v:path arrowok="t"/>
                <v:fill type="solid"/>
              </v:shape>
            </v:group>
            <v:group style="position:absolute;left:5583;top:855;width:70;height:207" coordorigin="5583,855" coordsize="70,207">
              <v:shape style="position:absolute;left:5583;top:855;width:70;height:207" coordorigin="5583,855" coordsize="70,207" path="m5583,1061l5653,1061,5653,855,5583,855,5583,1061xe" filled="true" fillcolor="#ed6b06" stroked="false">
                <v:path arrowok="t"/>
                <v:fill type="solid"/>
              </v:shape>
            </v:group>
            <v:group style="position:absolute;left:5653;top:855;width:1001;height:207" coordorigin="5653,855" coordsize="1001,207">
              <v:shape style="position:absolute;left:5653;top:855;width:1001;height:207" coordorigin="5653,855" coordsize="1001,207" path="m5653,1061l6654,1061,6654,855,5653,855,5653,1061xe" filled="true" fillcolor="#ed6b06" stroked="false">
                <v:path arrowok="t"/>
                <v:fill type="solid"/>
              </v:shape>
            </v:group>
            <v:group style="position:absolute;left:7443;top:855;width:70;height:207" coordorigin="7443,855" coordsize="70,207">
              <v:shape style="position:absolute;left:7443;top:855;width:70;height:207" coordorigin="7443,855" coordsize="70,207" path="m7443,1061l7513,1061,7513,855,7443,855,7443,1061xe" filled="true" fillcolor="#ed6b06" stroked="false">
                <v:path arrowok="t"/>
                <v:fill type="solid"/>
              </v:shape>
            </v:group>
            <v:group style="position:absolute;left:6723;top:855;width:70;height:207" coordorigin="6723,855" coordsize="70,207">
              <v:shape style="position:absolute;left:6723;top:855;width:70;height:207" coordorigin="6723,855" coordsize="70,207" path="m6723,1061l6793,1061,6793,855,6723,855,6723,1061xe" filled="true" fillcolor="#ed6b06" stroked="false">
                <v:path arrowok="t"/>
                <v:fill type="solid"/>
              </v:shape>
            </v:group>
            <v:group style="position:absolute;left:6793;top:855;width:651;height:207" coordorigin="6793,855" coordsize="651,207">
              <v:shape style="position:absolute;left:6793;top:855;width:651;height:207" coordorigin="6793,855" coordsize="651,207" path="m6793,1061l7443,1061,7443,855,6793,855,6793,1061xe" filled="true" fillcolor="#ed6b06" stroked="false">
                <v:path arrowok="t"/>
                <v:fill type="solid"/>
              </v:shape>
            </v:group>
            <v:group style="position:absolute;left:8965;top:855;width:70;height:207" coordorigin="8965,855" coordsize="70,207">
              <v:shape style="position:absolute;left:8965;top:855;width:70;height:207" coordorigin="8965,855" coordsize="70,207" path="m8965,1061l9035,1061,9035,855,8965,855,8965,1061xe" filled="true" fillcolor="#ed6b06" stroked="false">
                <v:path arrowok="t"/>
                <v:fill type="solid"/>
              </v:shape>
            </v:group>
            <v:group style="position:absolute;left:7513;top:855;width:72;height:207" coordorigin="7513,855" coordsize="72,207">
              <v:shape style="position:absolute;left:7513;top:855;width:72;height:207" coordorigin="7513,855" coordsize="72,207" path="m7513,1061l7585,1061,7585,855,7513,855,7513,1061xe" filled="true" fillcolor="#ed6b06" stroked="false">
                <v:path arrowok="t"/>
                <v:fill type="solid"/>
              </v:shape>
            </v:group>
            <v:group style="position:absolute;left:7585;top:855;width:1381;height:207" coordorigin="7585,855" coordsize="1381,207">
              <v:shape style="position:absolute;left:7585;top:855;width:1381;height:207" coordorigin="7585,855" coordsize="1381,207" path="m7585,1061l8965,1061,8965,855,7585,855,7585,1061xe" filled="true" fillcolor="#ed6b06" stroked="false">
                <v:path arrowok="t"/>
                <v:fill type="solid"/>
              </v:shape>
            </v:group>
            <v:group style="position:absolute;left:10206;top:855;width:70;height:207" coordorigin="10206,855" coordsize="70,207">
              <v:shape style="position:absolute;left:10206;top:855;width:70;height:207" coordorigin="10206,855" coordsize="70,207" path="m10206,1061l10276,1061,10276,855,10206,855,10206,1061xe" filled="true" fillcolor="#ed6b06" stroked="false">
                <v:path arrowok="t"/>
                <v:fill type="solid"/>
              </v:shape>
            </v:group>
            <v:group style="position:absolute;left:9035;top:855;width:70;height:207" coordorigin="9035,855" coordsize="70,207">
              <v:shape style="position:absolute;left:9035;top:855;width:70;height:207" coordorigin="9035,855" coordsize="70,207" path="m9035,1061l9105,1061,9105,855,9035,855,9035,1061xe" filled="true" fillcolor="#ed6b06" stroked="false">
                <v:path arrowok="t"/>
                <v:fill type="solid"/>
              </v:shape>
            </v:group>
            <v:group style="position:absolute;left:9105;top:855;width:1102;height:207" coordorigin="9105,855" coordsize="1102,207">
              <v:shape style="position:absolute;left:9105;top:855;width:1102;height:207" coordorigin="9105,855" coordsize="1102,207" path="m9105,1061l10206,1061,10206,855,9105,855,9105,1061xe" filled="true" fillcolor="#ed6b06" stroked="false">
                <v:path arrowok="t"/>
                <v:fill type="solid"/>
              </v:shape>
            </v:group>
            <v:group style="position:absolute;left:10996;top:855;width:70;height:207" coordorigin="10996,855" coordsize="70,207">
              <v:shape style="position:absolute;left:10996;top:855;width:70;height:207" coordorigin="10996,855" coordsize="70,207" path="m10996,1061l11065,1061,11065,855,10996,855,10996,1061xe" filled="true" fillcolor="#ed6b06" stroked="false">
                <v:path arrowok="t"/>
                <v:fill type="solid"/>
              </v:shape>
            </v:group>
            <v:group style="position:absolute;left:10276;top:855;width:70;height:207" coordorigin="10276,855" coordsize="70,207">
              <v:shape style="position:absolute;left:10276;top:855;width:70;height:207" coordorigin="10276,855" coordsize="70,207" path="m10276,1061l10345,1061,10345,855,10276,855,10276,1061xe" filled="true" fillcolor="#ed6b06" stroked="false">
                <v:path arrowok="t"/>
                <v:fill type="solid"/>
              </v:shape>
            </v:group>
            <v:group style="position:absolute;left:10345;top:855;width:651;height:207" coordorigin="10345,855" coordsize="651,207">
              <v:shape style="position:absolute;left:10345;top:855;width:651;height:207" coordorigin="10345,855" coordsize="651,207" path="m10345,1061l10996,1061,10996,855,10345,855,10345,1061xe" filled="true" fillcolor="#ed6b06" stroked="false">
                <v:path arrowok="t"/>
                <v:fill type="solid"/>
              </v:shape>
            </v:group>
            <v:group style="position:absolute;left:12256;top:855;width:70;height:207" coordorigin="12256,855" coordsize="70,207">
              <v:shape style="position:absolute;left:12256;top:855;width:70;height:207" coordorigin="12256,855" coordsize="70,207" path="m12256,1061l12326,1061,12326,855,12256,855,12256,1061xe" filled="true" fillcolor="#ed6b06" stroked="false">
                <v:path arrowok="t"/>
                <v:fill type="solid"/>
              </v:shape>
            </v:group>
            <v:group style="position:absolute;left:11065;top:855;width:72;height:207" coordorigin="11065,855" coordsize="72,207">
              <v:shape style="position:absolute;left:11065;top:855;width:72;height:207" coordorigin="11065,855" coordsize="72,207" path="m11065,1061l11137,1061,11137,855,11065,855,11065,1061xe" filled="true" fillcolor="#ed6b06" stroked="false">
                <v:path arrowok="t"/>
                <v:fill type="solid"/>
              </v:shape>
            </v:group>
            <v:group style="position:absolute;left:11137;top:855;width:1119;height:207" coordorigin="11137,855" coordsize="1119,207">
              <v:shape style="position:absolute;left:11137;top:855;width:1119;height:207" coordorigin="11137,855" coordsize="1119,207" path="m11137,1061l12256,1061,12256,855,11137,855,11137,1061xe" filled="true" fillcolor="#ed6b0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595959"/>
          <w:spacing w:val="-1"/>
          <w:w w:val="105"/>
        </w:rPr>
        <w:t>ACTIVIDAD</w:t>
      </w:r>
      <w:r>
        <w:rPr>
          <w:rFonts w:ascii="Arial" w:hAnsi="Arial"/>
          <w:color w:val="595959"/>
          <w:spacing w:val="-2"/>
          <w:w w:val="105"/>
        </w:rPr>
        <w:t>ES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R</w:t>
      </w:r>
      <w:r>
        <w:rPr>
          <w:rFonts w:ascii="Arial" w:hAnsi="Arial"/>
          <w:color w:val="595959"/>
          <w:spacing w:val="-1"/>
          <w:w w:val="105"/>
        </w:rPr>
        <w:t>EALIZADAS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CONTROL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</w:t>
      </w:r>
      <w:r>
        <w:rPr>
          <w:rFonts w:ascii="Arial" w:hAnsi="Arial"/>
          <w:color w:val="595959"/>
          <w:spacing w:val="-2"/>
          <w:w w:val="105"/>
        </w:rPr>
        <w:t>E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OBR</w:t>
      </w:r>
      <w:r>
        <w:rPr>
          <w:rFonts w:ascii="Arial" w:hAnsi="Arial"/>
          <w:color w:val="595959"/>
          <w:spacing w:val="-2"/>
          <w:w w:val="105"/>
        </w:rPr>
        <w:t>AS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3"/>
          <w:w w:val="105"/>
        </w:rPr>
        <w:t> </w:t>
      </w:r>
      <w:r>
        <w:rPr>
          <w:rFonts w:ascii="Arial" w:hAnsi="Arial"/>
          <w:color w:val="595959"/>
          <w:w w:val="105"/>
        </w:rPr>
        <w:t>LA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CONTRALORÍA</w:t>
      </w:r>
      <w:r>
        <w:rPr>
          <w:rFonts w:ascii="Arial" w:hAnsi="Arial"/>
          <w:color w:val="595959"/>
          <w:spacing w:val="81"/>
          <w:w w:val="106"/>
        </w:rPr>
        <w:t> </w:t>
      </w:r>
      <w:r>
        <w:rPr>
          <w:rFonts w:ascii="Arial" w:hAnsi="Arial"/>
          <w:color w:val="595959"/>
          <w:spacing w:val="-2"/>
          <w:w w:val="105"/>
        </w:rPr>
        <w:t>GENER</w:t>
      </w:r>
      <w:r>
        <w:rPr>
          <w:rFonts w:ascii="Arial" w:hAnsi="Arial"/>
          <w:color w:val="595959"/>
          <w:spacing w:val="-1"/>
          <w:w w:val="105"/>
        </w:rPr>
        <w:t>AL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DEL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w w:val="105"/>
        </w:rPr>
        <w:t>ESTADO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-3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 </w:t>
      </w:r>
      <w:r>
        <w:rPr>
          <w:rFonts w:ascii="Arial" w:hAnsi="Arial"/>
          <w:color w:val="595959"/>
          <w:w w:val="105"/>
        </w:rPr>
        <w:t>SUR,</w:t>
      </w:r>
      <w:r>
        <w:rPr>
          <w:rFonts w:ascii="Arial" w:hAnsi="Arial"/>
          <w:color w:val="595959"/>
          <w:spacing w:val="-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after="0" w:line="264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pStyle w:val="Heading8"/>
        <w:spacing w:line="240" w:lineRule="auto" w:before="110"/>
        <w:ind w:left="3739" w:right="0" w:firstLine="244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75.820007pt;margin-top:5.661892pt;width:95.35pt;height:21pt;mso-position-horizontal-relative:page;mso-position-vertical-relative:paragraph;z-index:-843712" coordorigin="3516,113" coordsize="1907,420">
            <v:group style="position:absolute;left:3516;top:113;width:1907;height:420" coordorigin="3516,113" coordsize="1907,420">
              <v:shape style="position:absolute;left:3516;top:113;width:1907;height:420" coordorigin="3516,113" coordsize="1907,420" path="m3516,533l5422,533,5422,113,3516,113,3516,533xe" filled="true" fillcolor="#5d6770" stroked="false">
                <v:path arrowok="t"/>
                <v:fill type="solid"/>
              </v:shape>
            </v:group>
            <v:group style="position:absolute;left:3586;top:116;width:1767;height:207" coordorigin="3586,116" coordsize="1767,207">
              <v:shape style="position:absolute;left:3586;top:116;width:1767;height:207" coordorigin="3586,116" coordsize="1767,207" path="m3586,322l5353,322,5353,116,3586,116,3586,322xe" filled="true" fillcolor="#5d6770" stroked="false">
                <v:path arrowok="t"/>
                <v:fill type="solid"/>
              </v:shape>
            </v:group>
            <v:group style="position:absolute;left:3586;top:322;width:1767;height:209" coordorigin="3586,322" coordsize="1767,209">
              <v:shape style="position:absolute;left:3586;top:322;width:1767;height:209" coordorigin="3586,322" coordsize="1767,209" path="m3586,531l5353,531,5353,322,3586,322,3586,531xe" filled="true" fillcolor="#5d677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FFFFFF"/>
          <w:spacing w:val="-1"/>
        </w:rPr>
        <w:t>EJERCICIO</w:t>
      </w:r>
      <w:r>
        <w:rPr>
          <w:rFonts w:ascii="Arial"/>
          <w:color w:val="FFFFFF"/>
          <w:spacing w:val="28"/>
          <w:w w:val="99"/>
        </w:rPr>
        <w:t> </w:t>
      </w:r>
      <w:r>
        <w:rPr>
          <w:rFonts w:ascii="Arial"/>
          <w:color w:val="FFFFFF"/>
          <w:spacing w:val="-1"/>
        </w:rPr>
        <w:t>PRESUPUESTAL</w:t>
      </w:r>
      <w:r>
        <w:rPr>
          <w:rFonts w:ascii="Arial"/>
          <w:b w:val="0"/>
        </w:rPr>
      </w:r>
    </w:p>
    <w:p>
      <w:pPr>
        <w:tabs>
          <w:tab w:pos="2625" w:val="left" w:leader="none"/>
          <w:tab w:pos="3866" w:val="left" w:leader="none"/>
          <w:tab w:pos="4826" w:val="left" w:leader="none"/>
          <w:tab w:pos="6047" w:val="left" w:leader="none"/>
        </w:tabs>
        <w:spacing w:line="247" w:lineRule="auto" w:before="107"/>
        <w:ind w:left="414" w:right="1471" w:firstLine="1094"/>
        <w:jc w:val="left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 w:hAnsi="Arial"/>
          <w:b/>
          <w:color w:val="FFFFFF"/>
          <w:spacing w:val="-1"/>
          <w:w w:val="95"/>
          <w:sz w:val="18"/>
        </w:rPr>
        <w:t>AUDITORÍAS</w:t>
        <w:tab/>
        <w:tab/>
      </w:r>
      <w:r>
        <w:rPr>
          <w:rFonts w:ascii="Arial" w:hAnsi="Arial"/>
          <w:b/>
          <w:color w:val="FFFFFF"/>
          <w:spacing w:val="-1"/>
          <w:sz w:val="18"/>
        </w:rPr>
        <w:t>SUPERVISIÓN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2"/>
          <w:sz w:val="18"/>
        </w:rPr>
        <w:t>               </w:t>
      </w:r>
      <w:r>
        <w:rPr>
          <w:rFonts w:ascii="Arial" w:hAnsi="Arial"/>
          <w:b/>
          <w:color w:val="FFFFFF"/>
          <w:spacing w:val="-1"/>
          <w:sz w:val="18"/>
        </w:rPr>
        <w:t>AUDITORIA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30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OBRAS</w:t>
        <w:tab/>
      </w:r>
      <w:r>
        <w:rPr>
          <w:rFonts w:ascii="Arial" w:hAnsi="Arial"/>
          <w:b/>
          <w:color w:val="FFFFFF"/>
          <w:spacing w:val="-1"/>
          <w:w w:val="95"/>
          <w:sz w:val="18"/>
        </w:rPr>
        <w:t>IMPORTE</w:t>
        <w:tab/>
      </w:r>
      <w:r>
        <w:rPr>
          <w:rFonts w:ascii="Arial" w:hAnsi="Arial"/>
          <w:b/>
          <w:color w:val="FFFFFF"/>
          <w:spacing w:val="-1"/>
          <w:sz w:val="18"/>
        </w:rPr>
        <w:t>REVISIONES</w:t>
      </w:r>
      <w:r>
        <w:rPr>
          <w:rFonts w:ascii="Arial" w:hAnsi="Arial"/>
          <w:b/>
          <w:color w:val="FFFFFF"/>
          <w:sz w:val="18"/>
        </w:rPr>
        <w:t> </w:t>
      </w:r>
      <w:r>
        <w:rPr>
          <w:rFonts w:ascii="Arial" w:hAnsi="Arial"/>
          <w:b/>
          <w:color w:val="FFFFFF"/>
          <w:spacing w:val="31"/>
          <w:sz w:val="18"/>
        </w:rPr>
        <w:t> </w:t>
      </w:r>
      <w:r>
        <w:rPr>
          <w:rFonts w:ascii="Arial" w:hAnsi="Arial"/>
          <w:b/>
          <w:color w:val="FFFFFF"/>
          <w:spacing w:val="-1"/>
          <w:sz w:val="18"/>
        </w:rPr>
        <w:t>OBRAS</w:t>
        <w:tab/>
        <w:t>IMPORTE</w:t>
      </w:r>
      <w:r>
        <w:rPr>
          <w:rFonts w:ascii="Arial" w:hAnsi="Arial"/>
          <w:sz w:val="18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0" w:right="2260"/>
          <w:cols w:num="2" w:equalWidth="0">
            <w:col w:w="5199" w:space="40"/>
            <w:col w:w="8341"/>
          </w:cols>
        </w:sectPr>
      </w:pPr>
    </w:p>
    <w:p>
      <w:pPr>
        <w:pStyle w:val="Heading9"/>
        <w:tabs>
          <w:tab w:pos="5583" w:val="left" w:leader="none"/>
          <w:tab w:pos="6053" w:val="left" w:leader="none"/>
          <w:tab w:pos="6968" w:val="left" w:leader="none"/>
          <w:tab w:pos="8665" w:val="left" w:leader="none"/>
          <w:tab w:pos="9603" w:val="left" w:leader="none"/>
          <w:tab w:pos="10520" w:val="left" w:leader="none"/>
          <w:tab w:pos="11454" w:val="left" w:leader="none"/>
          <w:tab w:pos="12325" w:val="left" w:leader="none"/>
        </w:tabs>
        <w:spacing w:line="190" w:lineRule="exact"/>
        <w:ind w:left="4217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w w:val="95"/>
        </w:rPr>
        <w:t>2015</w:t>
      </w:r>
      <w:r>
        <w:rPr>
          <w:rFonts w:ascii="Arial"/>
          <w:color w:val="585858"/>
          <w:w w:val="95"/>
          <w:position w:val="9"/>
          <w:sz w:val="12"/>
        </w:rPr>
        <w:t>1/</w:t>
        <w:tab/>
      </w:r>
      <w:r>
        <w:rPr>
          <w:rFonts w:ascii="Arial"/>
          <w:color w:val="585858"/>
          <w:w w:val="95"/>
        </w:rPr>
      </w:r>
      <w:r>
        <w:rPr>
          <w:rFonts w:ascii="Arial"/>
          <w:color w:val="585858"/>
          <w:w w:val="95"/>
          <w:u w:val="single" w:color="ED6B06"/>
        </w:rPr>
        <w:tab/>
      </w:r>
      <w:r>
        <w:rPr>
          <w:rFonts w:ascii="Arial"/>
          <w:color w:val="585858"/>
          <w:w w:val="95"/>
          <w:u w:val="single" w:color="ED6B06"/>
        </w:rPr>
        <w:t>11</w:t>
        <w:tab/>
      </w:r>
      <w:r>
        <w:rPr>
          <w:rFonts w:ascii="Arial"/>
          <w:color w:val="585858"/>
          <w:u w:val="single" w:color="ED6B06"/>
        </w:rPr>
        <w:t>152</w:t>
        <w:tab/>
        <w:t>729</w:t>
        <w:tab/>
        <w:t>7</w:t>
        <w:tab/>
        <w:t>191</w:t>
        <w:tab/>
      </w:r>
      <w:r>
        <w:rPr>
          <w:rFonts w:ascii="Arial"/>
          <w:color w:val="585858"/>
          <w:spacing w:val="-1"/>
          <w:u w:val="single" w:color="ED6B06"/>
        </w:rPr>
        <w:t>1,438.000</w:t>
      </w:r>
      <w:r>
        <w:rPr>
          <w:rFonts w:ascii="Arial"/>
          <w:color w:val="585858"/>
          <w:w w:val="99"/>
          <w:u w:val="single" w:color="ED6B06"/>
        </w:rPr>
        <w:t> </w:t>
      </w:r>
      <w:r>
        <w:rPr>
          <w:rFonts w:ascii="Arial"/>
          <w:color w:val="585858"/>
          <w:u w:val="single" w:color="ED6B06"/>
        </w:rPr>
        <w:tab/>
      </w:r>
      <w:r>
        <w:rPr>
          <w:rFonts w:ascii="Arial"/>
          <w:color w:val="585858"/>
        </w:rPr>
      </w:r>
      <w:r>
        <w:rPr>
          <w:rFonts w:ascii="Arial"/>
        </w:rPr>
      </w:r>
    </w:p>
    <w:p>
      <w:pPr>
        <w:tabs>
          <w:tab w:pos="5568" w:val="left" w:leader="none"/>
          <w:tab w:pos="6053" w:val="left" w:leader="none"/>
          <w:tab w:pos="6968" w:val="left" w:leader="none"/>
          <w:tab w:pos="8264" w:val="left" w:leader="none"/>
          <w:tab w:pos="9555" w:val="left" w:leader="none"/>
          <w:tab w:pos="10520" w:val="left" w:leader="none"/>
          <w:tab w:pos="11706" w:val="left" w:leader="none"/>
          <w:tab w:pos="12325" w:val="left" w:leader="none"/>
        </w:tabs>
        <w:spacing w:line="226" w:lineRule="exact" w:before="0"/>
        <w:ind w:left="42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5.820007pt;margin-top:.87036pt;width:95.35pt;height:.1pt;mso-position-horizontal-relative:page;mso-position-vertical-relative:paragraph;z-index:-843664" coordorigin="3516,17" coordsize="1907,2">
            <v:shape style="position:absolute;left:3516;top:17;width:1907;height:2" coordorigin="3516,17" coordsize="1907,0" path="m3516,17l5422,17e" filled="false" stroked="true" strokeweight=".33999pt" strokecolor="#5d6770">
              <v:path arrowok="t"/>
            </v:shape>
            <w10:wrap type="none"/>
          </v:group>
        </w:pict>
      </w:r>
      <w:r>
        <w:rPr>
          <w:rFonts w:ascii="Arial"/>
          <w:color w:val="585858"/>
          <w:w w:val="95"/>
          <w:sz w:val="18"/>
        </w:rPr>
        <w:t>2016</w:t>
      </w:r>
      <w:r>
        <w:rPr>
          <w:rFonts w:ascii="Arial"/>
          <w:color w:val="585858"/>
          <w:w w:val="95"/>
          <w:position w:val="9"/>
          <w:sz w:val="12"/>
        </w:rPr>
        <w:t>2/</w:t>
        <w:tab/>
      </w:r>
      <w:r>
        <w:rPr>
          <w:rFonts w:ascii="Arial"/>
          <w:color w:val="585858"/>
          <w:w w:val="95"/>
          <w:sz w:val="18"/>
        </w:rPr>
      </w:r>
      <w:r>
        <w:rPr>
          <w:rFonts w:ascii="Arial"/>
          <w:color w:val="585858"/>
          <w:w w:val="95"/>
          <w:sz w:val="18"/>
          <w:u w:val="single" w:color="ED6B06"/>
        </w:rPr>
        <w:tab/>
      </w:r>
      <w:r>
        <w:rPr>
          <w:rFonts w:ascii="Arial"/>
          <w:color w:val="585858"/>
          <w:w w:val="95"/>
          <w:sz w:val="18"/>
          <w:u w:val="single" w:color="ED6B06"/>
        </w:rPr>
        <w:t>22</w:t>
        <w:tab/>
      </w:r>
      <w:r>
        <w:rPr>
          <w:rFonts w:ascii="Arial"/>
          <w:color w:val="585858"/>
          <w:sz w:val="18"/>
          <w:u w:val="single" w:color="ED6B06"/>
        </w:rPr>
        <w:t>168</w:t>
        <w:tab/>
      </w:r>
      <w:r>
        <w:rPr>
          <w:rFonts w:ascii="Arial"/>
          <w:color w:val="585858"/>
          <w:spacing w:val="-1"/>
          <w:w w:val="95"/>
          <w:sz w:val="18"/>
          <w:u w:val="single" w:color="ED6B06"/>
        </w:rPr>
        <w:t>1,575.65</w:t>
        <w:tab/>
      </w:r>
      <w:r>
        <w:rPr>
          <w:rFonts w:ascii="Arial"/>
          <w:color w:val="585858"/>
          <w:w w:val="95"/>
          <w:sz w:val="18"/>
          <w:u w:val="single" w:color="ED6B06"/>
        </w:rPr>
        <w:t>17</w:t>
        <w:tab/>
      </w:r>
      <w:r>
        <w:rPr>
          <w:rFonts w:ascii="Arial"/>
          <w:color w:val="585858"/>
          <w:sz w:val="18"/>
          <w:u w:val="single" w:color="ED6B06"/>
        </w:rPr>
        <w:t>241</w:t>
        <w:tab/>
      </w:r>
      <w:r>
        <w:rPr>
          <w:rFonts w:ascii="Arial"/>
          <w:color w:val="585858"/>
          <w:spacing w:val="-1"/>
          <w:sz w:val="18"/>
          <w:u w:val="single" w:color="ED6B06"/>
        </w:rPr>
        <w:t>996.15</w:t>
      </w:r>
      <w:r>
        <w:rPr>
          <w:rFonts w:ascii="Arial"/>
          <w:color w:val="585858"/>
          <w:w w:val="99"/>
          <w:sz w:val="18"/>
          <w:u w:val="single" w:color="ED6B06"/>
        </w:rPr>
        <w:t> </w:t>
      </w:r>
      <w:r>
        <w:rPr>
          <w:rFonts w:ascii="Arial"/>
          <w:color w:val="585858"/>
          <w:sz w:val="18"/>
          <w:u w:val="single" w:color="ED6B06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349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6.4pt;height:.35pt;mso-position-horizontal-relative:char;mso-position-vertical-relative:line" coordorigin="0,0" coordsize="1928,7">
            <v:group style="position:absolute;left:3;top:3;width:1921;height:2" coordorigin="3,3" coordsize="1921,2">
              <v:shape style="position:absolute;left:3;top:3;width:1921;height:2" coordorigin="3,3" coordsize="1921,0" path="m3,3l1924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40"/>
        <w:ind w:left="354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</w:t>
      </w:r>
      <w:r>
        <w:rPr>
          <w:rFonts w:ascii="Arial" w:hAnsi="Arial"/>
          <w:color w:val="595959"/>
          <w:spacing w:val="-1"/>
        </w:rPr>
        <w:t>: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Contraloría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General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Estado, Dirección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Control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2"/>
        </w:rPr>
        <w:t>Obras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-1"/>
        </w:rPr>
        <w:t> Normatividad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Adquisiciones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Servicios.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3545" w:right="876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1/La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16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2015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2"/>
        </w:rPr>
        <w:t>comprende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enero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diciembre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referencia,</w:t>
      </w:r>
      <w:r>
        <w:rPr>
          <w:rFonts w:ascii="Arial" w:hAnsi="Arial"/>
          <w:color w:val="595959"/>
          <w:spacing w:val="21"/>
        </w:rPr>
        <w:t> </w:t>
      </w:r>
      <w:r>
        <w:rPr>
          <w:rFonts w:ascii="Arial" w:hAnsi="Arial"/>
          <w:color w:val="595959"/>
          <w:spacing w:val="-1"/>
        </w:rPr>
        <w:t>lo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6"/>
        </w:rPr>
        <w:t> </w:t>
      </w:r>
      <w:r>
        <w:rPr>
          <w:rFonts w:ascii="Arial" w:hAnsi="Arial"/>
          <w:color w:val="595959"/>
          <w:spacing w:val="-1"/>
        </w:rPr>
        <w:t>parte</w:t>
      </w:r>
      <w:r>
        <w:rPr>
          <w:rFonts w:ascii="Arial" w:hAnsi="Arial"/>
          <w:color w:val="595959"/>
          <w:spacing w:val="1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  <w:spacing w:val="54"/>
        </w:rPr>
        <w:t> </w:t>
      </w:r>
      <w:r>
        <w:rPr>
          <w:rFonts w:ascii="Arial" w:hAnsi="Arial"/>
          <w:color w:val="595959"/>
          <w:spacing w:val="-1"/>
        </w:rPr>
        <w:t>administración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saliente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presente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administración.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354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2/La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reportada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durante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ejercicio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presupuestal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2016,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refiere</w:t>
      </w:r>
      <w:r>
        <w:rPr>
          <w:rFonts w:ascii="Arial" w:hAnsi="Arial"/>
          <w:color w:val="595959"/>
        </w:rPr>
        <w:t> a </w:t>
      </w:r>
      <w:r>
        <w:rPr>
          <w:rFonts w:ascii="Arial" w:hAnsi="Arial"/>
          <w:color w:val="595959"/>
          <w:spacing w:val="-2"/>
        </w:rPr>
        <w:t>las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2"/>
        </w:rPr>
        <w:t>acciones</w:t>
      </w:r>
      <w:r>
        <w:rPr>
          <w:rFonts w:ascii="Arial" w:hAnsi="Arial"/>
          <w:color w:val="595959"/>
          <w:spacing w:val="-1"/>
        </w:rPr>
        <w:t> de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enero-agosto.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68" w:lineRule="exact" w:before="5"/>
        <w:ind w:left="1419" w:right="2806" w:hanging="67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color w:val="595959"/>
          <w:spacing w:val="-1"/>
          <w:w w:val="105"/>
        </w:rPr>
        <w:t>ACTIVIDAD</w:t>
      </w:r>
      <w:r>
        <w:rPr>
          <w:rFonts w:ascii="Arial" w:hAnsi="Arial" w:cs="Arial" w:eastAsia="Arial"/>
          <w:color w:val="595959"/>
          <w:spacing w:val="-2"/>
          <w:w w:val="105"/>
        </w:rPr>
        <w:t>ES</w:t>
      </w:r>
      <w:r>
        <w:rPr>
          <w:rFonts w:ascii="Arial" w:hAnsi="Arial" w:cs="Arial" w:eastAsia="Arial"/>
          <w:color w:val="595959"/>
          <w:spacing w:val="15"/>
          <w:w w:val="105"/>
        </w:rPr>
        <w:t> </w:t>
      </w:r>
      <w:r>
        <w:rPr>
          <w:rFonts w:ascii="Arial" w:hAnsi="Arial" w:cs="Arial" w:eastAsia="Arial"/>
          <w:color w:val="595959"/>
          <w:spacing w:val="-2"/>
          <w:w w:val="105"/>
        </w:rPr>
        <w:t>R</w:t>
      </w:r>
      <w:r>
        <w:rPr>
          <w:rFonts w:ascii="Arial" w:hAnsi="Arial" w:cs="Arial" w:eastAsia="Arial"/>
          <w:color w:val="595959"/>
          <w:spacing w:val="-1"/>
          <w:w w:val="105"/>
        </w:rPr>
        <w:t>EALIZADAS</w:t>
      </w:r>
      <w:r>
        <w:rPr>
          <w:rFonts w:ascii="Arial" w:hAnsi="Arial" w:cs="Arial" w:eastAsia="Arial"/>
          <w:color w:val="595959"/>
          <w:spacing w:val="15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EN</w:t>
      </w:r>
      <w:r>
        <w:rPr>
          <w:rFonts w:ascii="Arial" w:hAnsi="Arial" w:cs="Arial" w:eastAsia="Arial"/>
          <w:color w:val="595959"/>
          <w:spacing w:val="15"/>
          <w:w w:val="105"/>
        </w:rPr>
        <w:t> </w:t>
      </w:r>
      <w:r>
        <w:rPr>
          <w:rFonts w:ascii="Arial" w:hAnsi="Arial" w:cs="Arial" w:eastAsia="Arial"/>
          <w:color w:val="595959"/>
          <w:spacing w:val="-1"/>
          <w:w w:val="105"/>
        </w:rPr>
        <w:t>NORMATIVIDAD</w:t>
      </w:r>
      <w:r>
        <w:rPr>
          <w:rFonts w:ascii="Arial" w:hAnsi="Arial" w:cs="Arial" w:eastAsia="Arial"/>
          <w:color w:val="595959"/>
          <w:spacing w:val="14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Y</w:t>
      </w:r>
      <w:r>
        <w:rPr>
          <w:rFonts w:ascii="Arial" w:hAnsi="Arial" w:cs="Arial" w:eastAsia="Arial"/>
          <w:color w:val="595959"/>
          <w:spacing w:val="16"/>
          <w:w w:val="105"/>
        </w:rPr>
        <w:t> </w:t>
      </w:r>
      <w:r>
        <w:rPr>
          <w:rFonts w:ascii="Arial" w:hAnsi="Arial" w:cs="Arial" w:eastAsia="Arial"/>
          <w:color w:val="595959"/>
          <w:spacing w:val="-1"/>
          <w:w w:val="105"/>
        </w:rPr>
        <w:t>CONTRALORÍA</w:t>
      </w:r>
      <w:r>
        <w:rPr>
          <w:rFonts w:ascii="Arial" w:hAnsi="Arial" w:cs="Arial" w:eastAsia="Arial"/>
          <w:color w:val="595959"/>
          <w:spacing w:val="15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SOCIAL</w:t>
      </w:r>
      <w:r>
        <w:rPr>
          <w:rFonts w:ascii="Arial" w:hAnsi="Arial" w:cs="Arial" w:eastAsia="Arial"/>
          <w:color w:val="595959"/>
          <w:spacing w:val="15"/>
          <w:w w:val="105"/>
        </w:rPr>
        <w:t> </w:t>
      </w:r>
      <w:r>
        <w:rPr>
          <w:rFonts w:ascii="Arial" w:hAnsi="Arial" w:cs="Arial" w:eastAsia="Arial"/>
          <w:color w:val="595959"/>
          <w:spacing w:val="-2"/>
          <w:w w:val="105"/>
        </w:rPr>
        <w:t>P</w:t>
      </w:r>
      <w:r>
        <w:rPr>
          <w:rFonts w:ascii="Arial" w:hAnsi="Arial" w:cs="Arial" w:eastAsia="Arial"/>
          <w:color w:val="595959"/>
          <w:spacing w:val="-1"/>
          <w:w w:val="105"/>
        </w:rPr>
        <w:t>OR</w:t>
      </w:r>
      <w:r>
        <w:rPr>
          <w:rFonts w:ascii="Arial" w:hAnsi="Arial" w:cs="Arial" w:eastAsia="Arial"/>
          <w:color w:val="595959"/>
          <w:spacing w:val="79"/>
          <w:w w:val="104"/>
        </w:rPr>
        <w:t> </w:t>
      </w:r>
      <w:r>
        <w:rPr>
          <w:rFonts w:ascii="Arial" w:hAnsi="Arial" w:cs="Arial" w:eastAsia="Arial"/>
          <w:color w:val="595959"/>
          <w:w w:val="105"/>
        </w:rPr>
        <w:t>LA</w:t>
      </w:r>
      <w:r>
        <w:rPr>
          <w:rFonts w:ascii="Arial" w:hAnsi="Arial" w:cs="Arial" w:eastAsia="Arial"/>
          <w:color w:val="595959"/>
          <w:spacing w:val="-3"/>
          <w:w w:val="105"/>
        </w:rPr>
        <w:t> </w:t>
      </w:r>
      <w:r>
        <w:rPr>
          <w:rFonts w:ascii="Arial" w:hAnsi="Arial" w:cs="Arial" w:eastAsia="Arial"/>
          <w:color w:val="595959"/>
          <w:spacing w:val="-1"/>
          <w:w w:val="105"/>
        </w:rPr>
        <w:t>CONTRALORÍA</w:t>
      </w:r>
      <w:r>
        <w:rPr>
          <w:rFonts w:ascii="Arial" w:hAnsi="Arial" w:cs="Arial" w:eastAsia="Arial"/>
          <w:color w:val="595959"/>
          <w:spacing w:val="-3"/>
          <w:w w:val="105"/>
        </w:rPr>
        <w:t> </w:t>
      </w:r>
      <w:r>
        <w:rPr>
          <w:rFonts w:ascii="Arial" w:hAnsi="Arial" w:cs="Arial" w:eastAsia="Arial"/>
          <w:color w:val="595959"/>
          <w:spacing w:val="-2"/>
          <w:w w:val="105"/>
        </w:rPr>
        <w:t>GENER</w:t>
      </w:r>
      <w:r>
        <w:rPr>
          <w:rFonts w:ascii="Arial" w:hAnsi="Arial" w:cs="Arial" w:eastAsia="Arial"/>
          <w:color w:val="595959"/>
          <w:spacing w:val="-1"/>
          <w:w w:val="105"/>
        </w:rPr>
        <w:t>AL</w:t>
      </w:r>
      <w:r>
        <w:rPr>
          <w:rFonts w:ascii="Arial" w:hAnsi="Arial" w:cs="Arial" w:eastAsia="Arial"/>
          <w:color w:val="595959"/>
          <w:spacing w:val="-3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DEL</w:t>
      </w:r>
      <w:r>
        <w:rPr>
          <w:rFonts w:ascii="Arial" w:hAnsi="Arial" w:cs="Arial" w:eastAsia="Arial"/>
          <w:color w:val="595959"/>
          <w:spacing w:val="-2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ESTADO</w:t>
      </w:r>
      <w:r>
        <w:rPr>
          <w:rFonts w:ascii="Arial" w:hAnsi="Arial" w:cs="Arial" w:eastAsia="Arial"/>
          <w:color w:val="595959"/>
          <w:spacing w:val="-2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EN</w:t>
      </w:r>
      <w:r>
        <w:rPr>
          <w:rFonts w:ascii="Arial" w:hAnsi="Arial" w:cs="Arial" w:eastAsia="Arial"/>
          <w:color w:val="595959"/>
          <w:spacing w:val="-3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B.C.</w:t>
      </w:r>
      <w:r>
        <w:rPr>
          <w:rFonts w:ascii="Arial" w:hAnsi="Arial" w:cs="Arial" w:eastAsia="Arial"/>
          <w:color w:val="595959"/>
          <w:spacing w:val="-2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SUR,</w:t>
      </w:r>
      <w:r>
        <w:rPr>
          <w:rFonts w:ascii="Arial" w:hAnsi="Arial" w:cs="Arial" w:eastAsia="Arial"/>
          <w:color w:val="595959"/>
          <w:spacing w:val="63"/>
          <w:w w:val="105"/>
        </w:rPr>
        <w:t> </w:t>
      </w:r>
      <w:r>
        <w:rPr>
          <w:rFonts w:ascii="Arial" w:hAnsi="Arial" w:cs="Arial" w:eastAsia="Arial"/>
          <w:color w:val="595959"/>
          <w:spacing w:val="-1"/>
          <w:w w:val="105"/>
        </w:rPr>
        <w:t>2015</w:t>
      </w:r>
      <w:r>
        <w:rPr>
          <w:rFonts w:ascii="Arial" w:hAnsi="Arial" w:cs="Arial" w:eastAsia="Arial"/>
          <w:color w:val="595959"/>
          <w:spacing w:val="-3"/>
          <w:w w:val="105"/>
        </w:rPr>
        <w:t> </w:t>
      </w:r>
      <w:r>
        <w:rPr>
          <w:rFonts w:ascii="Arial" w:hAnsi="Arial" w:cs="Arial" w:eastAsia="Arial"/>
          <w:color w:val="595959"/>
          <w:w w:val="105"/>
        </w:rPr>
        <w:t>–</w:t>
      </w:r>
      <w:r>
        <w:rPr>
          <w:rFonts w:ascii="Arial" w:hAnsi="Arial" w:cs="Arial" w:eastAsia="Arial"/>
          <w:color w:val="595959"/>
          <w:spacing w:val="-2"/>
          <w:w w:val="105"/>
        </w:rPr>
        <w:t> </w:t>
      </w:r>
      <w:r>
        <w:rPr>
          <w:rFonts w:ascii="Arial" w:hAnsi="Arial" w:cs="Arial" w:eastAsia="Arial"/>
          <w:color w:val="595959"/>
          <w:spacing w:val="-1"/>
          <w:w w:val="105"/>
        </w:rPr>
        <w:t>2016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5188" w:val="left" w:leader="none"/>
        </w:tabs>
        <w:spacing w:line="200" w:lineRule="atLeast"/>
        <w:ind w:left="213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44.65pt;height:14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30"/>
                    <w:ind w:left="955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ACTIVIDAD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99.85pt;height:15.1pt;mso-position-horizontal-relative:char;mso-position-vertical-relative:line" coordorigin="0,0" coordsize="3997,302">
            <v:group style="position:absolute;left:0;top:20;width:1998;height:281" coordorigin="0,20" coordsize="1998,281">
              <v:shape style="position:absolute;left:0;top:20;width:1998;height:281" coordorigin="0,20" coordsize="1998,281" path="m0,301l1997,301,1997,20,0,20,0,301xe" filled="true" fillcolor="#ed6b06" stroked="false">
                <v:path arrowok="t"/>
                <v:fill type="solid"/>
              </v:shape>
            </v:group>
            <v:group style="position:absolute;left:70;top:20;width:1859;height:207" coordorigin="70,20" coordsize="1859,207">
              <v:shape style="position:absolute;left:70;top:20;width:1859;height:207" coordorigin="70,20" coordsize="1859,207" path="m70,227l1928,227,1928,20,70,20,70,227xe" filled="true" fillcolor="#ed6b06" stroked="false">
                <v:path arrowok="t"/>
                <v:fill type="solid"/>
              </v:shape>
            </v:group>
            <v:group style="position:absolute;left:1997;top:20;width:2000;height:281" coordorigin="1997,20" coordsize="2000,281">
              <v:shape style="position:absolute;left:1997;top:20;width:2000;height:281" coordorigin="1997,20" coordsize="2000,281" path="m1997,301l3996,301,3996,20,1997,20,1997,301xe" filled="true" fillcolor="#ed6b06" stroked="false">
                <v:path arrowok="t"/>
                <v:fill type="solid"/>
              </v:shape>
            </v:group>
            <v:group style="position:absolute;left:2069;top:20;width:1858;height:207" coordorigin="2069,20" coordsize="1858,207">
              <v:shape style="position:absolute;left:2069;top:20;width:1858;height:207" coordorigin="2069,20" coordsize="1858,207" path="m2069,227l3927,227,3927,20,2069,20,2069,227xe" filled="true" fillcolor="#ed6b06" stroked="false">
                <v:path arrowok="t"/>
                <v:fill type="solid"/>
              </v:shape>
              <v:shape style="position:absolute;left:749;top:0;width:504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2748;top:0;width:504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04" w:lineRule="exact" w:before="0"/>
        <w:ind w:left="22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19.860001pt;margin-top:67.680008pt;width:144.5pt;height:.1pt;mso-position-horizontal-relative:page;mso-position-vertical-relative:paragraph;z-index:-843544" coordorigin="4397,1354" coordsize="2890,2">
            <v:shape style="position:absolute;left:4397;top:1354;width:2890;height:2" coordorigin="4397,1354" coordsize="2890,0" path="m4397,1354l7287,1354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372.410004pt;margin-top:67.680008pt;width:199.95pt;height:.1pt;mso-position-horizontal-relative:page;mso-position-vertical-relative:paragraph;z-index:-843520" coordorigin="7448,1354" coordsize="3999,2">
            <v:shape style="position:absolute;left:7448;top:1354;width:3999;height:2" coordorigin="7448,1354" coordsize="3999,0" path="m7448,1354l11447,1354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i/>
          <w:color w:val="585858"/>
          <w:spacing w:val="-1"/>
          <w:sz w:val="18"/>
        </w:rPr>
        <w:t>Licitación</w:t>
      </w:r>
      <w:r>
        <w:rPr>
          <w:rFonts w:ascii="Arial" w:hAnsi="Arial"/>
          <w:i/>
          <w:color w:val="585858"/>
          <w:spacing w:val="-3"/>
          <w:sz w:val="18"/>
        </w:rPr>
        <w:t> </w:t>
      </w:r>
      <w:r>
        <w:rPr>
          <w:rFonts w:ascii="Arial" w:hAnsi="Arial"/>
          <w:i/>
          <w:color w:val="585858"/>
          <w:sz w:val="18"/>
        </w:rPr>
        <w:t>y </w:t>
      </w:r>
      <w:r>
        <w:rPr>
          <w:rFonts w:ascii="Arial" w:hAnsi="Arial"/>
          <w:i/>
          <w:color w:val="585858"/>
          <w:spacing w:val="-1"/>
          <w:sz w:val="18"/>
        </w:rPr>
        <w:t>Concurso</w:t>
      </w:r>
      <w:r>
        <w:rPr>
          <w:rFonts w:ascii="Arial" w:hAns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i/>
          <w:sz w:val="5"/>
          <w:szCs w:val="5"/>
        </w:rPr>
      </w:pPr>
    </w:p>
    <w:tbl>
      <w:tblPr>
        <w:tblW w:w="0" w:type="auto"/>
        <w:jc w:val="left"/>
        <w:tblInd w:w="2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0"/>
        <w:gridCol w:w="147"/>
        <w:gridCol w:w="14"/>
        <w:gridCol w:w="2306"/>
        <w:gridCol w:w="1693"/>
      </w:tblGrid>
      <w:tr>
        <w:trPr>
          <w:trHeight w:val="28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Asistencia</w:t>
            </w:r>
            <w:r>
              <w:rPr>
                <w:rFonts w:ascii="Arial"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a</w:t>
            </w:r>
            <w:r>
              <w:rPr>
                <w:rFonts w:ascii="Arial"/>
                <w:color w:val="585858"/>
                <w:spacing w:val="-1"/>
                <w:sz w:val="18"/>
              </w:rPr>
              <w:t> concursos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Adquisiciones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136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32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Obras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2890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33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Inversión</w:t>
            </w:r>
            <w:r>
              <w:rPr>
                <w:rFonts w:ascii="Arial" w:hAnsi="Arial"/>
                <w:color w:val="585858"/>
                <w:spacing w:val="-1"/>
                <w:position w:val="9"/>
                <w:sz w:val="12"/>
              </w:rPr>
              <w:t>3/</w:t>
            </w:r>
            <w:r>
              <w:rPr>
                <w:rFonts w:ascii="Arial" w:hAnsi="Arial"/>
                <w:color w:val="585858"/>
                <w:spacing w:val="-2"/>
                <w:position w:val="9"/>
                <w:sz w:val="12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(pesos</w:t>
            </w:r>
            <w:r>
              <w:rPr>
                <w:rFonts w:ascii="Arial" w:hAnsi="Arial"/>
                <w:b/>
                <w:color w:val="585858"/>
                <w:spacing w:val="-1"/>
                <w:sz w:val="18"/>
              </w:rPr>
              <w:t>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1,698,418,684.89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625,458,858.55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Asesorías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dependencias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3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color w:val="585858"/>
                <w:spacing w:val="-1"/>
                <w:sz w:val="18"/>
              </w:rPr>
              <w:t>Trámites</w:t>
            </w:r>
            <w:r>
              <w:rPr>
                <w:rFonts w:ascii="Arial" w:hAnsi="Arial"/>
                <w:i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i/>
                <w:color w:val="585858"/>
                <w:sz w:val="18"/>
              </w:rPr>
              <w:t>de</w:t>
            </w:r>
            <w:r>
              <w:rPr>
                <w:rFonts w:ascii="Arial" w:hAnsi="Arial"/>
                <w:i/>
                <w:color w:val="585858"/>
                <w:spacing w:val="-1"/>
                <w:sz w:val="18"/>
              </w:rPr>
              <w:t> CompraNet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CompraNet</w:t>
            </w:r>
            <w:r>
              <w:rPr>
                <w:rFonts w:ascii="Arial"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3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CompraNet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color w:val="585858"/>
                <w:spacing w:val="-1"/>
                <w:sz w:val="18"/>
              </w:rPr>
              <w:t>Cursos</w:t>
            </w:r>
            <w:r>
              <w:rPr>
                <w:rFonts w:ascii="Arial" w:hAnsi="Arial"/>
                <w:i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color w:val="585858"/>
                <w:sz w:val="18"/>
              </w:rPr>
              <w:t>de</w:t>
            </w:r>
            <w:r>
              <w:rPr>
                <w:rFonts w:ascii="Arial" w:hAnsi="Arial"/>
                <w:i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i/>
                <w:color w:val="585858"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Asistencia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3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2890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Impartidos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2306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3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693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5"/>
        <w:ind w:left="2134" w:right="398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rFonts w:ascii="Arial" w:hAnsi="Arial"/>
          <w:b/>
          <w:color w:val="595959"/>
          <w:spacing w:val="14"/>
        </w:rPr>
        <w:t> </w:t>
      </w:r>
      <w:r>
        <w:rPr>
          <w:rFonts w:ascii="Arial" w:hAnsi="Arial"/>
          <w:color w:val="595959"/>
          <w:spacing w:val="-1"/>
        </w:rPr>
        <w:t>Contraloría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General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</w:rPr>
        <w:t>del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Estado,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Dirección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0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Control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Obras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</w:rPr>
        <w:t>y </w:t>
      </w:r>
      <w:r>
        <w:rPr>
          <w:rFonts w:ascii="Arial" w:hAnsi="Arial"/>
          <w:color w:val="595959"/>
          <w:spacing w:val="10"/>
        </w:rPr>
        <w:t> </w:t>
      </w:r>
      <w:r>
        <w:rPr>
          <w:rFonts w:ascii="Arial" w:hAnsi="Arial"/>
          <w:color w:val="595959"/>
          <w:spacing w:val="-1"/>
        </w:rPr>
        <w:t>Normatividad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1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Adquisiciones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42"/>
        </w:rPr>
        <w:t> </w:t>
      </w:r>
      <w:r>
        <w:rPr>
          <w:rFonts w:ascii="Arial" w:hAnsi="Arial"/>
          <w:color w:val="595959"/>
          <w:spacing w:val="-1"/>
        </w:rPr>
        <w:t>Servicios.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3989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1/La</w:t>
      </w:r>
      <w:r>
        <w:rPr>
          <w:rFonts w:ascii="Arial" w:hAnsi="Arial"/>
          <w:color w:val="595959"/>
          <w:spacing w:val="23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25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24"/>
        </w:rPr>
        <w:t> </w:t>
      </w:r>
      <w:r>
        <w:rPr>
          <w:rFonts w:ascii="Arial" w:hAnsi="Arial"/>
          <w:color w:val="595959"/>
          <w:spacing w:val="-1"/>
        </w:rPr>
        <w:t>2015</w:t>
      </w:r>
      <w:r>
        <w:rPr>
          <w:rFonts w:ascii="Arial" w:hAnsi="Arial"/>
          <w:color w:val="595959"/>
          <w:spacing w:val="23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  <w:spacing w:val="24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23"/>
        </w:rPr>
        <w:t> </w:t>
      </w:r>
      <w:r>
        <w:rPr>
          <w:rFonts w:ascii="Arial" w:hAnsi="Arial"/>
          <w:color w:val="595959"/>
          <w:spacing w:val="-1"/>
        </w:rPr>
        <w:t>enero</w:t>
      </w:r>
      <w:r>
        <w:rPr>
          <w:rFonts w:ascii="Arial" w:hAnsi="Arial"/>
          <w:color w:val="595959"/>
          <w:spacing w:val="27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23"/>
        </w:rPr>
        <w:t> </w:t>
      </w:r>
      <w:r>
        <w:rPr>
          <w:rFonts w:ascii="Arial" w:hAnsi="Arial"/>
          <w:color w:val="595959"/>
          <w:spacing w:val="-1"/>
        </w:rPr>
        <w:t>diciembre</w:t>
      </w:r>
      <w:r>
        <w:rPr>
          <w:rFonts w:ascii="Arial" w:hAnsi="Arial"/>
          <w:color w:val="595959"/>
          <w:spacing w:val="24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24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25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23"/>
        </w:rPr>
        <w:t> </w:t>
      </w:r>
      <w:r>
        <w:rPr>
          <w:rFonts w:ascii="Arial" w:hAnsi="Arial"/>
          <w:color w:val="595959"/>
          <w:spacing w:val="-1"/>
        </w:rPr>
        <w:t>referencia,</w:t>
      </w:r>
      <w:r>
        <w:rPr>
          <w:rFonts w:ascii="Arial" w:hAnsi="Arial"/>
          <w:color w:val="595959"/>
          <w:spacing w:val="26"/>
        </w:rPr>
        <w:t> </w:t>
      </w:r>
      <w:r>
        <w:rPr>
          <w:rFonts w:ascii="Arial" w:hAnsi="Arial"/>
          <w:color w:val="595959"/>
          <w:spacing w:val="-1"/>
        </w:rPr>
        <w:t>lo</w:t>
      </w:r>
      <w:r>
        <w:rPr>
          <w:rFonts w:ascii="Arial" w:hAnsi="Arial"/>
          <w:color w:val="595959"/>
          <w:spacing w:val="24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  <w:spacing w:val="37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parte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administración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saliente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-1"/>
        </w:rPr>
        <w:t> la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presente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administración.</w:t>
      </w:r>
      <w:r>
        <w:rPr>
          <w:rFonts w:ascii="Arial" w:hAnsi="Arial"/>
        </w:rPr>
      </w:r>
    </w:p>
    <w:p>
      <w:pPr>
        <w:pStyle w:val="BodyText"/>
        <w:spacing w:line="240" w:lineRule="auto"/>
        <w:ind w:left="2134" w:right="424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2/La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reportada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durante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presupuestal</w:t>
      </w:r>
      <w:r>
        <w:rPr>
          <w:rFonts w:ascii="Arial" w:hAnsi="Arial"/>
          <w:color w:val="595959"/>
          <w:spacing w:val="8"/>
        </w:rPr>
        <w:t> </w:t>
      </w:r>
      <w:r>
        <w:rPr>
          <w:rFonts w:ascii="Arial" w:hAnsi="Arial"/>
          <w:color w:val="595959"/>
          <w:spacing w:val="-1"/>
        </w:rPr>
        <w:t>2016,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2"/>
        </w:rPr>
        <w:t>refiere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7"/>
        </w:rPr>
        <w:t> </w:t>
      </w:r>
      <w:r>
        <w:rPr>
          <w:rFonts w:ascii="Arial" w:hAnsi="Arial"/>
          <w:color w:val="595959"/>
          <w:spacing w:val="-2"/>
        </w:rPr>
        <w:t>las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2"/>
        </w:rPr>
        <w:t>acciones</w:t>
      </w:r>
      <w:r>
        <w:rPr>
          <w:rFonts w:ascii="Arial" w:hAnsi="Arial"/>
          <w:color w:val="595959"/>
          <w:spacing w:val="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2"/>
        </w:rPr>
        <w:t> </w:t>
      </w:r>
      <w:r>
        <w:rPr>
          <w:rFonts w:ascii="Arial" w:hAnsi="Arial"/>
          <w:color w:val="595959"/>
          <w:spacing w:val="-1"/>
        </w:rPr>
        <w:t>enero-</w:t>
      </w:r>
      <w:r>
        <w:rPr>
          <w:rFonts w:ascii="Arial" w:hAnsi="Arial"/>
          <w:color w:val="595959"/>
          <w:spacing w:val="47"/>
        </w:rPr>
        <w:t> </w:t>
      </w:r>
      <w:r>
        <w:rPr>
          <w:rFonts w:ascii="Arial" w:hAnsi="Arial"/>
          <w:color w:val="595959"/>
          <w:spacing w:val="-1"/>
        </w:rPr>
        <w:t>agosto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2016.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134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3/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Distribuidos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2"/>
        </w:rPr>
        <w:t>adquisiciones,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obra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pública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servicios,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presencia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-2"/>
        </w:rPr>
        <w:t> concursos.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7"/>
        <w:ind w:left="5110" w:right="512" w:hanging="1981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spacing w:val="-1"/>
          <w:w w:val="105"/>
        </w:rPr>
        <w:t>ACTIVIDAD</w:t>
      </w:r>
      <w:r>
        <w:rPr>
          <w:rFonts w:ascii="Arial" w:hAnsi="Arial"/>
          <w:color w:val="585858"/>
          <w:spacing w:val="-2"/>
          <w:w w:val="105"/>
        </w:rPr>
        <w:t>ES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ATENDIDAS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9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DIRECCIÓN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J</w:t>
      </w:r>
      <w:r>
        <w:rPr>
          <w:rFonts w:ascii="Arial" w:hAnsi="Arial"/>
          <w:color w:val="585858"/>
          <w:spacing w:val="-1"/>
          <w:w w:val="105"/>
        </w:rPr>
        <w:t>URÍDICA</w:t>
      </w:r>
      <w:r>
        <w:rPr>
          <w:rFonts w:ascii="Arial" w:hAnsi="Arial"/>
          <w:color w:val="585858"/>
          <w:spacing w:val="7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0"/>
          <w:w w:val="105"/>
        </w:rPr>
        <w:t> </w:t>
      </w:r>
      <w:r>
        <w:rPr>
          <w:rFonts w:ascii="Arial" w:hAnsi="Arial"/>
          <w:color w:val="585858"/>
          <w:w w:val="105"/>
        </w:rPr>
        <w:t>LA</w:t>
      </w:r>
      <w:r>
        <w:rPr>
          <w:rFonts w:ascii="Arial" w:hAnsi="Arial"/>
          <w:color w:val="585858"/>
          <w:spacing w:val="1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CONTRALORÍA</w:t>
      </w:r>
      <w:r>
        <w:rPr>
          <w:rFonts w:ascii="Arial" w:hAnsi="Arial"/>
          <w:color w:val="585858"/>
          <w:spacing w:val="71"/>
          <w:w w:val="106"/>
        </w:rPr>
        <w:t> </w:t>
      </w:r>
      <w:r>
        <w:rPr>
          <w:rFonts w:ascii="Arial" w:hAnsi="Arial"/>
          <w:color w:val="585858"/>
          <w:spacing w:val="-2"/>
          <w:w w:val="105"/>
        </w:rPr>
        <w:t>GENER</w:t>
      </w:r>
      <w:r>
        <w:rPr>
          <w:rFonts w:ascii="Arial" w:hAnsi="Arial"/>
          <w:color w:val="585858"/>
          <w:spacing w:val="-1"/>
          <w:w w:val="105"/>
        </w:rPr>
        <w:t>AL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DEL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w w:val="105"/>
        </w:rPr>
        <w:t>ESTADO</w:t>
      </w:r>
      <w:r>
        <w:rPr>
          <w:rFonts w:ascii="Arial" w:hAnsi="Arial"/>
          <w:color w:val="585858"/>
          <w:spacing w:val="-2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-3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B.C. </w:t>
      </w:r>
      <w:r>
        <w:rPr>
          <w:rFonts w:ascii="Arial" w:hAnsi="Arial"/>
          <w:color w:val="585858"/>
          <w:w w:val="105"/>
        </w:rPr>
        <w:t>SUR,</w:t>
      </w:r>
      <w:r>
        <w:rPr>
          <w:rFonts w:ascii="Arial" w:hAnsi="Arial"/>
          <w:color w:val="585858"/>
          <w:spacing w:val="63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9875" w:val="left" w:leader="none"/>
        </w:tabs>
        <w:spacing w:line="200" w:lineRule="atLeast"/>
        <w:ind w:left="357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07.05pt;height:13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ACTIVIDAD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9.7pt;height:14.35pt;mso-position-horizontal-relative:char;mso-position-vertical-relative:line" coordorigin="0,0" coordsize="2394,287">
            <v:group style="position:absolute;left:0;top:20;width:1198;height:267" coordorigin="0,20" coordsize="1198,267">
              <v:shape style="position:absolute;left:0;top:20;width:1198;height:267" coordorigin="0,20" coordsize="1198,267" path="m0,287l1198,287,1198,20,0,20,0,287xe" filled="true" fillcolor="#ed6b06" stroked="false">
                <v:path arrowok="t"/>
                <v:fill type="solid"/>
              </v:shape>
            </v:group>
            <v:group style="position:absolute;left:70;top:20;width:1056;height:207" coordorigin="70,20" coordsize="1056,207">
              <v:shape style="position:absolute;left:70;top:20;width:1056;height:207" coordorigin="70,20" coordsize="1056,207" path="m70,227l1126,227,1126,20,70,20,70,227xe" filled="true" fillcolor="#ed6b06" stroked="false">
                <v:path arrowok="t"/>
                <v:fill type="solid"/>
              </v:shape>
            </v:group>
            <v:group style="position:absolute;left:1198;top:20;width:1196;height:267" coordorigin="1198,20" coordsize="1196,267">
              <v:shape style="position:absolute;left:1198;top:20;width:1196;height:267" coordorigin="1198,20" coordsize="1196,267" path="m1198,287l2393,287,2393,20,1198,20,1198,287xe" filled="true" fillcolor="#ed6b06" stroked="false">
                <v:path arrowok="t"/>
                <v:fill type="solid"/>
              </v:shape>
            </v:group>
            <v:group style="position:absolute;left:1267;top:20;width:1057;height:207" coordorigin="1267,20" coordsize="1057,207">
              <v:shape style="position:absolute;left:1267;top:20;width:1057;height:207" coordorigin="1267,20" coordsize="1057,207" path="m1267,227l2324,227,2324,20,1267,20,1267,227xe" filled="true" fillcolor="#ed6b06" stroked="false">
                <v:path arrowok="t"/>
                <v:fill type="solid"/>
              </v:shape>
              <v:shape style="position:absolute;left:346;top:0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543;top:0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spacing w:line="206" w:lineRule="exact"/>
        <w:ind w:left="3643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</w:rPr>
        <w:t>Procedimientos Administrativos</w:t>
      </w:r>
      <w:r>
        <w:rPr>
          <w:rFonts w:ascii="Arial"/>
          <w:color w:val="585858"/>
        </w:rPr>
        <w:t> de</w:t>
      </w:r>
      <w:r>
        <w:rPr>
          <w:rFonts w:ascii="Arial"/>
          <w:color w:val="585858"/>
          <w:spacing w:val="-1"/>
        </w:rPr>
        <w:t> Responsabilidad registrados</w:t>
      </w:r>
      <w:r>
        <w:rPr>
          <w:rFonts w:ascii="Arial"/>
        </w:rPr>
      </w:r>
    </w:p>
    <w:p>
      <w:pPr>
        <w:tabs>
          <w:tab w:pos="10801" w:val="left" w:leader="none"/>
          <w:tab w:pos="12201" w:val="right" w:leader="none"/>
        </w:tabs>
        <w:spacing w:before="40"/>
        <w:ind w:left="36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8.699997pt;margin-top:2.161899pt;width:307.150pt;height:.1pt;mso-position-horizontal-relative:page;mso-position-vertical-relative:paragraph;z-index:-843112" coordorigin="3574,43" coordsize="6143,2">
            <v:shape style="position:absolute;left:3574;top:43;width:6143;height:2" coordorigin="3574,43" coordsize="6143,0" path="m3574,43l9717,43e" filled="false" stroked="true" strokeweight=".34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2.161899pt;width:119.7pt;height:.1pt;mso-position-horizontal-relative:page;mso-position-vertical-relative:paragraph;z-index:-843088" coordorigin="9875,43" coordsize="2394,2">
            <v:shape style="position:absolute;left:9875;top:43;width:2394;height:2" coordorigin="9875,43" coordsize="2394,0" path="m9875,43l12268,43e" filled="false" stroked="true" strokeweight=".34001pt" strokecolor="#ed6b06">
              <v:path arrowok="t"/>
            </v:shape>
            <w10:wrap type="none"/>
          </v:group>
        </w:pict>
      </w:r>
      <w:r>
        <w:rPr>
          <w:rFonts w:ascii="Arial"/>
          <w:b/>
          <w:color w:val="585858"/>
          <w:spacing w:val="-1"/>
          <w:w w:val="95"/>
          <w:sz w:val="18"/>
        </w:rPr>
        <w:t>Denuncias</w:t>
        <w:tab/>
      </w:r>
      <w:r>
        <w:rPr>
          <w:rFonts w:ascii="Arial"/>
          <w:b/>
          <w:color w:val="585858"/>
          <w:position w:val="-2"/>
          <w:sz w:val="18"/>
        </w:rPr>
        <w:t>68</w:t>
        <w:tab/>
        <w:t>160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4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4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10801" w:val="left" w:leader="none"/>
          <w:tab w:pos="11898" w:val="left" w:leader="none"/>
        </w:tabs>
        <w:spacing w:line="240" w:lineRule="auto"/>
        <w:ind w:left="384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Procedimientos </w:t>
      </w:r>
      <w:r>
        <w:rPr>
          <w:rFonts w:ascii="Arial" w:hAnsi="Arial"/>
          <w:color w:val="585858"/>
        </w:rPr>
        <w:t>en</w:t>
      </w:r>
      <w:r>
        <w:rPr>
          <w:rFonts w:ascii="Arial" w:hAnsi="Arial"/>
          <w:color w:val="585858"/>
          <w:spacing w:val="-4"/>
        </w:rPr>
        <w:t> </w:t>
      </w:r>
      <w:r>
        <w:rPr>
          <w:rFonts w:ascii="Arial" w:hAnsi="Arial"/>
          <w:color w:val="585858"/>
          <w:spacing w:val="-1"/>
        </w:rPr>
        <w:t>trámite</w:t>
        <w:tab/>
      </w:r>
      <w:r>
        <w:rPr>
          <w:rFonts w:ascii="Arial" w:hAnsi="Arial"/>
          <w:color w:val="585858"/>
          <w:w w:val="95"/>
          <w:position w:val="-2"/>
        </w:rPr>
        <w:t>39</w:t>
        <w:tab/>
      </w:r>
      <w:r>
        <w:rPr>
          <w:rFonts w:ascii="Arial" w:hAnsi="Arial"/>
          <w:color w:val="585858"/>
          <w:position w:val="-2"/>
        </w:rPr>
        <w:t>n.d.</w:t>
      </w:r>
      <w:r>
        <w:rPr>
          <w:rFonts w:ascii="Arial" w:hAnsi="Arial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10801" w:val="left" w:leader="none"/>
          <w:tab w:pos="11898" w:val="left" w:leader="none"/>
        </w:tabs>
        <w:spacing w:line="240" w:lineRule="auto"/>
        <w:ind w:left="3845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</w:rPr>
        <w:t>Procedimientos</w:t>
      </w:r>
      <w:r>
        <w:rPr>
          <w:rFonts w:ascii="Arial"/>
          <w:color w:val="585858"/>
        </w:rPr>
        <w:t> en</w:t>
      </w:r>
      <w:r>
        <w:rPr>
          <w:rFonts w:ascii="Arial"/>
          <w:color w:val="585858"/>
          <w:spacing w:val="-3"/>
        </w:rPr>
        <w:t> </w:t>
      </w:r>
      <w:r>
        <w:rPr>
          <w:rFonts w:ascii="Arial"/>
          <w:color w:val="585858"/>
          <w:spacing w:val="-1"/>
        </w:rPr>
        <w:t>archivo</w:t>
        <w:tab/>
      </w:r>
      <w:r>
        <w:rPr>
          <w:rFonts w:ascii="Arial"/>
          <w:color w:val="585858"/>
          <w:w w:val="95"/>
          <w:position w:val="-1"/>
        </w:rPr>
        <w:t>29</w:t>
        <w:tab/>
      </w:r>
      <w:r>
        <w:rPr>
          <w:rFonts w:ascii="Arial"/>
          <w:color w:val="585858"/>
          <w:position w:val="-1"/>
        </w:rPr>
        <w:t>n.d.</w:t>
      </w:r>
      <w:r>
        <w:rPr>
          <w:rFonts w:ascii="Arial"/>
        </w:rPr>
      </w: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10700" w:val="left" w:leader="none"/>
          <w:tab w:pos="11898" w:val="left" w:leader="none"/>
        </w:tabs>
        <w:spacing w:line="240" w:lineRule="auto"/>
        <w:ind w:left="364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Servidores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públicos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involucrados</w:t>
        <w:tab/>
      </w:r>
      <w:r>
        <w:rPr>
          <w:rFonts w:ascii="Arial" w:hAnsi="Arial"/>
          <w:color w:val="585858"/>
          <w:w w:val="95"/>
          <w:position w:val="-1"/>
        </w:rPr>
        <w:t>n.d.</w:t>
        <w:tab/>
      </w:r>
      <w:r>
        <w:rPr>
          <w:rFonts w:ascii="Arial" w:hAnsi="Arial"/>
          <w:color w:val="585858"/>
          <w:position w:val="-1"/>
        </w:rPr>
        <w:t>n.d.</w:t>
      </w:r>
      <w:r>
        <w:rPr>
          <w:rFonts w:ascii="Arial" w:hAnsi="Arial"/>
        </w:rPr>
      </w:r>
    </w:p>
    <w:p>
      <w:pPr>
        <w:pStyle w:val="Heading9"/>
        <w:tabs>
          <w:tab w:pos="10801" w:val="left" w:leader="none"/>
          <w:tab w:pos="12201" w:val="right" w:leader="none"/>
        </w:tabs>
        <w:spacing w:line="240" w:lineRule="auto" w:before="27"/>
        <w:ind w:left="3643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271886pt;width:307.150pt;height:.1pt;mso-position-horizontal-relative:page;mso-position-vertical-relative:paragraph;z-index:38632" coordorigin="3574,25" coordsize="6143,2">
            <v:shape style="position:absolute;left:3574;top:25;width:6143;height:2" coordorigin="3574,25" coordsize="6143,0" path="m3574,25l9717,25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271886pt;width:119.7pt;height:.1pt;mso-position-horizontal-relative:page;mso-position-vertical-relative:paragraph;z-index:38656" coordorigin="9875,25" coordsize="2394,2">
            <v:shape style="position:absolute;left:9875;top:25;width:2394;height:2" coordorigin="9875,25" coordsize="2394,0" path="m9875,25l12268,25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</w:rPr>
        <w:t>Servidores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públicos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sancionados</w:t>
        <w:tab/>
      </w:r>
      <w:r>
        <w:rPr>
          <w:rFonts w:ascii="Arial" w:hAnsi="Arial"/>
          <w:color w:val="585858"/>
          <w:position w:val="-2"/>
        </w:rPr>
        <w:t>63</w:t>
        <w:tab/>
        <w:t>10</w:t>
      </w:r>
      <w:r>
        <w:rPr>
          <w:rFonts w:ascii="Arial" w:hAnsi="Arial"/>
        </w:rPr>
      </w:r>
    </w:p>
    <w:p>
      <w:pPr>
        <w:pStyle w:val="Heading9"/>
        <w:tabs>
          <w:tab w:pos="9419" w:val="left" w:leader="none"/>
          <w:tab w:pos="10816" w:val="right" w:leader="none"/>
        </w:tabs>
        <w:spacing w:line="240" w:lineRule="auto" w:before="33"/>
        <w:ind w:left="2463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178.699997pt;margin-top:1.611897pt;width:307.150pt;height:.1pt;mso-position-horizontal-relative:page;mso-position-vertical-relative:paragraph;z-index:38680" coordorigin="3574,32" coordsize="6143,2">
            <v:shape style="position:absolute;left:3574;top:32;width:6143;height:2" coordorigin="3574,32" coordsize="6143,0" path="m3574,32l9717,32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611897pt;width:119.7pt;height:.1pt;mso-position-horizontal-relative:page;mso-position-vertical-relative:paragraph;z-index:38704" coordorigin="9875,32" coordsize="2394,2">
            <v:shape style="position:absolute;left:9875;top:32;width:2394;height:2" coordorigin="9875,32" coordsize="2394,0" path="m9875,32l12268,32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/>
          <w:color w:val="585858"/>
          <w:spacing w:val="-1"/>
          <w:w w:val="95"/>
          <w:position w:val="2"/>
        </w:rPr>
        <w:t>Apercibimiento</w:t>
        <w:tab/>
      </w:r>
      <w:r>
        <w:rPr>
          <w:rFonts w:ascii="Arial"/>
          <w:color w:val="585858"/>
        </w:rPr>
        <w:t>56</w:t>
        <w:tab/>
        <w:t>5</w:t>
      </w:r>
      <w:r>
        <w:rPr>
          <w:rFonts w:ascii="Arial"/>
        </w:rPr>
      </w:r>
    </w:p>
    <w:p>
      <w:pPr>
        <w:pStyle w:val="Heading9"/>
        <w:tabs>
          <w:tab w:pos="10899" w:val="left" w:leader="none"/>
          <w:tab w:pos="12198" w:val="right" w:leader="none"/>
        </w:tabs>
        <w:spacing w:line="240" w:lineRule="auto" w:before="26"/>
        <w:ind w:left="3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209883pt;width:307.150pt;height:.1pt;mso-position-horizontal-relative:page;mso-position-vertical-relative:paragraph;z-index:38728" coordorigin="3574,24" coordsize="6143,2">
            <v:shape style="position:absolute;left:3574;top:24;width:6143;height:2" coordorigin="3574,24" coordsize="6143,0" path="m3574,24l9717,24e" filled="false" stroked="true" strokeweight=".36401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209883pt;width:119.7pt;height:.1pt;mso-position-horizontal-relative:page;mso-position-vertical-relative:paragraph;z-index:38752" coordorigin="9875,24" coordsize="2394,2">
            <v:shape style="position:absolute;left:9875;top:24;width:2394;height:2" coordorigin="9875,24" coordsize="2394,0" path="m9875,24l12268,24e" filled="false" stroked="true" strokeweight=".36401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  <w:w w:val="95"/>
        </w:rPr>
        <w:t>Amonestación</w:t>
        <w:tab/>
      </w:r>
      <w:r>
        <w:rPr>
          <w:rFonts w:ascii="Arial" w:hAnsi="Arial"/>
          <w:color w:val="585858"/>
          <w:position w:val="-2"/>
        </w:rPr>
        <w:t>0</w:t>
        <w:tab/>
        <w:t>4</w:t>
      </w:r>
      <w:r>
        <w:rPr>
          <w:rFonts w:ascii="Arial" w:hAnsi="Arial"/>
        </w:rPr>
      </w:r>
    </w:p>
    <w:p>
      <w:pPr>
        <w:pStyle w:val="Heading9"/>
        <w:tabs>
          <w:tab w:pos="10899" w:val="left" w:leader="none"/>
          <w:tab w:pos="12097" w:val="left" w:leader="none"/>
        </w:tabs>
        <w:spacing w:line="240" w:lineRule="auto" w:before="34"/>
        <w:ind w:left="3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621896pt;width:307.150pt;height:.1pt;mso-position-horizontal-relative:page;mso-position-vertical-relative:paragraph;z-index:38776" coordorigin="3574,32" coordsize="6143,2">
            <v:shape style="position:absolute;left:3574;top:32;width:6143;height:2" coordorigin="3574,32" coordsize="6143,0" path="m3574,32l9717,32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621896pt;width:119.7pt;height:.1pt;mso-position-horizontal-relative:page;mso-position-vertical-relative:paragraph;z-index:38800" coordorigin="9875,32" coordsize="2394,2">
            <v:shape style="position:absolute;left:9875;top:32;width:2394;height:2" coordorigin="9875,32" coordsize="2394,0" path="m9875,32l12268,32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</w:rPr>
        <w:t>Suspensión</w:t>
        <w:tab/>
      </w:r>
      <w:r>
        <w:rPr>
          <w:rFonts w:ascii="Arial" w:hAnsi="Arial"/>
          <w:color w:val="585858"/>
          <w:position w:val="-1"/>
        </w:rPr>
        <w:t>0</w:t>
        <w:tab/>
        <w:t>0</w:t>
      </w:r>
      <w:r>
        <w:rPr>
          <w:rFonts w:ascii="Arial" w:hAnsi="Arial"/>
        </w:rPr>
      </w:r>
    </w:p>
    <w:p>
      <w:pPr>
        <w:pStyle w:val="Heading9"/>
        <w:tabs>
          <w:tab w:pos="10899" w:val="left" w:leader="none"/>
          <w:tab w:pos="12097" w:val="left" w:leader="none"/>
        </w:tabs>
        <w:spacing w:line="240" w:lineRule="auto" w:before="27"/>
        <w:ind w:left="389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151895pt;width:307.150pt;height:.1pt;mso-position-horizontal-relative:page;mso-position-vertical-relative:paragraph;z-index:38824" coordorigin="3574,23" coordsize="6143,2">
            <v:shape style="position:absolute;left:3574;top:23;width:6143;height:2" coordorigin="3574,23" coordsize="6143,0" path="m3574,23l9717,23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151895pt;width:119.7pt;height:.1pt;mso-position-horizontal-relative:page;mso-position-vertical-relative:paragraph;z-index:38848" coordorigin="9875,23" coordsize="2394,2">
            <v:shape style="position:absolute;left:9875;top:23;width:2394;height:2" coordorigin="9875,23" coordsize="2394,0" path="m9875,23l12268,23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  <w:w w:val="95"/>
        </w:rPr>
        <w:t>Destitución</w:t>
        <w:tab/>
      </w:r>
      <w:r>
        <w:rPr>
          <w:rFonts w:ascii="Arial" w:hAnsi="Arial"/>
          <w:color w:val="585858"/>
          <w:position w:val="-2"/>
        </w:rPr>
        <w:t>1</w:t>
        <w:tab/>
        <w:t>0</w:t>
      </w:r>
      <w:r>
        <w:rPr>
          <w:rFonts w:ascii="Arial" w:hAnsi="Arial"/>
        </w:rPr>
      </w:r>
    </w:p>
    <w:p>
      <w:pPr>
        <w:pStyle w:val="Heading9"/>
        <w:tabs>
          <w:tab w:pos="10899" w:val="left" w:leader="none"/>
          <w:tab w:pos="12097" w:val="left" w:leader="none"/>
        </w:tabs>
        <w:spacing w:line="240" w:lineRule="auto" w:before="32"/>
        <w:ind w:left="3643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521892pt;width:307.150pt;height:.1pt;mso-position-horizontal-relative:page;mso-position-vertical-relative:paragraph;z-index:38872" coordorigin="3574,30" coordsize="6143,2">
            <v:shape style="position:absolute;left:3574;top:30;width:6143;height:2" coordorigin="3574,30" coordsize="6143,0" path="m3574,30l9717,30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521892pt;width:119.7pt;height:.1pt;mso-position-horizontal-relative:page;mso-position-vertical-relative:paragraph;z-index:38896" coordorigin="9875,30" coordsize="2394,2">
            <v:shape style="position:absolute;left:9875;top:30;width:2394;height:2" coordorigin="9875,30" coordsize="2394,0" path="m9875,30l12268,30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</w:rPr>
        <w:t>Sanción económica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y/o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crédito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fiscal</w:t>
        <w:tab/>
      </w:r>
      <w:r>
        <w:rPr>
          <w:rFonts w:ascii="Arial" w:hAnsi="Arial"/>
          <w:color w:val="585858"/>
          <w:position w:val="-1"/>
        </w:rPr>
        <w:t>3</w:t>
        <w:tab/>
        <w:t>0</w:t>
      </w:r>
      <w:r>
        <w:rPr>
          <w:rFonts w:ascii="Arial" w:hAnsi="Arial"/>
        </w:rPr>
      </w:r>
    </w:p>
    <w:p>
      <w:pPr>
        <w:pStyle w:val="Heading9"/>
        <w:tabs>
          <w:tab w:pos="10899" w:val="left" w:leader="none"/>
          <w:tab w:pos="12097" w:val="left" w:leader="none"/>
        </w:tabs>
        <w:spacing w:line="240" w:lineRule="auto" w:before="27"/>
        <w:ind w:left="3643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271906pt;width:307.150pt;height:.1pt;mso-position-horizontal-relative:page;mso-position-vertical-relative:paragraph;z-index:38920" coordorigin="3574,25" coordsize="6143,2">
            <v:shape style="position:absolute;left:3574;top:25;width:6143;height:2" coordorigin="3574,25" coordsize="6143,0" path="m3574,25l9717,25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271906pt;width:119.7pt;height:.1pt;mso-position-horizontal-relative:page;mso-position-vertical-relative:paragraph;z-index:38944" coordorigin="9875,25" coordsize="2394,2">
            <v:shape style="position:absolute;left:9875;top:25;width:2394;height:2" coordorigin="9875,25" coordsize="2394,0" path="m9875,25l12268,25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pacing w:val="-1"/>
        </w:rPr>
        <w:t>Destitución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</w:rPr>
        <w:t>con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inhabilitación</w:t>
        <w:tab/>
      </w:r>
      <w:r>
        <w:rPr>
          <w:rFonts w:ascii="Arial" w:hAnsi="Arial"/>
          <w:color w:val="585858"/>
          <w:position w:val="-2"/>
        </w:rPr>
        <w:t>5</w:t>
        <w:tab/>
        <w:t>0</w:t>
      </w:r>
      <w:r>
        <w:rPr>
          <w:rFonts w:ascii="Arial" w:hAnsi="Arial"/>
        </w:rPr>
      </w:r>
    </w:p>
    <w:p>
      <w:pPr>
        <w:pStyle w:val="Heading9"/>
        <w:tabs>
          <w:tab w:pos="10700" w:val="left" w:leader="none"/>
          <w:tab w:pos="12198" w:val="right" w:leader="none"/>
        </w:tabs>
        <w:spacing w:line="240" w:lineRule="auto" w:before="33"/>
        <w:ind w:left="3888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78.699997pt;margin-top:1.611902pt;width:307.150pt;height:.1pt;mso-position-horizontal-relative:page;mso-position-vertical-relative:paragraph;z-index:38968" coordorigin="3574,32" coordsize="6143,2">
            <v:shape style="position:absolute;left:3574;top:32;width:6143;height:2" coordorigin="3574,32" coordsize="6143,0" path="m3574,32l9717,32e" filled="false" stroked="true" strokeweight=".33999pt" strokecolor="#5d6770">
              <v:path arrowok="t"/>
            </v:shape>
            <w10:wrap type="none"/>
          </v:group>
        </w:pict>
      </w:r>
      <w:r>
        <w:rPr/>
        <w:pict>
          <v:group style="position:absolute;margin-left:493.75pt;margin-top:1.611902pt;width:119.7pt;height:.1pt;mso-position-horizontal-relative:page;mso-position-vertical-relative:paragraph;z-index:38992" coordorigin="9875,32" coordsize="2394,2">
            <v:shape style="position:absolute;left:9875;top:32;width:2394;height:2" coordorigin="9875,32" coordsize="2394,0" path="m9875,32l12268,32e" filled="false" stroked="true" strokeweight=".33999pt" strokecolor="#ed6b06">
              <v:path arrowok="t"/>
            </v:shape>
            <w10:wrap type="none"/>
          </v:group>
        </w:pict>
      </w:r>
      <w:r>
        <w:rPr>
          <w:rFonts w:ascii="Arial"/>
          <w:color w:val="585858"/>
          <w:spacing w:val="-1"/>
          <w:w w:val="95"/>
          <w:position w:val="2"/>
        </w:rPr>
        <w:t>Absolutoria</w:t>
        <w:tab/>
      </w:r>
      <w:r>
        <w:rPr>
          <w:rFonts w:ascii="Arial"/>
          <w:color w:val="585858"/>
        </w:rPr>
        <w:t>n.d.</w:t>
        <w:tab/>
        <w:t>1</w:t>
      </w:r>
      <w:r>
        <w:rPr>
          <w:rFonts w:ascii="Arial"/>
        </w:rPr>
      </w: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10700" w:val="left" w:leader="none"/>
          <w:tab w:pos="11898" w:val="left" w:leader="none"/>
        </w:tabs>
        <w:spacing w:line="240" w:lineRule="auto"/>
        <w:ind w:left="3895" w:right="0"/>
        <w:jc w:val="left"/>
        <w:rPr>
          <w:rFonts w:ascii="Arial" w:hAnsi="Arial" w:cs="Arial" w:eastAsia="Arial"/>
        </w:rPr>
      </w:pPr>
      <w:r>
        <w:rPr>
          <w:rFonts w:ascii="Arial"/>
          <w:color w:val="585858"/>
          <w:spacing w:val="-1"/>
        </w:rPr>
        <w:t>Sugerencias</w:t>
        <w:tab/>
      </w:r>
      <w:r>
        <w:rPr>
          <w:rFonts w:ascii="Arial"/>
          <w:color w:val="585858"/>
          <w:w w:val="95"/>
          <w:position w:val="-2"/>
        </w:rPr>
        <w:t>n.d.</w:t>
        <w:tab/>
      </w:r>
      <w:r>
        <w:rPr>
          <w:rFonts w:ascii="Arial"/>
          <w:color w:val="585858"/>
          <w:position w:val="-2"/>
        </w:rPr>
        <w:t>n.d.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10899" w:val="left" w:leader="none"/>
          <w:tab w:pos="11898" w:val="left" w:leader="none"/>
        </w:tabs>
        <w:spacing w:line="240" w:lineRule="auto"/>
        <w:ind w:left="389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  <w:w w:val="95"/>
        </w:rPr>
        <w:t>Asesorías</w:t>
        <w:tab/>
      </w:r>
      <w:r>
        <w:rPr>
          <w:rFonts w:ascii="Arial" w:hAnsi="Arial"/>
          <w:color w:val="585858"/>
          <w:position w:val="-1"/>
        </w:rPr>
        <w:t>0</w:t>
        <w:tab/>
        <w:t>n.d.</w:t>
      </w:r>
      <w:r>
        <w:rPr>
          <w:rFonts w:ascii="Arial" w:hAnsi="Arial"/>
        </w:rPr>
      </w:r>
    </w:p>
    <w:p>
      <w:pPr>
        <w:tabs>
          <w:tab w:pos="9871" w:val="left" w:leader="none"/>
        </w:tabs>
        <w:spacing w:line="20" w:lineRule="atLeast"/>
        <w:ind w:left="35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07.5pt;height:.35pt;mso-position-horizontal-relative:char;mso-position-vertical-relative:line" coordorigin="0,0" coordsize="6150,7">
            <v:group style="position:absolute;left:3;top:3;width:6143;height:2" coordorigin="3,3" coordsize="6143,2">
              <v:shape style="position:absolute;left:3;top:3;width:6143;height:2" coordorigin="3,3" coordsize="6143,0" path="m3,3l6146,3e" filled="false" stroked="true" strokeweight=".33999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0.05pt;height:.35pt;mso-position-horizontal-relative:char;mso-position-vertical-relative:line" coordorigin="0,0" coordsize="2401,7">
            <v:group style="position:absolute;left:3;top:3;width:2394;height:2" coordorigin="3,3" coordsize="2394,2">
              <v:shape style="position:absolute;left:3;top:3;width:2394;height:2" coordorigin="3,3" coordsize="2394,0" path="m3,3l2397,3e" filled="false" stroked="true" strokeweight=".33999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spacing w:line="240" w:lineRule="auto"/>
        <w:ind w:left="3643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Declaraciones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patrimoniales</w:t>
      </w:r>
      <w:r>
        <w:rPr>
          <w:rFonts w:ascii="Arial" w:hAnsi="Arial"/>
          <w:color w:val="585858"/>
          <w:spacing w:val="1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servidores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públicos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presentadas</w:t>
      </w:r>
      <w:r>
        <w:rPr>
          <w:rFonts w:ascii="Arial" w:hAnsi="Arial"/>
        </w:rPr>
      </w:r>
    </w:p>
    <w:tbl>
      <w:tblPr>
        <w:tblW w:w="0" w:type="auto"/>
        <w:jc w:val="left"/>
        <w:tblInd w:w="35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3"/>
        <w:gridCol w:w="144"/>
        <w:gridCol w:w="14"/>
        <w:gridCol w:w="1500"/>
        <w:gridCol w:w="894"/>
      </w:tblGrid>
      <w:tr>
        <w:trPr>
          <w:trHeight w:val="304" w:hRule="exact"/>
        </w:trPr>
        <w:tc>
          <w:tcPr>
            <w:tcW w:w="6143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físicamente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3,315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2,475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6143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Declaraciones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patrimoniales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servidores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públicos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por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declaranet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89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6143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Constancias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no inhabilitación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3,769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1,853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6143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Resoluciones</w:t>
            </w:r>
            <w:r>
              <w:rPr>
                <w:rFonts w:ascii="Arial"/>
                <w:color w:val="585858"/>
                <w:sz w:val="18"/>
              </w:rPr>
              <w:t> a </w:t>
            </w:r>
            <w:r>
              <w:rPr>
                <w:rFonts w:ascii="Arial"/>
                <w:color w:val="585858"/>
                <w:spacing w:val="-1"/>
                <w:sz w:val="18"/>
              </w:rPr>
              <w:t>recursos</w:t>
            </w:r>
            <w:r>
              <w:rPr>
                <w:rFonts w:ascii="Arial"/>
                <w:color w:val="585858"/>
                <w:spacing w:val="1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de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inconformidad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50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37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3545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rFonts w:ascii="Arial" w:hAnsi="Arial"/>
          <w:color w:val="595959"/>
          <w:spacing w:val="-1"/>
        </w:rPr>
        <w:t>Contraloría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General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del Estado, Dirección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Jurídica.</w:t>
      </w:r>
      <w:r>
        <w:rPr>
          <w:rFonts w:ascii="Arial" w:hAnsi="Arial"/>
        </w:rPr>
      </w:r>
    </w:p>
    <w:p>
      <w:pPr>
        <w:pStyle w:val="BodyText"/>
        <w:spacing w:line="240" w:lineRule="auto" w:before="3"/>
        <w:ind w:left="3545" w:right="1397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1/La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para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2015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enero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a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diciembre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ejercicio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referencia,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lo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que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6"/>
        </w:rPr>
        <w:t> </w:t>
      </w:r>
      <w:r>
        <w:rPr>
          <w:rFonts w:ascii="Arial" w:hAnsi="Arial"/>
          <w:color w:val="595959"/>
          <w:spacing w:val="-1"/>
        </w:rPr>
        <w:t>parte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  <w:spacing w:val="64"/>
        </w:rPr>
        <w:t> </w:t>
      </w:r>
      <w:r>
        <w:rPr>
          <w:rFonts w:ascii="Arial" w:hAnsi="Arial"/>
          <w:color w:val="595959"/>
          <w:spacing w:val="-1"/>
        </w:rPr>
        <w:t>administración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saliente</w:t>
      </w:r>
      <w:r>
        <w:rPr>
          <w:rFonts w:ascii="Arial" w:hAnsi="Arial"/>
          <w:color w:val="595959"/>
        </w:rPr>
        <w:t> y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presente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administración.</w:t>
      </w:r>
      <w:r>
        <w:rPr>
          <w:rFonts w:ascii="Arial" w:hAnsi="Arial"/>
        </w:rPr>
      </w:r>
    </w:p>
    <w:p>
      <w:pPr>
        <w:pStyle w:val="BodyText"/>
        <w:spacing w:line="182" w:lineRule="exact"/>
        <w:ind w:left="3545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2/La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información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reportada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durante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ejercicio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presupuestal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2016,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refiere</w:t>
      </w:r>
      <w:r>
        <w:rPr>
          <w:rFonts w:ascii="Arial" w:hAnsi="Arial"/>
          <w:color w:val="595959"/>
        </w:rPr>
        <w:t> a </w:t>
      </w:r>
      <w:r>
        <w:rPr>
          <w:rFonts w:ascii="Arial" w:hAnsi="Arial"/>
          <w:color w:val="595959"/>
          <w:spacing w:val="-2"/>
        </w:rPr>
        <w:t>las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2"/>
        </w:rPr>
        <w:t>acciones</w:t>
      </w:r>
      <w:r>
        <w:rPr>
          <w:rFonts w:ascii="Arial" w:hAnsi="Arial"/>
          <w:color w:val="595959"/>
          <w:spacing w:val="-1"/>
        </w:rPr>
        <w:t> de</w:t>
      </w:r>
      <w:r>
        <w:rPr>
          <w:rFonts w:ascii="Arial" w:hAnsi="Arial"/>
          <w:color w:val="595959"/>
          <w:spacing w:val="-2"/>
        </w:rPr>
        <w:t> </w:t>
      </w:r>
      <w:r>
        <w:rPr>
          <w:rFonts w:ascii="Arial" w:hAnsi="Arial"/>
          <w:color w:val="595959"/>
          <w:spacing w:val="-1"/>
        </w:rPr>
        <w:t>Enero-Agosto.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59.030029pt;margin-top:39.959999pt;width:211.9pt;height:25.85pt;mso-position-horizontal-relative:page;mso-position-vertical-relative:page;z-index:39064" coordorigin="11181,799" coordsize="4238,517">
            <v:shape style="position:absolute;left:12225;top:799;width:3193;height:173" type="#_x0000_t75" stroked="false">
              <v:imagedata r:id="rId543" o:title=""/>
            </v:shape>
            <v:shape style="position:absolute;left:12103;top:970;width:3313;height:173" type="#_x0000_t75" stroked="false">
              <v:imagedata r:id="rId548" o:title=""/>
            </v:shape>
            <v:shape style="position:absolute;left:11181;top:1143;width:4234;height:173" type="#_x0000_t75" stroked="false">
              <v:imagedata r:id="rId550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66" w:lineRule="exact" w:before="7"/>
        <w:ind w:left="3932" w:right="3519" w:hanging="2574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85858"/>
          <w:w w:val="105"/>
        </w:rPr>
        <w:t>PERSONAL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DEL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GOBIERNO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</w:t>
      </w:r>
      <w:r>
        <w:rPr>
          <w:rFonts w:ascii="Arial" w:hAnsi="Arial"/>
          <w:color w:val="585858"/>
          <w:spacing w:val="-2"/>
          <w:w w:val="105"/>
        </w:rPr>
        <w:t>EL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ESTADO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POR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-1"/>
          <w:w w:val="105"/>
        </w:rPr>
        <w:t>AMO</w:t>
      </w:r>
      <w:r>
        <w:rPr>
          <w:rFonts w:ascii="Arial" w:hAnsi="Arial"/>
          <w:color w:val="585858"/>
          <w:spacing w:val="-17"/>
          <w:w w:val="105"/>
        </w:rPr>
        <w:t> </w:t>
      </w:r>
      <w:r>
        <w:rPr>
          <w:rFonts w:ascii="Arial" w:hAnsi="Arial"/>
          <w:color w:val="585858"/>
          <w:w w:val="105"/>
        </w:rPr>
        <w:t>PRESUPUESTAL</w:t>
      </w:r>
      <w:r>
        <w:rPr>
          <w:rFonts w:ascii="Arial" w:hAnsi="Arial"/>
          <w:color w:val="585858"/>
          <w:spacing w:val="26"/>
          <w:w w:val="102"/>
        </w:rPr>
        <w:t> </w:t>
      </w:r>
      <w:r>
        <w:rPr>
          <w:rFonts w:ascii="Arial" w:hAnsi="Arial"/>
          <w:color w:val="585858"/>
          <w:w w:val="105"/>
        </w:rPr>
        <w:t>Y</w:t>
      </w:r>
      <w:r>
        <w:rPr>
          <w:rFonts w:ascii="Arial" w:hAnsi="Arial"/>
          <w:color w:val="585858"/>
          <w:spacing w:val="66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ÁREA</w:t>
      </w:r>
      <w:r>
        <w:rPr>
          <w:rFonts w:ascii="Arial" w:hAnsi="Arial"/>
          <w:color w:val="585858"/>
          <w:spacing w:val="66"/>
          <w:w w:val="105"/>
        </w:rPr>
        <w:t> </w:t>
      </w:r>
      <w:r>
        <w:rPr>
          <w:rFonts w:ascii="Arial" w:hAnsi="Arial"/>
          <w:color w:val="585858"/>
          <w:w w:val="105"/>
        </w:rPr>
        <w:t>EN</w:t>
      </w:r>
      <w:r>
        <w:rPr>
          <w:rFonts w:ascii="Arial" w:hAnsi="Arial"/>
          <w:color w:val="585858"/>
          <w:spacing w:val="66"/>
          <w:w w:val="105"/>
        </w:rPr>
        <w:t> </w:t>
      </w:r>
      <w:r>
        <w:rPr>
          <w:rFonts w:ascii="Arial" w:hAnsi="Arial"/>
          <w:color w:val="585858"/>
          <w:w w:val="105"/>
        </w:rPr>
        <w:t>B.C.</w:t>
      </w:r>
      <w:r>
        <w:rPr>
          <w:rFonts w:ascii="Arial" w:hAnsi="Arial"/>
          <w:color w:val="585858"/>
          <w:spacing w:val="-2"/>
          <w:w w:val="105"/>
        </w:rPr>
        <w:t> S</w:t>
      </w:r>
      <w:r>
        <w:rPr>
          <w:rFonts w:ascii="Arial" w:hAnsi="Arial"/>
          <w:color w:val="585858"/>
          <w:spacing w:val="-1"/>
          <w:w w:val="105"/>
        </w:rPr>
        <w:t>U</w:t>
      </w:r>
      <w:r>
        <w:rPr>
          <w:rFonts w:ascii="Arial" w:hAnsi="Arial"/>
          <w:color w:val="585858"/>
          <w:spacing w:val="-2"/>
          <w:w w:val="105"/>
        </w:rPr>
        <w:t>R, </w:t>
      </w:r>
      <w:r>
        <w:rPr>
          <w:rFonts w:ascii="Arial" w:hAnsi="Arial"/>
          <w:color w:val="585858"/>
          <w:spacing w:val="-1"/>
          <w:w w:val="105"/>
        </w:rPr>
        <w:t>2015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7"/>
        <w:tabs>
          <w:tab w:pos="8272" w:val="left" w:leader="none"/>
        </w:tabs>
        <w:spacing w:line="200" w:lineRule="atLeast"/>
        <w:ind w:left="219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96.1pt;height:27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60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AREAS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43pt;height:27pt;mso-position-horizontal-relative:char;mso-position-vertical-relative:line" type="#_x0000_t202" filled="true" fillcolor="#ed6b06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PLAZAS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64"/>
                    <w:ind w:left="0" w:right="0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2015</w:t>
                  </w:r>
                  <w:r>
                    <w:rPr>
                      <w:rFonts w:ascii="Arial"/>
                      <w:b/>
                      <w:color w:val="FFFFFF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8114" w:val="left" w:leader="none"/>
          <w:tab w:pos="8862" w:val="left" w:leader="none"/>
          <w:tab w:pos="9131" w:val="left" w:leader="none"/>
        </w:tabs>
        <w:spacing w:line="240" w:lineRule="auto" w:before="23"/>
        <w:ind w:left="219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w w:val="99"/>
        </w:rPr>
      </w:r>
      <w:r>
        <w:rPr>
          <w:rFonts w:ascii="Arial" w:hAnsi="Arial"/>
          <w:color w:val="585858"/>
          <w:w w:val="99"/>
          <w:u w:val="single" w:color="5D6770"/>
        </w:rPr>
        <w:t> </w:t>
      </w:r>
      <w:r>
        <w:rPr>
          <w:rFonts w:ascii="Arial" w:hAnsi="Arial"/>
          <w:color w:val="585858"/>
          <w:spacing w:val="-31"/>
          <w:u w:val="single" w:color="5D6770"/>
        </w:rPr>
        <w:t> </w:t>
      </w:r>
      <w:r>
        <w:rPr>
          <w:rFonts w:ascii="Arial" w:hAnsi="Arial"/>
          <w:color w:val="585858"/>
          <w:spacing w:val="-1"/>
          <w:u w:val="single" w:color="5D6770"/>
        </w:rPr>
        <w:t>Contraloría</w:t>
      </w:r>
      <w:r>
        <w:rPr>
          <w:rFonts w:ascii="Arial" w:hAnsi="Arial"/>
          <w:color w:val="585858"/>
          <w:spacing w:val="-4"/>
          <w:u w:val="single" w:color="5D6770"/>
        </w:rPr>
        <w:t> </w:t>
      </w:r>
      <w:r>
        <w:rPr>
          <w:rFonts w:ascii="Arial" w:hAnsi="Arial"/>
          <w:color w:val="585858"/>
          <w:spacing w:val="-1"/>
          <w:u w:val="single" w:color="5D6770"/>
        </w:rPr>
        <w:t>General</w:t>
        <w:tab/>
      </w:r>
      <w:r>
        <w:rPr>
          <w:rFonts w:ascii="Arial" w:hAnsi="Arial"/>
          <w:color w:val="585858"/>
          <w:spacing w:val="-1"/>
        </w:rPr>
      </w:r>
      <w:r>
        <w:rPr>
          <w:rFonts w:ascii="Arial" w:hAnsi="Arial"/>
          <w:color w:val="585858"/>
          <w:spacing w:val="-1"/>
          <w:position w:val="-1"/>
        </w:rPr>
      </w:r>
      <w:r>
        <w:rPr>
          <w:rFonts w:ascii="Arial" w:hAnsi="Arial"/>
          <w:color w:val="585858"/>
          <w:spacing w:val="-1"/>
          <w:position w:val="-1"/>
          <w:u w:val="single" w:color="ED6B06"/>
        </w:rPr>
        <w:tab/>
      </w:r>
      <w:r>
        <w:rPr>
          <w:rFonts w:ascii="Arial" w:hAnsi="Arial"/>
          <w:color w:val="585858"/>
          <w:position w:val="-1"/>
          <w:u w:val="single" w:color="ED6B06"/>
        </w:rPr>
        <w:t>71</w:t>
      </w:r>
      <w:r>
        <w:rPr>
          <w:rFonts w:ascii="Arial" w:hAnsi="Arial"/>
          <w:color w:val="585858"/>
          <w:w w:val="99"/>
          <w:position w:val="-1"/>
          <w:u w:val="single" w:color="ED6B06"/>
        </w:rPr>
        <w:t> </w:t>
      </w:r>
      <w:r>
        <w:rPr>
          <w:rFonts w:ascii="Arial" w:hAnsi="Arial"/>
          <w:color w:val="585858"/>
          <w:position w:val="-1"/>
          <w:u w:val="single" w:color="ED6B06"/>
        </w:rPr>
        <w:tab/>
      </w:r>
      <w:r>
        <w:rPr>
          <w:rFonts w:ascii="Arial" w:hAnsi="Arial"/>
          <w:color w:val="585858"/>
          <w:position w:val="-1"/>
        </w:rPr>
      </w:r>
      <w:r>
        <w:rPr>
          <w:rFonts w:ascii="Arial" w:hAnsi="Arial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2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Oficinas</w:t>
      </w:r>
      <w:r>
        <w:rPr>
          <w:rFonts w:ascii="Arial"/>
          <w:color w:val="585858"/>
          <w:spacing w:val="-3"/>
          <w:sz w:val="18"/>
          <w:u w:val="single" w:color="5D6770"/>
        </w:rPr>
        <w:t> </w:t>
      </w:r>
      <w:r>
        <w:rPr>
          <w:rFonts w:ascii="Arial"/>
          <w:color w:val="585858"/>
          <w:sz w:val="18"/>
          <w:u w:val="single" w:color="5D6770"/>
        </w:rPr>
        <w:t>del</w:t>
      </w:r>
      <w:r>
        <w:rPr>
          <w:rFonts w:ascii="Arial"/>
          <w:color w:val="585858"/>
          <w:spacing w:val="-2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Ejecutivo</w:t>
        <w:tab/>
      </w:r>
      <w:r>
        <w:rPr>
          <w:rFonts w:ascii="Arial"/>
          <w:color w:val="585858"/>
          <w:spacing w:val="-1"/>
          <w:sz w:val="18"/>
        </w:rPr>
      </w:r>
      <w:r>
        <w:rPr>
          <w:rFonts w:ascii="Arial"/>
          <w:color w:val="585858"/>
          <w:spacing w:val="-1"/>
          <w:position w:val="-1"/>
          <w:sz w:val="18"/>
        </w:rPr>
      </w:r>
      <w:r>
        <w:rPr>
          <w:rFonts w:asci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/>
          <w:color w:val="585858"/>
          <w:position w:val="-1"/>
          <w:sz w:val="18"/>
          <w:u w:val="single" w:color="ED6B06"/>
        </w:rPr>
        <w:t>143</w:t>
      </w:r>
      <w:r>
        <w:rPr>
          <w:rFonts w:asci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/>
          <w:color w:val="585858"/>
          <w:position w:val="-1"/>
          <w:sz w:val="18"/>
          <w:u w:val="single" w:color="ED6B06"/>
        </w:rPr>
        <w:tab/>
      </w:r>
      <w:r>
        <w:rPr>
          <w:rFonts w:ascii="Arial"/>
          <w:color w:val="585858"/>
          <w:position w:val="-1"/>
          <w:sz w:val="18"/>
        </w:rPr>
      </w:r>
      <w:r>
        <w:rPr>
          <w:rFonts w:asci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4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Organismos Descentralizados</w:t>
        <w:tab/>
      </w:r>
      <w:r>
        <w:rPr>
          <w:rFonts w:ascii="Arial"/>
          <w:color w:val="585858"/>
          <w:spacing w:val="-1"/>
          <w:sz w:val="18"/>
        </w:rPr>
      </w:r>
      <w:r>
        <w:rPr>
          <w:rFonts w:ascii="Arial"/>
          <w:color w:val="585858"/>
          <w:spacing w:val="-1"/>
          <w:position w:val="-1"/>
          <w:sz w:val="18"/>
        </w:rPr>
      </w:r>
      <w:r>
        <w:rPr>
          <w:rFonts w:asci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/>
          <w:color w:val="585858"/>
          <w:position w:val="-1"/>
          <w:sz w:val="18"/>
          <w:u w:val="single" w:color="ED6B06"/>
        </w:rPr>
        <w:t>950</w:t>
      </w:r>
      <w:r>
        <w:rPr>
          <w:rFonts w:asci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/>
          <w:color w:val="585858"/>
          <w:position w:val="-1"/>
          <w:sz w:val="18"/>
          <w:u w:val="single" w:color="ED6B06"/>
        </w:rPr>
        <w:tab/>
      </w:r>
      <w:r>
        <w:rPr>
          <w:rFonts w:ascii="Arial"/>
          <w:color w:val="585858"/>
          <w:position w:val="-1"/>
          <w:sz w:val="18"/>
        </w:rPr>
      </w:r>
      <w:r>
        <w:rPr>
          <w:rFonts w:asci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2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Procuraduría</w:t>
      </w:r>
      <w:r>
        <w:rPr>
          <w:rFonts w:ascii="Arial" w:hAnsi="Arial"/>
          <w:color w:val="585858"/>
          <w:spacing w:val="-4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General </w:t>
      </w:r>
      <w:r>
        <w:rPr>
          <w:rFonts w:ascii="Arial" w:hAnsi="Arial"/>
          <w:color w:val="585858"/>
          <w:sz w:val="18"/>
          <w:u w:val="single" w:color="5D6770"/>
        </w:rPr>
        <w:t>de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Justicia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994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862" w:val="left" w:leader="none"/>
          <w:tab w:pos="9131" w:val="left" w:leader="none"/>
        </w:tabs>
        <w:spacing w:before="32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 Desarrollo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Social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34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862" w:val="left" w:leader="none"/>
          <w:tab w:pos="9131" w:val="left" w:leader="none"/>
        </w:tabs>
        <w:spacing w:before="34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 Educación Pública (Normal Superior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z w:val="18"/>
          <w:u w:val="single" w:color="5D6770"/>
        </w:rPr>
        <w:t>y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ESCUFI)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39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2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Finanzas </w:t>
      </w:r>
      <w:r>
        <w:rPr>
          <w:rFonts w:ascii="Arial" w:hAnsi="Arial"/>
          <w:color w:val="585858"/>
          <w:sz w:val="18"/>
          <w:u w:val="single" w:color="5D6770"/>
        </w:rPr>
        <w:t>y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Administración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642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862" w:val="left" w:leader="none"/>
          <w:tab w:pos="9131" w:val="left" w:leader="none"/>
        </w:tabs>
        <w:spacing w:line="251" w:lineRule="auto" w:before="32"/>
        <w:ind w:left="2259" w:right="4446" w:hanging="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 Pesca,</w:t>
      </w:r>
      <w:r>
        <w:rPr>
          <w:rFonts w:ascii="Arial" w:hAnsi="Arial"/>
          <w:color w:val="585858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Acuacultura </w:t>
      </w:r>
      <w:r>
        <w:rPr>
          <w:rFonts w:ascii="Arial" w:hAnsi="Arial"/>
          <w:color w:val="585858"/>
          <w:sz w:val="18"/>
          <w:u w:val="single" w:color="5D6770"/>
        </w:rPr>
        <w:t>y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Desarrollo Agropecuario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64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color w:val="585858"/>
          <w:spacing w:val="59"/>
          <w:position w:val="-1"/>
          <w:sz w:val="18"/>
        </w:rPr>
        <w:t> </w:t>
      </w:r>
      <w:r>
        <w:rPr>
          <w:rFonts w:ascii="Arial" w:hAnsi="Arial"/>
          <w:color w:val="585858"/>
          <w:spacing w:val="-1"/>
          <w:w w:val="95"/>
          <w:sz w:val="18"/>
        </w:rPr>
        <w:t>Secretaría</w:t>
      </w:r>
      <w:r>
        <w:rPr>
          <w:rFonts w:ascii="Arial" w:hAnsi="Arial"/>
          <w:color w:val="585858"/>
          <w:spacing w:val="41"/>
          <w:w w:val="95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de Desarrollo Económico,</w:t>
      </w:r>
      <w:r>
        <w:rPr>
          <w:rFonts w:ascii="Arial" w:hAnsi="Arial"/>
          <w:color w:val="585858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Medio Ambiente </w:t>
      </w:r>
      <w:r>
        <w:rPr>
          <w:rFonts w:ascii="Arial" w:hAnsi="Arial"/>
          <w:color w:val="585858"/>
          <w:sz w:val="18"/>
        </w:rPr>
        <w:t>y</w:t>
      </w:r>
      <w:r>
        <w:rPr>
          <w:rFonts w:ascii="Arial" w:hAnsi="Arial"/>
          <w:color w:val="585858"/>
          <w:spacing w:val="-1"/>
          <w:sz w:val="18"/>
        </w:rPr>
        <w:t> Recursos</w:t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line="197" w:lineRule="exact" w:before="0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w w:val="99"/>
          <w:sz w:val="18"/>
          <w:u w:val="single" w:color="5D6770"/>
        </w:rPr>
        <w:t> </w:t>
      </w:r>
      <w:r>
        <w:rPr>
          <w:rFonts w:ascii="Arial"/>
          <w:color w:val="585858"/>
          <w:spacing w:val="-31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w w:val="95"/>
          <w:sz w:val="18"/>
          <w:u w:val="single" w:color="5D6770"/>
        </w:rPr>
        <w:t>Naturales.</w:t>
        <w:tab/>
      </w:r>
      <w:r>
        <w:rPr>
          <w:rFonts w:ascii="Arial"/>
          <w:color w:val="585858"/>
          <w:spacing w:val="-1"/>
          <w:w w:val="95"/>
          <w:sz w:val="18"/>
        </w:rPr>
      </w:r>
      <w:r>
        <w:rPr>
          <w:rFonts w:ascii="Arial"/>
          <w:color w:val="585858"/>
          <w:spacing w:val="-1"/>
          <w:w w:val="95"/>
          <w:sz w:val="18"/>
          <w:u w:val="single" w:color="ED6B06"/>
        </w:rPr>
        <w:tab/>
      </w:r>
      <w:r>
        <w:rPr>
          <w:rFonts w:ascii="Arial"/>
          <w:color w:val="585858"/>
          <w:sz w:val="18"/>
          <w:u w:val="single" w:color="ED6B06"/>
        </w:rPr>
        <w:t>147</w:t>
      </w:r>
      <w:r>
        <w:rPr>
          <w:rFonts w:ascii="Arial"/>
          <w:color w:val="585858"/>
          <w:w w:val="99"/>
          <w:sz w:val="18"/>
          <w:u w:val="single" w:color="ED6B06"/>
        </w:rPr>
        <w:t> </w:t>
      </w:r>
      <w:r>
        <w:rPr>
          <w:rFonts w:ascii="Arial"/>
          <w:color w:val="585858"/>
          <w:sz w:val="18"/>
          <w:u w:val="single" w:color="ED6B06"/>
        </w:rPr>
        <w:tab/>
      </w:r>
      <w:r>
        <w:rPr>
          <w:rFonts w:ascii="Arial"/>
          <w:color w:val="585858"/>
          <w:sz w:val="18"/>
        </w:rPr>
      </w:r>
      <w:r>
        <w:rPr>
          <w:rFonts w:ascii="Arial"/>
          <w:sz w:val="18"/>
        </w:rPr>
      </w:r>
    </w:p>
    <w:p>
      <w:pPr>
        <w:tabs>
          <w:tab w:pos="8114" w:val="left" w:leader="none"/>
          <w:tab w:pos="8862" w:val="left" w:leader="none"/>
          <w:tab w:pos="9131" w:val="left" w:leader="none"/>
        </w:tabs>
        <w:spacing w:before="28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Turismo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46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4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del Trabajo </w:t>
      </w:r>
      <w:r>
        <w:rPr>
          <w:rFonts w:ascii="Arial" w:hAnsi="Arial"/>
          <w:color w:val="585858"/>
          <w:sz w:val="18"/>
          <w:u w:val="single" w:color="5D6770"/>
        </w:rPr>
        <w:t>y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Previsión</w:t>
      </w:r>
      <w:r>
        <w:rPr>
          <w:rFonts w:ascii="Arial" w:hAnsi="Arial"/>
          <w:color w:val="585858"/>
          <w:spacing w:val="-4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Social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175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610" w:val="left" w:leader="none"/>
          <w:tab w:pos="9131" w:val="left" w:leader="none"/>
        </w:tabs>
        <w:spacing w:before="33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General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z w:val="18"/>
          <w:u w:val="single" w:color="5D6770"/>
        </w:rPr>
        <w:t>de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Gobierno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1,428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8114" w:val="left" w:leader="none"/>
          <w:tab w:pos="8762" w:val="left" w:leader="none"/>
          <w:tab w:pos="9131" w:val="left" w:leader="none"/>
        </w:tabs>
        <w:spacing w:before="32"/>
        <w:ind w:left="21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85858"/>
          <w:w w:val="99"/>
          <w:sz w:val="18"/>
        </w:rPr>
      </w:r>
      <w:r>
        <w:rPr>
          <w:rFonts w:ascii="Arial" w:hAns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Secretaría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de</w:t>
      </w:r>
      <w:r>
        <w:rPr>
          <w:rFonts w:ascii="Arial" w:hAnsi="Arial"/>
          <w:color w:val="585858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Planeación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Urbana</w:t>
      </w:r>
      <w:r>
        <w:rPr>
          <w:rFonts w:ascii="Arial" w:hAnsi="Arial"/>
          <w:color w:val="585858"/>
          <w:spacing w:val="-2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Infraestructura</w:t>
      </w:r>
      <w:r>
        <w:rPr>
          <w:rFonts w:ascii="Arial" w:hAnsi="Arial"/>
          <w:color w:val="585858"/>
          <w:spacing w:val="-5"/>
          <w:sz w:val="18"/>
          <w:u w:val="single" w:color="5D6770"/>
        </w:rPr>
        <w:t> </w:t>
      </w:r>
      <w:r>
        <w:rPr>
          <w:rFonts w:ascii="Arial" w:hAnsi="Arial"/>
          <w:color w:val="585858"/>
          <w:sz w:val="18"/>
          <w:u w:val="single" w:color="5D6770"/>
        </w:rPr>
        <w:t>y</w:t>
      </w:r>
      <w:r>
        <w:rPr>
          <w:rFonts w:ascii="Arial" w:hAnsi="Arial"/>
          <w:color w:val="585858"/>
          <w:spacing w:val="-3"/>
          <w:sz w:val="18"/>
          <w:u w:val="single" w:color="5D6770"/>
        </w:rPr>
        <w:t> </w:t>
      </w:r>
      <w:r>
        <w:rPr>
          <w:rFonts w:ascii="Arial" w:hAnsi="Arial"/>
          <w:color w:val="585858"/>
          <w:spacing w:val="-1"/>
          <w:sz w:val="18"/>
          <w:u w:val="single" w:color="5D6770"/>
        </w:rPr>
        <w:t>Transportes</w:t>
        <w:tab/>
      </w:r>
      <w:r>
        <w:rPr>
          <w:rFonts w:ascii="Arial" w:hAnsi="Arial"/>
          <w:color w:val="585858"/>
          <w:spacing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</w:rPr>
      </w:r>
      <w:r>
        <w:rPr>
          <w:rFonts w:ascii="Arial" w:hAnsi="Arial"/>
          <w:color w:val="585858"/>
          <w:spacing w:val="-1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  <w:u w:val="single" w:color="ED6B06"/>
        </w:rPr>
        <w:t>204</w:t>
      </w:r>
      <w:r>
        <w:rPr>
          <w:rFonts w:ascii="Arial" w:hAnsi="Arial"/>
          <w:color w:val="585858"/>
          <w:w w:val="99"/>
          <w:position w:val="-1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-1"/>
          <w:sz w:val="18"/>
          <w:u w:val="single" w:color="ED6B06"/>
        </w:rPr>
        <w:tab/>
      </w:r>
      <w:r>
        <w:rPr>
          <w:rFonts w:ascii="Arial" w:hAnsi="Arial"/>
          <w:color w:val="585858"/>
          <w:position w:val="-1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849" w:val="left" w:leader="none"/>
          <w:tab w:pos="8114" w:val="left" w:leader="none"/>
          <w:tab w:pos="8610" w:val="left" w:leader="none"/>
          <w:tab w:pos="9131" w:val="left" w:leader="none"/>
        </w:tabs>
        <w:spacing w:before="54"/>
        <w:ind w:left="2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w w:val="99"/>
          <w:sz w:val="18"/>
        </w:rPr>
      </w:r>
      <w:r>
        <w:rPr>
          <w:rFonts w:ascii="Arial"/>
          <w:b/>
          <w:color w:val="585858"/>
          <w:w w:val="99"/>
          <w:sz w:val="18"/>
          <w:u w:val="single" w:color="5D6770"/>
        </w:rPr>
        <w:t> </w:t>
      </w:r>
      <w:r>
        <w:rPr>
          <w:rFonts w:ascii="Arial"/>
          <w:b/>
          <w:color w:val="585858"/>
          <w:sz w:val="18"/>
          <w:u w:val="single" w:color="5D6770"/>
        </w:rPr>
        <w:tab/>
      </w:r>
      <w:r>
        <w:rPr>
          <w:rFonts w:ascii="Arial"/>
          <w:b/>
          <w:color w:val="585858"/>
          <w:spacing w:val="-1"/>
          <w:w w:val="95"/>
          <w:sz w:val="18"/>
          <w:u w:val="single" w:color="5D6770"/>
        </w:rPr>
        <w:t>TOTAL</w:t>
        <w:tab/>
      </w:r>
      <w:r>
        <w:rPr>
          <w:rFonts w:ascii="Arial"/>
          <w:b/>
          <w:color w:val="585858"/>
          <w:spacing w:val="-1"/>
          <w:w w:val="95"/>
          <w:sz w:val="18"/>
        </w:rPr>
      </w:r>
      <w:r>
        <w:rPr>
          <w:rFonts w:ascii="Arial"/>
          <w:b/>
          <w:color w:val="585858"/>
          <w:spacing w:val="-1"/>
          <w:w w:val="95"/>
          <w:sz w:val="18"/>
          <w:u w:val="single" w:color="ED6B06"/>
        </w:rPr>
        <w:tab/>
      </w:r>
      <w:r>
        <w:rPr>
          <w:rFonts w:ascii="Arial"/>
          <w:b/>
          <w:color w:val="585858"/>
          <w:sz w:val="18"/>
          <w:u w:val="single" w:color="ED6B06"/>
        </w:rPr>
        <w:t>4,937</w:t>
      </w:r>
      <w:r>
        <w:rPr>
          <w:rFonts w:ascii="Arial"/>
          <w:b/>
          <w:color w:val="585858"/>
          <w:w w:val="99"/>
          <w:sz w:val="18"/>
          <w:u w:val="single" w:color="ED6B06"/>
        </w:rPr>
        <w:t> </w:t>
      </w:r>
      <w:r>
        <w:rPr>
          <w:rFonts w:ascii="Arial"/>
          <w:b/>
          <w:color w:val="585858"/>
          <w:sz w:val="18"/>
          <w:u w:val="single" w:color="ED6B06"/>
        </w:rPr>
        <w:tab/>
      </w:r>
      <w:r>
        <w:rPr>
          <w:rFonts w:ascii="Arial"/>
          <w:b/>
          <w:color w:val="585858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73"/>
        <w:ind w:left="2276" w:right="459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Secretaría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Finanzas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</w:rPr>
        <w:t>y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1"/>
        </w:rPr>
        <w:t>Administración,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1"/>
        </w:rPr>
        <w:t>Subsecretaría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Administración,</w:t>
      </w:r>
      <w:r>
        <w:rPr>
          <w:rFonts w:ascii="Arial" w:hAnsi="Arial"/>
          <w:color w:val="595959"/>
          <w:spacing w:val="1"/>
        </w:rPr>
        <w:t> </w:t>
      </w:r>
      <w:r>
        <w:rPr>
          <w:rFonts w:ascii="Arial" w:hAnsi="Arial"/>
          <w:color w:val="595959"/>
          <w:spacing w:val="-2"/>
        </w:rPr>
        <w:t>Dirección</w:t>
      </w:r>
      <w:r>
        <w:rPr>
          <w:rFonts w:ascii="Arial" w:hAnsi="Arial"/>
          <w:color w:val="595959"/>
          <w:spacing w:val="37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Recursos</w:t>
      </w:r>
      <w:r>
        <w:rPr>
          <w:rFonts w:ascii="Arial" w:hAnsi="Arial"/>
          <w:color w:val="595959"/>
          <w:spacing w:val="2"/>
        </w:rPr>
        <w:t> </w:t>
      </w:r>
      <w:r>
        <w:rPr>
          <w:rFonts w:ascii="Arial" w:hAnsi="Arial"/>
          <w:color w:val="595959"/>
          <w:spacing w:val="-2"/>
        </w:rPr>
        <w:t>Humanos.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2276" w:right="0"/>
        <w:jc w:val="left"/>
        <w:rPr>
          <w:rFonts w:ascii="Arial" w:hAnsi="Arial" w:cs="Arial" w:eastAsia="Arial"/>
        </w:rPr>
      </w:pPr>
      <w:r>
        <w:rPr>
          <w:rFonts w:ascii="Arial"/>
          <w:color w:val="595959"/>
          <w:spacing w:val="-1"/>
        </w:rPr>
        <w:t>1/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2"/>
        </w:rPr>
        <w:t>Plazas</w:t>
      </w:r>
      <w:r>
        <w:rPr>
          <w:rFonts w:ascii="Arial"/>
          <w:color w:val="595959"/>
          <w:spacing w:val="2"/>
        </w:rPr>
        <w:t> </w:t>
      </w:r>
      <w:r>
        <w:rPr>
          <w:rFonts w:ascii="Arial"/>
          <w:color w:val="595959"/>
          <w:spacing w:val="-2"/>
        </w:rPr>
        <w:t>activas</w:t>
      </w:r>
      <w:r>
        <w:rPr>
          <w:rFonts w:ascii="Arial"/>
          <w:color w:val="595959"/>
          <w:spacing w:val="44"/>
        </w:rPr>
        <w:t> </w:t>
      </w:r>
      <w:r>
        <w:rPr>
          <w:rFonts w:ascii="Arial"/>
          <w:color w:val="595959"/>
          <w:spacing w:val="-1"/>
        </w:rPr>
        <w:t>del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01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de</w:t>
      </w:r>
      <w:r>
        <w:rPr>
          <w:rFonts w:ascii="Arial"/>
          <w:color w:val="595959"/>
          <w:spacing w:val="2"/>
        </w:rPr>
        <w:t> </w:t>
      </w:r>
      <w:r>
        <w:rPr>
          <w:rFonts w:ascii="Arial"/>
          <w:color w:val="595959"/>
          <w:spacing w:val="-1"/>
        </w:rPr>
        <w:t>septiembre</w:t>
      </w:r>
      <w:r>
        <w:rPr>
          <w:rFonts w:ascii="Arial"/>
          <w:color w:val="595959"/>
          <w:spacing w:val="-3"/>
        </w:rPr>
        <w:t> </w:t>
      </w:r>
      <w:r>
        <w:rPr>
          <w:rFonts w:ascii="Arial"/>
          <w:color w:val="595959"/>
          <w:spacing w:val="-1"/>
        </w:rPr>
        <w:t>al</w:t>
      </w:r>
      <w:r>
        <w:rPr>
          <w:rFonts w:ascii="Arial"/>
          <w:color w:val="595959"/>
          <w:spacing w:val="1"/>
        </w:rPr>
        <w:t> </w:t>
      </w:r>
      <w:r>
        <w:rPr>
          <w:rFonts w:ascii="Arial"/>
          <w:color w:val="595959"/>
          <w:spacing w:val="-1"/>
        </w:rPr>
        <w:t>31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de diciembre</w:t>
      </w:r>
      <w:r>
        <w:rPr>
          <w:rFonts w:ascii="Arial"/>
          <w:color w:val="595959"/>
        </w:rPr>
        <w:t> </w:t>
      </w:r>
      <w:r>
        <w:rPr>
          <w:rFonts w:ascii="Arial"/>
          <w:color w:val="595959"/>
          <w:spacing w:val="-1"/>
        </w:rPr>
        <w:t>del</w:t>
      </w:r>
      <w:r>
        <w:rPr>
          <w:rFonts w:ascii="Arial"/>
          <w:color w:val="595959"/>
          <w:spacing w:val="-2"/>
        </w:rPr>
        <w:t> </w:t>
      </w:r>
      <w:r>
        <w:rPr>
          <w:rFonts w:ascii="Arial"/>
          <w:color w:val="595959"/>
          <w:spacing w:val="-1"/>
        </w:rPr>
        <w:t>2015.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551"/>
          <w:headerReference w:type="default" r:id="rId552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204"/>
        <w:ind w:left="5909" w:right="1945" w:hanging="1611"/>
        <w:jc w:val="left"/>
        <w:rPr>
          <w:rFonts w:ascii="Arial" w:hAnsi="Arial" w:cs="Arial" w:eastAsia="Arial"/>
          <w:b w:val="0"/>
          <w:bCs w:val="0"/>
          <w:sz w:val="14"/>
          <w:szCs w:val="14"/>
        </w:rPr>
      </w:pPr>
      <w:r>
        <w:rPr/>
        <w:pict>
          <v:group style="position:absolute;margin-left:210.690002pt;margin-top:42.190014pt;width:76.95pt;height:60.8pt;mso-position-horizontal-relative:page;mso-position-vertical-relative:paragraph;z-index:-842608" coordorigin="4214,844" coordsize="1539,1216">
            <v:group style="position:absolute;left:4224;top:864;width:1518;height:1196" coordorigin="4224,864" coordsize="1518,1196">
              <v:shape style="position:absolute;left:4224;top:864;width:1518;height:1196" coordorigin="4224,864" coordsize="1518,1196" path="m4224,2060l5742,2060,5742,864,4224,864,4224,2060xe" filled="true" fillcolor="#5d6770" stroked="false">
                <v:path arrowok="t"/>
                <v:fill type="solid"/>
              </v:shape>
            </v:group>
            <v:group style="position:absolute;left:4224;top:854;width:1518;height:2" coordorigin="4224,854" coordsize="1518,2">
              <v:shape style="position:absolute;left:4224;top:854;width:1518;height:2" coordorigin="4224,854" coordsize="1518,0" path="m4224,854l5742,854e" filled="false" stroked="true" strokeweight="1.05999pt" strokecolor="#5d67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130005pt;margin-top:43.200005pt;width:285.8pt;height:15.4pt;mso-position-horizontal-relative:page;mso-position-vertical-relative:paragraph;z-index:-842560" coordorigin="5903,864" coordsize="5716,308">
            <v:group style="position:absolute;left:5903;top:864;width:5716;height:308" coordorigin="5903,864" coordsize="5716,308">
              <v:shape style="position:absolute;left:5903;top:864;width:5716;height:308" coordorigin="5903,864" coordsize="5716,308" path="m5903,1171l11618,1171,11618,864,5903,864,5903,1171xe" filled="true" fillcolor="#ed6b06" stroked="false">
                <v:path arrowok="t"/>
                <v:fill type="solid"/>
              </v:shape>
            </v:group>
            <v:group style="position:absolute;left:5972;top:914;width:5577;height:207" coordorigin="5972,914" coordsize="5577,207">
              <v:shape style="position:absolute;left:5972;top:914;width:5577;height:207" coordorigin="5972,914" coordsize="5577,207" path="m5972,1121l11548,1121,11548,914,5972,914,5972,1121xe" filled="true" fillcolor="#ed6b06" stroked="false">
                <v:path arrowok="t"/>
                <v:fill type="solid"/>
              </v:shape>
              <v:shape style="position:absolute;left:5903;top:864;width:5716;height:308" type="#_x0000_t202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CATEGORÍA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595959"/>
          <w:spacing w:val="-1"/>
          <w:w w:val="105"/>
        </w:rPr>
        <w:t>PERSONAL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color w:val="595959"/>
          <w:spacing w:val="-5"/>
          <w:w w:val="105"/>
          <w:position w:val="10"/>
          <w:sz w:val="14"/>
        </w:rPr>
        <w:t> </w:t>
      </w:r>
      <w:r>
        <w:rPr>
          <w:rFonts w:ascii="Arial" w:hAnsi="Arial"/>
          <w:color w:val="595959"/>
          <w:w w:val="105"/>
        </w:rPr>
        <w:t>DE</w:t>
      </w:r>
      <w:r>
        <w:rPr>
          <w:rFonts w:ascii="Arial" w:hAnsi="Arial"/>
          <w:color w:val="595959"/>
          <w:spacing w:val="-6"/>
          <w:w w:val="105"/>
        </w:rPr>
        <w:t> </w:t>
      </w:r>
      <w:r>
        <w:rPr>
          <w:rFonts w:ascii="Arial" w:hAnsi="Arial"/>
          <w:color w:val="595959"/>
          <w:w w:val="105"/>
        </w:rPr>
        <w:t>GOBIERNO</w:t>
      </w:r>
      <w:r>
        <w:rPr>
          <w:rFonts w:ascii="Arial" w:hAnsi="Arial"/>
          <w:color w:val="595959"/>
          <w:spacing w:val="-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D</w:t>
      </w:r>
      <w:r>
        <w:rPr>
          <w:rFonts w:ascii="Arial" w:hAnsi="Arial"/>
          <w:color w:val="595959"/>
          <w:spacing w:val="-2"/>
          <w:w w:val="105"/>
        </w:rPr>
        <w:t>EL</w:t>
      </w:r>
      <w:r>
        <w:rPr>
          <w:rFonts w:ascii="Arial" w:hAnsi="Arial"/>
          <w:color w:val="595959"/>
          <w:spacing w:val="-6"/>
          <w:w w:val="105"/>
        </w:rPr>
        <w:t> </w:t>
      </w:r>
      <w:r>
        <w:rPr>
          <w:rFonts w:ascii="Arial" w:hAnsi="Arial"/>
          <w:color w:val="595959"/>
          <w:w w:val="105"/>
        </w:rPr>
        <w:t>ESTADO</w:t>
      </w:r>
      <w:r>
        <w:rPr>
          <w:rFonts w:ascii="Arial" w:hAnsi="Arial"/>
          <w:color w:val="595959"/>
          <w:spacing w:val="-7"/>
          <w:w w:val="105"/>
        </w:rPr>
        <w:t> </w:t>
      </w:r>
      <w:r>
        <w:rPr>
          <w:rFonts w:ascii="Arial" w:hAnsi="Arial"/>
          <w:color w:val="595959"/>
          <w:w w:val="105"/>
        </w:rPr>
        <w:t>POR</w:t>
      </w:r>
      <w:r>
        <w:rPr>
          <w:rFonts w:ascii="Arial" w:hAnsi="Arial"/>
          <w:color w:val="595959"/>
          <w:spacing w:val="-7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CATEGORÍA</w:t>
      </w:r>
      <w:r>
        <w:rPr>
          <w:rFonts w:ascii="Arial" w:hAnsi="Arial"/>
          <w:color w:val="595959"/>
          <w:spacing w:val="37"/>
          <w:w w:val="109"/>
        </w:rPr>
        <w:t> </w:t>
      </w:r>
      <w:r>
        <w:rPr>
          <w:rFonts w:ascii="Arial" w:hAnsi="Arial"/>
          <w:color w:val="595959"/>
          <w:w w:val="105"/>
        </w:rPr>
        <w:t>Y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MUNICI</w:t>
      </w:r>
      <w:r>
        <w:rPr>
          <w:rFonts w:ascii="Arial" w:hAnsi="Arial"/>
          <w:color w:val="595959"/>
          <w:spacing w:val="-2"/>
          <w:w w:val="105"/>
        </w:rPr>
        <w:t>P</w:t>
      </w:r>
      <w:r>
        <w:rPr>
          <w:rFonts w:ascii="Arial" w:hAnsi="Arial"/>
          <w:color w:val="595959"/>
          <w:spacing w:val="-1"/>
          <w:w w:val="105"/>
        </w:rPr>
        <w:t>IO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w w:val="105"/>
        </w:rPr>
        <w:t>EN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2"/>
          <w:w w:val="105"/>
        </w:rPr>
        <w:t>B.C.</w:t>
      </w:r>
      <w:r>
        <w:rPr>
          <w:rFonts w:ascii="Arial" w:hAnsi="Arial"/>
          <w:color w:val="595959"/>
          <w:spacing w:val="5"/>
          <w:w w:val="105"/>
        </w:rPr>
        <w:t> </w:t>
      </w:r>
      <w:r>
        <w:rPr>
          <w:rFonts w:ascii="Arial" w:hAnsi="Arial"/>
          <w:color w:val="595959"/>
          <w:w w:val="105"/>
        </w:rPr>
        <w:t>SUR,</w:t>
      </w:r>
      <w:r>
        <w:rPr>
          <w:rFonts w:ascii="Arial" w:hAnsi="Arial"/>
          <w:color w:val="595959"/>
          <w:spacing w:val="4"/>
          <w:w w:val="105"/>
        </w:rPr>
        <w:t> </w:t>
      </w:r>
      <w:r>
        <w:rPr>
          <w:rFonts w:ascii="Arial" w:hAnsi="Arial"/>
          <w:color w:val="595959"/>
          <w:spacing w:val="-1"/>
          <w:w w:val="105"/>
        </w:rPr>
        <w:t>2015</w:t>
      </w:r>
      <w:r>
        <w:rPr>
          <w:rFonts w:ascii="Arial" w:hAnsi="Arial"/>
          <w:color w:val="595959"/>
          <w:spacing w:val="-1"/>
          <w:w w:val="105"/>
          <w:position w:val="10"/>
          <w:sz w:val="14"/>
        </w:rPr>
        <w:t>1/</w:t>
      </w:r>
      <w:r>
        <w:rPr>
          <w:rFonts w:ascii="Arial" w:hAnsi="Arial"/>
          <w:b w:val="0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42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649"/>
        <w:gridCol w:w="1838"/>
        <w:gridCol w:w="1250"/>
        <w:gridCol w:w="1139"/>
      </w:tblGrid>
      <w:tr>
        <w:trPr>
          <w:trHeight w:val="605" w:hRule="exact"/>
        </w:trPr>
        <w:tc>
          <w:tcPr>
            <w:tcW w:w="1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COMPENSADO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430" w:val="left" w:leader="none"/>
              </w:tabs>
              <w:spacing w:line="240" w:lineRule="auto" w:before="201"/>
              <w:ind w:left="105" w:right="-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8"/>
              </w:rPr>
              <w:t>CONFIANZA</w:t>
              <w:tab/>
            </w:r>
            <w:r>
              <w:rPr>
                <w:rFonts w:ascii="Arial"/>
                <w:b/>
                <w:color w:val="FFFFFF"/>
                <w:position w:val="-9"/>
                <w:sz w:val="18"/>
              </w:rPr>
              <w:t>SIND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95"/>
              <w:ind w:left="23" w:right="256" w:firstLine="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2"/>
                <w:sz w:val="18"/>
              </w:rPr>
              <w:t>BASE</w:t>
            </w:r>
            <w:r>
              <w:rPr>
                <w:rFonts w:ascii="Arial"/>
                <w:b/>
                <w:color w:val="FFFFFF"/>
                <w:spacing w:val="23"/>
                <w:w w:val="99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ICALIZADA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6" w:hRule="exact"/>
        </w:trPr>
        <w:tc>
          <w:tcPr>
            <w:tcW w:w="1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47"/>
              <w:ind w:left="12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47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47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47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1517" w:type="dxa"/>
            <w:tcBorders>
              <w:top w:val="nil" w:sz="6" w:space="0" w:color="auto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9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2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1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4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9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151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2,501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1,409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3,978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1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Los</w:t>
            </w:r>
            <w:r>
              <w:rPr>
                <w:rFonts w:ascii="Arial"/>
                <w:color w:val="585858"/>
                <w:spacing w:val="1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9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2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51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0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2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517" w:type="dxa"/>
            <w:tcBorders>
              <w:top w:val="single" w:sz="3" w:space="0" w:color="5D6770"/>
              <w:left w:val="nil" w:sz="6" w:space="0" w:color="auto"/>
              <w:bottom w:val="single" w:sz="3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right="10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5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38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3,287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1,525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9" w:type="dxa"/>
            <w:tcBorders>
              <w:top w:val="single" w:sz="3" w:space="0" w:color="ED6B06"/>
              <w:left w:val="nil" w:sz="6" w:space="0" w:color="auto"/>
              <w:bottom w:val="single" w:sz="3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6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4,883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5" w:lineRule="auto" w:before="53"/>
        <w:ind w:left="4253" w:right="175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</w:rPr>
        <w:t> </w:t>
      </w:r>
      <w:r>
        <w:rPr>
          <w:rFonts w:ascii="Arial" w:hAnsi="Arial"/>
          <w:b/>
          <w:color w:val="595959"/>
          <w:spacing w:val="4"/>
        </w:rPr>
        <w:t> </w:t>
      </w:r>
      <w:r>
        <w:rPr>
          <w:rFonts w:ascii="Arial" w:hAnsi="Arial"/>
          <w:color w:val="595959"/>
          <w:spacing w:val="-1"/>
        </w:rPr>
        <w:t>Secretaría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Finanzas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</w:rPr>
        <w:t>y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Administración,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Subsecretaría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Administración,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5"/>
        </w:rPr>
        <w:t> </w:t>
      </w:r>
      <w:r>
        <w:rPr>
          <w:rFonts w:ascii="Arial" w:hAnsi="Arial"/>
          <w:color w:val="595959"/>
          <w:spacing w:val="-1"/>
        </w:rPr>
        <w:t>Dirección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3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3"/>
        </w:rPr>
        <w:t> </w:t>
      </w:r>
      <w:r>
        <w:rPr>
          <w:rFonts w:ascii="Arial" w:hAnsi="Arial"/>
          <w:color w:val="595959"/>
          <w:spacing w:val="-1"/>
        </w:rPr>
        <w:t>Recursos </w:t>
      </w:r>
      <w:r>
        <w:rPr>
          <w:rFonts w:ascii="Arial" w:hAnsi="Arial"/>
          <w:color w:val="595959"/>
          <w:spacing w:val="-2"/>
        </w:rPr>
        <w:t>Humanos.</w:t>
      </w:r>
      <w:r>
        <w:rPr>
          <w:rFonts w:ascii="Arial" w:hAnsi="Arial"/>
        </w:rPr>
      </w:r>
    </w:p>
    <w:p>
      <w:pPr>
        <w:pStyle w:val="BodyText"/>
        <w:spacing w:line="182" w:lineRule="exact" w:before="1"/>
        <w:ind w:left="4253" w:right="1758"/>
        <w:jc w:val="left"/>
        <w:rPr>
          <w:rFonts w:ascii="Arial" w:hAnsi="Arial" w:cs="Arial" w:eastAsia="Arial"/>
        </w:rPr>
      </w:pPr>
      <w:r>
        <w:rPr>
          <w:rFonts w:ascii="Arial" w:hAnsi="Arial"/>
          <w:color w:val="595959"/>
          <w:spacing w:val="-1"/>
        </w:rPr>
        <w:t>1/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Comprende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al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número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2"/>
        </w:rPr>
        <w:t>empleados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activos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nómina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en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el</w:t>
      </w:r>
      <w:r>
        <w:rPr>
          <w:rFonts w:ascii="Arial" w:hAnsi="Arial"/>
          <w:color w:val="595959"/>
          <w:spacing w:val="22"/>
        </w:rPr>
        <w:t> </w:t>
      </w:r>
      <w:r>
        <w:rPr>
          <w:rFonts w:ascii="Arial" w:hAnsi="Arial"/>
          <w:color w:val="595959"/>
          <w:spacing w:val="-1"/>
        </w:rPr>
        <w:t>Poder</w:t>
      </w:r>
      <w:r>
        <w:rPr>
          <w:rFonts w:ascii="Arial" w:hAnsi="Arial"/>
          <w:color w:val="595959"/>
          <w:spacing w:val="16"/>
        </w:rPr>
        <w:t> </w:t>
      </w:r>
      <w:r>
        <w:rPr>
          <w:rFonts w:ascii="Arial" w:hAnsi="Arial"/>
          <w:color w:val="595959"/>
          <w:spacing w:val="-1"/>
        </w:rPr>
        <w:t>Ejecutivo,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al</w:t>
      </w:r>
      <w:r>
        <w:rPr>
          <w:rFonts w:ascii="Arial" w:hAnsi="Arial"/>
          <w:color w:val="595959"/>
          <w:spacing w:val="15"/>
        </w:rPr>
        <w:t> </w:t>
      </w:r>
      <w:r>
        <w:rPr>
          <w:rFonts w:ascii="Arial" w:hAnsi="Arial"/>
          <w:color w:val="595959"/>
          <w:spacing w:val="-1"/>
        </w:rPr>
        <w:t>cierre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del</w:t>
      </w:r>
      <w:r>
        <w:rPr>
          <w:rFonts w:ascii="Arial" w:hAnsi="Arial"/>
          <w:color w:val="595959"/>
          <w:spacing w:val="18"/>
        </w:rPr>
        <w:t> </w:t>
      </w:r>
      <w:r>
        <w:rPr>
          <w:rFonts w:ascii="Arial" w:hAnsi="Arial"/>
          <w:color w:val="595959"/>
          <w:spacing w:val="-1"/>
        </w:rPr>
        <w:t>31</w:t>
      </w:r>
      <w:r>
        <w:rPr>
          <w:rFonts w:ascii="Arial" w:hAnsi="Arial"/>
          <w:color w:val="595959"/>
          <w:spacing w:val="17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47"/>
        </w:rPr>
        <w:t> </w:t>
      </w:r>
      <w:r>
        <w:rPr>
          <w:rFonts w:ascii="Arial" w:hAnsi="Arial"/>
          <w:color w:val="595959"/>
          <w:spacing w:val="-1"/>
        </w:rPr>
        <w:t>diciembre</w:t>
      </w:r>
      <w:r>
        <w:rPr>
          <w:rFonts w:ascii="Arial" w:hAnsi="Arial"/>
          <w:color w:val="595959"/>
        </w:rPr>
        <w:t> </w:t>
      </w:r>
      <w:r>
        <w:rPr>
          <w:rFonts w:ascii="Arial" w:hAnsi="Arial"/>
          <w:color w:val="595959"/>
          <w:spacing w:val="-1"/>
        </w:rPr>
        <w:t>de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cada</w:t>
      </w:r>
      <w:r>
        <w:rPr>
          <w:rFonts w:ascii="Arial" w:hAnsi="Arial"/>
          <w:color w:val="595959"/>
          <w:spacing w:val="-3"/>
        </w:rPr>
        <w:t> </w:t>
      </w:r>
      <w:r>
        <w:rPr>
          <w:rFonts w:ascii="Arial" w:hAnsi="Arial"/>
          <w:color w:val="595959"/>
          <w:spacing w:val="-1"/>
        </w:rPr>
        <w:t>año.</w:t>
      </w:r>
      <w:r>
        <w:rPr>
          <w:rFonts w:ascii="Arial" w:hAnsi="Arial"/>
        </w:rPr>
      </w:r>
    </w:p>
    <w:p>
      <w:pPr>
        <w:spacing w:after="0" w:line="182" w:lineRule="exact"/>
        <w:jc w:val="left"/>
        <w:rPr>
          <w:rFonts w:ascii="Arial" w:hAnsi="Arial" w:cs="Arial" w:eastAsia="Arial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30" w:lineRule="auto" w:before="3"/>
        <w:ind w:left="2478" w:right="4983"/>
        <w:jc w:val="center"/>
        <w:rPr>
          <w:b w:val="0"/>
          <w:bCs w:val="0"/>
        </w:rPr>
      </w:pPr>
      <w:bookmarkStart w:name="5.3.1 Informacion Presupuestal" w:id="39"/>
      <w:bookmarkEnd w:id="39"/>
      <w:r>
        <w:rPr>
          <w:b w:val="0"/>
        </w:rPr>
      </w:r>
      <w:r>
        <w:rPr>
          <w:color w:val="5D6770"/>
          <w:spacing w:val="-2"/>
          <w:w w:val="105"/>
        </w:rPr>
        <w:t>RESU</w:t>
      </w:r>
      <w:r>
        <w:rPr>
          <w:color w:val="5D6770"/>
          <w:spacing w:val="-1"/>
          <w:w w:val="105"/>
        </w:rPr>
        <w:t>MEN</w:t>
      </w:r>
      <w:r>
        <w:rPr>
          <w:color w:val="5D6770"/>
          <w:spacing w:val="-30"/>
          <w:w w:val="105"/>
        </w:rPr>
        <w:t> </w:t>
      </w:r>
      <w:r>
        <w:rPr>
          <w:color w:val="5D6770"/>
          <w:spacing w:val="-2"/>
          <w:w w:val="105"/>
        </w:rPr>
        <w:t>PRESUP</w:t>
      </w:r>
      <w:r>
        <w:rPr>
          <w:color w:val="5D6770"/>
          <w:spacing w:val="-1"/>
          <w:w w:val="105"/>
        </w:rPr>
        <w:t>U</w:t>
      </w:r>
      <w:r>
        <w:rPr>
          <w:color w:val="5D6770"/>
          <w:spacing w:val="-2"/>
          <w:w w:val="105"/>
        </w:rPr>
        <w:t>ESTAL</w:t>
      </w:r>
      <w:r>
        <w:rPr>
          <w:color w:val="5D6770"/>
          <w:spacing w:val="-30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30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30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43"/>
          <w:w w:val="103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5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56"/>
          <w:w w:val="105"/>
        </w:rPr>
        <w:t> </w:t>
      </w:r>
      <w:r>
        <w:rPr>
          <w:color w:val="5D6770"/>
          <w:spacing w:val="-2"/>
          <w:w w:val="105"/>
        </w:rPr>
        <w:t>B.C.SUR,</w:t>
      </w:r>
      <w:r>
        <w:rPr>
          <w:color w:val="5D6770"/>
          <w:spacing w:val="55"/>
          <w:w w:val="105"/>
        </w:rPr>
        <w:t> </w:t>
      </w:r>
      <w:r>
        <w:rPr>
          <w:color w:val="5D6770"/>
          <w:spacing w:val="-1"/>
          <w:w w:val="105"/>
        </w:rPr>
        <w:t>2014/2015-2015/2016</w:t>
      </w:r>
      <w:r>
        <w:rPr>
          <w:color w:val="5D6770"/>
          <w:spacing w:val="45"/>
          <w:w w:val="108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2"/>
          <w:w w:val="105"/>
        </w:rPr>
        <w:t>PESOS</w:t>
      </w:r>
      <w:r>
        <w:rPr>
          <w:color w:val="5D6770"/>
          <w:spacing w:val="-1"/>
          <w:w w:val="105"/>
        </w:rPr>
        <w:t>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7"/>
        <w:spacing w:line="240" w:lineRule="auto" w:before="65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5D6770"/>
          <w:spacing w:val="-1"/>
          <w:w w:val="95"/>
        </w:rPr>
        <w:t>18,000,000</w:t>
      </w:r>
      <w:r>
        <w:rPr>
          <w:rFonts w:ascii="Arial"/>
        </w:rPr>
      </w:r>
    </w:p>
    <w:p>
      <w:pPr>
        <w:spacing w:before="1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16,000,000</w:t>
      </w:r>
      <w:r>
        <w:rPr>
          <w:rFonts w:ascii="Arial"/>
          <w:sz w:val="20"/>
        </w:rPr>
      </w:r>
    </w:p>
    <w:p>
      <w:pPr>
        <w:spacing w:before="1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14,000,000</w:t>
      </w:r>
      <w:r>
        <w:rPr>
          <w:rFonts w:ascii="Arial"/>
          <w:sz w:val="20"/>
        </w:rPr>
      </w:r>
    </w:p>
    <w:p>
      <w:pPr>
        <w:spacing w:before="164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12,000,000</w:t>
      </w:r>
      <w:r>
        <w:rPr>
          <w:rFonts w:ascii="Arial"/>
          <w:sz w:val="20"/>
        </w:rPr>
      </w:r>
    </w:p>
    <w:p>
      <w:pPr>
        <w:spacing w:before="1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15.310608pt;margin-top:9.545706pt;width:12pt;height:51.7pt;mso-position-horizontal-relative:page;mso-position-vertical-relative:paragraph;z-index:39256" type="#_x0000_t202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9"/>
                      <w:sz w:val="20"/>
                    </w:rPr>
                    <w:t>15,779,595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6770"/>
          <w:spacing w:val="-1"/>
          <w:w w:val="95"/>
          <w:sz w:val="20"/>
        </w:rPr>
        <w:t>10,000,000</w:t>
      </w:r>
      <w:r>
        <w:rPr>
          <w:rFonts w:ascii="Arial"/>
          <w:sz w:val="20"/>
        </w:rPr>
      </w:r>
    </w:p>
    <w:p>
      <w:pPr>
        <w:spacing w:before="16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8,000,000</w:t>
      </w:r>
      <w:r>
        <w:rPr>
          <w:rFonts w:ascii="Arial"/>
          <w:sz w:val="20"/>
        </w:rPr>
      </w:r>
    </w:p>
    <w:p>
      <w:pPr>
        <w:spacing w:before="16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6,000,000</w:t>
      </w:r>
      <w:r>
        <w:rPr>
          <w:rFonts w:ascii="Arial"/>
          <w:sz w:val="20"/>
        </w:rPr>
      </w:r>
    </w:p>
    <w:p>
      <w:pPr>
        <w:spacing w:before="164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4,000,000</w:t>
      </w:r>
      <w:r>
        <w:rPr>
          <w:rFonts w:ascii="Arial"/>
          <w:sz w:val="20"/>
        </w:rPr>
      </w:r>
    </w:p>
    <w:p>
      <w:pPr>
        <w:spacing w:before="165"/>
        <w:ind w:left="0" w:right="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2,000,000</w:t>
      </w:r>
      <w:r>
        <w:rPr>
          <w:rFonts w:ascii="Arial"/>
          <w:sz w:val="20"/>
        </w:rPr>
      </w:r>
    </w:p>
    <w:p>
      <w:pPr>
        <w:spacing w:before="16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5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8"/>
        <w:tabs>
          <w:tab w:pos="3676" w:val="left" w:leader="none"/>
        </w:tabs>
        <w:spacing w:line="240" w:lineRule="auto" w:before="139"/>
        <w:ind w:left="989" w:right="0"/>
        <w:jc w:val="left"/>
        <w:rPr>
          <w:rFonts w:ascii="Tahoma" w:hAnsi="Tahoma" w:cs="Tahoma" w:eastAsia="Tahoma"/>
          <w:b w:val="0"/>
          <w:bCs w:val="0"/>
        </w:rPr>
      </w:pPr>
      <w:r>
        <w:rPr/>
        <w:pict>
          <v:group style="position:absolute;margin-left:279.359985pt;margin-top:-177.345612pt;width:272.9pt;height:181.7pt;mso-position-horizontal-relative:page;mso-position-vertical-relative:paragraph;z-index:39184" coordorigin="5587,-3547" coordsize="5458,3634">
            <v:group style="position:absolute;left:6034;top:-3098;width:744;height:3116" coordorigin="6034,-3098" coordsize="744,3116">
              <v:shape style="position:absolute;left:6034;top:-3098;width:744;height:3116" coordorigin="6034,-3098" coordsize="744,3116" path="m6034,17l6778,17,6778,-3098,6034,-3098,6034,17xe" filled="true" fillcolor="#5cbeb5" stroked="false">
                <v:path arrowok="t"/>
                <v:fill type="solid"/>
              </v:shape>
            </v:group>
            <v:group style="position:absolute;left:6034;top:-3098;width:744;height:3116" coordorigin="6034,-3098" coordsize="744,3116">
              <v:shape style="position:absolute;left:6034;top:-3098;width:744;height:3116" coordorigin="6034,-3098" coordsize="744,3116" path="m6034,17l6778,17,6778,-3098,6034,-3098,6034,17xe" filled="false" stroked="true" strokeweight="6pt" strokecolor="#5cbeb5">
                <v:path arrowok="t"/>
              </v:shape>
            </v:group>
            <v:group style="position:absolute;left:8719;top:-3043;width:744;height:3060" coordorigin="8719,-3043" coordsize="744,3060">
              <v:shape style="position:absolute;left:8719;top:-3043;width:744;height:3060" coordorigin="8719,-3043" coordsize="744,3060" path="m8719,17l9463,17,9463,-3043,8719,-3043,8719,17xe" filled="true" fillcolor="#5cbeb5" stroked="false">
                <v:path arrowok="t"/>
                <v:fill type="solid"/>
              </v:shape>
            </v:group>
            <v:group style="position:absolute;left:8719;top:-3043;width:744;height:3060" coordorigin="8719,-3043" coordsize="744,3060">
              <v:shape style="position:absolute;left:8719;top:-3043;width:744;height:3060" coordorigin="8719,-3043" coordsize="744,3060" path="m8719,17l9463,17,9463,-3043,8719,-3043,8719,17xe" filled="false" stroked="true" strokeweight="6.0pt" strokecolor="#5cbeb5">
                <v:path arrowok="t"/>
              </v:shape>
            </v:group>
            <v:group style="position:absolute;left:7231;top:-2678;width:744;height:2696" coordorigin="7231,-2678" coordsize="744,2696">
              <v:shape style="position:absolute;left:7231;top:-2678;width:744;height:2696" coordorigin="7231,-2678" coordsize="744,2696" path="m7231,17l7975,17,7975,-2678,7231,-2678,7231,17xe" filled="true" fillcolor="#005aa7" stroked="false">
                <v:path arrowok="t"/>
                <v:fill type="solid"/>
              </v:shape>
            </v:group>
            <v:group style="position:absolute;left:7231;top:-2678;width:744;height:2696" coordorigin="7231,-2678" coordsize="744,2696">
              <v:shape style="position:absolute;left:7231;top:-2678;width:744;height:2696" coordorigin="7231,-2678" coordsize="744,2696" path="m7231,17l7975,17,7975,-2678,7231,-2678,7231,17xe" filled="false" stroked="true" strokeweight="6pt" strokecolor="#005aa7">
                <v:path arrowok="t"/>
              </v:shape>
            </v:group>
            <v:group style="position:absolute;left:9917;top:-3177;width:747;height:3195" coordorigin="9917,-3177" coordsize="747,3195">
              <v:shape style="position:absolute;left:9917;top:-3177;width:747;height:3195" coordorigin="9917,-3177" coordsize="747,3195" path="m9917,17l10663,17,10663,-3177,9917,-3177,9917,17xe" filled="true" fillcolor="#005aa7" stroked="false">
                <v:path arrowok="t"/>
                <v:fill type="solid"/>
              </v:shape>
            </v:group>
            <v:group style="position:absolute;left:9917;top:-3177;width:747;height:3195" coordorigin="9917,-3177" coordsize="747,3195">
              <v:shape style="position:absolute;left:9917;top:-3177;width:747;height:3195" coordorigin="9917,-3177" coordsize="747,3195" path="m9917,17l10663,17,10663,-3177,9917,-3177,9917,17xe" filled="false" stroked="true" strokeweight="6pt" strokecolor="#005aa7">
                <v:path arrowok="t"/>
              </v:shape>
            </v:group>
            <v:group style="position:absolute;left:5662;top:-3537;width:2;height:3615" coordorigin="5662,-3537" coordsize="2,3615">
              <v:shape style="position:absolute;left:5662;top:-3537;width:2;height:3615" coordorigin="5662,-3537" coordsize="0,3615" path="m5662,-3537l5662,77e" filled="false" stroked="true" strokeweight=".96pt" strokecolor="#5d6770">
                <v:path arrowok="t"/>
              </v:shape>
            </v:group>
            <v:group style="position:absolute;left:5597;top:17;width:5439;height:2" coordorigin="5597,17" coordsize="5439,2">
              <v:shape style="position:absolute;left:5597;top:17;width:5439;height:2" coordorigin="5597,17" coordsize="5439,0" path="m5597,17l11035,17e" filled="false" stroked="true" strokeweight=".96pt" strokecolor="#5d6770">
                <v:path arrowok="t"/>
              </v:shape>
            </v:group>
            <v:group style="position:absolute;left:5597;top:-377;width:65;height:2" coordorigin="5597,-377" coordsize="65,2">
              <v:shape style="position:absolute;left:5597;top:-377;width:65;height:2" coordorigin="5597,-377" coordsize="65,0" path="m5597,-377l5662,-377e" filled="false" stroked="true" strokeweight=".72pt" strokecolor="#5d6770">
                <v:path arrowok="t"/>
              </v:shape>
            </v:group>
            <v:group style="position:absolute;left:5597;top:-773;width:65;height:2" coordorigin="5597,-773" coordsize="65,2">
              <v:shape style="position:absolute;left:5597;top:-773;width:65;height:2" coordorigin="5597,-773" coordsize="65,0" path="m5597,-773l5662,-773e" filled="false" stroked="true" strokeweight=".72pt" strokecolor="#5d6770">
                <v:path arrowok="t"/>
              </v:shape>
            </v:group>
            <v:group style="position:absolute;left:5597;top:-1166;width:65;height:2" coordorigin="5597,-1166" coordsize="65,2">
              <v:shape style="position:absolute;left:5597;top:-1166;width:65;height:2" coordorigin="5597,-1166" coordsize="65,0" path="m5597,-1166l5662,-1166e" filled="false" stroked="true" strokeweight=".72pt" strokecolor="#5d6770">
                <v:path arrowok="t"/>
              </v:shape>
            </v:group>
            <v:group style="position:absolute;left:5597;top:-1562;width:65;height:2" coordorigin="5597,-1562" coordsize="65,2">
              <v:shape style="position:absolute;left:5597;top:-1562;width:65;height:2" coordorigin="5597,-1562" coordsize="65,0" path="m5597,-1562l5662,-1562e" filled="false" stroked="true" strokeweight=".72pt" strokecolor="#5d6770">
                <v:path arrowok="t"/>
              </v:shape>
            </v:group>
            <v:group style="position:absolute;left:5597;top:-1956;width:65;height:2" coordorigin="5597,-1956" coordsize="65,2">
              <v:shape style="position:absolute;left:5597;top:-1956;width:65;height:2" coordorigin="5597,-1956" coordsize="65,0" path="m5597,-1956l5662,-1956e" filled="false" stroked="true" strokeweight=".72pt" strokecolor="#5d6770">
                <v:path arrowok="t"/>
              </v:shape>
            </v:group>
            <v:group style="position:absolute;left:5597;top:-2352;width:65;height:2" coordorigin="5597,-2352" coordsize="65,2">
              <v:shape style="position:absolute;left:5597;top:-2352;width:65;height:2" coordorigin="5597,-2352" coordsize="65,0" path="m5597,-2352l5662,-2352e" filled="false" stroked="true" strokeweight=".72pt" strokecolor="#5d6770">
                <v:path arrowok="t"/>
              </v:shape>
            </v:group>
            <v:group style="position:absolute;left:5597;top:-2745;width:65;height:2" coordorigin="5597,-2745" coordsize="65,2">
              <v:shape style="position:absolute;left:5597;top:-2745;width:65;height:2" coordorigin="5597,-2745" coordsize="65,0" path="m5597,-2745l5662,-2745e" filled="false" stroked="true" strokeweight=".72pt" strokecolor="#5d6770">
                <v:path arrowok="t"/>
              </v:shape>
            </v:group>
            <v:group style="position:absolute;left:5597;top:-3141;width:65;height:2" coordorigin="5597,-3141" coordsize="65,2">
              <v:shape style="position:absolute;left:5597;top:-3141;width:65;height:2" coordorigin="5597,-3141" coordsize="65,0" path="m5597,-3141l5662,-3141e" filled="false" stroked="true" strokeweight=".72pt" strokecolor="#5d6770">
                <v:path arrowok="t"/>
              </v:shape>
            </v:group>
            <v:group style="position:absolute;left:5597;top:-3537;width:65;height:2" coordorigin="5597,-3537" coordsize="65,2">
              <v:shape style="position:absolute;left:5597;top:-3537;width:65;height:2" coordorigin="5597,-3537" coordsize="65,0" path="m5597,-3537l5662,-3537e" filled="false" stroked="true" strokeweight=".72pt" strokecolor="#5d6770">
                <v:path arrowok="t"/>
              </v:shape>
            </v:group>
            <v:group style="position:absolute;left:8347;top:17;width:2;height:60" coordorigin="8347,17" coordsize="2,60">
              <v:shape style="position:absolute;left:8347;top:17;width:2;height:60" coordorigin="8347,17" coordsize="0,60" path="m8347,17l8347,77e" filled="false" stroked="true" strokeweight=".96pt" strokecolor="#5d6770">
                <v:path arrowok="t"/>
              </v:shape>
            </v:group>
            <v:group style="position:absolute;left:11035;top:17;width:2;height:60" coordorigin="11035,17" coordsize="2,60">
              <v:shape style="position:absolute;left:11035;top:17;width:2;height:60" coordorigin="11035,17" coordsize="0,60" path="m11035,17l11035,77e" filled="false" stroked="true" strokeweight=".96pt" strokecolor="#5d67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75.230591pt;margin-top:-92.179787pt;width:12pt;height:51.7pt;mso-position-horizontal-relative:page;mso-position-vertical-relative:paragraph;z-index:39280" type="#_x0000_t202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9"/>
                      <w:sz w:val="20"/>
                    </w:rPr>
                    <w:t>13,649,985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660614pt;margin-top:-101.349792pt;width:12pt;height:51.7pt;mso-position-horizontal-relative:page;mso-position-vertical-relative:paragraph;z-index:39304" type="#_x0000_t202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9"/>
                      <w:sz w:val="20"/>
                    </w:rPr>
                    <w:t>15,507,666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560608pt;margin-top:-104.689789pt;width:12pt;height:51.7pt;mso-position-horizontal-relative:page;mso-position-vertical-relative:paragraph;z-index:39328" type="#_x0000_t202" filled="false" stroked="false">
            <v:textbox inset="0,0,0,0" style="layout-flow:vertical;mso-layout-flow-alt:bottom-to-top">
              <w:txbxContent>
                <w:p>
                  <w:pPr>
                    <w:spacing w:line="21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w w:val="99"/>
                      <w:sz w:val="20"/>
                    </w:rPr>
                    <w:t>16,181,500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585858"/>
          <w:spacing w:val="-1"/>
          <w:w w:val="95"/>
        </w:rPr>
        <w:t>2014-2015</w:t>
        <w:tab/>
      </w:r>
      <w:r>
        <w:rPr>
          <w:rFonts w:ascii="Tahoma"/>
          <w:color w:val="585858"/>
          <w:spacing w:val="-1"/>
        </w:rPr>
        <w:t>2015-2016</w:t>
      </w:r>
      <w:r>
        <w:rPr>
          <w:rFonts w:ascii="Tahoma"/>
          <w:b w:val="0"/>
        </w:rPr>
      </w:r>
    </w:p>
    <w:p>
      <w:pPr>
        <w:tabs>
          <w:tab w:pos="2919" w:val="left" w:leader="none"/>
        </w:tabs>
        <w:spacing w:before="148"/>
        <w:ind w:left="15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44.160004pt;margin-top:8.929882pt;width:9.25pt;height:9.25pt;mso-position-horizontal-relative:page;mso-position-vertical-relative:paragraph;z-index:39208" coordorigin="6883,179" coordsize="185,185">
            <v:group style="position:absolute;left:6923;top:218;width:106;height:106" coordorigin="6923,218" coordsize="106,106">
              <v:shape style="position:absolute;left:6923;top:218;width:106;height:106" coordorigin="6923,218" coordsize="106,106" path="m6923,324l7028,324,7028,218,6923,218,6923,324xe" filled="true" fillcolor="#5cbeb5" stroked="false">
                <v:path arrowok="t"/>
                <v:fill type="solid"/>
              </v:shape>
            </v:group>
            <v:group style="position:absolute;left:6923;top:218;width:106;height:106" coordorigin="6923,218" coordsize="106,106">
              <v:shape style="position:absolute;left:6923;top:218;width:106;height:106" coordorigin="6923,218" coordsize="106,106" path="m6923,324l7028,324,7028,218,6923,218,6923,324xe" filled="false" stroked="true" strokeweight="3.96pt" strokecolor="#5cbeb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2.200012pt;margin-top:8.929882pt;width:9.4pt;height:9.25pt;mso-position-horizontal-relative:page;mso-position-vertical-relative:paragraph;z-index:-842464" coordorigin="8244,179" coordsize="188,185">
            <v:group style="position:absolute;left:8284;top:218;width:108;height:106" coordorigin="8284,218" coordsize="108,106">
              <v:shape style="position:absolute;left:8284;top:218;width:108;height:106" coordorigin="8284,218" coordsize="108,106" path="m8284,324l8392,324,8392,218,8284,218,8284,324xe" filled="true" fillcolor="#005aa7" stroked="false">
                <v:path arrowok="t"/>
                <v:fill type="solid"/>
              </v:shape>
            </v:group>
            <v:group style="position:absolute;left:8284;top:218;width:108;height:106" coordorigin="8284,218" coordsize="108,106">
              <v:shape style="position:absolute;left:8284;top:218;width:108;height:106" coordorigin="8284,218" coordsize="108,106" path="m8284,324l8392,324,8392,218,8284,218,8284,324xe" filled="false" stroked="true" strokeweight="3.96pt" strokecolor="#005aa7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5"/>
          <w:w w:val="95"/>
          <w:sz w:val="20"/>
        </w:rPr>
        <w:t>Ingresos</w:t>
        <w:tab/>
      </w:r>
      <w:r>
        <w:rPr>
          <w:rFonts w:ascii="Arial"/>
          <w:color w:val="5D6770"/>
          <w:spacing w:val="4"/>
          <w:sz w:val="20"/>
        </w:rPr>
        <w:t>Gasto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220" w:space="40"/>
            <w:col w:w="1032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11.26001pt;margin-top:39.959999pt;width:160pt;height:25.85pt;mso-position-horizontal-relative:page;mso-position-vertical-relative:page;z-index:39160" coordorigin="12225,799" coordsize="3200,517">
            <v:shape style="position:absolute;left:12225;top:799;width:3193;height:173" type="#_x0000_t75" stroked="false">
              <v:imagedata r:id="rId543" o:title=""/>
            </v:shape>
            <v:shape style="position:absolute;left:13228;top:970;width:2188;height:173" type="#_x0000_t75" stroked="false">
              <v:imagedata r:id="rId553" o:title=""/>
            </v:shape>
            <v:shape style="position:absolute;left:12616;top:1143;width:2808;height:173" type="#_x0000_t75" stroked="false">
              <v:imagedata r:id="rId554" o:title=""/>
            </v:shape>
            <w10:wrap type="none"/>
          </v:group>
        </w:pict>
      </w:r>
    </w:p>
    <w:p>
      <w:pPr>
        <w:pStyle w:val="BodyText"/>
        <w:spacing w:line="244" w:lineRule="auto" w:before="80"/>
        <w:ind w:left="2186" w:right="4691"/>
        <w:jc w:val="center"/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color w:val="5D6770"/>
          <w:spacing w:val="-1"/>
        </w:rPr>
        <w:t>: 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Entidades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Públicas</w:t>
      </w:r>
      <w:r>
        <w:rPr>
          <w:color w:val="5D6770"/>
          <w:spacing w:val="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182" w:lineRule="exact" w:before="2"/>
        <w:ind w:left="2426" w:right="4929"/>
        <w:jc w:val="center"/>
      </w:pPr>
      <w:r>
        <w:rPr>
          <w:color w:val="5D6770"/>
          <w:spacing w:val="-1"/>
        </w:rPr>
        <w:t>Observaciones: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correspondientes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Para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2015-2016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center"/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4846" w:right="1758" w:hanging="682"/>
        <w:jc w:val="left"/>
        <w:rPr>
          <w:b w:val="0"/>
          <w:bCs w:val="0"/>
        </w:rPr>
      </w:pPr>
      <w:r>
        <w:rPr>
          <w:color w:val="5D6770"/>
          <w:spacing w:val="-2"/>
          <w:w w:val="105"/>
        </w:rPr>
        <w:t>RESU</w:t>
      </w:r>
      <w:r>
        <w:rPr>
          <w:color w:val="5D6770"/>
          <w:spacing w:val="-1"/>
          <w:w w:val="105"/>
        </w:rPr>
        <w:t>MEN</w:t>
      </w:r>
      <w:r>
        <w:rPr>
          <w:color w:val="5D6770"/>
          <w:spacing w:val="-20"/>
          <w:w w:val="105"/>
        </w:rPr>
        <w:t> </w:t>
      </w:r>
      <w:r>
        <w:rPr>
          <w:color w:val="5D6770"/>
          <w:spacing w:val="-2"/>
          <w:w w:val="105"/>
        </w:rPr>
        <w:t>PRESUP</w:t>
      </w:r>
      <w:r>
        <w:rPr>
          <w:color w:val="5D6770"/>
          <w:spacing w:val="-1"/>
          <w:w w:val="105"/>
        </w:rPr>
        <w:t>U</w:t>
      </w:r>
      <w:r>
        <w:rPr>
          <w:color w:val="5D6770"/>
          <w:spacing w:val="-2"/>
          <w:w w:val="105"/>
        </w:rPr>
        <w:t>ESTAL</w:t>
      </w:r>
      <w:r>
        <w:rPr>
          <w:color w:val="5D6770"/>
          <w:spacing w:val="-20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9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20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20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19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4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37"/>
          <w:w w:val="105"/>
        </w:rPr>
        <w:t> </w:t>
      </w:r>
      <w:r>
        <w:rPr>
          <w:color w:val="5D6770"/>
          <w:spacing w:val="-1"/>
          <w:w w:val="105"/>
        </w:rPr>
        <w:t>2014/2015-2015/2016</w:t>
      </w:r>
      <w:r>
        <w:rPr>
          <w:color w:val="5D6770"/>
          <w:spacing w:val="35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36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36"/>
          <w:w w:val="105"/>
        </w:rPr>
        <w:t> </w:t>
      </w:r>
      <w:r>
        <w:rPr>
          <w:color w:val="5D6770"/>
          <w:w w:val="105"/>
        </w:rPr>
        <w:t>PESOS)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7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3702"/>
        <w:gridCol w:w="1491"/>
        <w:gridCol w:w="1378"/>
      </w:tblGrid>
      <w:tr>
        <w:trPr>
          <w:trHeight w:val="237" w:hRule="exact"/>
        </w:trPr>
        <w:tc>
          <w:tcPr>
            <w:tcW w:w="16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/>
          </w:p>
        </w:tc>
        <w:tc>
          <w:tcPr>
            <w:tcW w:w="3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19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CONCEPTO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2014-2015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167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Ingresos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15,779,595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15,507,666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677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gestión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0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/>
          </w:p>
        </w:tc>
        <w:tc>
          <w:tcPr>
            <w:tcW w:w="149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749,849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1,440,571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44" w:lineRule="exact"/>
        <w:ind w:left="4166" w:right="0"/>
        <w:jc w:val="left"/>
      </w:pPr>
      <w:r>
        <w:rPr>
          <w:color w:val="5D6770"/>
          <w:spacing w:val="-1"/>
        </w:rPr>
        <w:t>Participaciones,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aportaciones,</w:t>
      </w:r>
      <w:r>
        <w:rPr>
          <w:color w:val="5D6770"/>
          <w:spacing w:val="-6"/>
        </w:rPr>
        <w:t> </w:t>
      </w:r>
      <w:r>
        <w:rPr>
          <w:color w:val="5D6770"/>
          <w:spacing w:val="-1"/>
        </w:rPr>
        <w:t>transferencias,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asignaciones,</w:t>
      </w:r>
      <w:r>
        <w:rPr/>
      </w:r>
    </w:p>
    <w:p>
      <w:pPr>
        <w:tabs>
          <w:tab w:pos="4166" w:val="left" w:leader="none"/>
          <w:tab w:pos="9176" w:val="left" w:leader="none"/>
          <w:tab w:pos="9639" w:val="left" w:leader="none"/>
          <w:tab w:pos="11072" w:val="left" w:leader="none"/>
        </w:tabs>
        <w:spacing w:line="258" w:lineRule="exact" w:before="0"/>
        <w:ind w:left="37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pacing w:val="-1"/>
          <w:sz w:val="18"/>
          <w:u w:val="single" w:color="5D6770"/>
        </w:rPr>
        <w:t>subsidios </w:t>
      </w:r>
      <w:r>
        <w:rPr>
          <w:rFonts w:ascii="Arial"/>
          <w:color w:val="5D6770"/>
          <w:sz w:val="18"/>
          <w:u w:val="single" w:color="5D6770"/>
        </w:rPr>
        <w:t>y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otras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ayudas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w w:val="95"/>
          <w:position w:val="10"/>
          <w:sz w:val="18"/>
        </w:rPr>
        <w:t>13,218,397</w:t>
        <w:tab/>
      </w:r>
      <w:r>
        <w:rPr>
          <w:rFonts w:ascii="Arial"/>
          <w:color w:val="5D6770"/>
          <w:spacing w:val="-1"/>
          <w:position w:val="10"/>
          <w:sz w:val="18"/>
        </w:rPr>
        <w:t>13,717,095</w:t>
      </w:r>
      <w:r>
        <w:rPr>
          <w:rFonts w:ascii="Arial"/>
          <w:sz w:val="18"/>
        </w:rPr>
      </w:r>
    </w:p>
    <w:p>
      <w:pPr>
        <w:spacing w:line="20" w:lineRule="atLeast"/>
        <w:ind w:left="93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6.1pt;height:.6pt;mso-position-horizontal-relative:char;mso-position-vertical-relative:line" coordorigin="0,0" coordsize="2722,12">
            <v:group style="position:absolute;left:6;top:6;width:2711;height:2" coordorigin="6,6" coordsize="2711,2">
              <v:shape style="position:absolute;left:6;top:6;width:2711;height:2" coordorigin="6,6" coordsize="2711,0" path="m6,6l2716,6e" filled="false" stroked="true" strokeweight=".580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166" w:val="left" w:leader="none"/>
          <w:tab w:pos="9176" w:val="left" w:leader="none"/>
          <w:tab w:pos="9738" w:val="left" w:leader="none"/>
          <w:tab w:pos="11322" w:val="left" w:leader="none"/>
        </w:tabs>
        <w:spacing w:before="0"/>
        <w:ind w:left="37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pacing w:val="-1"/>
          <w:sz w:val="18"/>
          <w:u w:val="single" w:color="5D6770"/>
        </w:rPr>
        <w:t>Otros ingresos </w:t>
      </w:r>
      <w:r>
        <w:rPr>
          <w:rFonts w:ascii="Arial"/>
          <w:color w:val="5D6770"/>
          <w:sz w:val="18"/>
          <w:u w:val="single" w:color="5D6770"/>
        </w:rPr>
        <w:t>y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beneficios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w w:val="95"/>
          <w:position w:val="5"/>
          <w:sz w:val="18"/>
        </w:rPr>
        <w:t>1,811,349</w:t>
        <w:tab/>
      </w:r>
      <w:r>
        <w:rPr>
          <w:rFonts w:ascii="Arial"/>
          <w:color w:val="5D6770"/>
          <w:spacing w:val="-1"/>
          <w:position w:val="5"/>
          <w:sz w:val="18"/>
        </w:rPr>
        <w:t>350,000</w:t>
      </w:r>
      <w:r>
        <w:rPr>
          <w:rFonts w:ascii="Arial"/>
          <w:sz w:val="18"/>
        </w:rPr>
      </w:r>
    </w:p>
    <w:tbl>
      <w:tblPr>
        <w:tblW w:w="0" w:type="auto"/>
        <w:jc w:val="left"/>
        <w:tblInd w:w="37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4"/>
        <w:gridCol w:w="2844"/>
      </w:tblGrid>
      <w:tr>
        <w:trPr>
          <w:trHeight w:val="266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Gasto</w:t>
            </w:r>
            <w:r>
              <w:rPr>
                <w:rFonts w:ascii="Arial"/>
                <w:b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Neto</w:t>
            </w:r>
            <w:r>
              <w:rPr>
                <w:rFonts w:ascii="Arial"/>
                <w:b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83" w:val="left" w:leader="none"/>
                <w:tab w:pos="1816" w:val="left" w:leader="none"/>
                <w:tab w:pos="2789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D6B06"/>
              </w:rPr>
              <w:t>13,649,985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16,181,500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4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70"/>
                <w:sz w:val="18"/>
              </w:rPr>
              <w:t>Gasto</w:t>
            </w:r>
            <w:r>
              <w:rPr>
                <w:rFonts w:ascii="Arial"/>
                <w:i/>
                <w:color w:val="5D6770"/>
                <w:spacing w:val="-7"/>
                <w:sz w:val="18"/>
              </w:rPr>
              <w:t> </w:t>
            </w:r>
            <w:r>
              <w:rPr>
                <w:rFonts w:ascii="Arial"/>
                <w:i/>
                <w:color w:val="5D6770"/>
                <w:spacing w:val="-1"/>
                <w:sz w:val="18"/>
              </w:rPr>
              <w:t>corriente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2" w:val="left" w:leader="none"/>
                <w:tab w:pos="1915" w:val="left" w:leader="none"/>
                <w:tab w:pos="2789" w:val="left" w:leader="none"/>
              </w:tabs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i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i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i/>
                <w:color w:val="5D6770"/>
                <w:spacing w:val="-1"/>
                <w:w w:val="95"/>
                <w:sz w:val="18"/>
                <w:u w:val="single" w:color="ED6B06"/>
              </w:rPr>
              <w:t>4,508,708</w:t>
              <w:tab/>
            </w:r>
            <w:r>
              <w:rPr>
                <w:rFonts w:ascii="Arial"/>
                <w:i/>
                <w:color w:val="5D6770"/>
                <w:spacing w:val="-1"/>
                <w:sz w:val="18"/>
                <w:u w:val="single" w:color="ED6B06"/>
              </w:rPr>
              <w:t>3,597,145</w:t>
            </w:r>
            <w:r>
              <w:rPr>
                <w:rFonts w:ascii="Arial"/>
                <w:i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i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14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personales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915" w:val="left" w:leader="none"/>
              </w:tabs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1,060,762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1,183,018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Materiales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suministros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66" w:val="left" w:leader="none"/>
              </w:tabs>
              <w:spacing w:line="205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157,172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146,113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generales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66" w:val="left" w:leader="none"/>
              </w:tabs>
              <w:spacing w:line="205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328,751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371,990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Transferencias,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asignaciones,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subsidios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y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otras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ayudas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2" w:val="left" w:leader="none"/>
                <w:tab w:pos="1915" w:val="left" w:leader="none"/>
                <w:tab w:pos="2789" w:val="left" w:leader="none"/>
              </w:tabs>
              <w:spacing w:line="240" w:lineRule="auto" w:before="24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2,962,023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1,896,024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8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70"/>
                <w:sz w:val="18"/>
              </w:rPr>
              <w:t>Gasto</w:t>
            </w:r>
            <w:r>
              <w:rPr>
                <w:rFonts w:ascii="Arial"/>
                <w:i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i/>
                <w:color w:val="5D6770"/>
                <w:spacing w:val="-1"/>
                <w:sz w:val="18"/>
              </w:rPr>
              <w:t>de</w:t>
            </w:r>
            <w:r>
              <w:rPr>
                <w:rFonts w:ascii="Arial"/>
                <w:i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i/>
                <w:color w:val="5D6770"/>
                <w:spacing w:val="-1"/>
                <w:sz w:val="18"/>
              </w:rPr>
              <w:t>capital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2" w:val="left" w:leader="none"/>
                <w:tab w:pos="1816" w:val="left" w:leader="none"/>
                <w:tab w:pos="2789" w:val="left" w:leader="none"/>
              </w:tabs>
              <w:spacing w:line="197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color w:val="5D6770"/>
                <w:w w:val="99"/>
                <w:sz w:val="18"/>
              </w:rPr>
            </w:r>
            <w:r>
              <w:rPr>
                <w:rFonts w:ascii="Arial"/>
                <w:i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i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i/>
                <w:color w:val="5D6770"/>
                <w:spacing w:val="-1"/>
                <w:w w:val="95"/>
                <w:sz w:val="18"/>
                <w:u w:val="single" w:color="ED6B06"/>
              </w:rPr>
              <w:t>7,155,615</w:t>
              <w:tab/>
            </w:r>
            <w:r>
              <w:rPr>
                <w:rFonts w:ascii="Arial"/>
                <w:i/>
                <w:color w:val="5D6770"/>
                <w:spacing w:val="-1"/>
                <w:sz w:val="18"/>
                <w:u w:val="single" w:color="ED6B06"/>
              </w:rPr>
              <w:t>12,136,363</w:t>
            </w:r>
            <w:r>
              <w:rPr>
                <w:rFonts w:ascii="Arial"/>
                <w:i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i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i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14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Bienes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muebles,</w:t>
            </w:r>
            <w:r>
              <w:rPr>
                <w:rFonts w:ascii="Arial"/>
                <w:color w:val="5D6770"/>
                <w:spacing w:val="46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inmuebles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e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intangibles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167" w:val="left" w:leader="none"/>
              </w:tabs>
              <w:spacing w:line="205" w:lineRule="exact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45,015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65,512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Inversión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82" w:val="left" w:leader="none"/>
                <w:tab w:pos="2066" w:val="left" w:leader="none"/>
                <w:tab w:pos="2789" w:val="left" w:leader="none"/>
              </w:tabs>
              <w:spacing w:line="205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1,028,644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893,204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14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Inversiones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financieras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otras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provisiones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66" w:val="left" w:leader="none"/>
              </w:tabs>
              <w:spacing w:line="205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175,830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204,466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" w:val="left" w:leader="none"/>
                <w:tab w:pos="543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Participaciones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aportaciones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84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816" w:val="left" w:leader="none"/>
              </w:tabs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5,906,126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10,973,181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tabs>
          <w:tab w:pos="9176" w:val="left" w:leader="none"/>
          <w:tab w:pos="9738" w:val="left" w:leader="none"/>
          <w:tab w:pos="11322" w:val="left" w:leader="none"/>
        </w:tabs>
        <w:spacing w:line="264" w:lineRule="exact" w:before="0"/>
        <w:ind w:left="37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i/>
          <w:color w:val="5D6770"/>
          <w:w w:val="99"/>
          <w:sz w:val="18"/>
        </w:rPr>
      </w:r>
      <w:r>
        <w:rPr>
          <w:rFonts w:ascii="Arial" w:hAnsi="Arial"/>
          <w:i/>
          <w:color w:val="5D6770"/>
          <w:spacing w:val="19"/>
          <w:w w:val="99"/>
          <w:sz w:val="18"/>
          <w:u w:val="single" w:color="5D6770"/>
        </w:rPr>
        <w:t> </w:t>
      </w:r>
      <w:r>
        <w:rPr>
          <w:rFonts w:ascii="Arial" w:hAnsi="Arial"/>
          <w:i/>
          <w:color w:val="5D6770"/>
          <w:spacing w:val="-1"/>
          <w:sz w:val="18"/>
          <w:u w:val="single" w:color="5D6770"/>
        </w:rPr>
        <w:t>Amortización </w:t>
      </w:r>
      <w:r>
        <w:rPr>
          <w:rFonts w:ascii="Arial" w:hAnsi="Arial"/>
          <w:i/>
          <w:color w:val="5D6770"/>
          <w:sz w:val="18"/>
          <w:u w:val="single" w:color="5D6770"/>
        </w:rPr>
        <w:t>de</w:t>
      </w:r>
      <w:r>
        <w:rPr>
          <w:rFonts w:ascii="Arial" w:hAnsi="Arial"/>
          <w:i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i/>
          <w:color w:val="5D6770"/>
          <w:sz w:val="18"/>
          <w:u w:val="single" w:color="5D6770"/>
        </w:rPr>
        <w:t>la</w:t>
      </w:r>
      <w:r>
        <w:rPr>
          <w:rFonts w:ascii="Arial" w:hAnsi="Arial"/>
          <w:i/>
          <w:color w:val="5D6770"/>
          <w:spacing w:val="-1"/>
          <w:sz w:val="18"/>
          <w:u w:val="single" w:color="5D6770"/>
        </w:rPr>
        <w:t> deuda</w:t>
      </w:r>
      <w:r>
        <w:rPr>
          <w:rFonts w:ascii="Arial" w:hAnsi="Arial"/>
          <w:i/>
          <w:color w:val="5D6770"/>
          <w:sz w:val="18"/>
          <w:u w:val="single" w:color="5D6770"/>
        </w:rPr>
        <w:t> y</w:t>
      </w:r>
      <w:r>
        <w:rPr>
          <w:rFonts w:ascii="Arial" w:hAnsi="Arial"/>
          <w:i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i/>
          <w:color w:val="5D6770"/>
          <w:spacing w:val="-1"/>
          <w:sz w:val="18"/>
          <w:u w:val="single" w:color="5D6770"/>
        </w:rPr>
        <w:t>disminución</w:t>
        <w:tab/>
      </w:r>
      <w:r>
        <w:rPr>
          <w:rFonts w:ascii="Arial" w:hAnsi="Arial"/>
          <w:i/>
          <w:color w:val="5D6770"/>
          <w:spacing w:val="-1"/>
          <w:sz w:val="18"/>
        </w:rPr>
        <w:tab/>
      </w:r>
      <w:r>
        <w:rPr>
          <w:rFonts w:ascii="Arial" w:hAnsi="Arial"/>
          <w:i/>
          <w:color w:val="5D6770"/>
          <w:spacing w:val="-1"/>
          <w:w w:val="95"/>
          <w:position w:val="6"/>
          <w:sz w:val="18"/>
        </w:rPr>
        <w:t>1,985,662</w:t>
        <w:tab/>
      </w:r>
      <w:r>
        <w:rPr>
          <w:rFonts w:ascii="Arial" w:hAnsi="Arial"/>
          <w:i/>
          <w:color w:val="5D6770"/>
          <w:spacing w:val="-1"/>
          <w:position w:val="6"/>
          <w:sz w:val="18"/>
        </w:rPr>
        <w:t>447,992</w:t>
      </w:r>
      <w:r>
        <w:rPr>
          <w:rFonts w:ascii="Arial" w:hAnsi="Arial"/>
          <w:sz w:val="18"/>
        </w:rPr>
      </w:r>
    </w:p>
    <w:p>
      <w:pPr>
        <w:spacing w:line="20" w:lineRule="atLeast"/>
        <w:ind w:left="93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6.1pt;height:.6pt;mso-position-horizontal-relative:char;mso-position-vertical-relative:line" coordorigin="0,0" coordsize="2722,12">
            <v:group style="position:absolute;left:6;top:6;width:2711;height:2" coordorigin="6,6" coordsize="2711,2">
              <v:shape style="position:absolute;left:6;top:6;width:2711;height:2" coordorigin="6,6" coordsize="2711,0" path="m6,6l2716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320" w:val="left" w:leader="none"/>
          <w:tab w:pos="9738" w:val="left" w:leader="none"/>
          <w:tab w:pos="11322" w:val="left" w:leader="none"/>
          <w:tab w:pos="12045" w:val="left" w:leader="none"/>
        </w:tabs>
        <w:spacing w:before="0"/>
        <w:ind w:left="41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position w:val="-5"/>
          <w:sz w:val="18"/>
        </w:rPr>
        <w:t>Deuda</w:t>
      </w:r>
      <w:r>
        <w:rPr>
          <w:rFonts w:ascii="Arial" w:hAnsi="Arial"/>
          <w:color w:val="5D6770"/>
          <w:position w:val="-5"/>
          <w:sz w:val="18"/>
        </w:rPr>
        <w:t> </w:t>
      </w:r>
      <w:r>
        <w:rPr>
          <w:rFonts w:ascii="Arial" w:hAnsi="Arial"/>
          <w:color w:val="5D6770"/>
          <w:spacing w:val="-1"/>
          <w:position w:val="-5"/>
          <w:sz w:val="18"/>
        </w:rPr>
        <w:t>pública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D6B06"/>
        </w:rPr>
        <w:t>1,985,662</w:t>
        <w:tab/>
      </w:r>
      <w:r>
        <w:rPr>
          <w:rFonts w:ascii="Arial" w:hAnsi="Arial"/>
          <w:color w:val="5D6770"/>
          <w:spacing w:val="-1"/>
          <w:sz w:val="18"/>
          <w:u w:val="single" w:color="ED6B06"/>
        </w:rPr>
        <w:t>447,992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spacing w:line="20" w:lineRule="atLeast"/>
        <w:ind w:left="377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0.3pt;height:.6pt;mso-position-horizontal-relative:char;mso-position-vertical-relative:line" coordorigin="0,0" coordsize="5406,12">
            <v:group style="position:absolute;left:6;top:6;width:5394;height:2" coordorigin="6,6" coordsize="5394,2">
              <v:shape style="position:absolute;left:6;top:6;width:5394;height:2" coordorigin="6,6" coordsize="5394,0" path="m6,6l5400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2" w:lineRule="auto" w:before="47"/>
        <w:ind w:left="3828" w:right="1758"/>
        <w:jc w:val="left"/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color w:val="5D6770"/>
          <w:spacing w:val="-1"/>
        </w:rPr>
        <w:t>: 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Observaciones: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6"/>
        </w:rPr>
        <w:t> </w:t>
      </w:r>
      <w:r>
        <w:rPr>
          <w:color w:val="5D6770"/>
          <w:spacing w:val="-2"/>
        </w:rPr>
        <w:t>parciales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6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69"/>
        </w:rPr>
        <w:t> </w:t>
      </w:r>
      <w:r>
        <w:rPr>
          <w:color w:val="5D6770"/>
          <w:spacing w:val="-1"/>
        </w:rPr>
        <w:t>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0" w:lineRule="exact"/>
        <w:ind w:left="3828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0" w:lineRule="exact"/>
        <w:jc w:val="left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38"/>
        <w:ind w:left="3085" w:right="4067" w:hanging="1383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ING</w:t>
      </w:r>
      <w:r>
        <w:rPr>
          <w:color w:val="5D6770"/>
          <w:spacing w:val="-2"/>
          <w:w w:val="105"/>
        </w:rPr>
        <w:t>RESOS</w:t>
      </w:r>
      <w:r>
        <w:rPr>
          <w:color w:val="5D6770"/>
          <w:spacing w:val="-16"/>
          <w:w w:val="105"/>
        </w:rPr>
        <w:t> </w:t>
      </w:r>
      <w:r>
        <w:rPr>
          <w:color w:val="5D6770"/>
          <w:w w:val="105"/>
        </w:rPr>
        <w:t>TOTALES</w:t>
      </w:r>
      <w:r>
        <w:rPr>
          <w:color w:val="5D6770"/>
          <w:spacing w:val="-15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5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15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5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15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6"/>
          <w:w w:val="105"/>
        </w:rPr>
        <w:t> </w:t>
      </w:r>
      <w:r>
        <w:rPr>
          <w:color w:val="5D6770"/>
          <w:spacing w:val="-2"/>
          <w:w w:val="105"/>
        </w:rPr>
        <w:t>B.C.SUR,</w:t>
      </w:r>
      <w:r>
        <w:rPr>
          <w:color w:val="5D6770"/>
          <w:spacing w:val="43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3"/>
        <w:gridCol w:w="1528"/>
        <w:gridCol w:w="1216"/>
      </w:tblGrid>
      <w:tr>
        <w:trPr>
          <w:trHeight w:val="302" w:hRule="exact"/>
        </w:trPr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2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565" w:val="left" w:leader="none"/>
              </w:tabs>
              <w:spacing w:line="240" w:lineRule="auto" w:before="8"/>
              <w:ind w:left="3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5" w:hRule="exact"/>
        </w:trPr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63" w:val="left" w:leader="none"/>
              </w:tabs>
              <w:spacing w:line="240" w:lineRule="auto" w:before="42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>Ingresos</w:t>
            </w:r>
            <w:r>
              <w:rPr>
                <w:rFonts w:ascii="Arial" w:hAnsi="Arial"/>
                <w:b/>
                <w:color w:val="5D6770"/>
                <w:spacing w:val="-7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b/>
                <w:color w:val="5D6770"/>
                <w:spacing w:val="-6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gestión</w:t>
            </w:r>
            <w:r>
              <w:rPr>
                <w:rFonts w:ascii="Arial" w:hAns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817" w:val="left" w:leader="none"/>
              </w:tabs>
              <w:spacing w:line="201" w:lineRule="exact"/>
              <w:ind w:left="6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w w:val="95"/>
                <w:sz w:val="18"/>
              </w:rPr>
              <w:t>749,849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1,440,571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Impuestos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4" w:val="left" w:leader="none"/>
                <w:tab w:pos="1968" w:val="left" w:leader="none"/>
                <w:tab w:pos="2688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568,134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686,106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30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Derechos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85" w:val="left" w:leader="none"/>
                <w:tab w:pos="1968" w:val="left" w:leader="none"/>
                <w:tab w:pos="2688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66,123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269,762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30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Productos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3" w:val="left" w:leader="none"/>
                <w:tab w:pos="2167" w:val="left" w:leader="none"/>
                <w:tab w:pos="2688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3,262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5,398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303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0" w:val="left" w:leader="none"/>
                <w:tab w:pos="4263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Aprovechamientos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4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Participaciones,</w:t>
            </w:r>
            <w:r>
              <w:rPr>
                <w:rFonts w:ascii="Arial"/>
                <w:b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aportaciones,</w:t>
            </w:r>
            <w:r>
              <w:rPr>
                <w:rFonts w:ascii="Arial"/>
                <w:b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transferencias,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263" w:val="left" w:leader="none"/>
              </w:tabs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asignaciones,</w:t>
            </w:r>
            <w:r>
              <w:rPr>
                <w:rFonts w:asci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subsidios</w:t>
            </w:r>
            <w:r>
              <w:rPr>
                <w:rFonts w:ascii="Arial"/>
                <w:b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b/>
                <w:color w:val="5D6770"/>
                <w:spacing w:val="-1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otras</w:t>
            </w:r>
            <w:r>
              <w:rPr>
                <w:rFonts w:asci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ayudas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84" w:val="left" w:leader="none"/>
                <w:tab w:pos="4263" w:val="left" w:leader="none"/>
              </w:tabs>
              <w:spacing w:line="240" w:lineRule="auto" w:before="64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Participaciones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federales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484" w:val="left" w:leader="none"/>
                <w:tab w:pos="4263" w:val="left" w:leader="none"/>
              </w:tabs>
              <w:spacing w:line="240" w:lineRule="auto" w:before="57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Aportaciones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federales (ramo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33)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5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112,330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479,304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430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13,218,397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96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13,717,095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303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3,595,774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3,896,021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303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2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5,245,161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6,191,819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303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60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Convenios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3" w:val="left" w:leader="none"/>
                <w:tab w:pos="1817" w:val="left" w:leader="none"/>
                <w:tab w:pos="2688" w:val="left" w:leader="none"/>
              </w:tabs>
              <w:spacing w:line="240" w:lineRule="auto" w:before="12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1,506,453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1,225,425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303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3" w:val="left" w:leader="none"/>
                <w:tab w:pos="1817" w:val="left" w:leader="none"/>
                <w:tab w:pos="2688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2,871,010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2,403,830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303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63" w:val="left" w:leader="none"/>
              </w:tabs>
              <w:spacing w:line="240" w:lineRule="auto" w:before="4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Ingresos</w:t>
            </w:r>
            <w:r>
              <w:rPr>
                <w:rFonts w:ascii="Arial"/>
                <w:b/>
                <w:color w:val="5D6770"/>
                <w:spacing w:val="-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derivados</w:t>
            </w:r>
            <w:r>
              <w:rPr>
                <w:rFonts w:ascii="Arial"/>
                <w:b/>
                <w:color w:val="5D6770"/>
                <w:spacing w:val="-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del</w:t>
            </w:r>
            <w:r>
              <w:rPr>
                <w:rFonts w:ascii="Arial"/>
                <w:b/>
                <w:color w:val="5D6770"/>
                <w:spacing w:val="-8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financiamiento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968" w:val="left" w:leader="none"/>
              </w:tabs>
              <w:spacing w:line="200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w w:val="95"/>
                <w:sz w:val="18"/>
              </w:rPr>
              <w:t>1,811,349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350,000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6546" w:val="left" w:leader="none"/>
          <w:tab w:pos="6875" w:val="left" w:leader="none"/>
          <w:tab w:pos="8159" w:val="left" w:leader="none"/>
          <w:tab w:pos="9129" w:val="left" w:leader="none"/>
        </w:tabs>
        <w:spacing w:line="249" w:lineRule="exact"/>
        <w:ind w:left="3995" w:right="0"/>
        <w:jc w:val="left"/>
        <w:rPr>
          <w:b w:val="0"/>
          <w:bCs w:val="0"/>
        </w:rPr>
      </w:pPr>
      <w:r>
        <w:rPr>
          <w:color w:val="5D6770"/>
          <w:spacing w:val="-1"/>
          <w:w w:val="95"/>
          <w:position w:val="-5"/>
        </w:rPr>
        <w:t>TOTAL</w:t>
        <w:tab/>
      </w:r>
      <w:r>
        <w:rPr>
          <w:color w:val="5D6770"/>
          <w:spacing w:val="-1"/>
          <w:w w:val="95"/>
        </w:rPr>
      </w:r>
      <w:r>
        <w:rPr>
          <w:color w:val="5D6770"/>
          <w:spacing w:val="-1"/>
          <w:w w:val="95"/>
          <w:u w:val="single" w:color="ED6B06"/>
        </w:rPr>
        <w:tab/>
      </w:r>
      <w:r>
        <w:rPr>
          <w:color w:val="5D6770"/>
          <w:spacing w:val="-1"/>
          <w:w w:val="95"/>
          <w:u w:val="single" w:color="ED6B06"/>
        </w:rPr>
        <w:t>15,779,595</w:t>
        <w:tab/>
      </w:r>
      <w:r>
        <w:rPr>
          <w:color w:val="5D6770"/>
          <w:spacing w:val="-1"/>
          <w:u w:val="single" w:color="ED6B06"/>
        </w:rPr>
        <w:t>15,507,666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>
          <w:b w:val="0"/>
        </w:rPr>
      </w:r>
    </w:p>
    <w:p>
      <w:pPr>
        <w:spacing w:line="20" w:lineRule="atLeast"/>
        <w:ind w:left="21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11.75pt;height:.6pt;mso-position-horizontal-relative:char;mso-position-vertical-relative:line" coordorigin="0,0" coordsize="4235,12">
            <v:group style="position:absolute;left:6;top:6;width:4223;height:2" coordorigin="6,6" coordsize="4223,2">
              <v:shape style="position:absolute;left:6;top:6;width:4223;height:2" coordorigin="6,6" coordsize="4223,0" path="m6,6l4228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4" w:lineRule="auto" w:before="51"/>
        <w:ind w:left="2276" w:right="4240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41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40"/>
        </w:rPr>
        <w:t> </w:t>
      </w:r>
      <w:r>
        <w:rPr>
          <w:color w:val="5D6770"/>
        </w:rPr>
        <w:t>y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Entidades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Públicas</w:t>
      </w:r>
      <w:r>
        <w:rPr>
          <w:color w:val="5D6770"/>
          <w:spacing w:val="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182" w:lineRule="exact" w:before="2"/>
        <w:ind w:left="2276" w:right="4240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parciales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no</w:t>
      </w:r>
      <w:r>
        <w:rPr>
          <w:color w:val="5D6770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3"/>
        </w:rPr>
        <w:t> </w:t>
      </w:r>
      <w:r>
        <w:rPr>
          <w:color w:val="5D6770"/>
          <w:spacing w:val="-1"/>
        </w:rPr>
        <w:t>cifras. Los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corresponden</w:t>
      </w:r>
      <w:r>
        <w:rPr>
          <w:color w:val="5D6770"/>
        </w:rPr>
        <w:t> </w:t>
      </w:r>
      <w:r>
        <w:rPr>
          <w:color w:val="5D6770"/>
          <w:spacing w:val="-1"/>
        </w:rPr>
        <w:t>al 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2" w:lineRule="exact"/>
        <w:ind w:left="2276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left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70"/>
        <w:ind w:left="5345" w:right="1612" w:hanging="1575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ING</w:t>
      </w:r>
      <w:r>
        <w:rPr>
          <w:color w:val="5D6770"/>
          <w:spacing w:val="-2"/>
          <w:w w:val="105"/>
        </w:rPr>
        <w:t>RESOS</w:t>
      </w:r>
      <w:r>
        <w:rPr>
          <w:color w:val="5D6770"/>
          <w:spacing w:val="-14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13"/>
          <w:w w:val="105"/>
        </w:rPr>
        <w:t> </w:t>
      </w:r>
      <w:r>
        <w:rPr>
          <w:color w:val="5D6770"/>
          <w:w w:val="105"/>
        </w:rPr>
        <w:t>GESTIÓN</w:t>
      </w:r>
      <w:r>
        <w:rPr>
          <w:color w:val="5D6770"/>
          <w:spacing w:val="-13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3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13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4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13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3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7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1"/>
        <w:gridCol w:w="2713"/>
      </w:tblGrid>
      <w:tr>
        <w:trPr>
          <w:trHeight w:val="451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16"/>
              <w:ind w:right="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411" w:val="left" w:leader="none"/>
              </w:tabs>
              <w:spacing w:line="240" w:lineRule="auto" w:before="83"/>
              <w:ind w:left="1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5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Impuestos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995" w:val="left" w:leader="none"/>
                <w:tab w:pos="2715" w:val="left" w:leader="none"/>
              </w:tabs>
              <w:spacing w:line="201" w:lineRule="exact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pacing w:val="-1"/>
                <w:w w:val="95"/>
                <w:sz w:val="18"/>
                <w:u w:val="single" w:color="ED6B06"/>
              </w:rPr>
              <w:t>568,134</w:t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ED6B06"/>
              </w:rPr>
              <w:t>686,106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Sobre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los ingresos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05" w:lineRule="exact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28,450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35,586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 </w:t>
            </w:r>
            <w:r>
              <w:rPr>
                <w:rFonts w:ascii="Arial" w:hAnsi="Arial"/>
                <w:color w:val="585858"/>
                <w:spacing w:val="1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Sobre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enajenación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 bienes</w:t>
            </w:r>
            <w:r>
              <w:rPr>
                <w:rFonts w:ascii="Arial" w:hAnsi="Arial"/>
                <w:color w:val="585858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muebles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05" w:lineRule="exact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10,819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10,629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 </w:t>
            </w:r>
            <w:r>
              <w:rPr>
                <w:rFonts w:ascii="Arial" w:hAnsi="Arial"/>
                <w:color w:val="585858"/>
                <w:spacing w:val="1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Sobre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loterías,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rifas,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sorteos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concursos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05" w:lineRule="exact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17,631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24,957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8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Sobre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la producción,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el consumo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las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transacciones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995" w:val="left" w:leader="none"/>
              </w:tabs>
              <w:spacing w:line="240" w:lineRule="auto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117,550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210,235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 </w:t>
            </w:r>
            <w:r>
              <w:rPr>
                <w:rFonts w:ascii="Arial" w:hAnsi="Arial"/>
                <w:color w:val="585858"/>
                <w:spacing w:val="1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Sobre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la prestación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 hospedaje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995" w:val="left" w:leader="none"/>
              </w:tabs>
              <w:spacing w:line="205" w:lineRule="exact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117,550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210,235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Sobre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nóminas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96" w:val="left" w:leader="none"/>
                <w:tab w:pos="1995" w:val="left" w:leader="none"/>
                <w:tab w:pos="2715" w:val="left" w:leader="none"/>
              </w:tabs>
              <w:spacing w:line="205" w:lineRule="exact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D6B06"/>
              </w:rPr>
              <w:t>372,257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415,594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A</w:t>
            </w:r>
            <w:r>
              <w:rPr>
                <w:rFonts w:ascii="Arial"/>
                <w:color w:val="585858"/>
                <w:spacing w:val="-1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la</w:t>
            </w:r>
            <w:r>
              <w:rPr>
                <w:rFonts w:ascii="Arial"/>
                <w:color w:val="585858"/>
                <w:spacing w:val="-1"/>
                <w:sz w:val="18"/>
              </w:rPr>
              <w:t> propiedad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7" w:val="left" w:leader="none"/>
                <w:tab w:pos="2095" w:val="left" w:leader="none"/>
                <w:tab w:pos="2715" w:val="left" w:leader="none"/>
              </w:tabs>
              <w:spacing w:line="206" w:lineRule="exact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D6B06"/>
              </w:rPr>
              <w:t>36,245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11,487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1" w:val="left" w:leader="none"/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Impuesto</w:t>
            </w:r>
            <w:r>
              <w:rPr>
                <w:rFonts w:ascii="Arial"/>
                <w:color w:val="585858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85858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05" w:lineRule="exact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w w:val="95"/>
                <w:sz w:val="18"/>
              </w:rPr>
              <w:t>36,245</w:t>
              <w:tab/>
            </w:r>
            <w:r>
              <w:rPr>
                <w:rFonts w:ascii="Arial"/>
                <w:color w:val="585858"/>
                <w:spacing w:val="-1"/>
                <w:sz w:val="18"/>
              </w:rPr>
              <w:t>11,487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8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Multas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5" w:val="left" w:leader="none"/>
                <w:tab w:pos="2194" w:val="left" w:leader="none"/>
                <w:tab w:pos="2715" w:val="left" w:leader="none"/>
              </w:tabs>
              <w:spacing w:line="240" w:lineRule="auto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w w:val="95"/>
                <w:sz w:val="18"/>
                <w:u w:val="single" w:color="ED6B06"/>
              </w:rPr>
              <w:t>1,898</w:t>
              <w:tab/>
            </w:r>
            <w:r>
              <w:rPr>
                <w:rFonts w:ascii="Arial"/>
                <w:color w:val="585858"/>
                <w:sz w:val="18"/>
                <w:u w:val="single" w:color="ED6B06"/>
              </w:rPr>
              <w:t>1,083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Recargos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7" w:val="left" w:leader="none"/>
                <w:tab w:pos="2095" w:val="left" w:leader="none"/>
                <w:tab w:pos="2715" w:val="left" w:leader="none"/>
              </w:tabs>
              <w:spacing w:line="205" w:lineRule="exact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w w:val="95"/>
                <w:sz w:val="18"/>
                <w:u w:val="single" w:color="ED6B06"/>
              </w:rPr>
              <w:t>11,429</w:t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11,620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Intereses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45" w:val="left" w:leader="none"/>
              </w:tabs>
              <w:spacing w:line="205" w:lineRule="exact"/>
              <w:ind w:left="10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184</w:t>
              <w:tab/>
              <w:t>231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6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Gastos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ejecución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45" w:val="left" w:leader="none"/>
              </w:tabs>
              <w:spacing w:line="205" w:lineRule="exact"/>
              <w:ind w:left="10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121</w:t>
              <w:tab/>
              <w:t>270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Derechos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7" w:val="left" w:leader="none"/>
                <w:tab w:pos="1995" w:val="left" w:leader="none"/>
                <w:tab w:pos="2715" w:val="left" w:leader="none"/>
              </w:tabs>
              <w:spacing w:line="200" w:lineRule="exact"/>
              <w:ind w:left="178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pacing w:val="-1"/>
                <w:w w:val="95"/>
                <w:sz w:val="18"/>
                <w:u w:val="single" w:color="ED6B06"/>
              </w:rPr>
              <w:t>66,123</w:t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ED6B06"/>
              </w:rPr>
              <w:t>269,762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1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>Productos</w:t>
            </w:r>
            <w:r>
              <w:rPr>
                <w:rFonts w:ascii="Arial"/>
                <w:b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b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>tipo</w:t>
            </w:r>
            <w:r>
              <w:rPr>
                <w:rFonts w:ascii="Arial"/>
                <w:b/>
                <w:color w:val="585858"/>
                <w:spacing w:val="-6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corriente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194" w:val="left" w:leader="none"/>
              </w:tabs>
              <w:spacing w:line="200" w:lineRule="exact"/>
              <w:ind w:left="8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5"/>
                <w:sz w:val="18"/>
              </w:rPr>
              <w:t>3,262</w:t>
              <w:tab/>
            </w:r>
            <w:r>
              <w:rPr>
                <w:rFonts w:ascii="Arial"/>
                <w:b/>
                <w:color w:val="585858"/>
                <w:sz w:val="18"/>
              </w:rPr>
              <w:t>5,398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560" w:val="left" w:leader="none"/>
              </w:tabs>
              <w:spacing w:line="240" w:lineRule="auto" w:before="41"/>
              <w:ind w:left="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spacing w:val="17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Aprovechamientos</w:t>
            </w:r>
            <w:r>
              <w:rPr>
                <w:rFonts w:ascii="Arial"/>
                <w:b/>
                <w:color w:val="585858"/>
                <w:spacing w:val="-6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/>
                <w:b/>
                <w:color w:val="585858"/>
                <w:spacing w:val="-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>tipo</w:t>
            </w:r>
            <w:r>
              <w:rPr>
                <w:rFonts w:ascii="Arial"/>
                <w:b/>
                <w:color w:val="585858"/>
                <w:spacing w:val="-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corriente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71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1995" w:val="left" w:leader="none"/>
              </w:tabs>
              <w:spacing w:line="200" w:lineRule="exact"/>
              <w:ind w:left="6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w w:val="95"/>
                <w:sz w:val="18"/>
              </w:rPr>
              <w:t>112,330</w:t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479,304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8"/>
        <w:tabs>
          <w:tab w:pos="9027" w:val="left" w:leader="none"/>
          <w:tab w:pos="9560" w:val="left" w:leader="none"/>
          <w:tab w:pos="10707" w:val="left" w:leader="none"/>
          <w:tab w:pos="11579" w:val="left" w:leader="none"/>
        </w:tabs>
        <w:spacing w:line="252" w:lineRule="exact"/>
        <w:ind w:left="6241" w:right="0"/>
        <w:jc w:val="left"/>
        <w:rPr>
          <w:b w:val="0"/>
          <w:bCs w:val="0"/>
        </w:rPr>
      </w:pPr>
      <w:r>
        <w:rPr>
          <w:color w:val="585858"/>
          <w:spacing w:val="-1"/>
          <w:w w:val="95"/>
          <w:position w:val="-5"/>
        </w:rPr>
        <w:t>TOTAL</w:t>
        <w:tab/>
      </w:r>
      <w:r>
        <w:rPr>
          <w:color w:val="585858"/>
          <w:spacing w:val="-1"/>
          <w:w w:val="95"/>
        </w:rPr>
      </w:r>
      <w:r>
        <w:rPr>
          <w:color w:val="585858"/>
          <w:spacing w:val="-1"/>
          <w:w w:val="95"/>
          <w:u w:val="single" w:color="ED6B06"/>
        </w:rPr>
        <w:tab/>
      </w:r>
      <w:r>
        <w:rPr>
          <w:color w:val="585858"/>
          <w:spacing w:val="-1"/>
          <w:w w:val="95"/>
          <w:u w:val="single" w:color="ED6B06"/>
        </w:rPr>
        <w:t>749,849</w:t>
        <w:tab/>
      </w:r>
      <w:r>
        <w:rPr>
          <w:color w:val="585858"/>
          <w:spacing w:val="-1"/>
          <w:u w:val="single" w:color="ED6B06"/>
        </w:rPr>
        <w:t>1,440,571</w:t>
      </w:r>
      <w:r>
        <w:rPr>
          <w:color w:val="585858"/>
          <w:w w:val="99"/>
          <w:u w:val="single" w:color="ED6B06"/>
        </w:rPr>
        <w:t> </w:t>
      </w:r>
      <w:r>
        <w:rPr>
          <w:color w:val="585858"/>
          <w:u w:val="single" w:color="ED6B06"/>
        </w:rPr>
        <w:tab/>
      </w:r>
      <w:r>
        <w:rPr>
          <w:color w:val="585858"/>
        </w:rPr>
      </w:r>
      <w:r>
        <w:rPr>
          <w:b w:val="0"/>
        </w:rPr>
      </w:r>
    </w:p>
    <w:p>
      <w:pPr>
        <w:spacing w:line="20" w:lineRule="atLeast"/>
        <w:ind w:left="42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29.25pt;height:.6pt;mso-position-horizontal-relative:char;mso-position-vertical-relative:line" coordorigin="0,0" coordsize="4585,12">
            <v:group style="position:absolute;left:6;top:6;width:4573;height:2" coordorigin="6,6" coordsize="4573,2">
              <v:shape style="position:absolute;left:6;top:6;width:4573;height:2" coordorigin="6,6" coordsize="4573,0" path="m6,6l4579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4" w:lineRule="auto" w:before="54"/>
        <w:ind w:left="4253" w:right="1758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5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6"/>
        </w:rPr>
        <w:t> </w:t>
      </w:r>
      <w:r>
        <w:rPr>
          <w:color w:val="5D6770"/>
        </w:rPr>
        <w:t>y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Administración.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Entidades</w:t>
      </w:r>
      <w:r>
        <w:rPr>
          <w:color w:val="5D6770"/>
          <w:spacing w:val="4"/>
        </w:rPr>
        <w:t> </w:t>
      </w:r>
      <w:r>
        <w:rPr>
          <w:color w:val="5D6770"/>
          <w:spacing w:val="-2"/>
        </w:rPr>
        <w:t>Públicas</w:t>
      </w:r>
      <w:r>
        <w:rPr>
          <w:color w:val="5D6770"/>
          <w:spacing w:val="6"/>
        </w:rPr>
        <w:t> </w:t>
      </w:r>
      <w:r>
        <w:rPr>
          <w:color w:val="5D6770"/>
        </w:rPr>
        <w:t>y</w:t>
      </w:r>
      <w:r>
        <w:rPr>
          <w:color w:val="5D6770"/>
          <w:spacing w:val="67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182" w:lineRule="exact" w:before="2"/>
        <w:ind w:left="4253" w:right="2111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49"/>
        </w:rPr>
        <w:t> </w:t>
      </w:r>
      <w:r>
        <w:rPr>
          <w:color w:val="5D6770"/>
          <w:spacing w:val="-1"/>
        </w:rPr>
        <w:t>cifras. Los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corresponden</w:t>
      </w:r>
      <w:r>
        <w:rPr>
          <w:color w:val="5D6770"/>
        </w:rPr>
        <w:t> </w:t>
      </w:r>
      <w:r>
        <w:rPr>
          <w:color w:val="5D6770"/>
          <w:spacing w:val="-1"/>
        </w:rPr>
        <w:t>al 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2" w:lineRule="exact"/>
        <w:ind w:left="4253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left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43"/>
        <w:ind w:left="4535" w:right="2899" w:hanging="3601"/>
        <w:jc w:val="left"/>
        <w:rPr>
          <w:b w:val="0"/>
          <w:bCs w:val="0"/>
        </w:rPr>
      </w:pPr>
      <w:r>
        <w:rPr>
          <w:color w:val="5D6770"/>
          <w:w w:val="105"/>
        </w:rPr>
        <w:t>CONVENIOS</w:t>
      </w:r>
      <w:r>
        <w:rPr>
          <w:color w:val="5D6770"/>
          <w:spacing w:val="24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24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25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24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24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25"/>
          <w:w w:val="105"/>
        </w:rPr>
        <w:t> </w:t>
      </w:r>
      <w:r>
        <w:rPr>
          <w:color w:val="5D6770"/>
          <w:w w:val="105"/>
        </w:rPr>
        <w:t>B.C.SUR</w:t>
      </w:r>
      <w:r>
        <w:rPr>
          <w:color w:val="5D6770"/>
          <w:spacing w:val="23"/>
          <w:w w:val="105"/>
        </w:rPr>
        <w:t> </w:t>
      </w:r>
      <w:r>
        <w:rPr>
          <w:color w:val="5D6770"/>
          <w:spacing w:val="-1"/>
          <w:w w:val="105"/>
        </w:rPr>
        <w:t>2014/2015-2015/2016</w:t>
      </w:r>
      <w:r>
        <w:rPr>
          <w:color w:val="5D6770"/>
          <w:spacing w:val="49"/>
          <w:w w:val="119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2"/>
          <w:w w:val="105"/>
        </w:rPr>
        <w:t>PESOS</w:t>
      </w:r>
      <w:r>
        <w:rPr>
          <w:color w:val="5D6770"/>
          <w:spacing w:val="-1"/>
          <w:w w:val="105"/>
        </w:rPr>
        <w:t>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459" w:val="left" w:leader="none"/>
        </w:tabs>
        <w:spacing w:line="200" w:lineRule="atLeast"/>
        <w:ind w:left="109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306.55pt;height:18.6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76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38.550pt;height:18.6pt;mso-position-horizontal-relative:char;mso-position-vertical-relative:line" type="#_x0000_t202" filled="true" fillcolor="#ed6b06" stroked="false">
            <v:textbox inset="0,0,0,0">
              <w:txbxContent>
                <w:p>
                  <w:pPr>
                    <w:tabs>
                      <w:tab w:pos="1567" w:val="left" w:leader="none"/>
                    </w:tabs>
                    <w:spacing w:before="42"/>
                    <w:ind w:left="232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2014-2015</w:t>
                    <w:tab/>
                    <w:t>2015-2016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</w:p>
    <w:p>
      <w:pPr>
        <w:pStyle w:val="Heading9"/>
        <w:tabs>
          <w:tab w:pos="7223" w:val="left" w:leader="none"/>
          <w:tab w:pos="7458" w:val="left" w:leader="none"/>
          <w:tab w:pos="8128" w:val="left" w:leader="none"/>
          <w:tab w:pos="10020" w:val="left" w:leader="none"/>
          <w:tab w:pos="10228" w:val="left" w:leader="none"/>
        </w:tabs>
        <w:spacing w:line="207" w:lineRule="exact"/>
        <w:ind w:left="1093" w:right="0"/>
        <w:jc w:val="left"/>
      </w:pPr>
      <w:r>
        <w:rPr>
          <w:color w:val="585858"/>
          <w:w w:val="99"/>
        </w:rPr>
      </w:r>
      <w:r>
        <w:rPr>
          <w:color w:val="585858"/>
          <w:w w:val="99"/>
          <w:u w:val="single" w:color="5D6770"/>
        </w:rPr>
        <w:t> </w:t>
      </w:r>
      <w:r>
        <w:rPr>
          <w:color w:val="585858"/>
          <w:spacing w:val="7"/>
          <w:u w:val="single" w:color="5D6770"/>
        </w:rPr>
        <w:t> </w:t>
      </w:r>
      <w:r>
        <w:rPr>
          <w:color w:val="585858"/>
          <w:u w:val="single" w:color="5D6770"/>
        </w:rPr>
        <w:t>ISR</w:t>
      </w:r>
      <w:r>
        <w:rPr>
          <w:color w:val="585858"/>
          <w:spacing w:val="-3"/>
          <w:u w:val="single" w:color="5D6770"/>
        </w:rPr>
        <w:t> </w:t>
      </w:r>
      <w:r>
        <w:rPr>
          <w:color w:val="585858"/>
          <w:spacing w:val="-1"/>
          <w:u w:val="single" w:color="5D6770"/>
        </w:rPr>
        <w:t>sobre </w:t>
      </w:r>
      <w:r>
        <w:rPr>
          <w:color w:val="585858"/>
          <w:u w:val="single" w:color="5D6770"/>
        </w:rPr>
        <w:t>la</w:t>
      </w:r>
      <w:r>
        <w:rPr>
          <w:color w:val="585858"/>
          <w:spacing w:val="-1"/>
          <w:u w:val="single" w:color="5D6770"/>
        </w:rPr>
        <w:t> renta</w:t>
      </w:r>
      <w:r>
        <w:rPr>
          <w:color w:val="585858"/>
          <w:spacing w:val="-4"/>
          <w:u w:val="single" w:color="5D6770"/>
        </w:rPr>
        <w:t> </w:t>
      </w:r>
      <w:r>
        <w:rPr>
          <w:color w:val="585858"/>
          <w:spacing w:val="-1"/>
          <w:u w:val="single" w:color="5D6770"/>
        </w:rPr>
        <w:t>derivado </w:t>
      </w:r>
      <w:r>
        <w:rPr>
          <w:color w:val="585858"/>
          <w:spacing w:val="-2"/>
          <w:u w:val="single" w:color="5D6770"/>
        </w:rPr>
        <w:t>del</w:t>
      </w:r>
      <w:r>
        <w:rPr>
          <w:color w:val="585858"/>
          <w:spacing w:val="-1"/>
          <w:u w:val="single" w:color="5D6770"/>
        </w:rPr>
        <w:t> régimen</w:t>
      </w:r>
      <w:r>
        <w:rPr>
          <w:color w:val="585858"/>
          <w:spacing w:val="-2"/>
          <w:u w:val="single" w:color="5D6770"/>
        </w:rPr>
        <w:t> </w:t>
      </w:r>
      <w:r>
        <w:rPr>
          <w:color w:val="585858"/>
          <w:u w:val="single" w:color="5D6770"/>
        </w:rPr>
        <w:t>de</w:t>
      </w:r>
      <w:r>
        <w:rPr>
          <w:color w:val="585858"/>
          <w:spacing w:val="-3"/>
          <w:u w:val="single" w:color="5D6770"/>
        </w:rPr>
        <w:t> </w:t>
      </w:r>
      <w:r>
        <w:rPr>
          <w:color w:val="585858"/>
          <w:spacing w:val="-1"/>
          <w:u w:val="single" w:color="5D6770"/>
        </w:rPr>
        <w:t>pequeños</w:t>
      </w:r>
      <w:r>
        <w:rPr>
          <w:color w:val="585858"/>
          <w:spacing w:val="-2"/>
          <w:u w:val="single" w:color="5D6770"/>
        </w:rPr>
        <w:t> </w:t>
      </w:r>
      <w:r>
        <w:rPr>
          <w:color w:val="585858"/>
          <w:spacing w:val="-1"/>
          <w:u w:val="single" w:color="5D6770"/>
        </w:rPr>
        <w:t>contribuyentes</w:t>
        <w:tab/>
      </w:r>
      <w:r>
        <w:rPr>
          <w:color w:val="585858"/>
          <w:spacing w:val="-1"/>
        </w:rPr>
        <w:tab/>
      </w:r>
      <w:r>
        <w:rPr>
          <w:color w:val="585858"/>
          <w:spacing w:val="-1"/>
          <w:u w:val="single" w:color="ED6B06"/>
        </w:rPr>
        <w:tab/>
      </w:r>
      <w:r>
        <w:rPr>
          <w:color w:val="585858"/>
          <w:spacing w:val="-1"/>
          <w:w w:val="95"/>
          <w:u w:val="single" w:color="ED6B06"/>
        </w:rPr>
        <w:t>47,871</w:t>
        <w:tab/>
      </w:r>
      <w:r>
        <w:rPr>
          <w:color w:val="585858"/>
          <w:u w:val="single" w:color="ED6B06"/>
        </w:rPr>
        <w:t>0</w:t>
      </w:r>
      <w:r>
        <w:rPr>
          <w:color w:val="585858"/>
          <w:w w:val="99"/>
          <w:u w:val="single" w:color="ED6B06"/>
        </w:rPr>
        <w:t> </w:t>
      </w:r>
      <w:r>
        <w:rPr>
          <w:color w:val="585858"/>
          <w:u w:val="single" w:color="ED6B06"/>
        </w:rPr>
        <w:tab/>
      </w:r>
      <w:r>
        <w:rPr>
          <w:color w:val="585858"/>
        </w:rPr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3"/>
          <w:szCs w:val="3"/>
        </w:rPr>
      </w:pPr>
    </w:p>
    <w:tbl>
      <w:tblPr>
        <w:tblW w:w="0" w:type="auto"/>
        <w:jc w:val="left"/>
        <w:tblInd w:w="10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1"/>
        <w:gridCol w:w="221"/>
        <w:gridCol w:w="14"/>
        <w:gridCol w:w="1541"/>
        <w:gridCol w:w="1229"/>
      </w:tblGrid>
      <w:tr>
        <w:trPr>
          <w:trHeight w:val="397" w:hRule="exact"/>
        </w:trPr>
        <w:tc>
          <w:tcPr>
            <w:tcW w:w="613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ISR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85858"/>
                <w:sz w:val="18"/>
              </w:rPr>
              <w:t> la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renta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derivado</w:t>
            </w:r>
            <w:r>
              <w:rPr>
                <w:rFonts w:ascii="Arial" w:hAnsi="Arial"/>
                <w:color w:val="585858"/>
                <w:spacing w:val="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del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régimen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intermedio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personas </w:t>
            </w:r>
            <w:r>
              <w:rPr>
                <w:rFonts w:ascii="Arial" w:hAnsi="Arial"/>
                <w:color w:val="585858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actividad</w:t>
            </w:r>
            <w:r>
              <w:rPr>
                <w:rFonts w:ascii="Arial"/>
                <w:color w:val="585858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empresarial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ISR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derivado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la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enajenación </w:t>
            </w:r>
            <w:r>
              <w:rPr>
                <w:rFonts w:ascii="Arial" w:hAnsi="Arial"/>
                <w:color w:val="585858"/>
                <w:sz w:val="18"/>
              </w:rPr>
              <w:t>de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bienes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24,835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Derivados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por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actos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58,802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Impuesto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sobre tenencia </w:t>
            </w:r>
            <w:r>
              <w:rPr>
                <w:rFonts w:ascii="Arial" w:hAnsi="Arial"/>
                <w:color w:val="585858"/>
                <w:sz w:val="18"/>
              </w:rPr>
              <w:t>o 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uso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vehículos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5,301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Impuesto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automóviles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nuevos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40,968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z w:val="18"/>
              </w:rPr>
              <w:t>Impuesto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especial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sobre producción</w:t>
            </w:r>
            <w:r>
              <w:rPr>
                <w:rFonts w:ascii="Arial" w:hAnsi="Arial"/>
                <w:color w:val="585858"/>
                <w:sz w:val="18"/>
              </w:rPr>
              <w:t> y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a la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gasolina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diésel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272,000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Derechos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por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expedición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permisos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pesca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deportiva</w:t>
            </w:r>
            <w:r>
              <w:rPr>
                <w:rFonts w:ascii="Arial" w:hAnsi="Arial"/>
                <w:color w:val="585858"/>
                <w:sz w:val="18"/>
              </w:rPr>
              <w:t> y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recreativa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21,774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Derechos del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uso</w:t>
            </w:r>
            <w:r>
              <w:rPr>
                <w:rFonts w:ascii="Arial"/>
                <w:color w:val="585858"/>
                <w:spacing w:val="-1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y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goce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de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suelo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de</w:t>
            </w:r>
            <w:r>
              <w:rPr>
                <w:rFonts w:ascii="Arial"/>
                <w:color w:val="585858"/>
                <w:spacing w:val="-1"/>
                <w:sz w:val="18"/>
              </w:rPr>
              <w:t> 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21,060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Multas administrativas</w:t>
            </w:r>
            <w:r>
              <w:rPr>
                <w:rFonts w:ascii="Arial"/>
                <w:color w:val="585858"/>
                <w:spacing w:val="3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federales</w:t>
            </w:r>
            <w:r>
              <w:rPr>
                <w:rFonts w:ascii="Arial"/>
                <w:color w:val="585858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no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fiscales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1,330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Derivados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por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actos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fiscalización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aduanera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Régimen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general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ley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UABCS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424,423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482,417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Comisión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Nacional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25,402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160,208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 Gobernación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4,025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5,530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Profis</w:t>
            </w:r>
            <w:r>
              <w:rPr>
                <w:rFonts w:ascii="Arial"/>
                <w:color w:val="585858"/>
                <w:spacing w:val="1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(Congreso)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5,962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5,493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Cobach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108,194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95,903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Cecyte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152,925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145,561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Implementación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la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Reforma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Penal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(Setec)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16,046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16,506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Comisión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Nacional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del Deporte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19,056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Secretaría de Salud.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Convenio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Ramo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12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210,547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209,910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SEDATU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2,450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Convenio</w:t>
            </w:r>
            <w:r>
              <w:rPr>
                <w:rFonts w:ascii="Arial"/>
                <w:color w:val="585858"/>
                <w:spacing w:val="-5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ISIFE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60,081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Procuraduría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General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Justicia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z w:val="18"/>
              </w:rPr>
              <w:t>6,000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Programa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Nacional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Seguridad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16,310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3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54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1,506,452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1,225,425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1143" w:right="3505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>
          <w:color w:val="5D6770"/>
        </w:rPr>
        <w:t> </w:t>
      </w:r>
      <w:r>
        <w:rPr>
          <w:color w:val="5D6770"/>
        </w:rPr>
      </w:r>
      <w:r>
        <w:rPr>
          <w:color w:val="5D6770"/>
          <w:spacing w:val="-1"/>
        </w:rPr>
        <w:t>Observaciones:</w:t>
      </w:r>
      <w:r>
        <w:rPr>
          <w:color w:val="5D6770"/>
        </w:rPr>
        <w:t> </w:t>
      </w:r>
      <w:r>
        <w:rPr>
          <w:color w:val="5D6770"/>
          <w:spacing w:val="53"/>
        </w:rPr>
        <w:t> </w:t>
      </w: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suma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2"/>
        </w:rPr>
        <w:t>los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2"/>
        </w:rPr>
        <w:t>parciales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no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con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el</w:t>
      </w:r>
      <w:r>
        <w:rPr>
          <w:color w:val="5D6770"/>
        </w:rPr>
        <w:t> 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al</w:t>
      </w:r>
      <w:r>
        <w:rPr>
          <w:color w:val="5D6770"/>
        </w:rPr>
        <w:t> 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</w:rPr>
        <w:t> </w:t>
      </w:r>
      <w:r>
        <w:rPr>
          <w:color w:val="5D6770"/>
          <w:spacing w:val="17"/>
        </w:rPr>
        <w:t> </w:t>
      </w:r>
      <w:r>
        <w:rPr>
          <w:color w:val="5D6770"/>
          <w:spacing w:val="-2"/>
        </w:rPr>
        <w:t>Los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</w:t>
      </w:r>
      <w:r>
        <w:rPr>
          <w:color w:val="5D6770"/>
          <w:spacing w:val="8"/>
        </w:rPr>
        <w:t>       </w:t>
      </w:r>
      <w:r>
        <w:rPr>
          <w:color w:val="5D6770"/>
          <w:spacing w:val="-1"/>
        </w:rPr>
        <w:t>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240" w:lineRule="auto"/>
        <w:ind w:left="1143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5487" w:right="420" w:hanging="2629"/>
        <w:jc w:val="left"/>
        <w:rPr>
          <w:b w:val="0"/>
          <w:bCs w:val="0"/>
        </w:rPr>
      </w:pPr>
      <w:r>
        <w:rPr>
          <w:color w:val="5D6770"/>
          <w:w w:val="105"/>
        </w:rPr>
        <w:t>APORTACIONES</w:t>
      </w:r>
      <w:r>
        <w:rPr>
          <w:color w:val="5D6770"/>
          <w:spacing w:val="-4"/>
          <w:w w:val="105"/>
        </w:rPr>
        <w:t> </w:t>
      </w:r>
      <w:r>
        <w:rPr>
          <w:color w:val="5D6770"/>
          <w:spacing w:val="-1"/>
          <w:w w:val="105"/>
        </w:rPr>
        <w:t>F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"/>
          <w:w w:val="105"/>
        </w:rPr>
        <w:t>DER</w:t>
      </w:r>
      <w:r>
        <w:rPr>
          <w:color w:val="5D6770"/>
          <w:spacing w:val="-2"/>
          <w:w w:val="105"/>
        </w:rPr>
        <w:t>ALES</w:t>
      </w:r>
      <w:r>
        <w:rPr>
          <w:color w:val="5D6770"/>
          <w:spacing w:val="-3"/>
          <w:w w:val="105"/>
        </w:rPr>
        <w:t> </w:t>
      </w:r>
      <w:r>
        <w:rPr>
          <w:color w:val="5D6770"/>
          <w:w w:val="105"/>
        </w:rPr>
        <w:t>(RAMO</w:t>
      </w:r>
      <w:r>
        <w:rPr>
          <w:color w:val="5D6770"/>
          <w:spacing w:val="-4"/>
          <w:w w:val="105"/>
        </w:rPr>
        <w:t> </w:t>
      </w:r>
      <w:r>
        <w:rPr>
          <w:color w:val="5D6770"/>
          <w:w w:val="105"/>
        </w:rPr>
        <w:t>33)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4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3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3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4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3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5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9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9"/>
        <w:gridCol w:w="2985"/>
      </w:tblGrid>
      <w:tr>
        <w:trPr>
          <w:trHeight w:val="281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2"/>
              <w:ind w:right="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687" w:val="left" w:leader="none"/>
              </w:tabs>
              <w:spacing w:line="240" w:lineRule="exact"/>
              <w:ind w:left="30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1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6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Aportaciones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para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la Educación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Básica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Normal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18" w:val="left" w:leader="none"/>
                <w:tab w:pos="2113" w:val="left" w:leader="none"/>
                <w:tab w:pos="2986" w:val="left" w:leader="none"/>
              </w:tabs>
              <w:spacing w:line="206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3,325,769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4,207,681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Aportaciones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de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Salud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69" w:val="left" w:leader="none"/>
                <w:tab w:pos="2264" w:val="left" w:leader="none"/>
                <w:tab w:pos="2986" w:val="left" w:leader="none"/>
              </w:tabs>
              <w:spacing w:line="203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886,951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922,296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Aportaciones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Infraestructura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0" w:val="left" w:leader="none"/>
                <w:tab w:pos="2365" w:val="left" w:leader="none"/>
                <w:tab w:pos="2986" w:val="left" w:leader="none"/>
              </w:tabs>
              <w:spacing w:line="202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13,590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14,977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Aportaciones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Infraestructura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Social Municipal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0" w:val="left" w:leader="none"/>
                <w:tab w:pos="2264" w:val="left" w:leader="none"/>
                <w:tab w:pos="2986" w:val="left" w:leader="none"/>
              </w:tabs>
              <w:spacing w:line="203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98,523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108,581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Aportaciones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el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Fortalecimiento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Municipios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69" w:val="left" w:leader="none"/>
                <w:tab w:pos="2264" w:val="left" w:leader="none"/>
                <w:tab w:pos="2986" w:val="left" w:leader="none"/>
              </w:tabs>
              <w:spacing w:line="202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360,771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380,945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Aportaciones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Múltiples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para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Asistencia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70" w:val="left" w:leader="none"/>
                <w:tab w:pos="2365" w:val="left" w:leader="none"/>
                <w:tab w:pos="2986" w:val="left" w:leader="none"/>
              </w:tabs>
              <w:spacing w:line="202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36,949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45,928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88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Aportaciones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Múltiples para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la Infraestructura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Educativa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Básica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69" w:val="left" w:leader="none"/>
                <w:tab w:pos="2264" w:val="left" w:leader="none"/>
                <w:tab w:pos="2986" w:val="left" w:leader="none"/>
              </w:tabs>
              <w:spacing w:line="203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110,325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102,423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2" w:hRule="exact"/>
        </w:trPr>
        <w:tc>
          <w:tcPr>
            <w:tcW w:w="692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2" w:lineRule="auto"/>
              <w:ind w:left="69" w:right="85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Aportaciones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Múltiples para la Infraestructura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Educativa Superior</w:t>
            </w:r>
            <w:r>
              <w:rPr>
                <w:rFonts w:ascii="Arial" w:hAnsi="Arial"/>
                <w:color w:val="5D6770"/>
                <w:spacing w:val="61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(UABCS)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65" w:val="left" w:leader="none"/>
              </w:tabs>
              <w:spacing w:line="202" w:lineRule="exact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15,719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17,612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9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Aportaciones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para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la</w:t>
            </w:r>
            <w:r>
              <w:rPr>
                <w:rFonts w:ascii="Arial" w:hAnsi="Arial"/>
                <w:color w:val="5D6770"/>
                <w:spacing w:val="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Educación Tecnológica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65" w:val="left" w:leader="none"/>
              </w:tabs>
              <w:spacing w:line="204" w:lineRule="exact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30,318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31,544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9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Aportaciones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para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la Educación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Adultos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65" w:val="left" w:leader="none"/>
              </w:tabs>
              <w:spacing w:line="205" w:lineRule="exact"/>
              <w:ind w:left="9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27,985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29,308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9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Aportaciones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para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la Seguridad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264" w:val="left" w:leader="none"/>
              </w:tabs>
              <w:spacing w:line="204" w:lineRule="exact"/>
              <w:ind w:left="8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165,802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150,325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9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Aportación para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el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Fortalecimiento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las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Entidades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Federativas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85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264" w:val="left" w:leader="none"/>
              </w:tabs>
              <w:spacing w:line="204" w:lineRule="exact"/>
              <w:ind w:left="8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172,461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180,200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92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4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85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113" w:val="left" w:leader="none"/>
              </w:tabs>
              <w:spacing w:line="203" w:lineRule="exact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w w:val="95"/>
                <w:sz w:val="18"/>
              </w:rPr>
              <w:t>5,245,161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</w:rPr>
              <w:t>6,191,819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83" w:lineRule="exact" w:before="51"/>
        <w:ind w:left="2978" w:right="0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245" w:lineRule="auto"/>
        <w:ind w:left="2978" w:right="675"/>
        <w:jc w:val="left"/>
      </w:pPr>
      <w:r>
        <w:rPr>
          <w:rFonts w:ascii="Arial" w:hAnsi="Arial"/>
          <w:b/>
          <w:color w:val="5D6770"/>
          <w:spacing w:val="-1"/>
        </w:rPr>
        <w:t>Observaciones:</w:t>
      </w:r>
      <w:r>
        <w:rPr>
          <w:rFonts w:ascii="Arial" w:hAnsi="Arial"/>
          <w:b/>
          <w:color w:val="5D6770"/>
          <w:spacing w:val="5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4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12"/>
        </w:rPr>
        <w:t> </w:t>
      </w:r>
      <w:r>
        <w:rPr>
          <w:color w:val="5D6770"/>
          <w:spacing w:val="-1"/>
        </w:rPr>
        <w:t>datos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corresponden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  <w:spacing w:val="71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1" w:lineRule="exact"/>
        <w:ind w:left="2978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1" w:lineRule="exact"/>
        <w:jc w:val="left"/>
        <w:sectPr>
          <w:headerReference w:type="default" r:id="rId555"/>
          <w:headerReference w:type="even" r:id="rId556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66" w:lineRule="exact" w:before="7"/>
        <w:ind w:left="4641" w:right="2899" w:hanging="3551"/>
        <w:jc w:val="left"/>
        <w:rPr>
          <w:b w:val="0"/>
          <w:bCs w:val="0"/>
        </w:rPr>
      </w:pPr>
      <w:r>
        <w:rPr>
          <w:color w:val="5D6770"/>
          <w:w w:val="105"/>
        </w:rPr>
        <w:t>SUBSIDIOS</w:t>
      </w:r>
      <w:r>
        <w:rPr>
          <w:color w:val="5D6770"/>
          <w:spacing w:val="17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17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17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17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1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17"/>
          <w:w w:val="105"/>
        </w:rPr>
        <w:t> </w:t>
      </w:r>
      <w:r>
        <w:rPr>
          <w:color w:val="5D6770"/>
          <w:w w:val="105"/>
        </w:rPr>
        <w:t>B.C.SUR</w:t>
      </w:r>
      <w:r>
        <w:rPr>
          <w:color w:val="5D6770"/>
          <w:spacing w:val="18"/>
          <w:w w:val="105"/>
        </w:rPr>
        <w:t> </w:t>
      </w:r>
      <w:r>
        <w:rPr>
          <w:color w:val="5D6770"/>
          <w:spacing w:val="-1"/>
          <w:w w:val="105"/>
        </w:rPr>
        <w:t>2014/2015-2015/2016</w:t>
      </w:r>
      <w:r>
        <w:rPr>
          <w:color w:val="5D6770"/>
          <w:spacing w:val="41"/>
          <w:w w:val="108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2"/>
          <w:w w:val="105"/>
        </w:rPr>
        <w:t>PESOS</w:t>
      </w:r>
      <w:r>
        <w:rPr>
          <w:color w:val="5D6770"/>
          <w:spacing w:val="-1"/>
          <w:w w:val="105"/>
        </w:rPr>
        <w:t>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7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1"/>
        <w:gridCol w:w="3044"/>
      </w:tblGrid>
      <w:tr>
        <w:trPr>
          <w:trHeight w:val="255" w:hRule="exact"/>
        </w:trPr>
        <w:tc>
          <w:tcPr>
            <w:tcW w:w="4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3"/>
              <w:ind w:right="3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703" w:val="left" w:leader="none"/>
              </w:tabs>
              <w:spacing w:line="202" w:lineRule="exact"/>
              <w:ind w:left="2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5" w:hRule="exact"/>
        </w:trPr>
        <w:tc>
          <w:tcPr>
            <w:tcW w:w="4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31" w:val="left" w:leader="none"/>
              </w:tabs>
              <w:spacing w:line="240" w:lineRule="auto" w:before="47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Programas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Desarrollo Regional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172" w:val="left" w:leader="none"/>
              </w:tabs>
              <w:spacing w:line="206" w:lineRule="exact"/>
              <w:ind w:left="6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1,359,390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1,076,018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31" w:val="left" w:leader="none"/>
              </w:tabs>
              <w:spacing w:line="240" w:lineRule="auto" w:before="48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Subsidio Seguridad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Pública Municipal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04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424" w:val="left" w:leader="none"/>
              </w:tabs>
              <w:spacing w:line="240" w:lineRule="auto"/>
              <w:ind w:left="9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48,809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18,370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771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Turismo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424" w:val="left" w:leader="none"/>
                <w:tab w:pos="3044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38,601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45,261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7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SCT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2323" w:val="left" w:leader="none"/>
                <w:tab w:pos="3044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274,000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260,263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77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  <w:tab w:pos="2323" w:val="left" w:leader="none"/>
                <w:tab w:pos="3044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270,522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781,171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771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Sistema</w:t>
            </w:r>
            <w:r>
              <w:rPr>
                <w:rFonts w:ascii="Arial"/>
                <w:color w:val="5D6770"/>
                <w:spacing w:val="-5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DIF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2523" w:val="left" w:leader="none"/>
                <w:tab w:pos="3044" w:val="left" w:leader="none"/>
              </w:tabs>
              <w:spacing w:line="205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11,769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5,698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tabs>
          <w:tab w:pos="6484" w:val="left" w:leader="none"/>
          <w:tab w:pos="7569" w:val="left" w:leader="none"/>
          <w:tab w:pos="8949" w:val="left" w:leader="none"/>
        </w:tabs>
        <w:spacing w:line="242" w:lineRule="exact"/>
        <w:ind w:left="1753" w:right="0"/>
        <w:jc w:val="left"/>
      </w:pPr>
      <w:r>
        <w:rPr>
          <w:color w:val="5D6770"/>
          <w:w w:val="99"/>
        </w:rPr>
      </w:r>
      <w:r>
        <w:rPr>
          <w:color w:val="5D6770"/>
          <w:spacing w:val="19"/>
          <w:w w:val="99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SEMARNAT</w:t>
      </w:r>
      <w:r>
        <w:rPr>
          <w:color w:val="5D6770"/>
          <w:spacing w:val="-4"/>
          <w:u w:val="single" w:color="5D6770"/>
        </w:rPr>
        <w:t> </w:t>
      </w:r>
      <w:r>
        <w:rPr>
          <w:color w:val="5D6770"/>
          <w:u w:val="single" w:color="5D6770"/>
        </w:rPr>
        <w:t>medio</w:t>
      </w:r>
      <w:r>
        <w:rPr>
          <w:color w:val="5D6770"/>
          <w:spacing w:val="-4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ambiente</w:t>
      </w:r>
      <w:r>
        <w:rPr>
          <w:color w:val="5D6770"/>
          <w:spacing w:val="-2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recursos</w:t>
      </w:r>
      <w:r>
        <w:rPr>
          <w:color w:val="5D6770"/>
          <w:spacing w:val="-4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naturales</w:t>
        <w:tab/>
      </w:r>
      <w:r>
        <w:rPr>
          <w:color w:val="5D6770"/>
          <w:spacing w:val="-1"/>
        </w:rPr>
        <w:tab/>
      </w:r>
      <w:r>
        <w:rPr>
          <w:color w:val="5D6770"/>
          <w:w w:val="95"/>
          <w:position w:val="5"/>
        </w:rPr>
        <w:t>6,644</w:t>
        <w:tab/>
      </w:r>
      <w:r>
        <w:rPr>
          <w:color w:val="5D6770"/>
          <w:spacing w:val="-1"/>
          <w:position w:val="5"/>
        </w:rPr>
        <w:t>10,775</w:t>
      </w:r>
      <w:r>
        <w:rPr/>
      </w:r>
    </w:p>
    <w:p>
      <w:pPr>
        <w:spacing w:line="20" w:lineRule="atLeast"/>
        <w:ind w:left="66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484" w:val="left" w:leader="none"/>
          <w:tab w:pos="7470" w:val="left" w:leader="none"/>
          <w:tab w:pos="8949" w:val="left" w:leader="none"/>
        </w:tabs>
        <w:spacing w:before="0"/>
        <w:ind w:left="175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Convenio</w:t>
      </w:r>
      <w:r>
        <w:rPr>
          <w:rFonts w:ascii="Arial" w:hAnsi="Arial"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policía</w:t>
      </w:r>
      <w:r>
        <w:rPr>
          <w:rFonts w:ascii="Arial" w:hAnsi="Arial"/>
          <w:color w:val="5D6770"/>
          <w:spacing w:val="-3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acreditable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w w:val="95"/>
          <w:position w:val="5"/>
          <w:sz w:val="18"/>
        </w:rPr>
        <w:t>66,181</w:t>
        <w:tab/>
      </w:r>
      <w:r>
        <w:rPr>
          <w:rFonts w:ascii="Arial" w:hAnsi="Arial"/>
          <w:color w:val="5D6770"/>
          <w:spacing w:val="-1"/>
          <w:position w:val="5"/>
          <w:sz w:val="18"/>
        </w:rPr>
        <w:t>37,813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before="12"/>
        <w:ind w:left="1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Programa Nacional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de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Prevención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z w:val="18"/>
        </w:rPr>
        <w:t>del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Delito</w:t>
      </w:r>
      <w:r>
        <w:rPr>
          <w:rFonts w:ascii="Arial" w:hAnsi="Arial"/>
          <w:color w:val="5D6770"/>
          <w:spacing w:val="39"/>
          <w:w w:val="99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(PRONAPRED)</w:t>
      </w:r>
      <w:r>
        <w:rPr>
          <w:rFonts w:ascii="Arial" w:hAnsi="Arial"/>
          <w:sz w:val="18"/>
        </w:rPr>
      </w:r>
    </w:p>
    <w:p>
      <w:pPr>
        <w:spacing w:line="20" w:lineRule="atLeast"/>
        <w:ind w:left="991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3399" w:val="left" w:leader="none"/>
        </w:tabs>
        <w:spacing w:before="0"/>
        <w:ind w:left="1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w w:val="95"/>
          <w:sz w:val="18"/>
        </w:rPr>
        <w:t>21,126</w:t>
        <w:tab/>
      </w:r>
      <w:r>
        <w:rPr>
          <w:rFonts w:ascii="Arial"/>
          <w:color w:val="5D6770"/>
          <w:sz w:val="18"/>
        </w:rPr>
        <w:t>1,616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5364" w:space="284"/>
            <w:col w:w="7932"/>
          </w:cols>
        </w:sectPr>
      </w:pP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470" w:val="left" w:leader="none"/>
          <w:tab w:pos="8949" w:val="left" w:leader="none"/>
        </w:tabs>
        <w:spacing w:line="240" w:lineRule="auto"/>
        <w:ind w:left="1822" w:right="0"/>
        <w:jc w:val="left"/>
      </w:pPr>
      <w:r>
        <w:rPr>
          <w:color w:val="5D6770"/>
          <w:spacing w:val="-1"/>
        </w:rPr>
        <w:t>Secretaría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de Desarrollo</w:t>
        <w:tab/>
      </w:r>
      <w:r>
        <w:rPr>
          <w:color w:val="5D6770"/>
          <w:spacing w:val="-1"/>
          <w:w w:val="95"/>
          <w:position w:val="5"/>
        </w:rPr>
        <w:t>18,494</w:t>
        <w:tab/>
      </w:r>
      <w:r>
        <w:rPr>
          <w:color w:val="5D6770"/>
          <w:spacing w:val="-1"/>
          <w:position w:val="5"/>
        </w:rPr>
        <w:t>21,185</w:t>
      </w:r>
      <w:r>
        <w:rPr/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569" w:val="left" w:leader="none"/>
          <w:tab w:pos="9398" w:val="left" w:leader="none"/>
        </w:tabs>
        <w:spacing w:line="240" w:lineRule="auto"/>
        <w:ind w:left="1822" w:right="0"/>
        <w:jc w:val="left"/>
      </w:pPr>
      <w:r>
        <w:rPr>
          <w:color w:val="5D6770"/>
          <w:spacing w:val="-1"/>
        </w:rPr>
        <w:t>Procuraduría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General </w:t>
      </w:r>
      <w:r>
        <w:rPr>
          <w:color w:val="5D6770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Justicia</w:t>
        <w:tab/>
      </w:r>
      <w:r>
        <w:rPr>
          <w:color w:val="5D6770"/>
          <w:w w:val="95"/>
          <w:position w:val="5"/>
        </w:rPr>
        <w:t>5,625</w:t>
        <w:tab/>
      </w:r>
      <w:r>
        <w:rPr>
          <w:color w:val="5D6770"/>
          <w:position w:val="5"/>
        </w:rPr>
        <w:t>0</w:t>
      </w:r>
      <w:r>
        <w:rPr/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370" w:val="left" w:leader="none"/>
          <w:tab w:pos="9398" w:val="left" w:leader="none"/>
        </w:tabs>
        <w:spacing w:line="240" w:lineRule="auto"/>
        <w:ind w:left="1822" w:right="0"/>
        <w:jc w:val="left"/>
      </w:pPr>
      <w:r>
        <w:rPr>
          <w:color w:val="5D6770"/>
        </w:rPr>
        <w:t>Fondo</w:t>
      </w:r>
      <w:r>
        <w:rPr>
          <w:color w:val="5D6770"/>
          <w:spacing w:val="-3"/>
        </w:rPr>
        <w:t> </w:t>
      </w:r>
      <w:r>
        <w:rPr>
          <w:color w:val="5D6770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pavimentación </w:t>
      </w:r>
      <w:r>
        <w:rPr>
          <w:color w:val="5D6770"/>
        </w:rPr>
        <w:t>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municipal</w:t>
        <w:tab/>
      </w:r>
      <w:r>
        <w:rPr>
          <w:color w:val="5D6770"/>
          <w:spacing w:val="-1"/>
          <w:w w:val="95"/>
          <w:position w:val="5"/>
        </w:rPr>
        <w:t>101,399</w:t>
        <w:tab/>
      </w:r>
      <w:r>
        <w:rPr>
          <w:color w:val="5D6770"/>
          <w:position w:val="5"/>
        </w:rPr>
        <w:t>0</w:t>
      </w:r>
      <w:r>
        <w:rPr/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569" w:val="left" w:leader="none"/>
          <w:tab w:pos="8949" w:val="left" w:leader="none"/>
        </w:tabs>
        <w:spacing w:line="240" w:lineRule="auto"/>
        <w:ind w:left="1822" w:right="0"/>
        <w:jc w:val="left"/>
      </w:pPr>
      <w:r>
        <w:rPr>
          <w:color w:val="5D6770"/>
          <w:spacing w:val="-1"/>
        </w:rPr>
        <w:t>Intereses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bancarios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chequeras</w:t>
        <w:tab/>
      </w:r>
      <w:r>
        <w:rPr>
          <w:color w:val="5D6770"/>
          <w:w w:val="95"/>
          <w:position w:val="5"/>
        </w:rPr>
        <w:t>4,382</w:t>
        <w:tab/>
      </w:r>
      <w:r>
        <w:rPr>
          <w:color w:val="5D6770"/>
          <w:spacing w:val="-1"/>
          <w:position w:val="5"/>
        </w:rPr>
        <w:t>28,565</w:t>
      </w:r>
      <w:r>
        <w:rPr/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470" w:val="left" w:leader="none"/>
          <w:tab w:pos="8949" w:val="left" w:leader="none"/>
        </w:tabs>
        <w:spacing w:line="240" w:lineRule="auto"/>
        <w:ind w:left="1822" w:right="0"/>
        <w:jc w:val="left"/>
      </w:pPr>
      <w:r>
        <w:rPr>
          <w:color w:val="5D6770"/>
          <w:spacing w:val="-1"/>
        </w:rPr>
        <w:t>Intereses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bancarios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cuentas inversión</w:t>
        <w:tab/>
      </w:r>
      <w:r>
        <w:rPr>
          <w:color w:val="5D6770"/>
          <w:spacing w:val="-1"/>
          <w:w w:val="95"/>
          <w:position w:val="5"/>
        </w:rPr>
        <w:t>26,636</w:t>
        <w:tab/>
      </w:r>
      <w:r>
        <w:rPr>
          <w:color w:val="5D6770"/>
          <w:spacing w:val="-1"/>
          <w:position w:val="5"/>
        </w:rPr>
        <w:t>14,146</w:t>
      </w:r>
      <w:r>
        <w:rPr/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370" w:val="left" w:leader="none"/>
          <w:tab w:pos="7919" w:val="left" w:leader="none"/>
          <w:tab w:pos="8949" w:val="left" w:leader="none"/>
        </w:tabs>
        <w:spacing w:line="248" w:lineRule="auto"/>
        <w:ind w:left="1822" w:right="4077"/>
        <w:jc w:val="left"/>
      </w:pPr>
      <w:r>
        <w:rPr/>
        <w:pict>
          <v:group style="position:absolute;margin-left:200.660004pt;margin-top:13.221889pt;width:236.6pt;height:.1pt;mso-position-horizontal-relative:page;mso-position-vertical-relative:paragraph;z-index:-841744" coordorigin="4013,264" coordsize="4732,2">
            <v:shape style="position:absolute;left:4013;top:264;width:4732;height:2" coordorigin="4013,264" coordsize="4732,0" path="m4013,264l8745,264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5.269989pt;margin-top:13.221889pt;width:146.2pt;height:.1pt;mso-position-horizontal-relative:page;mso-position-vertical-relative:paragraph;z-index:-841720" coordorigin="8905,264" coordsize="2924,2">
            <v:shape style="position:absolute;left:8905;top:264;width:2924;height:2" coordorigin="8905,264" coordsize="2924,0" path="m8905,264l11829,264e" filled="false" stroked="true" strokeweight=".58001pt" strokecolor="#ed6b06">
              <v:path arrowok="t"/>
            </v:shape>
            <w10:wrap type="none"/>
          </v:group>
        </w:pict>
      </w:r>
      <w:r>
        <w:rPr/>
        <w:pict>
          <v:group style="position:absolute;margin-left:200.660004pt;margin-top:26.42189pt;width:236.6pt;height:.1pt;mso-position-horizontal-relative:page;mso-position-vertical-relative:paragraph;z-index:-841696" coordorigin="4013,528" coordsize="4732,2">
            <v:shape style="position:absolute;left:4013;top:528;width:4732;height:2" coordorigin="4013,528" coordsize="4732,0" path="m4013,528l8745,528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5.269989pt;margin-top:26.42189pt;width:146.2pt;height:.1pt;mso-position-horizontal-relative:page;mso-position-vertical-relative:paragraph;z-index:-841672" coordorigin="8905,528" coordsize="2924,2">
            <v:shape style="position:absolute;left:8905;top:528;width:2924;height:2" coordorigin="8905,528" coordsize="2924,0" path="m8905,528l11829,528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Otros ingresos</w:t>
      </w:r>
      <w:r>
        <w:rPr>
          <w:color w:val="5D6770"/>
        </w:rPr>
        <w:t> 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beneficios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varios</w:t>
        <w:tab/>
      </w:r>
      <w:r>
        <w:rPr>
          <w:color w:val="5D6770"/>
          <w:spacing w:val="-1"/>
          <w:w w:val="95"/>
          <w:position w:val="5"/>
        </w:rPr>
        <w:t>617,435</w:t>
        <w:tab/>
      </w:r>
      <w:r>
        <w:rPr>
          <w:color w:val="5D6770"/>
          <w:spacing w:val="-1"/>
          <w:position w:val="5"/>
        </w:rPr>
        <w:t>19,065</w:t>
      </w:r>
      <w:r>
        <w:rPr>
          <w:color w:val="5D6770"/>
          <w:spacing w:val="55"/>
          <w:position w:val="5"/>
        </w:rPr>
        <w:t> </w:t>
      </w:r>
      <w:r>
        <w:rPr>
          <w:color w:val="5D6770"/>
          <w:spacing w:val="-1"/>
        </w:rPr>
        <w:t>Fortalecimiento</w:t>
      </w:r>
      <w:r>
        <w:rPr>
          <w:color w:val="5D6770"/>
          <w:spacing w:val="-5"/>
        </w:rPr>
        <w:t> </w:t>
      </w:r>
      <w:r>
        <w:rPr>
          <w:color w:val="5D6770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seguridad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pública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(FORTASEG)</w:t>
        <w:tab/>
        <w:tab/>
      </w:r>
      <w:r>
        <w:rPr>
          <w:color w:val="5D6770"/>
          <w:position w:val="5"/>
        </w:rPr>
        <w:t>0</w:t>
        <w:tab/>
      </w:r>
      <w:r>
        <w:rPr>
          <w:color w:val="5D6770"/>
          <w:spacing w:val="-1"/>
          <w:position w:val="5"/>
        </w:rPr>
        <w:t>30,514</w:t>
      </w:r>
      <w:r>
        <w:rPr/>
      </w:r>
    </w:p>
    <w:p>
      <w:pPr>
        <w:tabs>
          <w:tab w:pos="7919" w:val="left" w:leader="none"/>
          <w:tab w:pos="8949" w:val="left" w:leader="none"/>
        </w:tabs>
        <w:spacing w:line="255" w:lineRule="exact" w:before="0"/>
        <w:ind w:left="1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sz w:val="18"/>
        </w:rPr>
        <w:t>Recurso Federal Fortatelece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pacing w:val="-1"/>
          <w:sz w:val="18"/>
        </w:rPr>
        <w:t>2016 (Ramo 23)</w:t>
        <w:tab/>
      </w:r>
      <w:r>
        <w:rPr>
          <w:rFonts w:ascii="Arial"/>
          <w:color w:val="5D6770"/>
          <w:position w:val="5"/>
          <w:sz w:val="18"/>
        </w:rPr>
        <w:t>0</w:t>
        <w:tab/>
      </w:r>
      <w:r>
        <w:rPr>
          <w:rFonts w:ascii="Arial"/>
          <w:color w:val="5D6770"/>
          <w:spacing w:val="-1"/>
          <w:position w:val="5"/>
          <w:sz w:val="18"/>
        </w:rPr>
        <w:t>53,371</w:t>
      </w:r>
      <w:r>
        <w:rPr>
          <w:rFonts w:ascii="Arial"/>
          <w:sz w:val="18"/>
        </w:rPr>
      </w:r>
    </w:p>
    <w:p>
      <w:pPr>
        <w:tabs>
          <w:tab w:pos="6639" w:val="left" w:leader="none"/>
        </w:tabs>
        <w:spacing w:line="20" w:lineRule="atLeast"/>
        <w:ind w:left="1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15pt;height:.6pt;mso-position-horizontal-relative:char;mso-position-vertical-relative:line" coordorigin="0,0" coordsize="4743,12">
            <v:group style="position:absolute;left:6;top:6;width:4732;height:2" coordorigin="6,6" coordsize="4732,2">
              <v:shape style="position:absolute;left:6;top:6;width:4732;height:2" coordorigin="6,6" coordsize="4732,0" path="m6,6l4737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6.8pt;height:.6pt;mso-position-horizontal-relative:char;mso-position-vertical-relative:line" coordorigin="0,0" coordsize="2936,12">
            <v:group style="position:absolute;left:6;top:6;width:2924;height:2" coordorigin="6,6" coordsize="2924,2">
              <v:shape style="position:absolute;left:6;top:6;width:2924;height:2" coordorigin="6,6" coordsize="2924,0" path="m6,6l2929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7218" w:val="left" w:leader="none"/>
          <w:tab w:pos="8697" w:val="left" w:leader="none"/>
        </w:tabs>
        <w:spacing w:before="0"/>
        <w:ind w:left="38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position w:val="-4"/>
          <w:sz w:val="18"/>
        </w:rPr>
        <w:t>TOTAL</w:t>
        <w:tab/>
      </w:r>
      <w:r>
        <w:rPr>
          <w:rFonts w:ascii="Arial"/>
          <w:b/>
          <w:color w:val="5D6770"/>
          <w:spacing w:val="-1"/>
          <w:w w:val="95"/>
          <w:sz w:val="18"/>
        </w:rPr>
        <w:t>2,871,010</w:t>
        <w:tab/>
      </w:r>
      <w:r>
        <w:rPr>
          <w:rFonts w:ascii="Arial"/>
          <w:b/>
          <w:color w:val="5D6770"/>
          <w:spacing w:val="-1"/>
          <w:sz w:val="18"/>
        </w:rPr>
        <w:t>2,403,830</w:t>
      </w:r>
      <w:r>
        <w:rPr>
          <w:rFonts w:ascii="Arial"/>
          <w:sz w:val="18"/>
        </w:rPr>
      </w:r>
    </w:p>
    <w:p>
      <w:pPr>
        <w:tabs>
          <w:tab w:pos="6625" w:val="left" w:leader="none"/>
        </w:tabs>
        <w:spacing w:line="20" w:lineRule="atLeast"/>
        <w:ind w:left="173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37.9pt;height:.6pt;mso-position-horizontal-relative:char;mso-position-vertical-relative:line" coordorigin="0,0" coordsize="4758,12">
            <v:group style="position:absolute;left:6;top:6;width:4746;height:2" coordorigin="6,6" coordsize="4746,2">
              <v:shape style="position:absolute;left:6;top:6;width:4746;height:2" coordorigin="6,6" coordsize="4746,0" path="m6,6l4752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47.5pt;height:.6pt;mso-position-horizontal-relative:char;mso-position-vertical-relative:line" coordorigin="0,0" coordsize="2950,12">
            <v:group style="position:absolute;left:6;top:6;width:2939;height:2" coordorigin="6,6" coordsize="2939,2">
              <v:shape style="position:absolute;left:6;top:6;width:2939;height:2" coordorigin="6,6" coordsize="2939,0" path="m6,6l2944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 w:before="47"/>
        <w:ind w:left="1851" w:right="3989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4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39"/>
        </w:rPr>
        <w:t> </w:t>
      </w:r>
      <w:r>
        <w:rPr>
          <w:color w:val="5D6770"/>
        </w:rPr>
        <w:t>y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Entidades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Públicas</w:t>
      </w:r>
      <w:r>
        <w:rPr>
          <w:color w:val="5D6770"/>
          <w:spacing w:val="39"/>
        </w:rPr>
        <w:t> </w:t>
      </w:r>
      <w:r>
        <w:rPr>
          <w:color w:val="5D6770"/>
        </w:rPr>
        <w:t>y</w:t>
      </w:r>
      <w:r>
        <w:rPr>
          <w:color w:val="5D6770"/>
          <w:spacing w:val="45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240" w:lineRule="auto" w:before="1"/>
        <w:ind w:left="1851" w:right="3989"/>
        <w:jc w:val="left"/>
      </w:pPr>
      <w:r>
        <w:rPr>
          <w:rFonts w:ascii="Arial" w:hAnsi="Arial"/>
          <w:b/>
          <w:color w:val="5D6770"/>
          <w:spacing w:val="-1"/>
        </w:rPr>
        <w:t>Observaciones:</w:t>
      </w:r>
      <w:r>
        <w:rPr>
          <w:rFonts w:ascii="Arial" w:hAnsi="Arial"/>
          <w:b/>
          <w:color w:val="5D6770"/>
          <w:spacing w:val="2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-1"/>
        </w:rPr>
        <w:t> parciales puede</w:t>
      </w:r>
      <w:r>
        <w:rPr>
          <w:color w:val="5D6770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</w:rPr>
        <w:t> con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-1"/>
          <w:sz w:val="20"/>
        </w:rPr>
        <w:t>.</w:t>
      </w:r>
      <w:r>
        <w:rPr>
          <w:color w:val="5D6770"/>
          <w:sz w:val="20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52"/>
        </w:rPr>
        <w:t> </w:t>
      </w:r>
      <w:r>
        <w:rPr>
          <w:color w:val="5D6770"/>
          <w:spacing w:val="-1"/>
        </w:rPr>
        <w:t>datos 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240" w:lineRule="auto" w:before="1"/>
        <w:ind w:left="1851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5487" w:right="1041" w:hanging="2010"/>
        <w:jc w:val="left"/>
        <w:rPr>
          <w:b w:val="0"/>
          <w:bCs w:val="0"/>
        </w:rPr>
      </w:pP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ASTO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TOTAL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-8"/>
          <w:w w:val="105"/>
        </w:rPr>
        <w:t> </w:t>
      </w:r>
      <w:r>
        <w:rPr>
          <w:color w:val="5D6770"/>
          <w:w w:val="105"/>
        </w:rPr>
        <w:t>CAPÍTULO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EL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5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9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9"/>
        <w:gridCol w:w="3275"/>
      </w:tblGrid>
      <w:tr>
        <w:trPr>
          <w:trHeight w:val="200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195" w:lineRule="exact"/>
              <w:ind w:right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2020" w:val="left" w:leader="none"/>
              </w:tabs>
              <w:spacing w:line="195" w:lineRule="exact"/>
              <w:ind w:left="54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23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78" w:val="left" w:leader="none"/>
              </w:tabs>
              <w:spacing w:line="201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7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Gasto</w:t>
            </w:r>
            <w:r>
              <w:rPr>
                <w:rFonts w:ascii="Arial"/>
                <w:b/>
                <w:color w:val="5D6770"/>
                <w:spacing w:val="-6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corriente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4" w:val="left" w:leader="none"/>
                <w:tab w:pos="2364" w:val="left" w:leader="none"/>
                <w:tab w:pos="3274" w:val="left" w:leader="none"/>
              </w:tabs>
              <w:spacing w:line="201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D6B06"/>
              </w:rPr>
              <w:t>4,508,708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3,597,145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3" w:val="left" w:leader="none"/>
                <w:tab w:pos="467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personales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4" w:val="left" w:leader="none"/>
                <w:tab w:pos="2364" w:val="left" w:leader="none"/>
                <w:tab w:pos="3274" w:val="left" w:leader="none"/>
              </w:tabs>
              <w:spacing w:line="202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1,060,762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1,183,018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3" w:val="left" w:leader="none"/>
                <w:tab w:pos="467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Materiales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suministros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5" w:val="left" w:leader="none"/>
                <w:tab w:pos="2515" w:val="left" w:leader="none"/>
                <w:tab w:pos="3274" w:val="left" w:leader="none"/>
              </w:tabs>
              <w:spacing w:line="202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157,172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146,113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5" w:hRule="exact"/>
        </w:trPr>
        <w:tc>
          <w:tcPr>
            <w:tcW w:w="4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3" w:val="left" w:leader="none"/>
                <w:tab w:pos="4678" w:val="left" w:leader="none"/>
              </w:tabs>
              <w:spacing w:line="195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generales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2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5" w:val="left" w:leader="none"/>
                <w:tab w:pos="2515" w:val="left" w:leader="none"/>
                <w:tab w:pos="3274" w:val="left" w:leader="none"/>
              </w:tabs>
              <w:spacing w:line="195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328,751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371,990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9"/>
        <w:spacing w:line="155" w:lineRule="exact" w:before="17"/>
        <w:ind w:left="4267" w:right="0"/>
        <w:jc w:val="left"/>
      </w:pPr>
      <w:r>
        <w:rPr>
          <w:color w:val="5D6770"/>
          <w:spacing w:val="-1"/>
        </w:rPr>
        <w:t>Transferencias,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asignaciones,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subsidios </w:t>
      </w:r>
      <w:r>
        <w:rPr>
          <w:color w:val="5D6770"/>
        </w:rPr>
        <w:t>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otras</w:t>
      </w:r>
      <w:r>
        <w:rPr/>
      </w:r>
    </w:p>
    <w:p>
      <w:pPr>
        <w:tabs>
          <w:tab w:pos="8847" w:val="left" w:leader="none"/>
          <w:tab w:pos="9447" w:val="left" w:leader="none"/>
          <w:tab w:pos="11007" w:val="left" w:leader="none"/>
          <w:tab w:pos="11917" w:val="left" w:leader="none"/>
        </w:tabs>
        <w:spacing w:line="255" w:lineRule="exact" w:before="0"/>
        <w:ind w:left="42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position w:val="-9"/>
          <w:sz w:val="18"/>
        </w:rPr>
        <w:t>ayudas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2,962,023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1,896,024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39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34.55pt;height:.6pt;mso-position-horizontal-relative:char;mso-position-vertical-relative:line" coordorigin="0,0" coordsize="4691,12">
            <v:group style="position:absolute;left:6;top:6;width:4679;height:2" coordorigin="6,6" coordsize="4679,2">
              <v:shape style="position:absolute;left:6;top:6;width:4679;height:2" coordorigin="6,6" coordsize="4679,0" path="m6,6l4684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602" w:val="left" w:leader="none"/>
          <w:tab w:pos="8847" w:val="left" w:leader="none"/>
          <w:tab w:pos="9447" w:val="left" w:leader="none"/>
          <w:tab w:pos="10909" w:val="left" w:leader="none"/>
          <w:tab w:pos="11917" w:val="left" w:leader="none"/>
        </w:tabs>
        <w:spacing w:before="0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Gasto</w:t>
      </w:r>
      <w:r>
        <w:rPr>
          <w:rFonts w:ascii="Arial"/>
          <w:b/>
          <w:color w:val="5D6770"/>
          <w:spacing w:val="-5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de</w:t>
      </w:r>
      <w:r>
        <w:rPr>
          <w:rFonts w:ascii="Arial"/>
          <w:b/>
          <w:color w:val="5D6770"/>
          <w:spacing w:val="-6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capital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>7,155,615</w:t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>12,136,363</w:t>
      </w:r>
      <w:r>
        <w:rPr>
          <w:rFonts w:asci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/>
          <w:b/>
          <w:color w:val="5D6770"/>
          <w:sz w:val="18"/>
          <w:u w:val="single" w:color="ED6B06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267" w:val="left" w:leader="none"/>
          <w:tab w:pos="8602" w:val="left" w:leader="none"/>
          <w:tab w:pos="8847" w:val="left" w:leader="none"/>
          <w:tab w:pos="9699" w:val="left" w:leader="none"/>
          <w:tab w:pos="11259" w:val="left" w:leader="none"/>
          <w:tab w:pos="11917" w:val="left" w:leader="none"/>
        </w:tabs>
        <w:spacing w:before="14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pacing w:val="-1"/>
          <w:sz w:val="18"/>
          <w:u w:val="single" w:color="5D6770"/>
        </w:rPr>
        <w:t>Bienes</w:t>
      </w:r>
      <w:r>
        <w:rPr>
          <w:rFonts w:ascii="Arial"/>
          <w:color w:val="5D6770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muebles,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inmuebles</w:t>
      </w:r>
      <w:r>
        <w:rPr>
          <w:rFonts w:ascii="Arial"/>
          <w:color w:val="5D6770"/>
          <w:sz w:val="18"/>
          <w:u w:val="single" w:color="5D6770"/>
        </w:rPr>
        <w:t> e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intangibles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45,015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65,512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267" w:val="left" w:leader="none"/>
          <w:tab w:pos="8602" w:val="left" w:leader="none"/>
          <w:tab w:pos="8847" w:val="left" w:leader="none"/>
          <w:tab w:pos="9447" w:val="left" w:leader="none"/>
          <w:tab w:pos="11158" w:val="left" w:leader="none"/>
          <w:tab w:pos="11917" w:val="left" w:leader="none"/>
        </w:tabs>
        <w:spacing w:before="9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pacing w:val="-1"/>
          <w:sz w:val="18"/>
          <w:u w:val="single" w:color="5D6770"/>
        </w:rPr>
        <w:t>Inversión</w:t>
      </w:r>
      <w:r>
        <w:rPr>
          <w:rFonts w:ascii="Arial" w:hAnsi="Arial"/>
          <w:color w:val="5D6770"/>
          <w:spacing w:val="-2"/>
          <w:sz w:val="18"/>
          <w:u w:val="single" w:color="5D6770"/>
        </w:rPr>
        <w:t> </w:t>
      </w:r>
      <w:r>
        <w:rPr>
          <w:rFonts w:ascii="Arial" w:hAnsi="Arial"/>
          <w:color w:val="5D6770"/>
          <w:spacing w:val="-1"/>
          <w:sz w:val="18"/>
          <w:u w:val="single" w:color="5D6770"/>
        </w:rPr>
        <w:t>pública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D6B06"/>
        </w:rPr>
        <w:t>1,028,644</w:t>
        <w:tab/>
      </w:r>
      <w:r>
        <w:rPr>
          <w:rFonts w:ascii="Arial" w:hAnsi="Arial"/>
          <w:color w:val="5D6770"/>
          <w:spacing w:val="-1"/>
          <w:sz w:val="18"/>
          <w:u w:val="single" w:color="ED6B06"/>
        </w:rPr>
        <w:t>893,204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267" w:val="left" w:leader="none"/>
          <w:tab w:pos="8602" w:val="left" w:leader="none"/>
          <w:tab w:pos="8847" w:val="left" w:leader="none"/>
          <w:tab w:pos="9598" w:val="left" w:leader="none"/>
          <w:tab w:pos="11158" w:val="left" w:leader="none"/>
          <w:tab w:pos="11917" w:val="left" w:leader="none"/>
        </w:tabs>
        <w:spacing w:before="11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pacing w:val="-1"/>
          <w:sz w:val="18"/>
          <w:u w:val="single" w:color="5D6770"/>
        </w:rPr>
        <w:t>Inversiones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financieras </w:t>
      </w:r>
      <w:r>
        <w:rPr>
          <w:rFonts w:ascii="Arial"/>
          <w:color w:val="5D6770"/>
          <w:sz w:val="18"/>
          <w:u w:val="single" w:color="5D6770"/>
        </w:rPr>
        <w:t>y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otras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provisiones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175,830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204,466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4267" w:val="left" w:leader="none"/>
          <w:tab w:pos="8602" w:val="left" w:leader="none"/>
          <w:tab w:pos="8847" w:val="left" w:leader="none"/>
          <w:tab w:pos="9447" w:val="left" w:leader="none"/>
          <w:tab w:pos="10909" w:val="left" w:leader="none"/>
          <w:tab w:pos="11917" w:val="left" w:leader="none"/>
        </w:tabs>
        <w:spacing w:before="9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ab/>
      </w:r>
      <w:r>
        <w:rPr>
          <w:rFonts w:ascii="Arial"/>
          <w:color w:val="5D6770"/>
          <w:spacing w:val="-1"/>
          <w:sz w:val="18"/>
          <w:u w:val="single" w:color="5D6770"/>
        </w:rPr>
        <w:t>Participaciones</w:t>
      </w:r>
      <w:r>
        <w:rPr>
          <w:rFonts w:ascii="Arial"/>
          <w:color w:val="5D6770"/>
          <w:spacing w:val="-4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y</w:t>
      </w:r>
      <w:r>
        <w:rPr>
          <w:rFonts w:ascii="Arial"/>
          <w:color w:val="5D6770"/>
          <w:spacing w:val="-2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aportaciones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5,906,126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10,973,181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tabs>
          <w:tab w:pos="8602" w:val="left" w:leader="none"/>
          <w:tab w:pos="8847" w:val="left" w:leader="none"/>
          <w:tab w:pos="9447" w:val="left" w:leader="none"/>
          <w:tab w:pos="11158" w:val="left" w:leader="none"/>
          <w:tab w:pos="11917" w:val="left" w:leader="none"/>
        </w:tabs>
        <w:spacing w:before="6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w w:val="99"/>
          <w:sz w:val="18"/>
        </w:rPr>
      </w:r>
      <w:r>
        <w:rPr>
          <w:rFonts w:ascii="Arial" w:hAns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7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Amortización</w:t>
      </w:r>
      <w:r>
        <w:rPr>
          <w:rFonts w:ascii="Arial" w:hAnsi="Arial"/>
          <w:b/>
          <w:color w:val="5D6770"/>
          <w:spacing w:val="-5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de</w:t>
      </w:r>
      <w:r>
        <w:rPr>
          <w:rFonts w:ascii="Arial" w:hAnsi="Arial"/>
          <w:b/>
          <w:color w:val="5D6770"/>
          <w:spacing w:val="-5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z w:val="18"/>
          <w:u w:val="single" w:color="5D6770"/>
        </w:rPr>
        <w:t>la</w:t>
      </w:r>
      <w:r>
        <w:rPr>
          <w:rFonts w:ascii="Arial" w:hAnsi="Arial"/>
          <w:b/>
          <w:color w:val="5D6770"/>
          <w:spacing w:val="-4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deuda</w:t>
      </w:r>
      <w:r>
        <w:rPr>
          <w:rFonts w:ascii="Arial" w:hAnsi="Arial"/>
          <w:b/>
          <w:color w:val="5D6770"/>
          <w:spacing w:val="-5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z w:val="18"/>
          <w:u w:val="single" w:color="5D6770"/>
        </w:rPr>
        <w:t>y</w:t>
      </w:r>
      <w:r>
        <w:rPr>
          <w:rFonts w:ascii="Arial" w:hAnsi="Arial"/>
          <w:b/>
          <w:color w:val="5D6770"/>
          <w:spacing w:val="-8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disminución</w:t>
      </w:r>
      <w:r>
        <w:rPr>
          <w:rFonts w:ascii="Arial" w:hAnsi="Arial"/>
          <w:b/>
          <w:color w:val="5D6770"/>
          <w:spacing w:val="-7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pasivos</w:t>
        <w:tab/>
      </w:r>
      <w:r>
        <w:rPr>
          <w:rFonts w:ascii="Arial" w:hAnsi="Arial"/>
          <w:b/>
          <w:color w:val="5D6770"/>
          <w:spacing w:val="-1"/>
          <w:sz w:val="18"/>
        </w:rPr>
        <w:tab/>
      </w:r>
      <w:r>
        <w:rPr>
          <w:rFonts w:ascii="Arial" w:hAnsi="Arial"/>
          <w:b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b/>
          <w:color w:val="5D6770"/>
          <w:spacing w:val="-1"/>
          <w:w w:val="95"/>
          <w:sz w:val="18"/>
          <w:u w:val="single" w:color="ED6B06"/>
        </w:rPr>
        <w:t>1,985,662</w:t>
        <w:tab/>
      </w:r>
      <w:r>
        <w:rPr>
          <w:rFonts w:ascii="Arial" w:hAnsi="Arial"/>
          <w:b/>
          <w:color w:val="5D6770"/>
          <w:spacing w:val="-1"/>
          <w:sz w:val="18"/>
          <w:u w:val="single" w:color="ED6B06"/>
        </w:rPr>
        <w:t>447,992</w:t>
      </w:r>
      <w:r>
        <w:rPr>
          <w:rFonts w:ascii="Arial" w:hAns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b/>
          <w:color w:val="5D6770"/>
          <w:sz w:val="18"/>
          <w:u w:val="single" w:color="ED6B06"/>
        </w:rPr>
        <w:tab/>
      </w:r>
      <w:r>
        <w:rPr>
          <w:rFonts w:ascii="Arial" w:hAnsi="Arial"/>
          <w:b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4267" w:val="left" w:leader="none"/>
          <w:tab w:pos="8602" w:val="left" w:leader="none"/>
          <w:tab w:pos="8847" w:val="left" w:leader="none"/>
          <w:tab w:pos="9447" w:val="left" w:leader="none"/>
          <w:tab w:pos="11158" w:val="left" w:leader="none"/>
          <w:tab w:pos="11917" w:val="left" w:leader="none"/>
        </w:tabs>
        <w:spacing w:before="14"/>
        <w:ind w:left="3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pacing w:val="-1"/>
          <w:sz w:val="18"/>
          <w:u w:val="single" w:color="5D6770"/>
        </w:rPr>
        <w:t>Deuda pública</w:t>
        <w:tab/>
      </w:r>
      <w:r>
        <w:rPr>
          <w:rFonts w:ascii="Arial" w:hAnsi="Arial"/>
          <w:color w:val="5D6770"/>
          <w:spacing w:val="-1"/>
          <w:sz w:val="18"/>
        </w:rPr>
        <w:tab/>
      </w:r>
      <w:r>
        <w:rPr>
          <w:rFonts w:ascii="Arial" w:hAnsi="Arial"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ED6B06"/>
        </w:rPr>
        <w:t>1,985,662</w:t>
        <w:tab/>
      </w:r>
      <w:r>
        <w:rPr>
          <w:rFonts w:ascii="Arial" w:hAnsi="Arial"/>
          <w:color w:val="5D6770"/>
          <w:spacing w:val="-1"/>
          <w:sz w:val="18"/>
          <w:u w:val="single" w:color="ED6B06"/>
        </w:rPr>
        <w:t>447,992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343" w:val="left" w:leader="none"/>
          <w:tab w:pos="8602" w:val="left" w:leader="none"/>
          <w:tab w:pos="8833" w:val="left" w:leader="none"/>
          <w:tab w:pos="9349" w:val="left" w:leader="none"/>
          <w:tab w:pos="10909" w:val="left" w:leader="none"/>
          <w:tab w:pos="11917" w:val="left" w:leader="none"/>
        </w:tabs>
        <w:spacing w:before="4"/>
        <w:ind w:left="39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sz w:val="18"/>
          <w:u w:val="single" w:color="5D6770"/>
        </w:rPr>
        <w:t>GASTO</w:t>
      </w:r>
      <w:r>
        <w:rPr>
          <w:rFonts w:ascii="Arial"/>
          <w:b/>
          <w:color w:val="5D6770"/>
          <w:spacing w:val="-7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NETO</w:t>
      </w:r>
      <w:r>
        <w:rPr>
          <w:rFonts w:ascii="Arial"/>
          <w:b/>
          <w:color w:val="5D6770"/>
          <w:spacing w:val="-8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TOTAL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>13,649,985</w:t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>16,181,500</w:t>
      </w:r>
      <w:r>
        <w:rPr>
          <w:rFonts w:asci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/>
          <w:b/>
          <w:color w:val="5D6770"/>
          <w:sz w:val="18"/>
          <w:u w:val="single" w:color="ED6B06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80"/>
        <w:ind w:left="3970" w:right="1758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Observaciones:</w:t>
      </w:r>
      <w:r>
        <w:rPr>
          <w:color w:val="5D6770"/>
          <w:spacing w:val="22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0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23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22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23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23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23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32"/>
        </w:rPr>
        <w:t> </w:t>
      </w:r>
      <w:r>
        <w:rPr>
          <w:color w:val="5D6770"/>
          <w:spacing w:val="-4"/>
        </w:rPr>
        <w:t>Los</w:t>
      </w:r>
      <w:r>
        <w:rPr>
          <w:color w:val="5D6770"/>
          <w:spacing w:val="51"/>
        </w:rPr>
        <w:t> </w:t>
      </w:r>
      <w:r>
        <w:rPr>
          <w:color w:val="5D6770"/>
          <w:spacing w:val="-1"/>
        </w:rPr>
        <w:t>datos 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240" w:lineRule="auto" w:before="1"/>
        <w:ind w:left="3970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240" w:lineRule="auto"/>
        <w:jc w:val="left"/>
        <w:sectPr>
          <w:footerReference w:type="default" r:id="rId557"/>
          <w:footerReference w:type="even" r:id="rId558"/>
          <w:pgSz w:w="15840" w:h="12240" w:orient="landscape"/>
          <w:pgMar w:footer="403" w:header="0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line="266" w:lineRule="exact" w:before="7"/>
        <w:ind w:left="3263" w:right="3682" w:hanging="1659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339.649994pt;margin-top:32.596012pt;width:279.5pt;height:25pt;mso-position-horizontal-relative:page;mso-position-vertical-relative:paragraph;z-index:-841528" coordorigin="6793,652" coordsize="5590,500">
            <v:group style="position:absolute;left:6793;top:652;width:2746;height:246" coordorigin="6793,652" coordsize="2746,246">
              <v:shape style="position:absolute;left:6793;top:652;width:2746;height:246" coordorigin="6793,652" coordsize="2746,246" path="m6793,897l9539,897,9539,652,6793,652,6793,897xe" filled="true" fillcolor="#ed6b06" stroked="false">
                <v:path arrowok="t"/>
                <v:fill type="solid"/>
              </v:shape>
            </v:group>
            <v:group style="position:absolute;left:6865;top:652;width:2605;height:207" coordorigin="6865,652" coordsize="2605,207">
              <v:shape style="position:absolute;left:6865;top:652;width:2605;height:207" coordorigin="6865,652" coordsize="2605,207" path="m6865,859l9469,859,9469,652,6865,652,6865,859xe" filled="true" fillcolor="#ed6b06" stroked="false">
                <v:path arrowok="t"/>
                <v:fill type="solid"/>
              </v:shape>
            </v:group>
            <v:group style="position:absolute;left:9539;top:652;width:2835;height:246" coordorigin="9539,652" coordsize="2835,246">
              <v:shape style="position:absolute;left:9539;top:652;width:2835;height:246" coordorigin="9539,652" coordsize="2835,246" path="m9539,897l12374,897,12374,652,9539,652,9539,897xe" filled="true" fillcolor="#ed6b06" stroked="false">
                <v:path arrowok="t"/>
                <v:fill type="solid"/>
              </v:shape>
            </v:group>
            <v:group style="position:absolute;left:9609;top:652;width:2696;height:207" coordorigin="9609,652" coordsize="2696,207">
              <v:shape style="position:absolute;left:9609;top:652;width:2696;height:207" coordorigin="9609,652" coordsize="2696,207" path="m9609,859l12304,859,12304,652,9609,652,9609,859xe" filled="true" fillcolor="#ed6b06" stroked="false">
                <v:path arrowok="t"/>
                <v:fill type="solid"/>
              </v:shape>
            </v:group>
            <v:group style="position:absolute;left:6793;top:907;width:1330;height:245" coordorigin="6793,907" coordsize="1330,245">
              <v:shape style="position:absolute;left:6793;top:907;width:1330;height:245" coordorigin="6793,907" coordsize="1330,245" path="m6793,1152l8123,1152,8123,907,6793,907,6793,1152xe" filled="true" fillcolor="#ed6b06" stroked="false">
                <v:path arrowok="t"/>
                <v:fill type="solid"/>
              </v:shape>
            </v:group>
            <v:group style="position:absolute;left:6865;top:907;width:1188;height:207" coordorigin="6865,907" coordsize="1188,207">
              <v:shape style="position:absolute;left:6865;top:907;width:1188;height:207" coordorigin="6865,907" coordsize="1188,207" path="m6865,1113l8053,1113,8053,907,6865,907,6865,1113xe" filled="true" fillcolor="#ed6b06" stroked="false">
                <v:path arrowok="t"/>
                <v:fill type="solid"/>
              </v:shape>
            </v:group>
            <v:group style="position:absolute;left:8123;top:907;width:1417;height:245" coordorigin="8123,907" coordsize="1417,245">
              <v:shape style="position:absolute;left:8123;top:907;width:1417;height:245" coordorigin="8123,907" coordsize="1417,245" path="m8123,1152l9539,1152,9539,907,8123,907,8123,1152xe" filled="true" fillcolor="#ed6b06" stroked="false">
                <v:path arrowok="t"/>
                <v:fill type="solid"/>
              </v:shape>
            </v:group>
            <v:group style="position:absolute;left:8193;top:907;width:1277;height:207" coordorigin="8193,907" coordsize="1277,207">
              <v:shape style="position:absolute;left:8193;top:907;width:1277;height:207" coordorigin="8193,907" coordsize="1277,207" path="m8193,1113l9469,1113,9469,907,8193,907,8193,1113xe" filled="true" fillcolor="#ed6b06" stroked="false">
                <v:path arrowok="t"/>
                <v:fill type="solid"/>
              </v:shape>
            </v:group>
            <v:group style="position:absolute;left:9539;top:907;width:1419;height:245" coordorigin="9539,907" coordsize="1419,245">
              <v:shape style="position:absolute;left:9539;top:907;width:1419;height:245" coordorigin="9539,907" coordsize="1419,245" path="m9539,1152l10957,1152,10957,907,9539,907,9539,1152xe" filled="true" fillcolor="#ed6b06" stroked="false">
                <v:path arrowok="t"/>
                <v:fill type="solid"/>
              </v:shape>
            </v:group>
            <v:group style="position:absolute;left:9609;top:907;width:1280;height:207" coordorigin="9609,907" coordsize="1280,207">
              <v:shape style="position:absolute;left:9609;top:907;width:1280;height:207" coordorigin="9609,907" coordsize="1280,207" path="m9609,1113l10888,1113,10888,907,9609,907,9609,1113xe" filled="true" fillcolor="#ed6b06" stroked="false">
                <v:path arrowok="t"/>
                <v:fill type="solid"/>
              </v:shape>
            </v:group>
            <v:group style="position:absolute;left:10957;top:907;width:1417;height:245" coordorigin="10957,907" coordsize="1417,245">
              <v:shape style="position:absolute;left:10957;top:907;width:1417;height:245" coordorigin="10957,907" coordsize="1417,245" path="m10957,1152l12374,1152,12374,907,10957,907,10957,1152xe" filled="true" fillcolor="#ed6b06" stroked="false">
                <v:path arrowok="t"/>
                <v:fill type="solid"/>
              </v:shape>
            </v:group>
            <v:group style="position:absolute;left:11027;top:907;width:1278;height:207" coordorigin="11027,907" coordsize="1278,207">
              <v:shape style="position:absolute;left:11027;top:907;width:1278;height:207" coordorigin="11027,907" coordsize="1278,207" path="m11027,1113l12304,1113,12304,907,11027,907,11027,1113xe" filled="true" fillcolor="#ed6b06" stroked="false">
                <v:path arrowok="t"/>
                <v:fill type="solid"/>
              </v:shape>
            </v:group>
            <v:group style="position:absolute;left:8132;top:902;width:1407;height:2" coordorigin="8132,902" coordsize="1407,2">
              <v:shape style="position:absolute;left:8132;top:902;width:1407;height:2" coordorigin="8132,902" coordsize="1407,0" path="m8132,902l9539,902e" filled="false" stroked="true" strokeweight=".580pt" strokecolor="#ffffff">
                <v:path arrowok="t"/>
              </v:shape>
            </v:group>
            <v:group style="position:absolute;left:10967;top:902;width:1410;height:2" coordorigin="10967,902" coordsize="1410,2">
              <v:shape style="position:absolute;left:10967;top:902;width:1410;height:2" coordorigin="10967,902" coordsize="1410,0" path="m10967,902l12376,902e" filled="false" stroked="true" strokeweight=".580pt" strokecolor="#ffffff">
                <v:path arrowok="t"/>
              </v:shape>
              <v:shape style="position:absolute;left:7028;top:677;width:2283;height:43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2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322" w:val="left" w:leader="none"/>
                        </w:tabs>
                        <w:spacing w:before="1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  <w:tab/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561;top:677;width:771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MULEGÉ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815;top:931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185;top:886;width:96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3.419998pt;margin-top:32.596012pt;width:155.2pt;height:25pt;mso-position-horizontal-relative:page;mso-position-vertical-relative:paragraph;z-index:-841504" type="#_x0000_t202" filled="true" fillcolor="#5d6770" stroked="false">
            <v:textbox inset="0,0,0,0">
              <w:txbxContent>
                <w:p>
                  <w:pPr>
                    <w:spacing w:before="141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b/>
          <w:color w:val="5D6770"/>
          <w:spacing w:val="-1"/>
          <w:w w:val="105"/>
          <w:sz w:val="24"/>
        </w:rPr>
        <w:t>PARTICIPACIONES</w:t>
      </w:r>
      <w:r>
        <w:rPr>
          <w:rFonts w:ascii="Arial"/>
          <w:b/>
          <w:color w:val="5D6770"/>
          <w:spacing w:val="-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Y</w:t>
      </w:r>
      <w:r>
        <w:rPr>
          <w:rFonts w:ascii="Arial"/>
          <w:b/>
          <w:color w:val="5D6770"/>
          <w:spacing w:val="-1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APORTACIONES</w:t>
      </w:r>
      <w:r>
        <w:rPr>
          <w:rFonts w:ascii="Arial"/>
          <w:b/>
          <w:color w:val="5D6770"/>
          <w:spacing w:val="-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POR</w:t>
      </w:r>
      <w:r>
        <w:rPr>
          <w:rFonts w:ascii="Arial"/>
          <w:b/>
          <w:color w:val="5D6770"/>
          <w:spacing w:val="-2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MUNICIPIO</w:t>
      </w:r>
      <w:r>
        <w:rPr>
          <w:rFonts w:ascii="Arial"/>
          <w:b/>
          <w:color w:val="5D6770"/>
          <w:spacing w:val="-1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EN</w:t>
      </w:r>
      <w:r>
        <w:rPr>
          <w:rFonts w:ascii="Arial"/>
          <w:b/>
          <w:color w:val="5D6770"/>
          <w:spacing w:val="-5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B.C.SUR,</w:t>
      </w:r>
      <w:r>
        <w:rPr>
          <w:rFonts w:ascii="Arial"/>
          <w:b/>
          <w:color w:val="5D6770"/>
          <w:spacing w:val="28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2014/2015-2015/2016</w:t>
      </w:r>
      <w:r>
        <w:rPr>
          <w:rFonts w:ascii="Arial"/>
          <w:b/>
          <w:color w:val="5D6770"/>
          <w:spacing w:val="61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(MILES</w:t>
      </w:r>
      <w:r>
        <w:rPr>
          <w:rFonts w:ascii="Arial"/>
          <w:b/>
          <w:color w:val="5D6770"/>
          <w:spacing w:val="63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63"/>
          <w:w w:val="105"/>
          <w:sz w:val="24"/>
        </w:rPr>
        <w:t> </w:t>
      </w:r>
      <w:r>
        <w:rPr>
          <w:rFonts w:ascii="Arial"/>
          <w:b/>
          <w:color w:val="5D6770"/>
          <w:spacing w:val="-2"/>
          <w:w w:val="105"/>
          <w:sz w:val="24"/>
        </w:rPr>
        <w:t>PES</w:t>
      </w:r>
      <w:r>
        <w:rPr>
          <w:rFonts w:ascii="Arial"/>
          <w:b/>
          <w:color w:val="5D6770"/>
          <w:spacing w:val="-1"/>
          <w:w w:val="105"/>
          <w:sz w:val="24"/>
        </w:rPr>
        <w:t>OS)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1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2"/>
        <w:gridCol w:w="96"/>
        <w:gridCol w:w="14"/>
        <w:gridCol w:w="1642"/>
        <w:gridCol w:w="1416"/>
        <w:gridCol w:w="1418"/>
        <w:gridCol w:w="1160"/>
      </w:tblGrid>
      <w:tr>
        <w:trPr>
          <w:trHeight w:val="220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Participaciones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7" w:val="left" w:leader="none"/>
                <w:tab w:pos="2023" w:val="left" w:leader="none"/>
                <w:tab w:pos="3540" w:val="left" w:leader="none"/>
                <w:tab w:pos="4858" w:val="left" w:leader="none"/>
                <w:tab w:pos="5580" w:val="left" w:leader="none"/>
              </w:tabs>
              <w:spacing w:line="206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105,582</w:t>
              <w:tab/>
              <w:t>107,430</w:t>
              <w:tab/>
              <w:t>99,668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103,707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municipal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7" w:val="left" w:leader="none"/>
                <w:tab w:pos="2124" w:val="left" w:leader="none"/>
                <w:tab w:pos="3540" w:val="left" w:leader="none"/>
                <w:tab w:pos="4959" w:val="left" w:leader="none"/>
                <w:tab w:pos="5580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26,529</w:t>
              <w:tab/>
              <w:t>27,661</w:t>
              <w:tab/>
              <w:t>25,647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26,648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nómina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7" w:val="left" w:leader="none"/>
                <w:tab w:pos="2222" w:val="left" w:leader="none"/>
                <w:tab w:pos="3638" w:val="left" w:leader="none"/>
                <w:tab w:pos="4959" w:val="left" w:leader="none"/>
                <w:tab w:pos="5580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13,700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5,276</w:t>
              <w:tab/>
              <w:t>9,995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10,630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Bienes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Muebles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7" w:val="left" w:leader="none"/>
                <w:tab w:pos="2373" w:val="left" w:leader="none"/>
                <w:tab w:pos="3789" w:val="left" w:leader="none"/>
                <w:tab w:pos="5309" w:val="left" w:leader="none"/>
                <w:tab w:pos="5580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149</w:t>
              <w:tab/>
              <w:t>106</w:t>
              <w:tab/>
              <w:t>214</w:t>
              <w:tab/>
              <w:t>23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Impuesto</w:t>
            </w:r>
            <w:r>
              <w:rPr>
                <w:rFonts w:ascii="Arial"/>
                <w:color w:val="5D6770"/>
                <w:spacing w:val="4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57" w:val="left" w:leader="none"/>
                <w:tab w:pos="2124" w:val="left" w:leader="none"/>
                <w:tab w:pos="3789" w:val="left" w:leader="none"/>
                <w:tab w:pos="5408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454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93,511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140</w:t>
              <w:tab/>
              <w:t>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control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6" w:val="left" w:leader="none"/>
                <w:tab w:pos="2222" w:val="left" w:leader="none"/>
                <w:tab w:pos="3989" w:val="left" w:leader="none"/>
                <w:tab w:pos="5057" w:val="left" w:leader="none"/>
                <w:tab w:pos="5580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  <w:t>7,348</w:t>
              <w:tab/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6,942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60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del registro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civil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3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56" w:val="left" w:leader="none"/>
                <w:tab w:pos="2373" w:val="left" w:leader="none"/>
                <w:tab w:pos="3989" w:val="left" w:leader="none"/>
                <w:tab w:pos="5208" w:val="left" w:leader="none"/>
                <w:tab w:pos="5580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924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345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0" w:hRule="exact"/>
        </w:trPr>
        <w:tc>
          <w:tcPr>
            <w:tcW w:w="3272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registro público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</w:t>
            </w:r>
            <w:r>
              <w:rPr>
                <w:rFonts w:ascii="Arial" w:hAnsi="Arial"/>
                <w:color w:val="5D6770"/>
                <w:sz w:val="18"/>
              </w:rPr>
              <w:t>la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propiedad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1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del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comercio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2,957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Impuestos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Especiales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4,579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4,703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4,427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4,531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24" w:right="3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Incentivo </w:t>
            </w:r>
            <w:r>
              <w:rPr>
                <w:rFonts w:ascii="Arial"/>
                <w:color w:val="5D6770"/>
                <w:sz w:val="18"/>
              </w:rPr>
              <w:t>a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</w:rPr>
              <w:t> venta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final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gasolina</w:t>
            </w:r>
            <w:r>
              <w:rPr>
                <w:rFonts w:ascii="Arial"/>
                <w:color w:val="5D6770"/>
                <w:sz w:val="18"/>
              </w:rPr>
              <w:t> y</w:t>
            </w:r>
            <w:r>
              <w:rPr>
                <w:rFonts w:ascii="Arial"/>
                <w:color w:val="5D6770"/>
                <w:spacing w:val="3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diesel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5,028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4,973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4,280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IEPS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Bebidas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Alcohólicas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IEPS</w:t>
            </w:r>
            <w:r>
              <w:rPr>
                <w:rFonts w:ascii="Arial"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Cerveza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1,819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IEPS</w:t>
            </w:r>
            <w:r>
              <w:rPr>
                <w:rFonts w:ascii="Arial"/>
                <w:color w:val="5D6770"/>
                <w:spacing w:val="-7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Tabaco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15,070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16,697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12,950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14,009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9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FAFM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42,348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33,478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35,351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SUBSEMUN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11,000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272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64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225,831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319,937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205,554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214,101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0" w:right="1383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36.049988pt;margin-top:11.801888pt;width:282.6pt;height:25pt;mso-position-horizontal-relative:page;mso-position-vertical-relative:paragraph;z-index:-841384" coordorigin="6721,236" coordsize="5652,500">
            <v:group style="position:absolute;left:6721;top:236;width:2809;height:245" coordorigin="6721,236" coordsize="2809,245">
              <v:shape style="position:absolute;left:6721;top:236;width:2809;height:245" coordorigin="6721,236" coordsize="2809,245" path="m6721,481l9529,481,9529,236,6721,236,6721,481xe" filled="true" fillcolor="#ed6b06" stroked="false">
                <v:path arrowok="t"/>
                <v:fill type="solid"/>
              </v:shape>
            </v:group>
            <v:group style="position:absolute;left:6791;top:236;width:2670;height:209" coordorigin="6791,236" coordsize="2670,209">
              <v:shape style="position:absolute;left:6791;top:236;width:2670;height:209" coordorigin="6791,236" coordsize="2670,209" path="m6791,445l9460,445,9460,236,6791,236,6791,445xe" filled="true" fillcolor="#ed6b06" stroked="false">
                <v:path arrowok="t"/>
                <v:fill type="solid"/>
              </v:shape>
            </v:group>
            <v:group style="position:absolute;left:9529;top:236;width:2835;height:245" coordorigin="9529,236" coordsize="2835,245">
              <v:shape style="position:absolute;left:9529;top:236;width:2835;height:245" coordorigin="9529,236" coordsize="2835,245" path="m9529,481l12364,481,12364,236,9529,236,9529,481xe" filled="true" fillcolor="#ed6b06" stroked="false">
                <v:path arrowok="t"/>
                <v:fill type="solid"/>
              </v:shape>
            </v:group>
            <v:group style="position:absolute;left:9599;top:236;width:2696;height:209" coordorigin="9599,236" coordsize="2696,209">
              <v:shape style="position:absolute;left:9599;top:236;width:2696;height:209" coordorigin="9599,236" coordsize="2696,209" path="m9599,445l12295,445,12295,236,9599,236,9599,445xe" filled="true" fillcolor="#ed6b06" stroked="false">
                <v:path arrowok="t"/>
                <v:fill type="solid"/>
              </v:shape>
            </v:group>
            <v:group style="position:absolute;left:6721;top:491;width:1390;height:246" coordorigin="6721,491" coordsize="1390,246">
              <v:shape style="position:absolute;left:6721;top:491;width:1390;height:246" coordorigin="6721,491" coordsize="1390,246" path="m6721,736l8111,736,8111,491,6721,491,6721,736xe" filled="true" fillcolor="#ed6b06" stroked="false">
                <v:path arrowok="t"/>
                <v:fill type="solid"/>
              </v:shape>
            </v:group>
            <v:group style="position:absolute;left:6791;top:491;width:1251;height:207" coordorigin="6791,491" coordsize="1251,207">
              <v:shape style="position:absolute;left:6791;top:491;width:1251;height:207" coordorigin="6791,491" coordsize="1251,207" path="m6791,697l8041,697,8041,491,6791,491,6791,697xe" filled="true" fillcolor="#ed6b06" stroked="false">
                <v:path arrowok="t"/>
                <v:fill type="solid"/>
              </v:shape>
            </v:group>
            <v:group style="position:absolute;left:8111;top:491;width:1419;height:246" coordorigin="8111,491" coordsize="1419,246">
              <v:shape style="position:absolute;left:8111;top:491;width:1419;height:246" coordorigin="8111,491" coordsize="1419,246" path="m8111,736l9529,736,9529,491,8111,491,8111,736xe" filled="true" fillcolor="#ed6b06" stroked="false">
                <v:path arrowok="t"/>
                <v:fill type="solid"/>
              </v:shape>
            </v:group>
            <v:group style="position:absolute;left:8181;top:491;width:1280;height:207" coordorigin="8181,491" coordsize="1280,207">
              <v:shape style="position:absolute;left:8181;top:491;width:1280;height:207" coordorigin="8181,491" coordsize="1280,207" path="m8181,697l9460,697,9460,491,8181,491,8181,697xe" filled="true" fillcolor="#ed6b06" stroked="false">
                <v:path arrowok="t"/>
                <v:fill type="solid"/>
              </v:shape>
            </v:group>
            <v:group style="position:absolute;left:9529;top:491;width:1416;height:246" coordorigin="9529,491" coordsize="1416,246">
              <v:shape style="position:absolute;left:9529;top:491;width:1416;height:246" coordorigin="9529,491" coordsize="1416,246" path="m9529,736l10945,736,10945,491,9529,491,9529,736xe" filled="true" fillcolor="#ed6b06" stroked="false">
                <v:path arrowok="t"/>
                <v:fill type="solid"/>
              </v:shape>
            </v:group>
            <v:group style="position:absolute;left:9599;top:491;width:1277;height:207" coordorigin="9599,491" coordsize="1277,207">
              <v:shape style="position:absolute;left:9599;top:491;width:1277;height:207" coordorigin="9599,491" coordsize="1277,207" path="m9599,697l10876,697,10876,491,9599,491,9599,697xe" filled="true" fillcolor="#ed6b06" stroked="false">
                <v:path arrowok="t"/>
                <v:fill type="solid"/>
              </v:shape>
            </v:group>
            <v:group style="position:absolute;left:10945;top:491;width:1419;height:246" coordorigin="10945,491" coordsize="1419,246">
              <v:shape style="position:absolute;left:10945;top:491;width:1419;height:246" coordorigin="10945,491" coordsize="1419,246" path="m10945,736l12364,736,12364,491,10945,491,10945,736xe" filled="true" fillcolor="#ed6b06" stroked="false">
                <v:path arrowok="t"/>
                <v:fill type="solid"/>
              </v:shape>
            </v:group>
            <v:group style="position:absolute;left:11017;top:491;width:1278;height:207" coordorigin="11017,491" coordsize="1278,207">
              <v:shape style="position:absolute;left:11017;top:491;width:1278;height:207" coordorigin="11017,491" coordsize="1278,207" path="m11017,697l12295,697,12295,491,11017,491,11017,697xe" filled="true" fillcolor="#ed6b06" stroked="false">
                <v:path arrowok="t"/>
                <v:fill type="solid"/>
              </v:shape>
            </v:group>
            <v:group style="position:absolute;left:8120;top:486;width:1410;height:2" coordorigin="8120,486" coordsize="1410,2">
              <v:shape style="position:absolute;left:8120;top:486;width:1410;height:2" coordorigin="8120,486" coordsize="1410,0" path="m8120,486l9529,486e" filled="false" stroked="true" strokeweight=".58001pt" strokecolor="#ffffff">
                <v:path arrowok="t"/>
              </v:shape>
            </v:group>
            <v:group style="position:absolute;left:10957;top:486;width:1410;height:2" coordorigin="10957,486" coordsize="1410,2">
              <v:shape style="position:absolute;left:10957;top:486;width:1410;height:2" coordorigin="10957,486" coordsize="1410,0" path="m10957,486l12367,486e" filled="false" stroked="true" strokeweight=".58001pt" strokecolor="#ffffff">
                <v:path arrowok="t"/>
              </v:shape>
              <v:shape style="position:absolute;left:6985;top:261;width:2315;height:435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5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PAZ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53" w:val="left" w:leader="none"/>
                        </w:tabs>
                        <w:spacing w:before="1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  <w:tab/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0401;top:261;width:106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CABOS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805;top:516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176;top:470;width:961;height:226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3.899994pt;margin-top:11.807887pt;width:148.85pt;height:25pt;mso-position-horizontal-relative:page;mso-position-vertical-relative:paragraph;z-index:-841360" type="#_x0000_t202" filled="true" fillcolor="#5d6770" stroked="false">
            <v:textbox inset="0,0,0,0">
              <w:txbxContent>
                <w:p>
                  <w:pPr>
                    <w:spacing w:before="140"/>
                    <w:ind w:left="97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b/>
          <w:bCs/>
          <w:color w:val="5D6770"/>
          <w:sz w:val="18"/>
          <w:szCs w:val="18"/>
        </w:rPr>
        <w:t>… </w:t>
      </w: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34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5"/>
        <w:gridCol w:w="119"/>
        <w:gridCol w:w="14"/>
        <w:gridCol w:w="1704"/>
        <w:gridCol w:w="1417"/>
        <w:gridCol w:w="1419"/>
        <w:gridCol w:w="1160"/>
      </w:tblGrid>
      <w:tr>
        <w:trPr>
          <w:trHeight w:val="220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Participaciones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9" w:val="left" w:leader="none"/>
                <w:tab w:pos="2085" w:val="left" w:leader="none"/>
                <w:tab w:pos="3504" w:val="left" w:leader="none"/>
                <w:tab w:pos="4923" w:val="left" w:leader="none"/>
                <w:tab w:pos="5645" w:val="left" w:leader="none"/>
              </w:tabs>
              <w:spacing w:line="206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194,708</w:t>
              <w:tab/>
              <w:t>194,169</w:t>
              <w:tab/>
              <w:t>224,898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227,899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municipal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0" w:val="left" w:leader="none"/>
                <w:tab w:pos="2186" w:val="left" w:leader="none"/>
                <w:tab w:pos="3605" w:val="left" w:leader="none"/>
                <w:tab w:pos="5024" w:val="left" w:leader="none"/>
                <w:tab w:pos="5645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45,009</w:t>
              <w:tab/>
              <w:t>46,749</w:t>
              <w:tab/>
              <w:t>49,060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51,452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nómina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0" w:val="left" w:leader="none"/>
                <w:tab w:pos="2186" w:val="left" w:leader="none"/>
                <w:tab w:pos="4053" w:val="left" w:leader="none"/>
                <w:tab w:pos="5024" w:val="left" w:leader="none"/>
                <w:tab w:pos="5645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10,183</w:t>
              <w:tab/>
              <w:t>17,010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37,500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Bienes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Muebles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9" w:val="left" w:leader="none"/>
                <w:tab w:pos="2436" w:val="left" w:leader="none"/>
                <w:tab w:pos="4053" w:val="left" w:leader="none"/>
                <w:tab w:pos="5273" w:val="left" w:leader="none"/>
                <w:tab w:pos="5645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747</w:t>
              <w:tab/>
              <w:t>705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130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Impuesto</w:t>
            </w:r>
            <w:r>
              <w:rPr>
                <w:rFonts w:ascii="Arial"/>
                <w:color w:val="5D6770"/>
                <w:spacing w:val="4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68" w:val="left" w:leader="none"/>
                <w:tab w:pos="2436" w:val="left" w:leader="none"/>
                <w:tab w:pos="4053" w:val="left" w:leader="none"/>
                <w:tab w:pos="5122" w:val="left" w:leader="none"/>
                <w:tab w:pos="5645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2,391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922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8,536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control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9" w:val="left" w:leader="none"/>
                <w:tab w:pos="2186" w:val="left" w:leader="none"/>
                <w:tab w:pos="4053" w:val="left" w:leader="none"/>
                <w:tab w:pos="5024" w:val="left" w:leader="none"/>
                <w:tab w:pos="5645" w:val="left" w:leader="none"/>
              </w:tabs>
              <w:spacing w:line="203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31,924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40,372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1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del registro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civil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01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19" w:val="left" w:leader="none"/>
                <w:tab w:pos="2285" w:val="left" w:leader="none"/>
                <w:tab w:pos="4053" w:val="left" w:leader="none"/>
                <w:tab w:pos="5122" w:val="left" w:leader="none"/>
                <w:tab w:pos="5645" w:val="left" w:leader="none"/>
              </w:tabs>
              <w:spacing w:line="202" w:lineRule="exact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2,401</w:t>
              <w:tab/>
              <w:t>0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1,564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0" w:hRule="exact"/>
        </w:trPr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del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registro público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de </w:t>
            </w:r>
            <w:r>
              <w:rPr>
                <w:rFonts w:ascii="Arial" w:hAnsi="Arial"/>
                <w:color w:val="5D6770"/>
                <w:sz w:val="18"/>
              </w:rPr>
              <w:t>la</w:t>
            </w:r>
            <w:r>
              <w:rPr>
                <w:rFonts w:ascii="Arial" w:hAns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propiedad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y</w:t>
            </w:r>
            <w:r>
              <w:rPr>
                <w:rFonts w:ascii="Arial"/>
                <w:color w:val="5D6770"/>
                <w:spacing w:val="-1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el </w:t>
            </w:r>
            <w:r>
              <w:rPr>
                <w:rFonts w:ascii="Arial"/>
                <w:color w:val="5D6770"/>
                <w:spacing w:val="-1"/>
                <w:sz w:val="18"/>
              </w:rPr>
              <w:t>comercio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19,299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9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35,800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21,400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Impuestos</w:t>
            </w:r>
            <w:r>
              <w:rPr>
                <w:rFonts w:ascii="Arial"/>
                <w:color w:val="5D6770"/>
                <w:spacing w:val="-4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Especiales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3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1,743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fiscalización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7,769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7,949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6,890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8,748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24" w:right="2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Incentivo </w:t>
            </w:r>
            <w:r>
              <w:rPr>
                <w:rFonts w:ascii="Arial"/>
                <w:color w:val="5D6770"/>
                <w:sz w:val="18"/>
              </w:rPr>
              <w:t>a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la</w:t>
            </w:r>
            <w:r>
              <w:rPr>
                <w:rFonts w:ascii="Arial"/>
                <w:color w:val="5D6770"/>
                <w:spacing w:val="-1"/>
                <w:sz w:val="18"/>
              </w:rPr>
              <w:t> venta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final</w:t>
            </w:r>
            <w:r>
              <w:rPr>
                <w:rFonts w:ascii="Arial"/>
                <w:color w:val="5D6770"/>
                <w:spacing w:val="-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gasolina</w:t>
            </w:r>
            <w:r>
              <w:rPr>
                <w:rFonts w:ascii="Arial"/>
                <w:color w:val="5D6770"/>
                <w:sz w:val="18"/>
              </w:rPr>
              <w:t> y</w:t>
            </w:r>
            <w:r>
              <w:rPr>
                <w:rFonts w:ascii="Arial"/>
                <w:color w:val="5D6770"/>
                <w:spacing w:val="33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diesel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21,171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23,630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20,267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IEPS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Bebidas Alcohólicas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IEPS</w:t>
            </w:r>
            <w:r>
              <w:rPr>
                <w:rFonts w:ascii="Arial"/>
                <w:color w:val="5D6770"/>
                <w:spacing w:val="-6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Cerveza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3,999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IEPS</w:t>
            </w:r>
            <w:r>
              <w:rPr>
                <w:rFonts w:ascii="Arial"/>
                <w:color w:val="5D6770"/>
                <w:spacing w:val="-7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Tabaco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1,282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1,579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z w:val="18"/>
              </w:rPr>
              <w:t>Fondo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Compensación ISAN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1,576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1,572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28,201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30,920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36,327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40,328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FAFM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142,643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150,620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135,064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142,617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SUBSEMUN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14,166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9,288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6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704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481,826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572,737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505,775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655,594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0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7"/>
        <w:ind w:left="24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…</w:t>
      </w:r>
      <w:r>
        <w:rPr>
          <w:rFonts w:ascii="Arial" w:hAnsi="Arial" w:cs="Arial" w:eastAsia="Arial"/>
          <w:b/>
          <w:bCs/>
          <w:color w:val="5D6770"/>
          <w:spacing w:val="-1"/>
          <w:sz w:val="18"/>
          <w:szCs w:val="18"/>
        </w:rPr>
        <w:t>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5843" w:val="left" w:leader="none"/>
        </w:tabs>
        <w:spacing w:line="200" w:lineRule="atLeast"/>
        <w:ind w:left="24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159.65pt;height:24.8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38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51.550pt;height:24.85pt;mso-position-horizontal-relative:char;mso-position-vertical-relative:line" coordorigin="0,0" coordsize="3031,497">
            <v:group style="position:absolute;left:0;top:0;width:3022;height:243" coordorigin="0,0" coordsize="3022,243">
              <v:shape style="position:absolute;left:0;top:0;width:3022;height:243" coordorigin="0,0" coordsize="3022,243" path="m0,242l3022,242,3022,0,0,0,0,242xe" filled="true" fillcolor="#ed6b06" stroked="false">
                <v:path arrowok="t"/>
                <v:fill type="solid"/>
              </v:shape>
            </v:group>
            <v:group style="position:absolute;left:70;top:0;width:2883;height:207" coordorigin="70,0" coordsize="2883,207">
              <v:shape style="position:absolute;left:70;top:0;width:2883;height:207" coordorigin="70,0" coordsize="2883,207" path="m70,206l2952,206,2952,0,70,0,70,206xe" filled="true" fillcolor="#ed6b06" stroked="false">
                <v:path arrowok="t"/>
                <v:fill type="solid"/>
              </v:shape>
            </v:group>
            <v:group style="position:absolute;left:0;top:254;width:1537;height:243" coordorigin="0,254" coordsize="1537,243">
              <v:shape style="position:absolute;left:0;top:254;width:1537;height:243" coordorigin="0,254" coordsize="1537,243" path="m0,497l1536,497,1536,254,0,254,0,497xe" filled="true" fillcolor="#ed6b06" stroked="false">
                <v:path arrowok="t"/>
                <v:fill type="solid"/>
              </v:shape>
            </v:group>
            <v:group style="position:absolute;left:70;top:254;width:1398;height:207" coordorigin="70,254" coordsize="1398,207">
              <v:shape style="position:absolute;left:70;top:254;width:1398;height:207" coordorigin="70,254" coordsize="1398,207" path="m70,461l1467,461,1467,254,70,254,70,461xe" filled="true" fillcolor="#ed6b06" stroked="false">
                <v:path arrowok="t"/>
                <v:fill type="solid"/>
              </v:shape>
            </v:group>
            <v:group style="position:absolute;left:1536;top:254;width:1486;height:243" coordorigin="1536,254" coordsize="1486,243">
              <v:shape style="position:absolute;left:1536;top:254;width:1486;height:243" coordorigin="1536,254" coordsize="1486,243" path="m1536,497l3022,497,3022,254,1536,254,1536,497xe" filled="true" fillcolor="#ed6b06" stroked="false">
                <v:path arrowok="t"/>
                <v:fill type="solid"/>
              </v:shape>
            </v:group>
            <v:group style="position:absolute;left:1606;top:254;width:1347;height:207" coordorigin="1606,254" coordsize="1347,207">
              <v:shape style="position:absolute;left:1606;top:254;width:1347;height:207" coordorigin="1606,254" coordsize="1347,207" path="m1606,461l2952,461,2952,254,1606,254,1606,461xe" filled="true" fillcolor="#ed6b06" stroked="false">
                <v:path arrowok="t"/>
                <v:fill type="solid"/>
              </v:shape>
            </v:group>
            <v:group style="position:absolute;left:1548;top:247;width:1476;height:2" coordorigin="1548,247" coordsize="1476,2">
              <v:shape style="position:absolute;left:1548;top:247;width:1476;height:2" coordorigin="1548,247" coordsize="1476,0" path="m1548,247l3024,247e" filled="false" stroked="true" strokeweight=".58001pt" strokecolor="#ffffff">
                <v:path arrowok="t"/>
              </v:shape>
              <v:shape style="position:absolute;left:1126;top:25;width:750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LORETO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6;top:279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98;top:234;width:96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tbl>
      <w:tblPr>
        <w:tblW w:w="0" w:type="auto"/>
        <w:jc w:val="left"/>
        <w:tblInd w:w="23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6"/>
        <w:gridCol w:w="3178"/>
      </w:tblGrid>
      <w:tr>
        <w:trPr>
          <w:trHeight w:val="219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Participaciones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5" w:val="left" w:leader="none"/>
                <w:tab w:pos="2501" w:val="left" w:leader="none"/>
                <w:tab w:pos="3122" w:val="left" w:leader="none"/>
              </w:tabs>
              <w:spacing w:line="204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67,139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62,707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municipal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5" w:val="left" w:leader="none"/>
                <w:tab w:pos="2501" w:val="left" w:leader="none"/>
                <w:tab w:pos="3122" w:val="left" w:leader="none"/>
              </w:tabs>
              <w:spacing w:line="204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22,248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23,396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nómina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  <w:tab w:pos="2599" w:val="left" w:leader="none"/>
                <w:tab w:pos="3122" w:val="left" w:leader="none"/>
              </w:tabs>
              <w:spacing w:line="202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7,785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8,562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Bienes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Muebles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6" w:val="left" w:leader="none"/>
                <w:tab w:pos="2851" w:val="left" w:leader="none"/>
                <w:tab w:pos="3122" w:val="left" w:leader="none"/>
              </w:tabs>
              <w:spacing w:line="203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38</w:t>
              <w:tab/>
              <w:t>44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Impuesto</w:t>
            </w:r>
            <w:r>
              <w:rPr>
                <w:rFonts w:ascii="Arial"/>
                <w:color w:val="5D6770"/>
                <w:spacing w:val="-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Estatal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65" w:val="left" w:leader="none"/>
                <w:tab w:pos="2851" w:val="left" w:leader="none"/>
                <w:tab w:pos="3122" w:val="left" w:leader="none"/>
              </w:tabs>
              <w:spacing w:line="202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123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control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vehicular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4" w:val="left" w:leader="none"/>
                <w:tab w:pos="2599" w:val="left" w:leader="none"/>
                <w:tab w:pos="3122" w:val="left" w:leader="none"/>
              </w:tabs>
              <w:spacing w:line="202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  <w:t>1,276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195" w:hRule="exact"/>
        </w:trPr>
        <w:tc>
          <w:tcPr>
            <w:tcW w:w="3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47" w:val="left" w:leader="none"/>
              </w:tabs>
              <w:spacing w:line="195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Servicios del registro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civil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3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4" w:val="left" w:leader="none"/>
                <w:tab w:pos="2851" w:val="left" w:leader="none"/>
                <w:tab w:pos="3122" w:val="left" w:leader="none"/>
              </w:tabs>
              <w:spacing w:line="195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  <w:t>95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195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pStyle w:val="Heading9"/>
        <w:spacing w:line="240" w:lineRule="auto" w:before="24"/>
        <w:ind w:left="2523" w:right="0"/>
        <w:jc w:val="left"/>
      </w:pPr>
      <w:r>
        <w:rPr/>
        <w:pict>
          <v:group style="position:absolute;margin-left:235.699997pt;margin-top:22.24189pt;width:159.65pt;height:.1pt;mso-position-horizontal-relative:page;mso-position-vertical-relative:paragraph;z-index:40768" coordorigin="4714,445" coordsize="3193,2">
            <v:shape style="position:absolute;left:4714;top:445;width:3193;height:2" coordorigin="4714,445" coordsize="3193,0" path="m4714,445l7906,445e" filled="false" stroked="true" strokeweight=".58001pt" strokecolor="#5d6770">
              <v:path arrowok="t"/>
            </v:shape>
            <w10:wrap type="none"/>
          </v:group>
        </w:pict>
      </w:r>
      <w:r>
        <w:rPr>
          <w:color w:val="5D6770"/>
          <w:spacing w:val="-1"/>
        </w:rPr>
        <w:t>Servicios</w:t>
      </w:r>
      <w:r>
        <w:rPr>
          <w:color w:val="5D6770"/>
        </w:rPr>
        <w:t> </w:t>
      </w:r>
      <w:r>
        <w:rPr>
          <w:color w:val="5D6770"/>
          <w:spacing w:val="-1"/>
        </w:rPr>
        <w:t>del</w:t>
      </w:r>
      <w:r>
        <w:rPr>
          <w:color w:val="5D6770"/>
        </w:rPr>
        <w:t> </w:t>
      </w:r>
      <w:r>
        <w:rPr>
          <w:color w:val="5D6770"/>
          <w:spacing w:val="-1"/>
        </w:rPr>
        <w:t>registro publico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 </w:t>
      </w:r>
      <w:r>
        <w:rPr>
          <w:color w:val="5D6770"/>
        </w:rPr>
        <w:t>la</w:t>
      </w:r>
      <w:r>
        <w:rPr>
          <w:color w:val="5D6770"/>
          <w:spacing w:val="33"/>
        </w:rPr>
        <w:t> </w:t>
      </w:r>
      <w:r>
        <w:rPr>
          <w:color w:val="5D6770"/>
          <w:spacing w:val="-1"/>
        </w:rPr>
        <w:t>propiedad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</w:rPr>
        <w:t>el </w:t>
      </w:r>
      <w:r>
        <w:rPr>
          <w:color w:val="5D6770"/>
          <w:spacing w:val="-1"/>
        </w:rPr>
        <w:t>comercio</w:t>
      </w:r>
      <w:r>
        <w:rPr/>
      </w:r>
    </w:p>
    <w:p>
      <w:pPr>
        <w:tabs>
          <w:tab w:pos="3047" w:val="left" w:leader="none"/>
        </w:tabs>
        <w:spacing w:before="24"/>
        <w:ind w:left="19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5D6770"/>
          <w:sz w:val="18"/>
        </w:rPr>
        <w:t>0</w:t>
        <w:tab/>
        <w:t>2,174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5257" w:space="40"/>
            <w:col w:w="8283"/>
          </w:cols>
        </w:sectPr>
      </w:pPr>
    </w:p>
    <w:p>
      <w:pPr>
        <w:pStyle w:val="Heading9"/>
        <w:tabs>
          <w:tab w:pos="6858" w:val="left" w:leader="none"/>
          <w:tab w:pos="8798" w:val="right" w:leader="none"/>
        </w:tabs>
        <w:spacing w:line="240" w:lineRule="auto" w:before="11"/>
        <w:ind w:left="2523" w:right="0"/>
        <w:jc w:val="left"/>
      </w:pPr>
      <w:r>
        <w:rPr/>
        <w:pict>
          <v:group style="position:absolute;margin-left:405.170013pt;margin-top:.351901pt;width:151.25pt;height:.1pt;mso-position-horizontal-relative:page;mso-position-vertical-relative:paragraph;z-index:40792" coordorigin="8103,7" coordsize="3025,2">
            <v:shape style="position:absolute;left:8103;top:7;width:3025;height:2" coordorigin="8103,7" coordsize="3025,0" path="m8103,7l11128,7e" filled="false" stroked="true" strokeweight=".58001pt" strokecolor="#ed6b06">
              <v:path arrowok="t"/>
            </v:shape>
            <w10:wrap type="none"/>
          </v:group>
        </w:pict>
      </w:r>
      <w:r>
        <w:rPr/>
        <w:pict>
          <v:group style="position:absolute;margin-left:235.699997pt;margin-top:11.1519pt;width:159.65pt;height:.1pt;mso-position-horizontal-relative:page;mso-position-vertical-relative:paragraph;z-index:40816" coordorigin="4714,223" coordsize="3193,2">
            <v:shape style="position:absolute;left:4714;top:223;width:3193;height:2" coordorigin="4714,223" coordsize="3193,0" path="m4714,223l7906,22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1519pt;width:151.25pt;height:.1pt;mso-position-horizontal-relative:page;mso-position-vertical-relative:paragraph;z-index:40840" coordorigin="8103,223" coordsize="3025,2">
            <v:shape style="position:absolute;left:8103;top:223;width:3025;height:2" coordorigin="8103,223" coordsize="3025,0" path="m8103,223l11128,223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  <w:w w:val="95"/>
        </w:rPr>
        <w:t>ZOFEMAT</w:t>
        <w:tab/>
      </w:r>
      <w:r>
        <w:rPr>
          <w:color w:val="5D6770"/>
        </w:rPr>
        <w:t>2,631</w:t>
        <w:tab/>
        <w:t>996</w:t>
      </w:r>
      <w:r>
        <w:rPr/>
      </w:r>
    </w:p>
    <w:p>
      <w:pPr>
        <w:pStyle w:val="Heading9"/>
        <w:tabs>
          <w:tab w:pos="7209" w:val="left" w:leader="none"/>
          <w:tab w:pos="8694" w:val="left" w:leader="none"/>
        </w:tabs>
        <w:spacing w:line="240" w:lineRule="auto" w:before="9"/>
        <w:ind w:left="2523" w:right="0"/>
        <w:jc w:val="left"/>
      </w:pPr>
      <w:r>
        <w:rPr/>
        <w:pict>
          <v:group style="position:absolute;margin-left:235.699997pt;margin-top:11.051882pt;width:159.65pt;height:.1pt;mso-position-horizontal-relative:page;mso-position-vertical-relative:paragraph;z-index:40864" coordorigin="4714,221" coordsize="3193,2">
            <v:shape style="position:absolute;left:4714;top:221;width:3193;height:2" coordorigin="4714,221" coordsize="3193,0" path="m4714,221l7906,221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051882pt;width:151.25pt;height:.1pt;mso-position-horizontal-relative:page;mso-position-vertical-relative:paragraph;z-index:40888" coordorigin="8103,221" coordsize="3025,2">
            <v:shape style="position:absolute;left:8103;top:221;width:3025;height:2" coordorigin="8103,221" coordsize="3025,0" path="m8103,221l11128,221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Impuestos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Especiales</w:t>
        <w:tab/>
      </w:r>
      <w:r>
        <w:rPr>
          <w:color w:val="5D6770"/>
          <w:w w:val="95"/>
        </w:rPr>
        <w:t>0</w:t>
        <w:tab/>
      </w:r>
      <w:r>
        <w:rPr>
          <w:color w:val="5D6770"/>
        </w:rPr>
        <w:t>0</w:t>
      </w:r>
      <w:r>
        <w:rPr/>
      </w:r>
    </w:p>
    <w:p>
      <w:pPr>
        <w:pStyle w:val="Heading9"/>
        <w:tabs>
          <w:tab w:pos="7209" w:val="left" w:leader="none"/>
          <w:tab w:pos="8694" w:val="left" w:leader="none"/>
        </w:tabs>
        <w:spacing w:line="240" w:lineRule="auto" w:before="11"/>
        <w:ind w:left="2523" w:right="0"/>
        <w:jc w:val="left"/>
      </w:pPr>
      <w:r>
        <w:rPr/>
        <w:pict>
          <v:group style="position:absolute;margin-left:235.699997pt;margin-top:11.151899pt;width:159.65pt;height:.1pt;mso-position-horizontal-relative:page;mso-position-vertical-relative:paragraph;z-index:40912" coordorigin="4714,223" coordsize="3193,2">
            <v:shape style="position:absolute;left:4714;top:223;width:3193;height:2" coordorigin="4714,223" coordsize="3193,0" path="m4714,223l7906,22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151899pt;width:151.25pt;height:.1pt;mso-position-horizontal-relative:page;mso-position-vertical-relative:paragraph;z-index:40936" coordorigin="8103,223" coordsize="3025,2">
            <v:shape style="position:absolute;left:8103;top:223;width:3025;height:2" coordorigin="8103,223" coordsize="3025,0" path="m8103,223l11128,223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w w:val="95"/>
        </w:rPr>
        <w:t>ISAN</w:t>
        <w:tab/>
        <w:t>0</w:t>
        <w:tab/>
      </w:r>
      <w:r>
        <w:rPr>
          <w:color w:val="5D6770"/>
        </w:rPr>
        <w:t>0</w:t>
      </w:r>
      <w:r>
        <w:rPr/>
      </w:r>
    </w:p>
    <w:p>
      <w:pPr>
        <w:pStyle w:val="Heading9"/>
        <w:tabs>
          <w:tab w:pos="7110" w:val="left" w:leader="none"/>
          <w:tab w:pos="8798" w:val="right" w:leader="none"/>
        </w:tabs>
        <w:spacing w:line="240" w:lineRule="auto" w:before="9"/>
        <w:ind w:left="2523" w:right="0"/>
        <w:jc w:val="left"/>
      </w:pPr>
      <w:r>
        <w:rPr/>
        <w:pict>
          <v:group style="position:absolute;margin-left:235.699997pt;margin-top:11.051892pt;width:159.65pt;height:.1pt;mso-position-horizontal-relative:page;mso-position-vertical-relative:paragraph;z-index:40960" coordorigin="4714,221" coordsize="3193,2">
            <v:shape style="position:absolute;left:4714;top:221;width:3193;height:2" coordorigin="4714,221" coordsize="3193,0" path="m4714,221l7906,221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051892pt;width:151.25pt;height:.1pt;mso-position-horizontal-relative:page;mso-position-vertical-relative:paragraph;z-index:40984" coordorigin="8103,221" coordsize="3025,2">
            <v:shape style="position:absolute;left:8103;top:221;width:3025;height:2" coordorigin="8103,221" coordsize="3025,0" path="m8103,221l11128,221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  <w:w w:val="95"/>
        </w:rPr>
        <w:t>Tenencias</w:t>
        <w:tab/>
      </w:r>
      <w:r>
        <w:rPr>
          <w:color w:val="5D6770"/>
        </w:rPr>
        <w:t>15</w:t>
        <w:tab/>
        <w:t>13</w:t>
      </w:r>
      <w:r>
        <w:rPr/>
      </w:r>
    </w:p>
    <w:p>
      <w:pPr>
        <w:pStyle w:val="Heading9"/>
        <w:tabs>
          <w:tab w:pos="6858" w:val="left" w:leader="none"/>
          <w:tab w:pos="8344" w:val="left" w:leader="none"/>
        </w:tabs>
        <w:spacing w:line="240" w:lineRule="auto" w:before="9"/>
        <w:ind w:left="2523" w:right="0"/>
        <w:jc w:val="left"/>
      </w:pPr>
      <w:r>
        <w:rPr/>
        <w:pict>
          <v:group style="position:absolute;margin-left:235.699997pt;margin-top:11.171919pt;width:159.65pt;height:.1pt;mso-position-horizontal-relative:page;mso-position-vertical-relative:paragraph;z-index:41008" coordorigin="4714,223" coordsize="3193,2">
            <v:shape style="position:absolute;left:4714;top:223;width:3193;height:2" coordorigin="4714,223" coordsize="3193,0" path="m4714,223l7906,223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171919pt;width:151.25pt;height:.1pt;mso-position-horizontal-relative:page;mso-position-vertical-relative:paragraph;z-index:41032" coordorigin="8103,223" coordsize="3025,2">
            <v:shape style="position:absolute;left:8103;top:223;width:3025;height:2" coordorigin="8103,223" coordsize="3025,0" path="m8103,223l11128,223e" filled="false" stroked="true" strokeweight=".579980pt" strokecolor="#ed6b06">
              <v:path arrowok="t"/>
            </v:shape>
            <w10:wrap type="none"/>
          </v:group>
        </w:pict>
      </w:r>
      <w:r>
        <w:rPr>
          <w:color w:val="5D6770"/>
        </w:rPr>
        <w:t>Fondo</w:t>
      </w:r>
      <w:r>
        <w:rPr>
          <w:color w:val="5D6770"/>
          <w:spacing w:val="-4"/>
        </w:rPr>
        <w:t> </w:t>
      </w:r>
      <w:r>
        <w:rPr>
          <w:color w:val="5D6770"/>
        </w:rPr>
        <w:t>de</w:t>
      </w:r>
      <w:r>
        <w:rPr>
          <w:color w:val="5D6770"/>
          <w:spacing w:val="-1"/>
        </w:rPr>
        <w:t> fiscalización</w:t>
        <w:tab/>
      </w:r>
      <w:r>
        <w:rPr>
          <w:color w:val="5D6770"/>
          <w:w w:val="95"/>
        </w:rPr>
        <w:t>3,841</w:t>
        <w:tab/>
      </w:r>
      <w:r>
        <w:rPr>
          <w:color w:val="5D6770"/>
        </w:rPr>
        <w:t>3,978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pStyle w:val="Heading9"/>
        <w:spacing w:line="240" w:lineRule="auto" w:before="11"/>
        <w:ind w:left="2523" w:right="0"/>
        <w:jc w:val="left"/>
      </w:pPr>
      <w:r>
        <w:rPr/>
        <w:pict>
          <v:group style="position:absolute;margin-left:235.699997pt;margin-top:21.471891pt;width:159.65pt;height:.1pt;mso-position-horizontal-relative:page;mso-position-vertical-relative:paragraph;z-index:41056" coordorigin="4714,429" coordsize="3193,2">
            <v:shape style="position:absolute;left:4714;top:429;width:3193;height:2" coordorigin="4714,429" coordsize="3193,0" path="m4714,429l7906,429e" filled="false" stroked="true" strokeweight=".58001pt" strokecolor="#5d6770">
              <v:path arrowok="t"/>
            </v:shape>
            <w10:wrap type="none"/>
          </v:group>
        </w:pict>
      </w:r>
      <w:r>
        <w:rPr>
          <w:color w:val="5D6770"/>
          <w:spacing w:val="-1"/>
        </w:rPr>
        <w:t>Incentivo </w:t>
      </w:r>
      <w:r>
        <w:rPr>
          <w:color w:val="5D6770"/>
        </w:rPr>
        <w:t>a</w:t>
      </w:r>
      <w:r>
        <w:rPr>
          <w:color w:val="5D6770"/>
          <w:spacing w:val="-2"/>
        </w:rPr>
        <w:t> </w:t>
      </w:r>
      <w:r>
        <w:rPr>
          <w:color w:val="5D6770"/>
        </w:rPr>
        <w:t>la</w:t>
      </w:r>
      <w:r>
        <w:rPr>
          <w:color w:val="5D6770"/>
          <w:spacing w:val="-1"/>
        </w:rPr>
        <w:t> venta</w:t>
      </w:r>
      <w:r>
        <w:rPr>
          <w:color w:val="5D6770"/>
        </w:rPr>
        <w:t> </w:t>
      </w:r>
      <w:r>
        <w:rPr>
          <w:color w:val="5D6770"/>
          <w:spacing w:val="-1"/>
        </w:rPr>
        <w:t>final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gasolina</w:t>
      </w:r>
      <w:r>
        <w:rPr>
          <w:color w:val="5D6770"/>
        </w:rPr>
        <w:t> y</w:t>
      </w:r>
      <w:r>
        <w:rPr>
          <w:color w:val="5D6770"/>
          <w:spacing w:val="33"/>
        </w:rPr>
        <w:t> </w:t>
      </w:r>
      <w:r>
        <w:rPr>
          <w:color w:val="5D6770"/>
          <w:spacing w:val="-1"/>
        </w:rPr>
        <w:t>diesel</w:t>
      </w:r>
      <w:r>
        <w:rPr/>
      </w:r>
    </w:p>
    <w:p>
      <w:pPr>
        <w:pStyle w:val="Heading9"/>
        <w:tabs>
          <w:tab w:pos="2990" w:val="left" w:leader="none"/>
        </w:tabs>
        <w:spacing w:line="240" w:lineRule="auto" w:before="11"/>
        <w:ind w:left="1504" w:right="0"/>
        <w:jc w:val="left"/>
      </w:pPr>
      <w:r>
        <w:rPr>
          <w:w w:val="95"/>
        </w:rPr>
        <w:br w:type="column"/>
      </w:r>
      <w:r>
        <w:rPr>
          <w:color w:val="5D6770"/>
          <w:w w:val="95"/>
        </w:rPr>
        <w:t>1,148</w:t>
        <w:tab/>
      </w:r>
      <w:r>
        <w:rPr>
          <w:color w:val="5D6770"/>
        </w:rPr>
        <w:t>1,148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620" w:bottom="280" w:left="2260" w:right="0"/>
          <w:cols w:num="2" w:equalWidth="0">
            <w:col w:w="5315" w:space="40"/>
            <w:col w:w="8225"/>
          </w:cols>
        </w:sectPr>
      </w:pPr>
    </w:p>
    <w:p>
      <w:pPr>
        <w:pStyle w:val="Heading9"/>
        <w:tabs>
          <w:tab w:pos="7010" w:val="left" w:leader="none"/>
          <w:tab w:pos="8798" w:val="right" w:leader="none"/>
        </w:tabs>
        <w:spacing w:line="240" w:lineRule="auto" w:before="11"/>
        <w:ind w:left="2523" w:right="0"/>
        <w:jc w:val="left"/>
      </w:pPr>
      <w:r>
        <w:rPr/>
        <w:pict>
          <v:group style="position:absolute;margin-left:405.170013pt;margin-top:.231901pt;width:151.25pt;height:.1pt;mso-position-horizontal-relative:page;mso-position-vertical-relative:paragraph;z-index:41080" coordorigin="8103,5" coordsize="3025,2">
            <v:shape style="position:absolute;left:8103;top:5;width:3025;height:2" coordorigin="8103,5" coordsize="3025,0" path="m8103,5l11128,5e" filled="false" stroked="true" strokeweight=".58001pt" strokecolor="#ed6b06">
              <v:path arrowok="t"/>
            </v:shape>
            <w10:wrap type="none"/>
          </v:group>
        </w:pict>
      </w:r>
      <w:r>
        <w:rPr/>
        <w:pict>
          <v:group style="position:absolute;margin-left:235.699997pt;margin-top:11.151916pt;width:159.65pt;height:.1pt;mso-position-horizontal-relative:page;mso-position-vertical-relative:paragraph;z-index:41104" coordorigin="4714,223" coordsize="3193,2">
            <v:shape style="position:absolute;left:4714;top:223;width:3193;height:2" coordorigin="4714,223" coordsize="3193,0" path="m4714,223l7906,223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151916pt;width:151.25pt;height:.1pt;mso-position-horizontal-relative:page;mso-position-vertical-relative:paragraph;z-index:41128" coordorigin="8103,223" coordsize="3025,2">
            <v:shape style="position:absolute;left:8103;top:223;width:3025;height:2" coordorigin="8103,223" coordsize="3025,0" path="m8103,223l11128,223e" filled="false" stroked="true" strokeweight=".579980pt" strokecolor="#ed6b06">
              <v:path arrowok="t"/>
            </v:shape>
            <w10:wrap type="none"/>
          </v:group>
        </w:pict>
      </w:r>
      <w:r>
        <w:rPr>
          <w:color w:val="5D6770"/>
        </w:rPr>
        <w:t>IEPS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Bebidas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Alcohólicas</w:t>
        <w:tab/>
      </w:r>
      <w:r>
        <w:rPr>
          <w:color w:val="5D6770"/>
        </w:rPr>
        <w:t>390</w:t>
        <w:tab/>
        <w:t>409</w:t>
      </w:r>
      <w:r>
        <w:rPr/>
      </w:r>
    </w:p>
    <w:p>
      <w:pPr>
        <w:pStyle w:val="Heading9"/>
        <w:tabs>
          <w:tab w:pos="6858" w:val="left" w:leader="none"/>
          <w:tab w:pos="8344" w:val="left" w:leader="none"/>
        </w:tabs>
        <w:spacing w:line="240" w:lineRule="auto" w:before="9"/>
        <w:ind w:left="2523" w:right="0"/>
        <w:jc w:val="left"/>
      </w:pPr>
      <w:r>
        <w:rPr/>
        <w:pict>
          <v:group style="position:absolute;margin-left:235.699997pt;margin-top:11.051882pt;width:159.65pt;height:.1pt;mso-position-horizontal-relative:page;mso-position-vertical-relative:paragraph;z-index:41152" coordorigin="4714,221" coordsize="3193,2">
            <v:shape style="position:absolute;left:4714;top:221;width:3193;height:2" coordorigin="4714,221" coordsize="3193,0" path="m4714,221l7906,221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05.170013pt;margin-top:11.051882pt;width:151.25pt;height:.1pt;mso-position-horizontal-relative:page;mso-position-vertical-relative:paragraph;z-index:41176" coordorigin="8103,221" coordsize="3025,2">
            <v:shape style="position:absolute;left:8103;top:221;width:3025;height:2" coordorigin="8103,221" coordsize="3025,0" path="m8103,221l11128,221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</w:rPr>
        <w:t>IEPS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Cerveza</w:t>
        <w:tab/>
      </w:r>
      <w:r>
        <w:rPr>
          <w:color w:val="5D6770"/>
          <w:w w:val="95"/>
        </w:rPr>
        <w:t>1,085</w:t>
        <w:tab/>
      </w:r>
      <w:r>
        <w:rPr>
          <w:color w:val="5D6770"/>
        </w:rPr>
        <w:t>1,102</w:t>
      </w:r>
      <w:r>
        <w:rPr/>
      </w:r>
    </w:p>
    <w:p>
      <w:pPr>
        <w:pStyle w:val="Heading9"/>
        <w:tabs>
          <w:tab w:pos="7010" w:val="left" w:leader="none"/>
          <w:tab w:pos="8798" w:val="right" w:leader="none"/>
        </w:tabs>
        <w:spacing w:line="240" w:lineRule="auto" w:before="9"/>
        <w:ind w:left="2523" w:right="0"/>
        <w:jc w:val="left"/>
      </w:pPr>
      <w:r>
        <w:rPr>
          <w:color w:val="5D6770"/>
        </w:rPr>
        <w:t>IEPS</w:t>
      </w:r>
      <w:r>
        <w:rPr>
          <w:color w:val="5D6770"/>
          <w:spacing w:val="-7"/>
        </w:rPr>
        <w:t> </w:t>
      </w:r>
      <w:r>
        <w:rPr>
          <w:color w:val="5D6770"/>
          <w:spacing w:val="-1"/>
        </w:rPr>
        <w:t>Tabaco</w:t>
        <w:tab/>
      </w:r>
      <w:r>
        <w:rPr>
          <w:color w:val="5D6770"/>
        </w:rPr>
        <w:t>443</w:t>
        <w:tab/>
        <w:t>436</w:t>
      </w:r>
      <w:r>
        <w:rPr/>
      </w:r>
    </w:p>
    <w:p>
      <w:pPr>
        <w:tabs>
          <w:tab w:pos="5837" w:val="left" w:leader="none"/>
        </w:tabs>
        <w:spacing w:line="20" w:lineRule="atLeast"/>
        <w:ind w:left="2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2pt;height:.6pt;mso-position-horizontal-relative:char;mso-position-vertical-relative:line" coordorigin="0,0" coordsize="3204,12">
            <v:group style="position:absolute;left:6;top:6;width:3193;height:2" coordorigin="6,6" coordsize="3193,2">
              <v:shape style="position:absolute;left:6;top:6;width:3193;height:2" coordorigin="6,6" coordsize="3193,0" path="m6,6l3198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1.8pt;height:.6pt;mso-position-horizontal-relative:char;mso-position-vertical-relative:line" coordorigin="0,0" coordsize="3036,12">
            <v:group style="position:absolute;left:6;top:6;width:3025;height:2" coordorigin="6,6" coordsize="3025,2">
              <v:shape style="position:absolute;left:6;top:6;width:3025;height:2" coordorigin="6,6" coordsize="3025,0" path="m6,6l3030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209" w:val="left" w:leader="none"/>
          <w:tab w:pos="8694" w:val="left" w:leader="none"/>
        </w:tabs>
        <w:spacing w:line="240" w:lineRule="auto"/>
        <w:ind w:left="2523" w:right="0"/>
        <w:jc w:val="left"/>
      </w:pPr>
      <w:r>
        <w:rPr>
          <w:color w:val="5D6770"/>
        </w:rPr>
        <w:t>Fondo</w:t>
      </w:r>
      <w:r>
        <w:rPr>
          <w:color w:val="5D6770"/>
          <w:spacing w:val="-4"/>
        </w:rPr>
        <w:t> </w:t>
      </w:r>
      <w:r>
        <w:rPr>
          <w:color w:val="5D6770"/>
        </w:rPr>
        <w:t>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Compensación ISAN</w:t>
        <w:tab/>
      </w:r>
      <w:r>
        <w:rPr>
          <w:color w:val="5D6770"/>
          <w:w w:val="95"/>
        </w:rPr>
        <w:t>0</w:t>
        <w:tab/>
      </w:r>
      <w:r>
        <w:rPr>
          <w:color w:val="5D6770"/>
        </w:rPr>
        <w:t>0</w:t>
      </w:r>
      <w:r>
        <w:rPr/>
      </w:r>
    </w:p>
    <w:p>
      <w:pPr>
        <w:tabs>
          <w:tab w:pos="5837" w:val="left" w:leader="none"/>
        </w:tabs>
        <w:spacing w:line="20" w:lineRule="atLeast"/>
        <w:ind w:left="2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2pt;height:.6pt;mso-position-horizontal-relative:char;mso-position-vertical-relative:line" coordorigin="0,0" coordsize="3204,12">
            <v:group style="position:absolute;left:6;top:6;width:3193;height:2" coordorigin="6,6" coordsize="3193,2">
              <v:shape style="position:absolute;left:6;top:6;width:3193;height:2" coordorigin="6,6" coordsize="3193,0" path="m6,6l319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1.8pt;height:.6pt;mso-position-horizontal-relative:char;mso-position-vertical-relative:line" coordorigin="0,0" coordsize="3036,12">
            <v:group style="position:absolute;left:6;top:6;width:3025;height:2" coordorigin="6,6" coordsize="3025,2">
              <v:shape style="position:absolute;left:6;top:6;width:3025;height:2" coordorigin="6,6" coordsize="3025,0" path="m6,6l3030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6858" w:val="left" w:leader="none"/>
          <w:tab w:pos="8344" w:val="left" w:leader="none"/>
        </w:tabs>
        <w:spacing w:line="240" w:lineRule="auto"/>
        <w:ind w:left="2523" w:right="0"/>
        <w:jc w:val="left"/>
      </w:pPr>
      <w:r>
        <w:rPr>
          <w:color w:val="5D6770"/>
          <w:w w:val="95"/>
        </w:rPr>
        <w:t>FAISM</w:t>
        <w:tab/>
        <w:t>5,974</w:t>
        <w:tab/>
      </w:r>
      <w:r>
        <w:rPr>
          <w:color w:val="5D6770"/>
        </w:rPr>
        <w:t>6,628</w:t>
      </w:r>
      <w:r>
        <w:rPr/>
      </w:r>
    </w:p>
    <w:p>
      <w:pPr>
        <w:tabs>
          <w:tab w:pos="5837" w:val="left" w:leader="none"/>
        </w:tabs>
        <w:spacing w:line="20" w:lineRule="atLeast"/>
        <w:ind w:left="2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2pt;height:.6pt;mso-position-horizontal-relative:char;mso-position-vertical-relative:line" coordorigin="0,0" coordsize="3204,12">
            <v:group style="position:absolute;left:6;top:6;width:3193;height:2" coordorigin="6,6" coordsize="3193,2">
              <v:shape style="position:absolute;left:6;top:6;width:3193;height:2" coordorigin="6,6" coordsize="3193,0" path="m6,6l319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1.8pt;height:.6pt;mso-position-horizontal-relative:char;mso-position-vertical-relative:line" coordorigin="0,0" coordsize="3036,12">
            <v:group style="position:absolute;left:6;top:6;width:3025;height:2" coordorigin="6,6" coordsize="3025,2">
              <v:shape style="position:absolute;left:6;top:6;width:3025;height:2" coordorigin="6,6" coordsize="3025,0" path="m6,6l3030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6858" w:val="left" w:leader="none"/>
          <w:tab w:pos="8246" w:val="left" w:leader="none"/>
        </w:tabs>
        <w:spacing w:line="240" w:lineRule="auto"/>
        <w:ind w:left="2523" w:right="0"/>
        <w:jc w:val="left"/>
      </w:pPr>
      <w:r>
        <w:rPr>
          <w:color w:val="5D6770"/>
          <w:w w:val="95"/>
        </w:rPr>
        <w:t>FAFM</w:t>
        <w:tab/>
        <w:t>9,479</w:t>
        <w:tab/>
      </w:r>
      <w:r>
        <w:rPr>
          <w:color w:val="5D6770"/>
          <w:spacing w:val="-1"/>
        </w:rPr>
        <w:t>10,009</w:t>
      </w:r>
      <w:r>
        <w:rPr/>
      </w:r>
    </w:p>
    <w:p>
      <w:pPr>
        <w:tabs>
          <w:tab w:pos="5837" w:val="left" w:leader="none"/>
        </w:tabs>
        <w:spacing w:line="20" w:lineRule="atLeast"/>
        <w:ind w:left="2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2pt;height:.6pt;mso-position-horizontal-relative:char;mso-position-vertical-relative:line" coordorigin="0,0" coordsize="3204,12">
            <v:group style="position:absolute;left:6;top:6;width:3193;height:2" coordorigin="6,6" coordsize="3193,2">
              <v:shape style="position:absolute;left:6;top:6;width:3193;height:2" coordorigin="6,6" coordsize="3193,0" path="m6,6l319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1.8pt;height:.6pt;mso-position-horizontal-relative:char;mso-position-vertical-relative:line" coordorigin="0,0" coordsize="3036,12">
            <v:group style="position:absolute;left:6;top:6;width:3025;height:2" coordorigin="6,6" coordsize="3025,2">
              <v:shape style="position:absolute;left:6;top:6;width:3025;height:2" coordorigin="6,6" coordsize="3025,0" path="m6,6l3030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209" w:val="left" w:leader="none"/>
          <w:tab w:pos="8694" w:val="left" w:leader="none"/>
        </w:tabs>
        <w:spacing w:line="240" w:lineRule="auto"/>
        <w:ind w:left="2523" w:right="0"/>
        <w:jc w:val="left"/>
      </w:pPr>
      <w:r>
        <w:rPr>
          <w:color w:val="5D6770"/>
          <w:spacing w:val="-1"/>
          <w:w w:val="95"/>
        </w:rPr>
        <w:t>SUBSEMUN</w:t>
        <w:tab/>
      </w:r>
      <w:r>
        <w:rPr>
          <w:color w:val="5D6770"/>
          <w:w w:val="95"/>
        </w:rPr>
        <w:t>0</w:t>
        <w:tab/>
      </w:r>
      <w:r>
        <w:rPr>
          <w:color w:val="5D6770"/>
        </w:rPr>
        <w:t>0</w:t>
      </w:r>
      <w:r>
        <w:rPr/>
      </w:r>
    </w:p>
    <w:p>
      <w:pPr>
        <w:tabs>
          <w:tab w:pos="5837" w:val="left" w:leader="none"/>
        </w:tabs>
        <w:spacing w:line="20" w:lineRule="atLeast"/>
        <w:ind w:left="24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2pt;height:.6pt;mso-position-horizontal-relative:char;mso-position-vertical-relative:line" coordorigin="0,0" coordsize="3204,12">
            <v:group style="position:absolute;left:6;top:6;width:3193;height:2" coordorigin="6,6" coordsize="3193,2">
              <v:shape style="position:absolute;left:6;top:6;width:3193;height:2" coordorigin="6,6" coordsize="3193,0" path="m6,6l319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1.8pt;height:.6pt;mso-position-horizontal-relative:char;mso-position-vertical-relative:line" coordorigin="0,0" coordsize="3036,12">
            <v:group style="position:absolute;left:6;top:6;width:3025;height:2" coordorigin="6,6" coordsize="3025,2">
              <v:shape style="position:absolute;left:6;top:6;width:3025;height:2" coordorigin="6,6" coordsize="3025,0" path="m6,6l3030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8"/>
        <w:tabs>
          <w:tab w:pos="6659" w:val="left" w:leader="none"/>
          <w:tab w:pos="8145" w:val="left" w:leader="none"/>
        </w:tabs>
        <w:spacing w:line="240" w:lineRule="auto"/>
        <w:ind w:left="3750" w:right="0"/>
        <w:jc w:val="left"/>
        <w:rPr>
          <w:b w:val="0"/>
          <w:bCs w:val="0"/>
        </w:rPr>
      </w:pPr>
      <w:r>
        <w:rPr>
          <w:color w:val="5D6770"/>
          <w:spacing w:val="-1"/>
          <w:w w:val="95"/>
        </w:rPr>
        <w:t>TOTAL</w:t>
        <w:tab/>
        <w:t>122,340</w:t>
        <w:tab/>
      </w:r>
      <w:r>
        <w:rPr>
          <w:color w:val="5D6770"/>
          <w:spacing w:val="-1"/>
        </w:rPr>
        <w:t>122,995</w:t>
      </w:r>
      <w:r>
        <w:rPr>
          <w:b w:val="0"/>
        </w:rPr>
      </w:r>
    </w:p>
    <w:p>
      <w:pPr>
        <w:tabs>
          <w:tab w:pos="5823" w:val="left" w:leader="none"/>
        </w:tabs>
        <w:spacing w:line="20" w:lineRule="atLeast"/>
        <w:ind w:left="243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60.950pt;height:.6pt;mso-position-horizontal-relative:char;mso-position-vertical-relative:line" coordorigin="0,0" coordsize="3219,12">
            <v:group style="position:absolute;left:6;top:6;width:3207;height:2" coordorigin="6,6" coordsize="3207,2">
              <v:shape style="position:absolute;left:6;top:6;width:3207;height:2" coordorigin="6,6" coordsize="3207,0" path="m6,6l3213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52.550pt;height:.6pt;mso-position-horizontal-relative:char;mso-position-vertical-relative:line" coordorigin="0,0" coordsize="3051,12">
            <v:group style="position:absolute;left:6;top:6;width:3039;height:2" coordorigin="6,6" coordsize="3039,2">
              <v:shape style="position:absolute;left:6;top:6;width:3039;height:2" coordorigin="6,6" coordsize="3039,0" path="m6,6l3045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BodyText"/>
        <w:spacing w:line="240" w:lineRule="auto"/>
        <w:ind w:right="4334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7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</w:rPr>
        <w:t> </w:t>
      </w:r>
      <w:r>
        <w:rPr>
          <w:color w:val="5D6770"/>
          <w:spacing w:val="5"/>
        </w:rPr>
        <w:t> </w:t>
      </w:r>
      <w:r>
        <w:rPr>
          <w:color w:val="5D6770"/>
        </w:rPr>
        <w:t>y </w:t>
      </w:r>
      <w:r>
        <w:rPr>
          <w:color w:val="5D6770"/>
          <w:spacing w:val="5"/>
        </w:rPr>
        <w:t> </w:t>
      </w:r>
      <w:r>
        <w:rPr>
          <w:color w:val="5D6770"/>
          <w:spacing w:val="-2"/>
        </w:rPr>
        <w:t>Administración.</w:t>
      </w:r>
      <w:r>
        <w:rPr>
          <w:color w:val="5D6770"/>
        </w:rPr>
        <w:t> 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</w:rPr>
        <w:t> 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</w:rPr>
        <w:t> </w:t>
      </w:r>
      <w:r>
        <w:rPr>
          <w:color w:val="5D6770"/>
          <w:spacing w:val="3"/>
        </w:rPr>
        <w:t> </w:t>
      </w:r>
      <w:r>
        <w:rPr>
          <w:color w:val="5D6770"/>
          <w:spacing w:val="-2"/>
        </w:rPr>
        <w:t>con</w:t>
      </w:r>
      <w:r>
        <w:rPr>
          <w:color w:val="5D6770"/>
          <w:spacing w:val="57"/>
        </w:rPr>
        <w:t> </w:t>
      </w:r>
      <w:r>
        <w:rPr>
          <w:color w:val="5D6770"/>
          <w:spacing w:val="-1"/>
        </w:rPr>
        <w:t>Entidades </w:t>
      </w:r>
      <w:r>
        <w:rPr>
          <w:color w:val="5D6770"/>
          <w:spacing w:val="-2"/>
        </w:rPr>
        <w:t>Públicas</w:t>
      </w:r>
      <w:r>
        <w:rPr>
          <w:color w:val="5D6770"/>
          <w:spacing w:val="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240" w:lineRule="auto" w:before="1"/>
        <w:ind w:right="4933"/>
        <w:jc w:val="left"/>
      </w:pP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-1"/>
        </w:rPr>
        <w:t>suma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</w:rPr>
        <w:t> </w:t>
      </w:r>
      <w:r>
        <w:rPr>
          <w:color w:val="5D6770"/>
          <w:spacing w:val="-2"/>
        </w:rPr>
        <w:t>no</w:t>
      </w:r>
      <w:r>
        <w:rPr>
          <w:color w:val="5D6770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</w:rPr>
        <w:t> </w:t>
      </w:r>
      <w:r>
        <w:rPr>
          <w:color w:val="5D6770"/>
          <w:spacing w:val="-1"/>
        </w:rPr>
        <w:t>con</w:t>
      </w:r>
      <w:r>
        <w:rPr>
          <w:color w:val="5D6770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2" w:lineRule="exact"/>
        <w:ind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left"/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66" w:lineRule="exact" w:before="7"/>
        <w:ind w:left="6183" w:right="512" w:hanging="2874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INVERSIÓN</w:t>
      </w:r>
      <w:r>
        <w:rPr>
          <w:color w:val="5D6770"/>
          <w:spacing w:val="6"/>
          <w:w w:val="105"/>
        </w:rPr>
        <w:t> </w:t>
      </w:r>
      <w:r>
        <w:rPr>
          <w:color w:val="5D6770"/>
          <w:spacing w:val="-2"/>
          <w:w w:val="105"/>
        </w:rPr>
        <w:t>PÚ</w:t>
      </w:r>
      <w:r>
        <w:rPr>
          <w:color w:val="5D6770"/>
          <w:spacing w:val="-1"/>
          <w:w w:val="105"/>
        </w:rPr>
        <w:t>BLI</w:t>
      </w:r>
      <w:r>
        <w:rPr>
          <w:color w:val="5D6770"/>
          <w:spacing w:val="-2"/>
          <w:w w:val="105"/>
        </w:rPr>
        <w:t>C</w:t>
      </w:r>
      <w:r>
        <w:rPr>
          <w:color w:val="5D6770"/>
          <w:spacing w:val="-1"/>
          <w:w w:val="105"/>
        </w:rPr>
        <w:t>A</w:t>
      </w:r>
      <w:r>
        <w:rPr>
          <w:color w:val="5D6770"/>
          <w:spacing w:val="7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7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9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7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6"/>
          <w:w w:val="105"/>
        </w:rPr>
        <w:t> </w:t>
      </w:r>
      <w:r>
        <w:rPr>
          <w:color w:val="5D6770"/>
          <w:w w:val="105"/>
        </w:rPr>
        <w:t>B.C.SUR, </w:t>
      </w:r>
      <w:r>
        <w:rPr>
          <w:color w:val="5D6770"/>
          <w:spacing w:val="14"/>
          <w:w w:val="105"/>
        </w:rPr>
        <w:t> </w:t>
      </w:r>
      <w:r>
        <w:rPr>
          <w:color w:val="5D6770"/>
          <w:w w:val="105"/>
        </w:rPr>
        <w:t>2014/2015-</w:t>
      </w:r>
      <w:r>
        <w:rPr>
          <w:color w:val="5D6770"/>
          <w:spacing w:val="41"/>
          <w:w w:val="122"/>
        </w:rPr>
        <w:t> </w:t>
      </w:r>
      <w:r>
        <w:rPr>
          <w:color w:val="5D6770"/>
          <w:spacing w:val="-1"/>
          <w:w w:val="105"/>
        </w:rPr>
        <w:t>2015/2016</w:t>
      </w:r>
      <w:r>
        <w:rPr>
          <w:color w:val="5D6770"/>
          <w:spacing w:val="25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26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27"/>
          <w:w w:val="105"/>
        </w:rPr>
        <w:t> </w:t>
      </w:r>
      <w:r>
        <w:rPr>
          <w:color w:val="5D6770"/>
          <w:w w:val="105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8723" w:val="left" w:leader="none"/>
        </w:tabs>
        <w:spacing w:line="200" w:lineRule="atLeast"/>
        <w:ind w:left="420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15.35pt;height:12.7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3"/>
                    <w:ind w:left="54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OBRAS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POR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ORIGEN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DEL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RECURSO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45.950pt;height:13.75pt;mso-position-horizontal-relative:char;mso-position-vertical-relative:line" coordorigin="0,0" coordsize="2919,275">
            <v:group style="position:absolute;left:0;top:20;width:1486;height:255" coordorigin="0,20" coordsize="1486,255">
              <v:shape style="position:absolute;left:0;top:20;width:1486;height:255" coordorigin="0,20" coordsize="1486,255" path="m0,275l1486,275,1486,20,0,20,0,275xe" filled="true" fillcolor="#ed6b06" stroked="false">
                <v:path arrowok="t"/>
                <v:fill type="solid"/>
              </v:shape>
            </v:group>
            <v:group style="position:absolute;left:70;top:20;width:1344;height:207" coordorigin="70,20" coordsize="1344,207">
              <v:shape style="position:absolute;left:70;top:20;width:1344;height:207" coordorigin="70,20" coordsize="1344,207" path="m70,227l1414,227,1414,20,70,20,70,227xe" filled="true" fillcolor="#ed6b06" stroked="false">
                <v:path arrowok="t"/>
                <v:fill type="solid"/>
              </v:shape>
            </v:group>
            <v:group style="position:absolute;left:1486;top:20;width:1434;height:255" coordorigin="1486,20" coordsize="1434,255">
              <v:shape style="position:absolute;left:1486;top:20;width:1434;height:255" coordorigin="1486,20" coordsize="1434,255" path="m1486,275l2919,275,2919,20,1486,20,1486,275xe" filled="true" fillcolor="#ed6b06" stroked="false">
                <v:path arrowok="t"/>
                <v:fill type="solid"/>
              </v:shape>
            </v:group>
            <v:group style="position:absolute;left:1555;top:20;width:1292;height:207" coordorigin="1555,20" coordsize="1292,207">
              <v:shape style="position:absolute;left:1555;top:20;width:1292;height:207" coordorigin="1555,20" coordsize="1292,207" path="m1555,227l2847,227,2847,20,1555,20,1555,227xe" filled="true" fillcolor="#ed6b06" stroked="false">
                <v:path arrowok="t"/>
                <v:fill type="solid"/>
              </v:shape>
              <v:shape style="position:absolute;left:310;top:45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21;top:0;width:96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4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9"/>
        <w:gridCol w:w="122"/>
        <w:gridCol w:w="3028"/>
      </w:tblGrid>
      <w:tr>
        <w:trPr>
          <w:trHeight w:val="227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Recurso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propio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7" w:val="left" w:leader="none"/>
                <w:tab w:pos="2252" w:val="left" w:leader="none"/>
                <w:tab w:pos="2973" w:val="left" w:leader="none"/>
              </w:tabs>
              <w:spacing w:line="168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212,315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217,392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FAIS/FISE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451" w:val="left" w:leader="none"/>
              </w:tabs>
              <w:spacing w:line="205" w:lineRule="exact"/>
              <w:ind w:left="1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231</w:t>
              <w:tab/>
              <w:t>2,959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8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FASP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7" w:val="left" w:leader="none"/>
                <w:tab w:pos="2451" w:val="left" w:leader="none"/>
                <w:tab w:pos="2973" w:val="left" w:leader="none"/>
              </w:tabs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  <w:t>7,800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FAFEF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8" w:val="left" w:leader="none"/>
                <w:tab w:pos="2353" w:val="left" w:leader="none"/>
                <w:tab w:pos="2973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57,047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75,021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8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SEDATU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7" w:val="left" w:leader="none"/>
                <w:tab w:pos="2451" w:val="left" w:leader="none"/>
                <w:tab w:pos="2973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0</w:t>
              <w:tab/>
              <w:t>4,712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Secretaría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Gobernación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802" w:val="left" w:leader="none"/>
              </w:tabs>
              <w:spacing w:line="205" w:lineRule="exact"/>
              <w:ind w:left="10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5"/>
                <w:sz w:val="18"/>
              </w:rPr>
              <w:t>3,200</w:t>
              <w:tab/>
            </w: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CONADE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6" w:val="left" w:leader="none"/>
                <w:tab w:pos="2353" w:val="left" w:leader="none"/>
                <w:tab w:pos="2973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9,293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54,707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Apoyo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financiero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extraordinario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ISIFE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53" w:val="left" w:leader="none"/>
              </w:tabs>
              <w:spacing w:line="205" w:lineRule="exact"/>
              <w:ind w:left="1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0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59,302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Ingreso</w:t>
            </w:r>
            <w:r>
              <w:rPr>
                <w:rFonts w:ascii="Arial"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extraordinario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91" w:val="left" w:leader="none"/>
              </w:tabs>
              <w:spacing w:line="206" w:lineRule="exact"/>
              <w:ind w:left="9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51,845</w:t>
              <w:tab/>
            </w:r>
            <w:r>
              <w:rPr>
                <w:rFonts w:ascii="Arial"/>
                <w:color w:val="5D6770"/>
                <w:sz w:val="18"/>
              </w:rPr>
              <w:t>-2,899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8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5 al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millar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6" w:val="left" w:leader="none"/>
                <w:tab w:pos="2451" w:val="left" w:leader="none"/>
                <w:tab w:pos="2973" w:val="left" w:leader="none"/>
              </w:tabs>
              <w:spacing w:line="240" w:lineRule="auto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2,329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2,569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Ramo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7" w:val="left" w:leader="none"/>
                <w:tab w:pos="2252" w:val="left" w:leader="none"/>
                <w:tab w:pos="2973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389,904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954,951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21 Turismo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353" w:val="left" w:leader="none"/>
              </w:tabs>
              <w:spacing w:line="205" w:lineRule="exact"/>
              <w:ind w:left="9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41,074</w:t>
              <w:tab/>
            </w:r>
            <w:r>
              <w:rPr>
                <w:rFonts w:ascii="Arial"/>
                <w:color w:val="5D6770"/>
                <w:spacing w:val="-1"/>
                <w:sz w:val="18"/>
              </w:rPr>
              <w:t>31,551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Recurso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extraordinario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SEP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11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802" w:val="left" w:leader="none"/>
              </w:tabs>
              <w:spacing w:line="205" w:lineRule="exact"/>
              <w:ind w:left="9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23,442</w:t>
              <w:tab/>
            </w:r>
            <w:r>
              <w:rPr>
                <w:rFonts w:ascii="Arial"/>
                <w:color w:val="5D6770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6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Ramo</w:t>
            </w:r>
            <w:r>
              <w:rPr>
                <w:rFonts w:ascii="Arial"/>
                <w:color w:val="5D6770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09</w:t>
            </w:r>
            <w:r>
              <w:rPr>
                <w:rFonts w:ascii="Arial"/>
                <w:color w:val="5D6770"/>
                <w:sz w:val="18"/>
              </w:rPr>
              <w:t> SCT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17" w:val="left" w:leader="none"/>
                <w:tab w:pos="2252" w:val="left" w:leader="none"/>
                <w:tab w:pos="2973" w:val="left" w:leader="none"/>
              </w:tabs>
              <w:spacing w:line="205" w:lineRule="exact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pacing w:val="-1"/>
                <w:w w:val="95"/>
                <w:sz w:val="18"/>
                <w:u w:val="single" w:color="ED6B06"/>
              </w:rPr>
              <w:t>214,446</w:t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ED6B06"/>
              </w:rPr>
              <w:t>324,786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4409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68" w:val="left" w:leader="none"/>
              </w:tabs>
              <w:spacing w:line="240" w:lineRule="auto" w:before="48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Rao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16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SEMARNAT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tabs>
                <w:tab w:pos="2451" w:val="left" w:leader="none"/>
              </w:tabs>
              <w:spacing w:line="240" w:lineRule="auto"/>
              <w:ind w:left="9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w w:val="95"/>
                <w:sz w:val="18"/>
              </w:rPr>
              <w:t>23,516</w:t>
              <w:tab/>
            </w:r>
            <w:r>
              <w:rPr>
                <w:rFonts w:ascii="Arial"/>
                <w:color w:val="5D6770"/>
                <w:sz w:val="18"/>
              </w:rPr>
              <w:t>4,855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40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28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66" w:val="left" w:leader="none"/>
                <w:tab w:pos="2101" w:val="left" w:leader="none"/>
                <w:tab w:pos="2973" w:val="left" w:leader="none"/>
              </w:tabs>
              <w:spacing w:line="200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D6B06"/>
              </w:rPr>
              <w:t>1,028,642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1,737,706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5" w:lineRule="auto" w:before="51"/>
        <w:ind w:left="4253" w:right="1758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17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17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17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14"/>
        </w:rPr>
        <w:t> </w:t>
      </w:r>
      <w:r>
        <w:rPr>
          <w:color w:val="5D6770"/>
        </w:rPr>
        <w:t>y</w:t>
      </w:r>
      <w:r>
        <w:rPr>
          <w:color w:val="5D6770"/>
          <w:spacing w:val="16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  <w:spacing w:val="16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16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Entidades</w:t>
      </w:r>
      <w:r>
        <w:rPr>
          <w:color w:val="5D6770"/>
          <w:spacing w:val="16"/>
        </w:rPr>
        <w:t> </w:t>
      </w:r>
      <w:r>
        <w:rPr>
          <w:color w:val="5D6770"/>
          <w:spacing w:val="-2"/>
        </w:rPr>
        <w:t>Públicas</w:t>
      </w:r>
      <w:r>
        <w:rPr>
          <w:color w:val="5D6770"/>
          <w:spacing w:val="16"/>
        </w:rPr>
        <w:t> </w:t>
      </w:r>
      <w:r>
        <w:rPr>
          <w:color w:val="5D6770"/>
        </w:rPr>
        <w:t>y</w:t>
      </w:r>
      <w:r>
        <w:rPr>
          <w:color w:val="5D6770"/>
          <w:spacing w:val="4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182" w:lineRule="exact" w:before="1"/>
        <w:ind w:left="4253" w:right="1945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7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-1"/>
        </w:rPr>
        <w:t> 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2" w:lineRule="exact"/>
        <w:ind w:left="4253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left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4" w:lineRule="exact" w:before="8"/>
        <w:ind w:left="3227" w:right="3775" w:hanging="1532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INVERSIONES</w:t>
      </w:r>
      <w:r>
        <w:rPr>
          <w:color w:val="5D6770"/>
          <w:spacing w:val="-5"/>
          <w:w w:val="105"/>
        </w:rPr>
        <w:t> </w:t>
      </w:r>
      <w:r>
        <w:rPr>
          <w:color w:val="5D6770"/>
          <w:spacing w:val="-1"/>
          <w:w w:val="105"/>
        </w:rPr>
        <w:t>FINANCIERA</w:t>
      </w:r>
      <w:r>
        <w:rPr>
          <w:color w:val="5D6770"/>
          <w:spacing w:val="-2"/>
          <w:w w:val="105"/>
        </w:rPr>
        <w:t>S</w:t>
      </w:r>
      <w:r>
        <w:rPr>
          <w:color w:val="5D6770"/>
          <w:spacing w:val="-4"/>
          <w:w w:val="105"/>
        </w:rPr>
        <w:t> </w:t>
      </w:r>
      <w:r>
        <w:rPr>
          <w:color w:val="5D6770"/>
          <w:w w:val="105"/>
        </w:rPr>
        <w:t>Y</w:t>
      </w:r>
      <w:r>
        <w:rPr>
          <w:color w:val="5D6770"/>
          <w:spacing w:val="-4"/>
          <w:w w:val="105"/>
        </w:rPr>
        <w:t> </w:t>
      </w:r>
      <w:r>
        <w:rPr>
          <w:color w:val="5D6770"/>
          <w:w w:val="105"/>
        </w:rPr>
        <w:t>OTRAS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PROVISIONES</w:t>
      </w:r>
      <w:r>
        <w:rPr>
          <w:color w:val="5D6770"/>
          <w:spacing w:val="-5"/>
          <w:w w:val="105"/>
        </w:rPr>
        <w:t> </w:t>
      </w:r>
      <w:r>
        <w:rPr>
          <w:color w:val="5D6770"/>
          <w:w w:val="105"/>
        </w:rPr>
        <w:t>EN</w:t>
      </w:r>
      <w:r>
        <w:rPr>
          <w:color w:val="5D6770"/>
          <w:spacing w:val="-4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39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6808" w:val="left" w:leader="none"/>
        </w:tabs>
        <w:spacing w:line="200" w:lineRule="atLeast"/>
        <w:ind w:left="133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61.9pt;height:10.3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01" w:lineRule="exact" w:before="0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58.950pt;height:11.35pt;mso-position-horizontal-relative:char;mso-position-vertical-relative:line" coordorigin="0,0" coordsize="3179,227">
            <v:group style="position:absolute;left:1457;top:20;width:108;height:207" coordorigin="1457,20" coordsize="108,207">
              <v:shape style="position:absolute;left:1457;top:20;width:108;height:207" coordorigin="1457,20" coordsize="108,207" path="m1457,227l1565,227,1565,20,1457,20,1457,227xe" filled="true" fillcolor="#ed6b06" stroked="false">
                <v:path arrowok="t"/>
                <v:fill type="solid"/>
              </v:shape>
            </v:group>
            <v:group style="position:absolute;left:0;top:20;width:108;height:207" coordorigin="0,20" coordsize="108,207">
              <v:shape style="position:absolute;left:0;top:20;width:108;height:207" coordorigin="0,20" coordsize="108,207" path="m0,227l108,227,108,20,0,20,0,227xe" filled="true" fillcolor="#ed6b06" stroked="false">
                <v:path arrowok="t"/>
                <v:fill type="solid"/>
              </v:shape>
            </v:group>
            <v:group style="position:absolute;left:108;top:20;width:1349;height:207" coordorigin="108,20" coordsize="1349,207">
              <v:shape style="position:absolute;left:108;top:20;width:1349;height:207" coordorigin="108,20" coordsize="1349,207" path="m108,227l1457,227,1457,20,108,20,108,227xe" filled="true" fillcolor="#ed6b06" stroked="false">
                <v:path arrowok="t"/>
                <v:fill type="solid"/>
              </v:shape>
            </v:group>
            <v:group style="position:absolute;left:1565;top:20;width:108;height:207" coordorigin="1565,20" coordsize="108,207">
              <v:shape style="position:absolute;left:1565;top:20;width:108;height:207" coordorigin="1565,20" coordsize="108,207" path="m1565,227l1673,227,1673,20,1565,20,1565,227xe" filled="true" fillcolor="#ed6b06" stroked="false">
                <v:path arrowok="t"/>
                <v:fill type="solid"/>
              </v:shape>
            </v:group>
            <v:group style="position:absolute;left:3070;top:20;width:108;height:207" coordorigin="3070,20" coordsize="108,207">
              <v:shape style="position:absolute;left:3070;top:20;width:108;height:207" coordorigin="3070,20" coordsize="108,207" path="m3070,227l3178,227,3178,20,3070,20,3070,227xe" filled="true" fillcolor="#ed6b06" stroked="false">
                <v:path arrowok="t"/>
                <v:fill type="solid"/>
              </v:shape>
            </v:group>
            <v:group style="position:absolute;left:1673;top:20;width:1398;height:207" coordorigin="1673,20" coordsize="1398,207">
              <v:shape style="position:absolute;left:1673;top:20;width:1398;height:207" coordorigin="1673,20" coordsize="1398,207" path="m1673,227l3070,227,3070,20,1673,20,1673,227xe" filled="true" fillcolor="#ed6b06" stroked="false">
                <v:path arrowok="t"/>
                <v:fill type="solid"/>
              </v:shape>
              <v:shape style="position:absolute;left:350;top:45;width:863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891;top:0;width:961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tabs>
          <w:tab w:pos="6573" w:val="left" w:leader="none"/>
          <w:tab w:pos="6808" w:val="left" w:leader="none"/>
          <w:tab w:pos="7715" w:val="left" w:leader="none"/>
          <w:tab w:pos="9329" w:val="left" w:leader="none"/>
          <w:tab w:pos="9986" w:val="left" w:leader="none"/>
        </w:tabs>
        <w:spacing w:line="192" w:lineRule="exact"/>
        <w:ind w:left="1335" w:right="0"/>
        <w:jc w:val="left"/>
        <w:rPr>
          <w:b w:val="0"/>
          <w:bCs w:val="0"/>
        </w:rPr>
      </w:pPr>
      <w:r>
        <w:rPr>
          <w:color w:val="5D6770"/>
          <w:w w:val="99"/>
        </w:rPr>
      </w:r>
      <w:r>
        <w:rPr>
          <w:color w:val="5D6770"/>
          <w:w w:val="99"/>
          <w:u w:val="single" w:color="5D6770"/>
        </w:rPr>
        <w:t> </w:t>
      </w:r>
      <w:r>
        <w:rPr>
          <w:color w:val="5D6770"/>
          <w:spacing w:val="7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Inversiones</w:t>
      </w:r>
      <w:r>
        <w:rPr>
          <w:color w:val="5D6770"/>
          <w:spacing w:val="-7"/>
          <w:u w:val="single" w:color="5D6770"/>
        </w:rPr>
        <w:t> </w:t>
      </w:r>
      <w:r>
        <w:rPr>
          <w:color w:val="5D6770"/>
          <w:u w:val="single" w:color="5D6770"/>
        </w:rPr>
        <w:t>en</w:t>
      </w:r>
      <w:r>
        <w:rPr>
          <w:color w:val="5D6770"/>
          <w:spacing w:val="-6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fideicomisos</w:t>
      </w:r>
      <w:r>
        <w:rPr>
          <w:color w:val="5D6770"/>
          <w:spacing w:val="-7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estatales</w:t>
        <w:tab/>
      </w:r>
      <w:r>
        <w:rPr>
          <w:color w:val="5D6770"/>
          <w:spacing w:val="-1"/>
        </w:rPr>
        <w:tab/>
      </w:r>
      <w:r>
        <w:rPr>
          <w:color w:val="5D6770"/>
          <w:spacing w:val="-1"/>
          <w:u w:val="single" w:color="ED6B06"/>
        </w:rPr>
        <w:tab/>
      </w:r>
      <w:r>
        <w:rPr>
          <w:color w:val="5D6770"/>
          <w:spacing w:val="-1"/>
          <w:w w:val="95"/>
          <w:u w:val="single" w:color="ED6B06"/>
        </w:rPr>
        <w:t>48,716</w:t>
        <w:tab/>
      </w:r>
      <w:r>
        <w:rPr>
          <w:color w:val="5D6770"/>
          <w:spacing w:val="-1"/>
          <w:u w:val="single" w:color="ED6B06"/>
        </w:rPr>
        <w:t>33,510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>
          <w:b w:val="0"/>
        </w:rPr>
      </w:r>
    </w:p>
    <w:p>
      <w:pPr>
        <w:pStyle w:val="Heading9"/>
        <w:tabs>
          <w:tab w:pos="6573" w:val="left" w:leader="none"/>
          <w:tab w:pos="6808" w:val="left" w:leader="none"/>
          <w:tab w:pos="7715" w:val="left" w:leader="none"/>
          <w:tab w:pos="9329" w:val="left" w:leader="none"/>
          <w:tab w:pos="9986" w:val="left" w:leader="none"/>
        </w:tabs>
        <w:spacing w:line="220" w:lineRule="atLeast"/>
        <w:ind w:left="1443" w:right="3591" w:hanging="108"/>
        <w:jc w:val="left"/>
      </w:pPr>
      <w:r>
        <w:rPr>
          <w:color w:val="5D6770"/>
          <w:w w:val="99"/>
        </w:rPr>
      </w:r>
      <w:r>
        <w:rPr>
          <w:color w:val="5D6770"/>
          <w:w w:val="99"/>
          <w:u w:val="single" w:color="5D6770"/>
        </w:rPr>
        <w:t> </w:t>
      </w:r>
      <w:r>
        <w:rPr>
          <w:color w:val="5D6770"/>
          <w:spacing w:val="7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De pesca</w:t>
      </w:r>
      <w:r>
        <w:rPr>
          <w:color w:val="5D6770"/>
          <w:spacing w:val="-2"/>
          <w:u w:val="single" w:color="5D6770"/>
        </w:rPr>
        <w:t> </w:t>
      </w:r>
      <w:r>
        <w:rPr>
          <w:color w:val="5D6770"/>
          <w:spacing w:val="-1"/>
          <w:u w:val="single" w:color="5D6770"/>
        </w:rPr>
        <w:t>deportiva </w:t>
      </w:r>
      <w:r>
        <w:rPr>
          <w:color w:val="5D6770"/>
          <w:u w:val="single" w:color="5D6770"/>
        </w:rPr>
        <w:t>y</w:t>
      </w:r>
      <w:r>
        <w:rPr>
          <w:color w:val="5D6770"/>
          <w:spacing w:val="-1"/>
          <w:u w:val="single" w:color="5D6770"/>
        </w:rPr>
        <w:t> recreativa</w:t>
        <w:tab/>
      </w:r>
      <w:r>
        <w:rPr>
          <w:color w:val="5D6770"/>
          <w:spacing w:val="-1"/>
        </w:rPr>
        <w:tab/>
      </w:r>
      <w:r>
        <w:rPr>
          <w:color w:val="5D6770"/>
          <w:spacing w:val="-1"/>
          <w:u w:val="single" w:color="ED6B06"/>
        </w:rPr>
        <w:tab/>
      </w:r>
      <w:r>
        <w:rPr>
          <w:color w:val="5D6770"/>
          <w:spacing w:val="-1"/>
          <w:w w:val="95"/>
          <w:u w:val="single" w:color="ED6B06"/>
        </w:rPr>
        <w:t>27,490</w:t>
        <w:tab/>
      </w:r>
      <w:r>
        <w:rPr>
          <w:color w:val="5D6770"/>
          <w:spacing w:val="-1"/>
          <w:u w:val="single" w:color="ED6B06"/>
        </w:rPr>
        <w:t>10,510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>
          <w:color w:val="5D6770"/>
          <w:spacing w:val="45"/>
        </w:rPr>
        <w:t> </w:t>
      </w:r>
      <w:r>
        <w:rPr>
          <w:color w:val="5D6770"/>
          <w:spacing w:val="-1"/>
        </w:rPr>
        <w:t>Fideicomiso</w:t>
      </w:r>
      <w:r>
        <w:rPr>
          <w:color w:val="5D6770"/>
        </w:rPr>
        <w:t> </w:t>
      </w:r>
      <w:r>
        <w:rPr>
          <w:color w:val="5D6770"/>
          <w:spacing w:val="-1"/>
        </w:rPr>
        <w:t>estatal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para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promoción turística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17.5% impuesto</w:t>
      </w:r>
      <w:r>
        <w:rPr/>
      </w:r>
    </w:p>
    <w:p>
      <w:pPr>
        <w:tabs>
          <w:tab w:pos="6573" w:val="left" w:leader="none"/>
          <w:tab w:pos="7715" w:val="left" w:leader="none"/>
          <w:tab w:pos="9329" w:val="left" w:leader="none"/>
        </w:tabs>
        <w:spacing w:line="206" w:lineRule="exact" w:before="0"/>
        <w:ind w:left="1443" w:right="0" w:hanging="10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color w:val="5D6770"/>
          <w:sz w:val="18"/>
          <w:u w:val="single" w:color="5D6770"/>
        </w:rPr>
        <w:t>sobre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hospedaje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spacing w:val="-1"/>
          <w:w w:val="95"/>
          <w:position w:val="10"/>
          <w:sz w:val="18"/>
        </w:rPr>
        <w:t>19,540</w:t>
        <w:tab/>
      </w:r>
      <w:r>
        <w:rPr>
          <w:rFonts w:ascii="Arial"/>
          <w:color w:val="5D6770"/>
          <w:spacing w:val="-1"/>
          <w:position w:val="10"/>
          <w:sz w:val="18"/>
        </w:rPr>
        <w:t>21,347</w:t>
      </w:r>
      <w:r>
        <w:rPr>
          <w:rFonts w:ascii="Arial"/>
          <w:sz w:val="18"/>
        </w:rPr>
      </w:r>
    </w:p>
    <w:p>
      <w:pPr>
        <w:spacing w:line="20" w:lineRule="atLeast"/>
        <w:ind w:left="68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5pt;height:.6pt;mso-position-horizontal-relative:char;mso-position-vertical-relative:line" coordorigin="0,0" coordsize="3190,12">
            <v:group style="position:absolute;left:6;top:6;width:3179;height:2" coordorigin="6,6" coordsize="3179,2">
              <v:shape style="position:absolute;left:6;top:6;width:3179;height:2" coordorigin="6,6" coordsize="3179,0" path="m6,6l3184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33" w:lineRule="exact" w:before="0"/>
        <w:ind w:left="1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Fideicomiso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estatal para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gasto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-1"/>
          <w:sz w:val="18"/>
        </w:rPr>
        <w:t> administración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2.5%</w:t>
      </w:r>
      <w:r>
        <w:rPr>
          <w:rFonts w:ascii="Arial" w:hAnsi="Arial"/>
          <w:sz w:val="18"/>
        </w:rPr>
      </w:r>
    </w:p>
    <w:p>
      <w:pPr>
        <w:tabs>
          <w:tab w:pos="6573" w:val="left" w:leader="none"/>
          <w:tab w:pos="7814" w:val="left" w:leader="none"/>
          <w:tab w:pos="9427" w:val="left" w:leader="none"/>
        </w:tabs>
        <w:spacing w:line="263" w:lineRule="exact" w:before="0"/>
        <w:ind w:left="13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w w:val="99"/>
          <w:sz w:val="18"/>
        </w:rPr>
      </w:r>
      <w:r>
        <w:rPr>
          <w:rFonts w:ascii="Arial"/>
          <w:color w:val="5D6770"/>
          <w:w w:val="99"/>
          <w:sz w:val="18"/>
          <w:u w:val="single" w:color="5D6770"/>
        </w:rPr>
        <w:t> </w:t>
      </w:r>
      <w:r>
        <w:rPr>
          <w:rFonts w:ascii="Arial"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impuesto sobre</w:t>
      </w:r>
      <w:r>
        <w:rPr>
          <w:rFonts w:ascii="Arial"/>
          <w:color w:val="5D6770"/>
          <w:spacing w:val="-3"/>
          <w:sz w:val="18"/>
          <w:u w:val="single" w:color="5D6770"/>
        </w:rPr>
        <w:t> </w:t>
      </w:r>
      <w:r>
        <w:rPr>
          <w:rFonts w:ascii="Arial"/>
          <w:color w:val="5D6770"/>
          <w:spacing w:val="-1"/>
          <w:sz w:val="18"/>
          <w:u w:val="single" w:color="5D6770"/>
        </w:rPr>
        <w:t>hospedaje</w:t>
        <w:tab/>
      </w:r>
      <w:r>
        <w:rPr>
          <w:rFonts w:ascii="Arial"/>
          <w:color w:val="5D6770"/>
          <w:spacing w:val="-1"/>
          <w:sz w:val="18"/>
        </w:rPr>
        <w:tab/>
      </w:r>
      <w:r>
        <w:rPr>
          <w:rFonts w:ascii="Arial"/>
          <w:color w:val="5D6770"/>
          <w:w w:val="95"/>
          <w:position w:val="11"/>
          <w:sz w:val="18"/>
        </w:rPr>
        <w:t>1,686</w:t>
        <w:tab/>
      </w:r>
      <w:r>
        <w:rPr>
          <w:rFonts w:ascii="Arial"/>
          <w:color w:val="5D6770"/>
          <w:position w:val="11"/>
          <w:sz w:val="18"/>
        </w:rPr>
        <w:t>1,653</w:t>
      </w:r>
      <w:r>
        <w:rPr>
          <w:rFonts w:ascii="Arial"/>
          <w:sz w:val="18"/>
        </w:rPr>
      </w:r>
    </w:p>
    <w:p>
      <w:pPr>
        <w:spacing w:line="20" w:lineRule="atLeast"/>
        <w:ind w:left="68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5pt;height:.6pt;mso-position-horizontal-relative:char;mso-position-vertical-relative:line" coordorigin="0,0" coordsize="3190,12">
            <v:group style="position:absolute;left:6;top:6;width:3179;height:2" coordorigin="6,6" coordsize="3179,2">
              <v:shape style="position:absolute;left:6;top:6;width:3179;height:2" coordorigin="6,6" coordsize="3179,0" path="m6,6l3184,6e" filled="false" stroked="true" strokeweight=".58001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573" w:val="left" w:leader="none"/>
          <w:tab w:pos="6808" w:val="left" w:leader="none"/>
          <w:tab w:pos="7614" w:val="left" w:leader="none"/>
          <w:tab w:pos="9228" w:val="left" w:leader="none"/>
          <w:tab w:pos="9986" w:val="left" w:leader="none"/>
        </w:tabs>
        <w:spacing w:before="0"/>
        <w:ind w:left="1443" w:right="0" w:hanging="10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7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Inversiones</w:t>
      </w:r>
      <w:r>
        <w:rPr>
          <w:rFonts w:ascii="Arial"/>
          <w:b/>
          <w:color w:val="5D6770"/>
          <w:spacing w:val="-10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>en</w:t>
      </w:r>
      <w:r>
        <w:rPr>
          <w:rFonts w:ascii="Arial"/>
          <w:b/>
          <w:color w:val="5D6770"/>
          <w:spacing w:val="-7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fideicomisos</w:t>
      </w:r>
      <w:r>
        <w:rPr>
          <w:rFonts w:ascii="Arial"/>
          <w:b/>
          <w:color w:val="5D6770"/>
          <w:spacing w:val="-9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sz w:val="18"/>
          <w:u w:val="single" w:color="5D6770"/>
        </w:rPr>
        <w:t>municipales</w:t>
        <w:tab/>
      </w:r>
      <w:r>
        <w:rPr>
          <w:rFonts w:ascii="Arial"/>
          <w:b/>
          <w:color w:val="5D6770"/>
          <w:spacing w:val="-1"/>
          <w:sz w:val="18"/>
        </w:rPr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>127,115</w:t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>170,956</w:t>
      </w:r>
      <w:r>
        <w:rPr>
          <w:rFonts w:asci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/>
          <w:b/>
          <w:color w:val="5D6770"/>
          <w:sz w:val="18"/>
          <w:u w:val="single" w:color="ED6B06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155" w:lineRule="exact" w:before="14"/>
        <w:ind w:left="1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spacing w:val="-1"/>
          <w:sz w:val="18"/>
        </w:rPr>
        <w:t>De obras</w:t>
      </w:r>
      <w:r>
        <w:rPr>
          <w:rFonts w:ascii="Arial" w:hAnsi="Arial"/>
          <w:color w:val="5D6770"/>
          <w:spacing w:val="1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53.2%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z w:val="18"/>
        </w:rPr>
        <w:t>del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37.6% impuesto</w:t>
      </w:r>
      <w:r>
        <w:rPr>
          <w:rFonts w:ascii="Arial" w:hAnsi="Arial"/>
          <w:color w:val="5D6770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sobre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nómina</w:t>
      </w:r>
      <w:r>
        <w:rPr>
          <w:rFonts w:ascii="Arial" w:hAnsi="Arial"/>
          <w:color w:val="5D6770"/>
          <w:spacing w:val="-2"/>
          <w:sz w:val="18"/>
        </w:rPr>
        <w:t> </w:t>
      </w:r>
      <w:r>
        <w:rPr>
          <w:rFonts w:ascii="Arial" w:hAnsi="Arial"/>
          <w:color w:val="5D6770"/>
          <w:sz w:val="18"/>
        </w:rPr>
        <w:t>de</w:t>
      </w:r>
      <w:r>
        <w:rPr>
          <w:rFonts w:ascii="Arial" w:hAnsi="Arial"/>
          <w:color w:val="5D6770"/>
          <w:spacing w:val="-3"/>
          <w:sz w:val="18"/>
        </w:rPr>
        <w:t> </w:t>
      </w:r>
      <w:r>
        <w:rPr>
          <w:rFonts w:ascii="Arial" w:hAnsi="Arial"/>
          <w:color w:val="5D6770"/>
          <w:spacing w:val="-1"/>
          <w:sz w:val="18"/>
        </w:rPr>
        <w:t>los</w:t>
      </w:r>
      <w:r>
        <w:rPr>
          <w:rFonts w:ascii="Arial" w:hAnsi="Arial"/>
          <w:color w:val="5D6770"/>
          <w:spacing w:val="1"/>
          <w:sz w:val="18"/>
        </w:rPr>
        <w:t> </w:t>
      </w:r>
      <w:r>
        <w:rPr>
          <w:rFonts w:ascii="Arial" w:hAnsi="Arial"/>
          <w:color w:val="5D6770"/>
          <w:sz w:val="18"/>
        </w:rPr>
        <w:t>5</w:t>
      </w:r>
      <w:r>
        <w:rPr>
          <w:rFonts w:ascii="Arial" w:hAnsi="Arial"/>
          <w:sz w:val="18"/>
        </w:rPr>
      </w:r>
    </w:p>
    <w:p>
      <w:pPr>
        <w:tabs>
          <w:tab w:pos="6808" w:val="left" w:leader="none"/>
          <w:tab w:pos="7715" w:val="left" w:leader="none"/>
          <w:tab w:pos="9329" w:val="left" w:leader="none"/>
          <w:tab w:pos="9986" w:val="left" w:leader="none"/>
        </w:tabs>
        <w:spacing w:line="251" w:lineRule="exact" w:before="0"/>
        <w:ind w:left="1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position w:val="-10"/>
          <w:sz w:val="18"/>
        </w:rPr>
        <w:t>municipios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36,058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36,707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13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2.5pt;height:.6pt;mso-position-horizontal-relative:char;mso-position-vertical-relative:line" coordorigin="0,0" coordsize="5250,12">
            <v:group style="position:absolute;left:6;top:6;width:5238;height:2" coordorigin="6,6" coordsize="5238,2">
              <v:shape style="position:absolute;left:6;top:6;width:5238;height:2" coordorigin="6,6" coordsize="5238,0" path="m6,6l5244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6808" w:val="left" w:leader="none"/>
          <w:tab w:pos="7965" w:val="left" w:leader="none"/>
          <w:tab w:pos="9427" w:val="left" w:leader="none"/>
          <w:tab w:pos="9986" w:val="left" w:leader="none"/>
        </w:tabs>
        <w:spacing w:line="216" w:lineRule="exact" w:before="0"/>
        <w:ind w:left="1443" w:right="3591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9.779999pt;margin-top:10.800022pt;width:261.9pt;height:.1pt;mso-position-horizontal-relative:page;mso-position-vertical-relative:paragraph;z-index:-840208" coordorigin="3596,216" coordsize="5238,2">
            <v:shape style="position:absolute;left:3596;top:216;width:5238;height:2" coordorigin="3596,216" coordsize="5238,0" path="m3596,216l8833,216e" filled="false" stroked="true" strokeweight=".579980pt" strokecolor="#5d6770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  <w:sz w:val="18"/>
        </w:rPr>
        <w:t>Zofemat</w:t>
      </w:r>
      <w:r>
        <w:rPr>
          <w:rFonts w:ascii="Arial"/>
          <w:color w:val="5D6770"/>
          <w:spacing w:val="-8"/>
          <w:sz w:val="18"/>
        </w:rPr>
        <w:t> </w:t>
      </w:r>
      <w:r>
        <w:rPr>
          <w:rFonts w:ascii="Arial"/>
          <w:color w:val="5D6770"/>
          <w:spacing w:val="-1"/>
          <w:sz w:val="18"/>
        </w:rPr>
        <w:t>municipios</w:t>
      </w:r>
      <w:r>
        <w:rPr>
          <w:rFonts w:ascii="Arial"/>
          <w:color w:val="5D6770"/>
          <w:spacing w:val="-1"/>
          <w:position w:val="9"/>
          <w:sz w:val="12"/>
        </w:rPr>
        <w:t>2/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z w:val="18"/>
          <w:u w:val="single" w:color="ED6B06"/>
        </w:rPr>
        <w:t>424</w:t>
        <w:tab/>
        <w:t>3,970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color w:val="5D6770"/>
          <w:spacing w:val="31"/>
          <w:sz w:val="18"/>
        </w:rPr>
        <w:t> </w:t>
      </w:r>
      <w:r>
        <w:rPr>
          <w:rFonts w:ascii="Arial"/>
          <w:color w:val="5D6770"/>
          <w:spacing w:val="-1"/>
          <w:sz w:val="18"/>
        </w:rPr>
        <w:t>Fideicomiso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Turismo</w:t>
      </w:r>
      <w:r>
        <w:rPr>
          <w:rFonts w:ascii="Arial"/>
          <w:color w:val="5D6770"/>
          <w:spacing w:val="-3"/>
          <w:sz w:val="18"/>
        </w:rPr>
        <w:t> </w:t>
      </w:r>
      <w:r>
        <w:rPr>
          <w:rFonts w:ascii="Arial"/>
          <w:color w:val="5D6770"/>
          <w:sz w:val="18"/>
        </w:rPr>
        <w:t>80%</w:t>
      </w:r>
      <w:r>
        <w:rPr>
          <w:rFonts w:ascii="Arial"/>
          <w:color w:val="5D6770"/>
          <w:spacing w:val="-2"/>
          <w:sz w:val="18"/>
        </w:rPr>
        <w:t> </w:t>
      </w:r>
      <w:r>
        <w:rPr>
          <w:rFonts w:ascii="Arial"/>
          <w:color w:val="5D6770"/>
          <w:spacing w:val="-1"/>
          <w:sz w:val="18"/>
        </w:rPr>
        <w:t>impuesto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sobre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hospedaje de</w:t>
      </w:r>
      <w:r>
        <w:rPr>
          <w:rFonts w:ascii="Arial"/>
          <w:color w:val="5D6770"/>
          <w:sz w:val="18"/>
        </w:rPr>
        <w:t> </w:t>
      </w:r>
      <w:r>
        <w:rPr>
          <w:rFonts w:ascii="Arial"/>
          <w:color w:val="5D6770"/>
          <w:spacing w:val="-1"/>
          <w:sz w:val="18"/>
        </w:rPr>
        <w:t>los </w:t>
      </w:r>
      <w:r>
        <w:rPr>
          <w:rFonts w:ascii="Arial"/>
          <w:color w:val="5D6770"/>
          <w:sz w:val="18"/>
        </w:rPr>
        <w:t>5</w:t>
      </w:r>
      <w:r>
        <w:rPr>
          <w:rFonts w:ascii="Arial"/>
          <w:sz w:val="18"/>
        </w:rPr>
      </w:r>
    </w:p>
    <w:p>
      <w:pPr>
        <w:tabs>
          <w:tab w:pos="6808" w:val="left" w:leader="none"/>
          <w:tab w:pos="7715" w:val="left" w:leader="none"/>
          <w:tab w:pos="9228" w:val="left" w:leader="none"/>
          <w:tab w:pos="9986" w:val="left" w:leader="none"/>
        </w:tabs>
        <w:spacing w:line="201" w:lineRule="exact" w:before="0"/>
        <w:ind w:left="14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6770"/>
          <w:spacing w:val="-1"/>
          <w:position w:val="-9"/>
          <w:sz w:val="18"/>
        </w:rPr>
        <w:t>municipios</w:t>
        <w:tab/>
      </w:r>
      <w:r>
        <w:rPr>
          <w:rFonts w:ascii="Arial"/>
          <w:color w:val="5D6770"/>
          <w:spacing w:val="-1"/>
          <w:sz w:val="18"/>
        </w:rPr>
      </w:r>
      <w:r>
        <w:rPr>
          <w:rFonts w:ascii="Arial"/>
          <w:color w:val="5D6770"/>
          <w:spacing w:val="-1"/>
          <w:sz w:val="18"/>
          <w:u w:val="single" w:color="ED6B06"/>
        </w:rPr>
        <w:tab/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>90,633</w:t>
        <w:tab/>
      </w:r>
      <w:r>
        <w:rPr>
          <w:rFonts w:ascii="Arial"/>
          <w:color w:val="5D6770"/>
          <w:spacing w:val="-1"/>
          <w:sz w:val="18"/>
          <w:u w:val="single" w:color="ED6B06"/>
        </w:rPr>
        <w:t>130,279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132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62.5pt;height:.6pt;mso-position-horizontal-relative:char;mso-position-vertical-relative:line" coordorigin="0,0" coordsize="5250,12">
            <v:group style="position:absolute;left:6;top:6;width:5238;height:2" coordorigin="6,6" coordsize="5238,2">
              <v:shape style="position:absolute;left:6;top:6;width:5238;height:2" coordorigin="6,6" coordsize="5238,0" path="m6,6l5244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3654" w:val="left" w:leader="none"/>
          <w:tab w:pos="6573" w:val="left" w:leader="none"/>
          <w:tab w:pos="6794" w:val="left" w:leader="none"/>
          <w:tab w:pos="7614" w:val="left" w:leader="none"/>
          <w:tab w:pos="9228" w:val="left" w:leader="none"/>
          <w:tab w:pos="9986" w:val="left" w:leader="none"/>
        </w:tabs>
        <w:spacing w:before="0"/>
        <w:ind w:left="13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z w:val="18"/>
          <w:u w:val="single" w:color="5D6770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5D6770"/>
        </w:rPr>
        <w:t>TOTAL</w:t>
        <w:tab/>
      </w:r>
      <w:r>
        <w:rPr>
          <w:rFonts w:ascii="Arial"/>
          <w:b/>
          <w:color w:val="5D6770"/>
          <w:spacing w:val="-1"/>
          <w:w w:val="95"/>
          <w:sz w:val="18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>175,830</w:t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>204,466</w:t>
      </w:r>
      <w:r>
        <w:rPr>
          <w:rFonts w:asci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/>
          <w:b/>
          <w:color w:val="5D6770"/>
          <w:sz w:val="18"/>
          <w:u w:val="single" w:color="ED6B06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2" w:lineRule="auto" w:before="8"/>
        <w:ind w:left="1426" w:right="3417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Observaciones: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30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29"/>
        </w:rPr>
        <w:t> </w:t>
      </w:r>
      <w:r>
        <w:rPr>
          <w:color w:val="5D6770"/>
          <w:spacing w:val="-2"/>
        </w:rPr>
        <w:t>al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  <w:spacing w:val="31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30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51"/>
        </w:rPr>
        <w:t> </w:t>
      </w:r>
      <w:r>
        <w:rPr>
          <w:color w:val="5D6770"/>
          <w:spacing w:val="-1"/>
        </w:rPr>
        <w:t>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180" w:lineRule="exact"/>
        <w:ind w:left="1426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pStyle w:val="BodyText"/>
        <w:spacing w:line="240" w:lineRule="auto" w:before="1"/>
        <w:ind w:left="1426" w:right="0"/>
        <w:jc w:val="left"/>
      </w:pPr>
      <w:r>
        <w:rPr>
          <w:color w:val="5D6770"/>
          <w:spacing w:val="-1"/>
        </w:rPr>
        <w:t>2/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2014-2015</w:t>
      </w:r>
      <w:r>
        <w:rPr>
          <w:color w:val="5D6770"/>
        </w:rPr>
        <w:t> </w:t>
      </w:r>
      <w:r>
        <w:rPr>
          <w:color w:val="5D6770"/>
          <w:spacing w:val="-1"/>
        </w:rPr>
        <w:t>sólo</w:t>
      </w:r>
      <w:r>
        <w:rPr>
          <w:color w:val="5D6770"/>
        </w:rPr>
        <w:t> </w:t>
      </w:r>
      <w:r>
        <w:rPr>
          <w:color w:val="5D6770"/>
          <w:spacing w:val="-2"/>
        </w:rPr>
        <w:t>incluye</w:t>
      </w:r>
      <w:r>
        <w:rPr>
          <w:color w:val="5D6770"/>
        </w:rPr>
        <w:t> </w:t>
      </w:r>
      <w:r>
        <w:rPr>
          <w:color w:val="5D6770"/>
          <w:spacing w:val="-1"/>
        </w:rPr>
        <w:t>Mulegé.</w:t>
      </w:r>
      <w:r>
        <w:rPr/>
      </w:r>
    </w:p>
    <w:p>
      <w:pPr>
        <w:spacing w:after="0" w:line="240" w:lineRule="auto"/>
        <w:jc w:val="left"/>
        <w:sectPr>
          <w:footerReference w:type="even" r:id="rId559"/>
          <w:footerReference w:type="default" r:id="rId560"/>
          <w:pgSz w:w="15840" w:h="12240" w:orient="landscape"/>
          <w:pgMar w:footer="403" w:header="0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5"/>
        <w:spacing w:line="266" w:lineRule="exact" w:before="7"/>
        <w:ind w:left="5487" w:right="831" w:hanging="2214"/>
        <w:jc w:val="left"/>
        <w:rPr>
          <w:b w:val="0"/>
          <w:bCs w:val="0"/>
        </w:rPr>
      </w:pPr>
      <w:r>
        <w:rPr>
          <w:color w:val="5D6770"/>
          <w:w w:val="105"/>
        </w:rPr>
        <w:t>SERVICIO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LA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EU</w:t>
      </w:r>
      <w:r>
        <w:rPr>
          <w:color w:val="5D6770"/>
          <w:spacing w:val="-1"/>
          <w:w w:val="105"/>
        </w:rPr>
        <w:t>DA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PÚBLICA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DE</w:t>
      </w:r>
      <w:r>
        <w:rPr>
          <w:color w:val="5D6770"/>
          <w:spacing w:val="-2"/>
          <w:w w:val="105"/>
        </w:rPr>
        <w:t>L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8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32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7"/>
        <w:gridCol w:w="1809"/>
        <w:gridCol w:w="1156"/>
      </w:tblGrid>
      <w:tr>
        <w:trPr>
          <w:trHeight w:val="254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42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tabs>
                <w:tab w:pos="1721" w:val="left" w:leader="none"/>
              </w:tabs>
              <w:spacing w:line="201" w:lineRule="exact"/>
              <w:ind w:left="4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2014-2015</w:t>
              <w:tab/>
              <w:t>2015-2016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7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7" w:val="left" w:leader="none"/>
              </w:tabs>
              <w:spacing w:line="240" w:lineRule="auto" w:before="42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D6770"/>
                <w:w w:val="99"/>
                <w:sz w:val="18"/>
              </w:rPr>
            </w:r>
            <w:r>
              <w:rPr>
                <w:rFonts w:ascii="Arial" w:hAnsi="Arial"/>
                <w:b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Amortización</w:t>
            </w:r>
            <w:r>
              <w:rPr>
                <w:rFonts w:ascii="Arial" w:hAnsi="Arial"/>
                <w:b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b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b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deuda</w:t>
            </w:r>
            <w:r>
              <w:rPr>
                <w:rFonts w:ascii="Arial" w:hAns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interna</w:t>
            </w:r>
            <w:r>
              <w:rPr>
                <w:rFonts w:ascii="Arial" w:hAnsi="Arial"/>
                <w:b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>con</w:t>
            </w:r>
            <w:r>
              <w:rPr>
                <w:rFonts w:ascii="Arial" w:hAnsi="Arial"/>
                <w:b/>
                <w:color w:val="5D6770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pacing w:val="-1"/>
                <w:sz w:val="18"/>
                <w:u w:val="single" w:color="5D6770"/>
              </w:rPr>
              <w:t>intereses</w:t>
            </w:r>
            <w:r>
              <w:rPr>
                <w:rFonts w:ascii="Arial" w:hAns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b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09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1,985,122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6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447,358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7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Amortización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deuda pública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interna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0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1,792,896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351,742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7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Saneamiento financiero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80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71,955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4,931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7" w:val="left" w:leader="none"/>
              </w:tabs>
              <w:spacing w:line="240" w:lineRule="auto" w:before="4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Intereses</w:t>
            </w:r>
            <w:r>
              <w:rPr>
                <w:rFonts w:ascii="Arial" w:hAns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 deuda pública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09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120,271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6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90,685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ADEFAS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6" w:val="left" w:leader="none"/>
                <w:tab w:pos="2540" w:val="left" w:leader="none"/>
                <w:tab w:pos="2910" w:val="left" w:leader="none"/>
              </w:tabs>
              <w:spacing w:line="240" w:lineRule="auto" w:before="5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540</w:t>
              <w:tab/>
              <w:t>634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6427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87" w:val="left" w:leader="none"/>
              </w:tabs>
              <w:spacing w:line="240" w:lineRule="auto" w:before="48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Devolución de ingresos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percibidos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indebidamente</w:t>
            </w:r>
            <w:r>
              <w:rPr>
                <w:rFonts w:ascii="Arial" w:hAns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en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ejercicio fiscal anterior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26" w:val="left" w:leader="none"/>
                <w:tab w:pos="2540" w:val="left" w:leader="none"/>
                <w:tab w:pos="2910" w:val="left" w:leader="none"/>
              </w:tabs>
              <w:spacing w:line="240" w:lineRule="auto" w:before="24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540</w:t>
              <w:tab/>
              <w:t>634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6427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24" w:val="left" w:leader="none"/>
                <w:tab w:pos="2190" w:val="left" w:leader="none"/>
                <w:tab w:pos="2909" w:val="left" w:leader="none"/>
              </w:tabs>
              <w:spacing w:line="196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pacing w:val="-1"/>
                <w:w w:val="95"/>
                <w:sz w:val="18"/>
                <w:u w:val="single" w:color="ED6B06"/>
              </w:rPr>
              <w:t>1,985,662</w:t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ED6B06"/>
              </w:rPr>
              <w:t>447,992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51"/>
        <w:ind w:left="3403" w:right="1311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Entidades Públicas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Observaciones: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suma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2"/>
        </w:rPr>
        <w:t>los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2"/>
        </w:rPr>
        <w:t>parciales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no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con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el</w:t>
      </w:r>
      <w:r>
        <w:rPr>
          <w:color w:val="5D6770"/>
        </w:rPr>
        <w:t> 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al</w:t>
      </w:r>
      <w:r>
        <w:rPr>
          <w:color w:val="5D6770"/>
        </w:rPr>
        <w:t> 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cifras.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2"/>
        </w:rPr>
        <w:t>Los</w:t>
      </w:r>
      <w:r>
        <w:rPr>
          <w:color w:val="5D6770"/>
        </w:rPr>
        <w:t> </w:t>
      </w:r>
      <w:r>
        <w:rPr>
          <w:color w:val="5D6770"/>
          <w:spacing w:val="10"/>
        </w:rPr>
        <w:t> </w:t>
      </w:r>
      <w:r>
        <w:rPr>
          <w:color w:val="5D6770"/>
          <w:spacing w:val="-2"/>
        </w:rPr>
        <w:t>datos</w:t>
      </w:r>
      <w:r>
        <w:rPr>
          <w:color w:val="5D6770"/>
          <w:spacing w:val="61"/>
        </w:rPr>
        <w:t> </w:t>
      </w:r>
      <w:r>
        <w:rPr>
          <w:color w:val="5D6770"/>
          <w:spacing w:val="-1"/>
        </w:rPr>
        <w:t>corresponden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período</w:t>
      </w:r>
      <w:r>
        <w:rPr>
          <w:color w:val="5D6770"/>
        </w:rPr>
        <w:t> </w:t>
      </w:r>
      <w:r>
        <w:rPr>
          <w:color w:val="5D6770"/>
          <w:spacing w:val="-1"/>
        </w:rPr>
        <w:t>septiembre-agosto.</w:t>
      </w:r>
      <w:r>
        <w:rPr/>
      </w:r>
    </w:p>
    <w:p>
      <w:pPr>
        <w:pStyle w:val="BodyText"/>
        <w:spacing w:line="240" w:lineRule="auto"/>
        <w:ind w:left="3403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66" w:lineRule="exact" w:before="136"/>
        <w:ind w:left="5487" w:right="998" w:hanging="2051"/>
        <w:jc w:val="left"/>
        <w:rPr>
          <w:b w:val="0"/>
          <w:bCs w:val="0"/>
        </w:rPr>
      </w:pPr>
      <w:r>
        <w:rPr>
          <w:color w:val="5D6770"/>
          <w:w w:val="105"/>
        </w:rPr>
        <w:t>SALDO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LA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DEUDA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PÚBLICA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7"/>
          <w:w w:val="105"/>
        </w:rPr>
        <w:t> </w:t>
      </w:r>
      <w:r>
        <w:rPr>
          <w:color w:val="5D6770"/>
          <w:spacing w:val="-1"/>
          <w:w w:val="105"/>
        </w:rPr>
        <w:t>GOBIERNO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7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7"/>
        </w:rPr>
        <w:t> </w:t>
      </w:r>
      <w:r>
        <w:rPr>
          <w:color w:val="5D6770"/>
          <w:spacing w:val="-1"/>
          <w:w w:val="105"/>
        </w:rPr>
        <w:t>2014/2015-2015/20</w:t>
      </w:r>
      <w:r>
        <w:rPr>
          <w:color w:val="5D6770"/>
          <w:spacing w:val="-2"/>
          <w:w w:val="105"/>
        </w:rPr>
        <w:t>16</w:t>
      </w:r>
      <w:r>
        <w:rPr>
          <w:color w:val="5D6770"/>
          <w:spacing w:val="63"/>
          <w:w w:val="105"/>
        </w:rPr>
        <w:t> </w:t>
      </w:r>
      <w:r>
        <w:rPr>
          <w:color w:val="5D6770"/>
          <w:w w:val="105"/>
        </w:rPr>
        <w:t>(MILES</w:t>
      </w:r>
      <w:r>
        <w:rPr>
          <w:color w:val="5D6770"/>
          <w:spacing w:val="6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65"/>
          <w:w w:val="105"/>
        </w:rPr>
        <w:t> </w:t>
      </w:r>
      <w:r>
        <w:rPr>
          <w:color w:val="5D6770"/>
          <w:spacing w:val="-2"/>
          <w:w w:val="105"/>
        </w:rPr>
        <w:t>PESO</w:t>
      </w:r>
      <w:r>
        <w:rPr>
          <w:color w:val="5D6770"/>
          <w:spacing w:val="-1"/>
          <w:w w:val="105"/>
        </w:rPr>
        <w:t>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8305" w:val="left" w:leader="none"/>
        </w:tabs>
        <w:spacing w:line="200" w:lineRule="atLeast"/>
        <w:ind w:left="4716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71.5pt;height:12.8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42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CONCEPTO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41pt;height:13.9pt;mso-position-horizontal-relative:char;mso-position-vertical-relative:line" coordorigin="0,0" coordsize="2820,278">
            <v:group style="position:absolute;left:0;top:20;width:1474;height:257" coordorigin="0,20" coordsize="1474,257">
              <v:shape style="position:absolute;left:0;top:20;width:1474;height:257" coordorigin="0,20" coordsize="1474,257" path="m0,277l1474,277,1474,20,0,20,0,277xe" filled="true" fillcolor="#ed6b06" stroked="false">
                <v:path arrowok="t"/>
                <v:fill type="solid"/>
              </v:shape>
            </v:group>
            <v:group style="position:absolute;left:72;top:20;width:1332;height:209" coordorigin="72,20" coordsize="1332,209">
              <v:shape style="position:absolute;left:72;top:20;width:1332;height:209" coordorigin="72,20" coordsize="1332,209" path="m72,229l1404,229,1404,20,72,20,72,229xe" filled="true" fillcolor="#ed6b06" stroked="false">
                <v:path arrowok="t"/>
                <v:fill type="solid"/>
              </v:shape>
            </v:group>
            <v:group style="position:absolute;left:1474;top:20;width:1347;height:257" coordorigin="1474,20" coordsize="1347,257">
              <v:shape style="position:absolute;left:1474;top:20;width:1347;height:257" coordorigin="1474,20" coordsize="1347,257" path="m1474,277l2820,277,2820,20,1474,20,1474,277xe" filled="true" fillcolor="#ed6b06" stroked="false">
                <v:path arrowok="t"/>
                <v:fill type="solid"/>
              </v:shape>
            </v:group>
            <v:group style="position:absolute;left:1543;top:20;width:1208;height:209" coordorigin="1543,20" coordsize="1208,209">
              <v:shape style="position:absolute;left:1543;top:20;width:1208;height:209" coordorigin="1543,20" coordsize="1208,209" path="m1543,229l2750,229,2750,20,1543,20,1543,229xe" filled="true" fillcolor="#ed6b06" stroked="false">
                <v:path arrowok="t"/>
                <v:fill type="solid"/>
              </v:shape>
              <v:shape style="position:absolute;left:0;top:0;width:2820;height:278" type="#_x0000_t202" filled="false" stroked="false">
                <v:textbox inset="0,0,0,0">
                  <w:txbxContent>
                    <w:p>
                      <w:pPr>
                        <w:tabs>
                          <w:tab w:pos="1665" w:val="left" w:leader="none"/>
                        </w:tabs>
                        <w:spacing w:line="222" w:lineRule="exact" w:before="0"/>
                        <w:ind w:left="307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2014-2015</w:t>
                        <w:tab/>
                        <w:t>2015-2016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tabs>
          <w:tab w:pos="8307" w:val="left" w:leader="none"/>
          <w:tab w:pos="8907" w:val="left" w:leader="none"/>
          <w:tab w:pos="10254" w:val="left" w:leader="none"/>
          <w:tab w:pos="11125" w:val="left" w:leader="none"/>
        </w:tabs>
        <w:spacing w:line="251" w:lineRule="exact"/>
        <w:ind w:left="4786" w:right="0"/>
        <w:jc w:val="left"/>
        <w:rPr>
          <w:b w:val="0"/>
          <w:bCs w:val="0"/>
        </w:rPr>
      </w:pPr>
      <w:r>
        <w:rPr>
          <w:color w:val="5D6770"/>
          <w:position w:val="-4"/>
        </w:rPr>
        <w:t>I.</w:t>
      </w:r>
      <w:r>
        <w:rPr>
          <w:color w:val="5D6770"/>
          <w:spacing w:val="-3"/>
          <w:position w:val="-4"/>
        </w:rPr>
        <w:t> </w:t>
      </w:r>
      <w:r>
        <w:rPr>
          <w:color w:val="5D6770"/>
          <w:spacing w:val="-1"/>
          <w:position w:val="-4"/>
        </w:rPr>
        <w:t>Deuda</w:t>
      </w:r>
      <w:r>
        <w:rPr>
          <w:color w:val="5D6770"/>
          <w:spacing w:val="-4"/>
          <w:position w:val="-4"/>
        </w:rPr>
        <w:t> </w:t>
      </w:r>
      <w:r>
        <w:rPr>
          <w:color w:val="5D6770"/>
          <w:spacing w:val="-1"/>
          <w:position w:val="-4"/>
        </w:rPr>
        <w:t>directa</w:t>
        <w:tab/>
      </w:r>
      <w:r>
        <w:rPr>
          <w:color w:val="5D6770"/>
          <w:spacing w:val="-1"/>
        </w:rPr>
      </w:r>
      <w:r>
        <w:rPr>
          <w:color w:val="5D6770"/>
          <w:spacing w:val="-1"/>
          <w:u w:val="single" w:color="ED6B06"/>
        </w:rPr>
        <w:tab/>
      </w:r>
      <w:r>
        <w:rPr>
          <w:color w:val="5D6770"/>
          <w:spacing w:val="-1"/>
          <w:w w:val="95"/>
          <w:u w:val="single" w:color="ED6B06"/>
        </w:rPr>
        <w:t>1,589,749</w:t>
        <w:tab/>
      </w:r>
      <w:r>
        <w:rPr>
          <w:color w:val="5D6770"/>
          <w:spacing w:val="-1"/>
          <w:u w:val="single" w:color="ED6B06"/>
        </w:rPr>
        <w:t>1,582,516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>
          <w:b w:val="0"/>
        </w:rPr>
      </w:r>
    </w:p>
    <w:p>
      <w:pPr>
        <w:spacing w:line="20" w:lineRule="atLeast"/>
        <w:ind w:left="47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2.1pt;height:.6pt;mso-position-horizontal-relative:char;mso-position-vertical-relative:line" coordorigin="0,0" coordsize="3442,12">
            <v:group style="position:absolute;left:6;top:6;width:3430;height:2" coordorigin="6,6" coordsize="3430,2">
              <v:shape style="position:absolute;left:6;top:6;width:3430;height:2" coordorigin="6,6" coordsize="3430,0" path="m6,6l3436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9"/>
        <w:tabs>
          <w:tab w:pos="8307" w:val="left" w:leader="none"/>
          <w:tab w:pos="9058" w:val="left" w:leader="none"/>
          <w:tab w:pos="10405" w:val="left" w:leader="none"/>
          <w:tab w:pos="11125" w:val="left" w:leader="none"/>
        </w:tabs>
        <w:spacing w:line="240" w:lineRule="auto"/>
        <w:ind w:left="5038" w:right="0"/>
        <w:jc w:val="left"/>
      </w:pPr>
      <w:r>
        <w:rPr>
          <w:color w:val="5D6770"/>
          <w:spacing w:val="-1"/>
          <w:position w:val="-4"/>
        </w:rPr>
        <w:t>Banca</w:t>
      </w:r>
      <w:r>
        <w:rPr>
          <w:color w:val="5D6770"/>
          <w:spacing w:val="-2"/>
          <w:position w:val="-4"/>
        </w:rPr>
        <w:t> </w:t>
      </w:r>
      <w:r>
        <w:rPr>
          <w:color w:val="5D6770"/>
          <w:spacing w:val="-1"/>
          <w:position w:val="-4"/>
        </w:rPr>
        <w:t>comercial</w:t>
        <w:tab/>
      </w:r>
      <w:r>
        <w:rPr>
          <w:color w:val="5D6770"/>
          <w:spacing w:val="-1"/>
        </w:rPr>
      </w:r>
      <w:r>
        <w:rPr>
          <w:color w:val="5D6770"/>
          <w:spacing w:val="-1"/>
          <w:u w:val="single" w:color="ED6B06"/>
        </w:rPr>
        <w:tab/>
      </w:r>
      <w:r>
        <w:rPr>
          <w:color w:val="5D6770"/>
          <w:spacing w:val="-1"/>
          <w:w w:val="95"/>
          <w:u w:val="single" w:color="ED6B06"/>
        </w:rPr>
        <w:t>885,541</w:t>
        <w:tab/>
      </w:r>
      <w:r>
        <w:rPr>
          <w:color w:val="5D6770"/>
          <w:spacing w:val="-1"/>
          <w:u w:val="single" w:color="ED6B06"/>
        </w:rPr>
        <w:t>882,669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/>
      </w:r>
    </w:p>
    <w:tbl>
      <w:tblPr>
        <w:tblW w:w="0" w:type="auto"/>
        <w:jc w:val="left"/>
        <w:tblInd w:w="46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121"/>
        <w:gridCol w:w="1750"/>
        <w:gridCol w:w="1067"/>
      </w:tblGrid>
      <w:tr>
        <w:trPr>
          <w:trHeight w:val="266" w:hRule="exact"/>
        </w:trPr>
        <w:tc>
          <w:tcPr>
            <w:tcW w:w="3525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" w:val="left" w:leader="none"/>
                <w:tab w:pos="348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Banca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desarrollo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0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704,208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699,847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84" w:val="left" w:leader="none"/>
              </w:tabs>
              <w:spacing w:line="240" w:lineRule="auto" w:before="42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III.</w:t>
            </w:r>
            <w:r>
              <w:rPr>
                <w:rFonts w:ascii="Arial"/>
                <w:b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Issste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 y</w:t>
            </w:r>
            <w:r>
              <w:rPr>
                <w:rFonts w:ascii="Arial"/>
                <w:b/>
                <w:color w:val="5D6770"/>
                <w:spacing w:val="-11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>Fovissste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6,229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sz w:val="18"/>
              </w:rPr>
              <w:t>6,229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" w:val="left" w:leader="none"/>
                <w:tab w:pos="3484" w:val="left" w:leader="none"/>
              </w:tabs>
              <w:spacing w:line="240" w:lineRule="auto" w:before="46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III.I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Deuda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del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del</w:t>
            </w:r>
            <w:r>
              <w:rPr>
                <w:rFonts w:ascii="Arial"/>
                <w:color w:val="5D6770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Estado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3,592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3,592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35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7" w:val="left" w:leader="none"/>
                <w:tab w:pos="3484" w:val="left" w:leader="none"/>
              </w:tabs>
              <w:spacing w:line="240" w:lineRule="auto" w:before="48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III.II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Deuda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los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Ayuntamientos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2,637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tabs>
          <w:tab w:pos="8293" w:val="left" w:leader="none"/>
          <w:tab w:pos="8907" w:val="left" w:leader="none"/>
          <w:tab w:pos="10254" w:val="left" w:leader="none"/>
          <w:tab w:pos="11125" w:val="left" w:leader="none"/>
        </w:tabs>
        <w:spacing w:line="248" w:lineRule="exact" w:before="0"/>
        <w:ind w:left="61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w w:val="95"/>
          <w:position w:val="-4"/>
          <w:sz w:val="18"/>
        </w:rPr>
        <w:t>TOTAL</w:t>
        <w:tab/>
      </w:r>
      <w:r>
        <w:rPr>
          <w:rFonts w:ascii="Arial"/>
          <w:b/>
          <w:color w:val="5D6770"/>
          <w:spacing w:val="-1"/>
          <w:w w:val="95"/>
          <w:sz w:val="18"/>
        </w:rPr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ab/>
      </w:r>
      <w:r>
        <w:rPr>
          <w:rFonts w:ascii="Arial"/>
          <w:b/>
          <w:color w:val="5D6770"/>
          <w:spacing w:val="-1"/>
          <w:w w:val="95"/>
          <w:sz w:val="18"/>
          <w:u w:val="single" w:color="ED6B06"/>
        </w:rPr>
        <w:t>1,595,978</w:t>
        <w:tab/>
      </w:r>
      <w:r>
        <w:rPr>
          <w:rFonts w:ascii="Arial"/>
          <w:b/>
          <w:color w:val="5D6770"/>
          <w:spacing w:val="-1"/>
          <w:sz w:val="18"/>
          <w:u w:val="single" w:color="ED6B06"/>
        </w:rPr>
        <w:t>1,588,745</w:t>
      </w:r>
      <w:r>
        <w:rPr>
          <w:rFonts w:asci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/>
          <w:b/>
          <w:color w:val="5D6770"/>
          <w:sz w:val="18"/>
          <w:u w:val="single" w:color="ED6B06"/>
        </w:rPr>
        <w:tab/>
      </w:r>
      <w:r>
        <w:rPr>
          <w:rFonts w:ascii="Arial"/>
          <w:b/>
          <w:color w:val="5D6770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46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2.8pt;height:.6pt;mso-position-horizontal-relative:char;mso-position-vertical-relative:line" coordorigin="0,0" coordsize="3456,12">
            <v:group style="position:absolute;left:6;top:6;width:3445;height:2" coordorigin="6,6" coordsize="3445,2">
              <v:shape style="position:absolute;left:6;top:6;width:3445;height:2" coordorigin="6,6" coordsize="3445,0" path="m6,6l3450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4" w:lineRule="auto" w:before="47"/>
        <w:ind w:left="4678" w:right="2382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37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3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</w:rPr>
        <w:t> </w:t>
      </w:r>
      <w:r>
        <w:rPr>
          <w:color w:val="5D6770"/>
          <w:spacing w:val="38"/>
        </w:rPr>
        <w:t> </w:t>
      </w:r>
      <w:r>
        <w:rPr>
          <w:color w:val="5D6770"/>
        </w:rPr>
        <w:t>y 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</w:rPr>
        <w:t> 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</w:rPr>
        <w:t> 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36"/>
        </w:rPr>
        <w:t> </w:t>
      </w:r>
      <w:r>
        <w:rPr>
          <w:color w:val="5D6770"/>
          <w:spacing w:val="-1"/>
        </w:rPr>
        <w:t>Vinculación</w:t>
      </w:r>
      <w:r>
        <w:rPr>
          <w:color w:val="5D6770"/>
        </w:rPr>
        <w:t> 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Entidades </w:t>
      </w:r>
      <w:r>
        <w:rPr>
          <w:color w:val="5D6770"/>
          <w:spacing w:val="-2"/>
        </w:rPr>
        <w:t>Públicas</w:t>
      </w:r>
      <w:r>
        <w:rPr>
          <w:color w:val="5D6770"/>
          <w:spacing w:val="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Privadas.</w:t>
      </w:r>
      <w:r>
        <w:rPr/>
      </w:r>
    </w:p>
    <w:p>
      <w:pPr>
        <w:pStyle w:val="BodyText"/>
        <w:spacing w:line="182" w:lineRule="exact" w:before="2"/>
        <w:ind w:left="4678" w:right="2382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41"/>
        </w:rPr>
        <w:t> </w:t>
      </w:r>
      <w:r>
        <w:rPr>
          <w:color w:val="5D6770"/>
          <w:spacing w:val="-2"/>
        </w:rPr>
        <w:t>con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total,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debido</w:t>
      </w:r>
      <w:r>
        <w:rPr>
          <w:color w:val="5D6770"/>
          <w:spacing w:val="41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45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cifras. Saldo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30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septiembre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cada</w:t>
      </w:r>
      <w:r>
        <w:rPr>
          <w:color w:val="5D6770"/>
        </w:rPr>
        <w:t> </w:t>
      </w:r>
      <w:r>
        <w:rPr>
          <w:color w:val="5D6770"/>
          <w:spacing w:val="-2"/>
        </w:rPr>
        <w:t>año.</w:t>
      </w:r>
      <w:r>
        <w:rPr/>
      </w:r>
    </w:p>
    <w:p>
      <w:pPr>
        <w:pStyle w:val="BodyText"/>
        <w:spacing w:line="182" w:lineRule="exact"/>
        <w:ind w:left="1903" w:right="4568"/>
        <w:jc w:val="center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preliminares.</w:t>
      </w:r>
      <w:r>
        <w:rPr/>
      </w:r>
    </w:p>
    <w:p>
      <w:pPr>
        <w:spacing w:after="0" w:line="182" w:lineRule="exact"/>
        <w:jc w:val="center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38"/>
        <w:ind w:left="3205" w:right="3187" w:hanging="2017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PADRÓN</w:t>
      </w:r>
      <w:r>
        <w:rPr>
          <w:color w:val="5D6770"/>
          <w:spacing w:val="-10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10"/>
          <w:w w:val="105"/>
        </w:rPr>
        <w:t> </w:t>
      </w:r>
      <w:r>
        <w:rPr>
          <w:color w:val="5D6770"/>
          <w:w w:val="105"/>
        </w:rPr>
        <w:t>CONTRIBUYENTES</w:t>
      </w:r>
      <w:r>
        <w:rPr>
          <w:color w:val="5D6770"/>
          <w:spacing w:val="-9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0"/>
          <w:w w:val="105"/>
        </w:rPr>
        <w:t> 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OBIERNO</w:t>
      </w:r>
      <w:r>
        <w:rPr>
          <w:color w:val="5D6770"/>
          <w:spacing w:val="-9"/>
          <w:w w:val="105"/>
        </w:rPr>
        <w:t> </w:t>
      </w:r>
      <w:r>
        <w:rPr>
          <w:color w:val="5D6770"/>
          <w:w w:val="105"/>
        </w:rPr>
        <w:t>DEL</w:t>
      </w:r>
      <w:r>
        <w:rPr>
          <w:color w:val="5D6770"/>
          <w:spacing w:val="-10"/>
          <w:w w:val="105"/>
        </w:rPr>
        <w:t> </w:t>
      </w:r>
      <w:r>
        <w:rPr>
          <w:color w:val="5D6770"/>
          <w:w w:val="105"/>
        </w:rPr>
        <w:t>ESTADO</w:t>
      </w:r>
      <w:r>
        <w:rPr>
          <w:color w:val="5D6770"/>
          <w:spacing w:val="-9"/>
          <w:w w:val="105"/>
        </w:rPr>
        <w:t> </w:t>
      </w:r>
      <w:r>
        <w:rPr>
          <w:color w:val="5D6770"/>
          <w:spacing w:val="-1"/>
          <w:w w:val="105"/>
        </w:rPr>
        <w:t>D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0"/>
          <w:w w:val="105"/>
        </w:rPr>
        <w:t> </w:t>
      </w:r>
      <w:r>
        <w:rPr>
          <w:color w:val="5D6770"/>
          <w:w w:val="105"/>
        </w:rPr>
        <w:t>B.C.SUR</w:t>
      </w:r>
      <w:r>
        <w:rPr>
          <w:color w:val="5D6770"/>
          <w:spacing w:val="27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16"/>
          <w:w w:val="105"/>
        </w:rPr>
        <w:t> </w:t>
      </w:r>
      <w:r>
        <w:rPr>
          <w:color w:val="5D6770"/>
          <w:w w:val="105"/>
        </w:rPr>
        <w:t>TIPO</w:t>
      </w:r>
      <w:r>
        <w:rPr>
          <w:color w:val="5D6770"/>
          <w:spacing w:val="17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17"/>
          <w:w w:val="105"/>
        </w:rPr>
        <w:t> </w:t>
      </w:r>
      <w:r>
        <w:rPr>
          <w:color w:val="5D6770"/>
          <w:spacing w:val="-1"/>
          <w:w w:val="105"/>
        </w:rPr>
        <w:t>CONTRIBUCIÓN,</w:t>
      </w:r>
      <w:r>
        <w:rPr>
          <w:color w:val="5D6770"/>
          <w:spacing w:val="18"/>
          <w:w w:val="105"/>
        </w:rPr>
        <w:t> </w:t>
      </w:r>
      <w:r>
        <w:rPr>
          <w:color w:val="5D6770"/>
          <w:spacing w:val="-1"/>
          <w:w w:val="105"/>
        </w:rPr>
        <w:t>2015-20</w:t>
      </w:r>
      <w:r>
        <w:rPr>
          <w:color w:val="5D6770"/>
          <w:spacing w:val="-2"/>
          <w:w w:val="105"/>
        </w:rPr>
        <w:t>16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7300" w:val="left" w:leader="none"/>
        </w:tabs>
        <w:spacing w:line="200" w:lineRule="atLeast"/>
        <w:ind w:left="1510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77.75pt;height:25.9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50"/>
                    <w:ind w:left="0" w:right="2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CONTRIBUCIONES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25.85pt;height:25.95pt;mso-position-horizontal-relative:char;mso-position-vertical-relative:line" coordorigin="0,0" coordsize="2517,519">
            <v:group style="position:absolute;left:0;top:0;width:2511;height:255" coordorigin="0,0" coordsize="2511,255">
              <v:shape style="position:absolute;left:0;top:0;width:2511;height:255" coordorigin="0,0" coordsize="2511,255" path="m0,254l2511,254,2511,0,0,0,0,254xe" filled="true" fillcolor="#ed6b06" stroked="false">
                <v:path arrowok="t"/>
                <v:fill type="solid"/>
              </v:shape>
            </v:group>
            <v:group style="position:absolute;left:70;top:0;width:2372;height:207" coordorigin="70,0" coordsize="2372,207">
              <v:shape style="position:absolute;left:70;top:0;width:2372;height:207" coordorigin="70,0" coordsize="2372,207" path="m70,206l2441,206,2441,0,70,0,70,206xe" filled="true" fillcolor="#ed6b06" stroked="false">
                <v:path arrowok="t"/>
                <v:fill type="solid"/>
              </v:shape>
            </v:group>
            <v:group style="position:absolute;left:0;top:264;width:1272;height:255" coordorigin="0,264" coordsize="1272,255">
              <v:shape style="position:absolute;left:0;top:264;width:1272;height:255" coordorigin="0,264" coordsize="1272,255" path="m0,518l1272,518,1272,264,0,264,0,518xe" filled="true" fillcolor="#ed6b06" stroked="false">
                <v:path arrowok="t"/>
                <v:fill type="solid"/>
              </v:shape>
            </v:group>
            <v:group style="position:absolute;left:70;top:264;width:1133;height:207" coordorigin="70,264" coordsize="1133,207">
              <v:shape style="position:absolute;left:70;top:264;width:1133;height:207" coordorigin="70,264" coordsize="1133,207" path="m70,470l1202,470,1202,264,70,264,70,470xe" filled="true" fillcolor="#ed6b06" stroked="false">
                <v:path arrowok="t"/>
                <v:fill type="solid"/>
              </v:shape>
            </v:group>
            <v:group style="position:absolute;left:1272;top:264;width:1239;height:255" coordorigin="1272,264" coordsize="1239,255">
              <v:shape style="position:absolute;left:1272;top:264;width:1239;height:255" coordorigin="1272,264" coordsize="1239,255" path="m1272,518l2511,518,2511,264,1272,264,1272,518xe" filled="true" fillcolor="#ed6b06" stroked="false">
                <v:path arrowok="t"/>
                <v:fill type="solid"/>
              </v:shape>
            </v:group>
            <v:group style="position:absolute;left:1344;top:264;width:1098;height:207" coordorigin="1344,264" coordsize="1098,207">
              <v:shape style="position:absolute;left:1344;top:264;width:1098;height:207" coordorigin="1344,264" coordsize="1098,207" path="m1344,470l2441,470,2441,264,1344,264,1344,470xe" filled="true" fillcolor="#ed6b06" stroked="false">
                <v:path arrowok="t"/>
                <v:fill type="solid"/>
              </v:shape>
            </v:group>
            <v:group style="position:absolute;left:1284;top:259;width:1227;height:2" coordorigin="1284,259" coordsize="1227,2">
              <v:shape style="position:absolute;left:1284;top:259;width:1227;height:2" coordorigin="1284,259" coordsize="1227,0" path="m1284,259l2511,259e" filled="false" stroked="true" strokeweight=".580pt" strokecolor="#ffffff">
                <v:path arrowok="t"/>
              </v:shape>
              <v:shape style="position:absolute;left:0;top:0;width:2517;height:519" type="#_x0000_t202" filled="false" stroked="false">
                <v:textbox inset="0,0,0,0">
                  <w:txbxContent>
                    <w:p>
                      <w:pPr>
                        <w:tabs>
                          <w:tab w:pos="1641" w:val="left" w:leader="none"/>
                        </w:tabs>
                        <w:spacing w:line="267" w:lineRule="auto" w:before="0"/>
                        <w:ind w:left="434" w:right="368" w:firstLine="156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OPERACIONES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  <w:tab/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spacing w:line="240" w:lineRule="auto" w:before="42"/>
        <w:ind w:left="1580" w:right="0"/>
        <w:jc w:val="left"/>
        <w:rPr>
          <w:b w:val="0"/>
          <w:bCs w:val="0"/>
        </w:rPr>
      </w:pPr>
      <w:r>
        <w:rPr>
          <w:color w:val="5D6770"/>
          <w:spacing w:val="-1"/>
        </w:rPr>
        <w:t>Estatales</w:t>
      </w:r>
      <w:r>
        <w:rPr>
          <w:b w:val="0"/>
        </w:rPr>
      </w:r>
    </w:p>
    <w:p>
      <w:pPr>
        <w:tabs>
          <w:tab w:pos="7294" w:val="left" w:leader="none"/>
        </w:tabs>
        <w:spacing w:line="20" w:lineRule="atLeast"/>
        <w:ind w:left="15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278.350pt;height:.6pt;mso-position-horizontal-relative:char;mso-position-vertical-relative:line" coordorigin="0,0" coordsize="5567,12">
            <v:group style="position:absolute;left:6;top:6;width:5555;height:2" coordorigin="6,6" coordsize="5555,2">
              <v:shape style="position:absolute;left:6;top:6;width:5555;height:2" coordorigin="6,6" coordsize="5555,0" path="m6,6l5560,6e" filled="false" stroked="true" strokeweight=".5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26.15pt;height:.6pt;mso-position-horizontal-relative:char;mso-position-vertical-relative:line" coordorigin="0,0" coordsize="2523,12">
            <v:group style="position:absolute;left:6;top:6;width:2511;height:2" coordorigin="6,6" coordsize="2511,2">
              <v:shape style="position:absolute;left:6;top:6;width:2511;height:2" coordorigin="6,6" coordsize="2511,0" path="m6,6l2517,6e" filled="false" stroked="true" strokeweight=".5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9"/>
        <w:tabs>
          <w:tab w:pos="7953" w:val="left" w:leader="none"/>
          <w:tab w:pos="9191" w:val="left" w:leader="none"/>
        </w:tabs>
        <w:spacing w:line="240" w:lineRule="auto"/>
        <w:ind w:left="1731" w:right="0"/>
        <w:jc w:val="left"/>
      </w:pPr>
      <w:r>
        <w:rPr/>
        <w:pict>
          <v:group style="position:absolute;margin-left:188.539993pt;margin-top:13.101892pt;width:277.75pt;height:.1pt;mso-position-horizontal-relative:page;mso-position-vertical-relative:paragraph;z-index:41752" coordorigin="3771,262" coordsize="5555,2">
            <v:shape style="position:absolute;left:3771;top:262;width:5555;height:2" coordorigin="3771,262" coordsize="5555,0" path="m3771,262l9325,262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78.029999pt;margin-top:13.101892pt;width:125.55pt;height:.1pt;mso-position-horizontal-relative:page;mso-position-vertical-relative:paragraph;z-index:41776" coordorigin="9561,262" coordsize="2511,2">
            <v:shape style="position:absolute;left:9561;top:262;width:2511;height:2" coordorigin="9561,262" coordsize="2511,0" path="m9561,262l12071,262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Impuesto</w:t>
      </w:r>
      <w:r>
        <w:rPr>
          <w:color w:val="5D6770"/>
          <w:spacing w:val="-4"/>
        </w:rPr>
        <w:t> </w:t>
      </w:r>
      <w:r>
        <w:rPr>
          <w:color w:val="5D6770"/>
        </w:rPr>
        <w:t>sobre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Nóminas</w:t>
        <w:tab/>
      </w:r>
      <w:r>
        <w:rPr>
          <w:color w:val="5D6770"/>
          <w:spacing w:val="-1"/>
          <w:w w:val="95"/>
          <w:position w:val="5"/>
        </w:rPr>
        <w:t>12,702</w:t>
        <w:tab/>
      </w:r>
      <w:r>
        <w:rPr>
          <w:color w:val="5D6770"/>
          <w:spacing w:val="-1"/>
          <w:position w:val="5"/>
        </w:rPr>
        <w:t>13,317</w:t>
      </w:r>
      <w:r>
        <w:rPr/>
      </w:r>
    </w:p>
    <w:p>
      <w:pPr>
        <w:tabs>
          <w:tab w:pos="8202" w:val="left" w:leader="none"/>
          <w:tab w:pos="9744" w:val="right" w:leader="none"/>
        </w:tabs>
        <w:spacing w:before="7"/>
        <w:ind w:left="17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88.539993pt;margin-top:13.451895pt;width:277.75pt;height:.1pt;mso-position-horizontal-relative:page;mso-position-vertical-relative:paragraph;z-index:41800" coordorigin="3771,269" coordsize="5555,2">
            <v:shape style="position:absolute;left:3771;top:269;width:5555;height:2" coordorigin="3771,269" coordsize="5555,0" path="m3771,269l9325,269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78.029999pt;margin-top:13.451895pt;width:125.55pt;height:.1pt;mso-position-horizontal-relative:page;mso-position-vertical-relative:paragraph;z-index:41824" coordorigin="9561,269" coordsize="2511,2">
            <v:shape style="position:absolute;left:9561;top:269;width:2511;height:2" coordorigin="9561,269" coordsize="2511,0" path="m9561,269l12071,269e" filled="false" stroked="true" strokeweight=".579980pt" strokecolor="#ed6b06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  <w:sz w:val="18"/>
        </w:rPr>
        <w:t>Impuesto</w:t>
      </w:r>
      <w:r>
        <w:rPr>
          <w:rFonts w:ascii="Arial"/>
          <w:color w:val="5D6770"/>
          <w:spacing w:val="-4"/>
          <w:sz w:val="18"/>
        </w:rPr>
        <w:t> </w:t>
      </w:r>
      <w:r>
        <w:rPr>
          <w:rFonts w:ascii="Arial"/>
          <w:color w:val="5D6770"/>
          <w:sz w:val="18"/>
        </w:rPr>
        <w:t>sobre</w:t>
      </w:r>
      <w:r>
        <w:rPr>
          <w:rFonts w:ascii="Arial"/>
          <w:color w:val="5D6770"/>
          <w:spacing w:val="-4"/>
          <w:sz w:val="18"/>
        </w:rPr>
        <w:t> </w:t>
      </w:r>
      <w:r>
        <w:rPr>
          <w:rFonts w:ascii="Arial"/>
          <w:color w:val="5D6770"/>
          <w:spacing w:val="-1"/>
          <w:sz w:val="18"/>
        </w:rPr>
        <w:t>Hospedaje</w:t>
        <w:tab/>
      </w:r>
      <w:r>
        <w:rPr>
          <w:rFonts w:ascii="Arial"/>
          <w:color w:val="5D6770"/>
          <w:position w:val="5"/>
          <w:sz w:val="18"/>
        </w:rPr>
        <w:t>691</w:t>
        <w:tab/>
        <w:t>731</w:t>
      </w:r>
      <w:r>
        <w:rPr>
          <w:rFonts w:ascii="Arial"/>
          <w:sz w:val="18"/>
        </w:rPr>
      </w:r>
    </w:p>
    <w:p>
      <w:pPr>
        <w:tabs>
          <w:tab w:pos="7953" w:val="left" w:leader="none"/>
          <w:tab w:pos="9191" w:val="left" w:leader="none"/>
        </w:tabs>
        <w:spacing w:before="9"/>
        <w:ind w:left="17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88.539993pt;margin-top:13.551918pt;width:277.75pt;height:.1pt;mso-position-horizontal-relative:page;mso-position-vertical-relative:paragraph;z-index:41848" coordorigin="3771,271" coordsize="5555,2">
            <v:shape style="position:absolute;left:3771;top:271;width:5555;height:2" coordorigin="3771,271" coordsize="5555,0" path="m3771,271l9325,271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78.029999pt;margin-top:13.551918pt;width:125.55pt;height:.1pt;mso-position-horizontal-relative:page;mso-position-vertical-relative:paragraph;z-index:41872" coordorigin="9561,271" coordsize="2511,2">
            <v:shape style="position:absolute;left:9561;top:271;width:2511;height:2" coordorigin="9561,271" coordsize="2511,0" path="m9561,271l12071,271e" filled="false" stroked="true" strokeweight=".579980pt" strokecolor="#ed6b06">
              <v:path arrowok="t"/>
            </v:shape>
            <w10:wrap type="none"/>
          </v:group>
        </w:pict>
      </w:r>
      <w:r>
        <w:rPr>
          <w:rFonts w:ascii="Arial"/>
          <w:color w:val="5D6770"/>
          <w:spacing w:val="-1"/>
          <w:sz w:val="18"/>
        </w:rPr>
        <w:t>Impuesto</w:t>
      </w:r>
      <w:r>
        <w:rPr>
          <w:rFonts w:ascii="Arial"/>
          <w:color w:val="5D6770"/>
          <w:spacing w:val="-5"/>
          <w:sz w:val="18"/>
        </w:rPr>
        <w:t> </w:t>
      </w:r>
      <w:r>
        <w:rPr>
          <w:rFonts w:ascii="Arial"/>
          <w:color w:val="5D6770"/>
          <w:spacing w:val="-1"/>
          <w:sz w:val="18"/>
        </w:rPr>
        <w:t>Estatal</w:t>
      </w:r>
      <w:r>
        <w:rPr>
          <w:rFonts w:ascii="Arial"/>
          <w:color w:val="5D6770"/>
          <w:spacing w:val="-4"/>
          <w:sz w:val="18"/>
        </w:rPr>
        <w:t> </w:t>
      </w:r>
      <w:r>
        <w:rPr>
          <w:rFonts w:ascii="Arial"/>
          <w:color w:val="5D6770"/>
          <w:spacing w:val="-1"/>
          <w:sz w:val="18"/>
        </w:rPr>
        <w:t>Vehicular</w:t>
      </w:r>
      <w:r>
        <w:rPr>
          <w:rFonts w:ascii="Arial"/>
          <w:color w:val="5D6770"/>
          <w:spacing w:val="-1"/>
          <w:position w:val="9"/>
          <w:sz w:val="12"/>
        </w:rPr>
        <w:t>2/</w:t>
        <w:tab/>
      </w:r>
      <w:r>
        <w:rPr>
          <w:rFonts w:ascii="Arial"/>
          <w:color w:val="5D6770"/>
          <w:spacing w:val="-1"/>
          <w:w w:val="95"/>
          <w:position w:val="5"/>
          <w:sz w:val="18"/>
        </w:rPr>
        <w:t>30,619</w:t>
        <w:tab/>
      </w:r>
      <w:r>
        <w:rPr>
          <w:rFonts w:ascii="Arial"/>
          <w:color w:val="5D6770"/>
          <w:spacing w:val="-1"/>
          <w:position w:val="5"/>
          <w:sz w:val="18"/>
        </w:rPr>
        <w:t>35,538</w:t>
      </w:r>
      <w:r>
        <w:rPr>
          <w:rFonts w:ascii="Arial"/>
          <w:sz w:val="18"/>
        </w:rPr>
      </w:r>
    </w:p>
    <w:p>
      <w:pPr>
        <w:spacing w:before="52"/>
        <w:ind w:left="15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Federales</w:t>
      </w:r>
      <w:r>
        <w:rPr>
          <w:rFonts w:ascii="Arial"/>
          <w:sz w:val="18"/>
        </w:rPr>
      </w:r>
    </w:p>
    <w:tbl>
      <w:tblPr>
        <w:tblW w:w="0" w:type="auto"/>
        <w:jc w:val="left"/>
        <w:tblInd w:w="15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5"/>
        <w:gridCol w:w="221"/>
        <w:gridCol w:w="14"/>
        <w:gridCol w:w="1548"/>
        <w:gridCol w:w="963"/>
      </w:tblGrid>
      <w:tr>
        <w:trPr>
          <w:trHeight w:val="267" w:hRule="exact"/>
        </w:trPr>
        <w:tc>
          <w:tcPr>
            <w:tcW w:w="555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Impuesto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Especial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sobre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producción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D6770"/>
                <w:sz w:val="18"/>
              </w:rPr>
              <w:t> (IEPS)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Gasolinas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5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exact" w:before="12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Impuesto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sobre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Tenencia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o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Uso Vehículos</w:t>
            </w:r>
            <w:r>
              <w:rPr>
                <w:rFonts w:ascii="Arial" w:hAnsi="Arial"/>
                <w:color w:val="5D6770"/>
                <w:spacing w:val="46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(ISTUV)</w:t>
            </w:r>
            <w:r>
              <w:rPr>
                <w:rFonts w:ascii="Arial" w:hAnsi="Arial"/>
                <w:color w:val="5D6770"/>
                <w:spacing w:val="-1"/>
                <w:position w:val="9"/>
                <w:sz w:val="12"/>
              </w:rPr>
              <w:t>3/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35,114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34,466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5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exact" w:before="12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Régimen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de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incorporación </w:t>
            </w:r>
            <w:r>
              <w:rPr>
                <w:rFonts w:ascii="Arial" w:hAnsi="Arial"/>
                <w:color w:val="5D6770"/>
                <w:sz w:val="18"/>
              </w:rPr>
              <w:t>fiscal</w:t>
            </w:r>
            <w:r>
              <w:rPr>
                <w:rFonts w:ascii="Arial" w:hAnsi="Arial"/>
                <w:color w:val="5D6770"/>
                <w:position w:val="9"/>
                <w:sz w:val="12"/>
              </w:rPr>
              <w:t>4/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4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39,774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40,901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5555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 w:before="48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Zona</w:t>
            </w:r>
            <w:r>
              <w:rPr>
                <w:rFonts w:ascii="Arial" w:hAnsi="Arial"/>
                <w:color w:val="5D6770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Federal</w:t>
            </w:r>
            <w:r>
              <w:rPr>
                <w:rFonts w:ascii="Arial" w:hAnsi="Arial"/>
                <w:color w:val="5D6770"/>
                <w:spacing w:val="-5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Marítimo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Terrestre</w:t>
            </w:r>
            <w:r>
              <w:rPr>
                <w:rFonts w:ascii="Arial" w:hAnsi="Arial"/>
                <w:color w:val="5D6770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(Zofemat)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54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361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1568" w:right="6829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Administración. Dirección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2"/>
        </w:rPr>
        <w:t>Ingresos.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 al </w:t>
      </w:r>
      <w:r>
        <w:rPr>
          <w:color w:val="5D6770"/>
        </w:rPr>
        <w:t>mes</w:t>
      </w:r>
      <w:r>
        <w:rPr>
          <w:color w:val="5D6770"/>
          <w:spacing w:val="-1"/>
        </w:rPr>
        <w:t> 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septiembre.</w:t>
      </w:r>
      <w:r>
        <w:rPr/>
      </w:r>
    </w:p>
    <w:p>
      <w:pPr>
        <w:pStyle w:val="BodyText"/>
        <w:spacing w:line="240" w:lineRule="auto" w:before="1"/>
        <w:ind w:left="1568" w:right="3791"/>
        <w:jc w:val="both"/>
      </w:pPr>
      <w:r>
        <w:rPr>
          <w:color w:val="5D6770"/>
          <w:spacing w:val="-1"/>
        </w:rPr>
        <w:t>2/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Contribuyentes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obligados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Impuesto</w:t>
      </w:r>
      <w:r>
        <w:rPr>
          <w:color w:val="5D6770"/>
          <w:spacing w:val="12"/>
        </w:rPr>
        <w:t> </w:t>
      </w:r>
      <w:r>
        <w:rPr>
          <w:color w:val="5D6770"/>
          <w:spacing w:val="-1"/>
        </w:rPr>
        <w:t>Estatal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Vehicular,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que</w:t>
      </w:r>
      <w:r>
        <w:rPr>
          <w:color w:val="5D6770"/>
          <w:spacing w:val="12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6"/>
        </w:rPr>
        <w:t> </w:t>
      </w:r>
      <w:r>
        <w:rPr>
          <w:color w:val="5D6770"/>
          <w:spacing w:val="-1"/>
        </w:rPr>
        <w:t>menos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deben</w:t>
      </w:r>
      <w:r>
        <w:rPr>
          <w:color w:val="5D6770"/>
          <w:spacing w:val="12"/>
        </w:rPr>
        <w:t> </w:t>
      </w:r>
      <w:r>
        <w:rPr>
          <w:color w:val="5D6770"/>
          <w:spacing w:val="-1"/>
        </w:rPr>
        <w:t>un</w:t>
      </w:r>
      <w:r>
        <w:rPr>
          <w:color w:val="5D6770"/>
          <w:spacing w:val="12"/>
        </w:rPr>
        <w:t> </w:t>
      </w:r>
      <w:r>
        <w:rPr>
          <w:color w:val="5D6770"/>
          <w:spacing w:val="-1"/>
        </w:rPr>
        <w:t>ejercicio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fiscal</w:t>
      </w:r>
      <w:r>
        <w:rPr>
          <w:color w:val="5D6770"/>
          <w:spacing w:val="13"/>
        </w:rPr>
        <w:t> </w:t>
      </w:r>
      <w:r>
        <w:rPr>
          <w:color w:val="5D6770"/>
          <w:spacing w:val="-2"/>
        </w:rPr>
        <w:t>del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2012,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2013</w:t>
      </w:r>
      <w:r>
        <w:rPr>
          <w:color w:val="5D6770"/>
          <w:spacing w:val="47"/>
        </w:rPr>
        <w:t> </w:t>
      </w:r>
      <w:r>
        <w:rPr>
          <w:color w:val="5D6770"/>
          <w:spacing w:val="-1"/>
        </w:rPr>
        <w:t>y/o</w:t>
      </w:r>
      <w:r>
        <w:rPr>
          <w:color w:val="5D6770"/>
        </w:rPr>
        <w:t> </w:t>
      </w:r>
      <w:r>
        <w:rPr>
          <w:color w:val="5D6770"/>
          <w:spacing w:val="-1"/>
        </w:rPr>
        <w:t>2014. </w:t>
      </w:r>
      <w:r>
        <w:rPr>
          <w:color w:val="5D6770"/>
        </w:rPr>
        <w:t>En </w:t>
      </w:r>
      <w:r>
        <w:rPr>
          <w:color w:val="5D6770"/>
          <w:spacing w:val="-1"/>
        </w:rPr>
        <w:t>2016</w:t>
      </w:r>
      <w:r>
        <w:rPr>
          <w:color w:val="5D6770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padrón</w:t>
      </w:r>
      <w:r>
        <w:rPr>
          <w:color w:val="5D6770"/>
        </w:rPr>
        <w:t> </w:t>
      </w:r>
      <w:r>
        <w:rPr>
          <w:color w:val="5D6770"/>
          <w:spacing w:val="-1"/>
        </w:rPr>
        <w:t>estatal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vehicular registrado</w:t>
      </w:r>
      <w:r>
        <w:rPr>
          <w:color w:val="5D6770"/>
        </w:rPr>
        <w:t> </w:t>
      </w:r>
      <w:r>
        <w:rPr>
          <w:color w:val="5D6770"/>
          <w:spacing w:val="-2"/>
        </w:rPr>
        <w:t>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2"/>
        </w:rPr>
        <w:t>484,157.</w:t>
      </w:r>
      <w:r>
        <w:rPr/>
      </w:r>
    </w:p>
    <w:p>
      <w:pPr>
        <w:pStyle w:val="BodyText"/>
        <w:spacing w:line="240" w:lineRule="auto"/>
        <w:ind w:left="1568" w:right="3792"/>
        <w:jc w:val="both"/>
      </w:pPr>
      <w:r>
        <w:rPr>
          <w:color w:val="5D6770"/>
          <w:spacing w:val="-1"/>
        </w:rPr>
        <w:t>3/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Contribuyentes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obligados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ejercicio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fiscal</w:t>
      </w:r>
      <w:r>
        <w:rPr>
          <w:color w:val="5D6770"/>
          <w:spacing w:val="10"/>
        </w:rPr>
        <w:t> </w:t>
      </w:r>
      <w:r>
        <w:rPr>
          <w:color w:val="5D6770"/>
          <w:spacing w:val="-2"/>
        </w:rPr>
        <w:t>2011,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disminuye</w:t>
      </w:r>
      <w:r>
        <w:rPr>
          <w:color w:val="5D6770"/>
          <w:spacing w:val="9"/>
        </w:rPr>
        <w:t> </w:t>
      </w:r>
      <w:r>
        <w:rPr>
          <w:color w:val="5D6770"/>
          <w:spacing w:val="-2"/>
        </w:rPr>
        <w:t>derivado</w:t>
      </w:r>
      <w:r>
        <w:rPr>
          <w:color w:val="5D6770"/>
          <w:spacing w:val="1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derogación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dicha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obligación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fiscal</w:t>
      </w:r>
      <w:r>
        <w:rPr>
          <w:color w:val="5D6770"/>
          <w:spacing w:val="49"/>
        </w:rPr>
        <w:t> </w:t>
      </w:r>
      <w:r>
        <w:rPr>
          <w:color w:val="5D6770"/>
        </w:rPr>
        <w:t>a </w:t>
      </w:r>
      <w:r>
        <w:rPr>
          <w:color w:val="5D6770"/>
          <w:spacing w:val="-1"/>
        </w:rPr>
        <w:t>partir</w:t>
      </w:r>
      <w:r>
        <w:rPr>
          <w:color w:val="5D6770"/>
        </w:rPr>
        <w:t> </w:t>
      </w:r>
      <w:r>
        <w:rPr>
          <w:color w:val="5D6770"/>
          <w:spacing w:val="-1"/>
        </w:rPr>
        <w:t>del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ejercicio</w:t>
      </w:r>
      <w:r>
        <w:rPr>
          <w:color w:val="5D6770"/>
        </w:rPr>
        <w:t> </w:t>
      </w:r>
      <w:r>
        <w:rPr>
          <w:color w:val="5D6770"/>
          <w:spacing w:val="-2"/>
        </w:rPr>
        <w:t>2012.</w:t>
      </w:r>
      <w:r>
        <w:rPr/>
      </w:r>
    </w:p>
    <w:p>
      <w:pPr>
        <w:pStyle w:val="BodyText"/>
        <w:spacing w:line="240" w:lineRule="auto" w:before="1"/>
        <w:ind w:left="1568" w:right="3793"/>
        <w:jc w:val="both"/>
      </w:pPr>
      <w:r>
        <w:rPr>
          <w:color w:val="5D6770"/>
          <w:spacing w:val="-1"/>
        </w:rPr>
        <w:t>4/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contribuyentes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este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régimen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son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administrados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por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27"/>
        </w:rPr>
        <w:t> </w:t>
      </w:r>
      <w:r>
        <w:rPr>
          <w:color w:val="5D6770"/>
          <w:spacing w:val="-1"/>
        </w:rPr>
        <w:t>SAT,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obstante,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esta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24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Ingresos</w:t>
      </w:r>
      <w:r>
        <w:rPr>
          <w:color w:val="5D6770"/>
          <w:spacing w:val="55"/>
        </w:rPr>
        <w:t> </w:t>
      </w:r>
      <w:r>
        <w:rPr>
          <w:color w:val="5D6770"/>
          <w:spacing w:val="-1"/>
        </w:rPr>
        <w:t>coadyuva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en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inscripción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nuevos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contribuyentes,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actualización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"/>
        </w:rPr>
        <w:t> </w:t>
      </w:r>
      <w:r>
        <w:rPr>
          <w:color w:val="5D6770"/>
        </w:rPr>
        <w:t>su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situación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fiscal,</w:t>
      </w:r>
      <w:r>
        <w:rPr>
          <w:color w:val="5D6770"/>
          <w:spacing w:val="4"/>
        </w:rPr>
        <w:t> </w:t>
      </w:r>
      <w:r>
        <w:rPr>
          <w:color w:val="5D6770"/>
          <w:spacing w:val="-2"/>
        </w:rPr>
        <w:t>asesoría,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orientación,</w:t>
      </w:r>
      <w:r>
        <w:rPr>
          <w:color w:val="5D6770"/>
          <w:spacing w:val="4"/>
        </w:rPr>
        <w:t> </w:t>
      </w:r>
      <w:r>
        <w:rPr>
          <w:color w:val="5D6770"/>
          <w:spacing w:val="-1"/>
        </w:rPr>
        <w:t>así</w:t>
      </w:r>
      <w:r>
        <w:rPr>
          <w:color w:val="5D6770"/>
          <w:spacing w:val="55"/>
        </w:rPr>
        <w:t> </w:t>
      </w:r>
      <w:r>
        <w:rPr>
          <w:color w:val="5D6770"/>
          <w:spacing w:val="-1"/>
        </w:rPr>
        <w:t>como</w:t>
      </w:r>
      <w:r>
        <w:rPr>
          <w:color w:val="5D6770"/>
        </w:rPr>
        <w:t> </w:t>
      </w:r>
      <w:r>
        <w:rPr>
          <w:color w:val="5D6770"/>
          <w:spacing w:val="-1"/>
        </w:rPr>
        <w:t>vigilancia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en</w:t>
      </w:r>
      <w:r>
        <w:rPr>
          <w:color w:val="5D6770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cumplimiento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2"/>
        </w:rPr>
        <w:t>sus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obligaciones</w:t>
      </w:r>
      <w:r>
        <w:rPr>
          <w:color w:val="5D6770"/>
          <w:spacing w:val="-1"/>
        </w:rPr>
        <w:t> fiscales.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66" w:lineRule="exact" w:before="7"/>
        <w:ind w:left="2146" w:right="5669" w:firstLine="724"/>
        <w:jc w:val="left"/>
        <w:rPr>
          <w:b w:val="0"/>
          <w:bCs w:val="0"/>
        </w:rPr>
      </w:pPr>
      <w:r>
        <w:rPr>
          <w:color w:val="5D6770"/>
          <w:w w:val="105"/>
        </w:rPr>
        <w:t>SERVICIOS</w:t>
      </w:r>
      <w:r>
        <w:rPr>
          <w:color w:val="5D6770"/>
          <w:spacing w:val="4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4"/>
          <w:w w:val="105"/>
        </w:rPr>
        <w:t> </w:t>
      </w:r>
      <w:r>
        <w:rPr>
          <w:color w:val="5D6770"/>
          <w:spacing w:val="-1"/>
          <w:w w:val="105"/>
        </w:rPr>
        <w:t>ATENCIÓN</w:t>
      </w:r>
      <w:r>
        <w:rPr>
          <w:color w:val="5D6770"/>
          <w:spacing w:val="4"/>
          <w:w w:val="105"/>
        </w:rPr>
        <w:t> </w:t>
      </w:r>
      <w:r>
        <w:rPr>
          <w:color w:val="5D6770"/>
          <w:w w:val="105"/>
        </w:rPr>
        <w:t>AL</w:t>
      </w:r>
      <w:r>
        <w:rPr>
          <w:color w:val="5D6770"/>
          <w:spacing w:val="26"/>
          <w:w w:val="105"/>
        </w:rPr>
        <w:t> </w:t>
      </w:r>
      <w:r>
        <w:rPr>
          <w:color w:val="5D6770"/>
          <w:w w:val="105"/>
        </w:rPr>
        <w:t>CONTRIBUYENTE 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"/>
          <w:w w:val="105"/>
        </w:rPr>
        <w:t>N</w:t>
      </w:r>
      <w:r>
        <w:rPr>
          <w:color w:val="5D6770"/>
          <w:spacing w:val="1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1"/>
          <w:w w:val="105"/>
        </w:rPr>
        <w:t> </w:t>
      </w:r>
      <w:r>
        <w:rPr>
          <w:color w:val="5D6770"/>
          <w:spacing w:val="-1"/>
          <w:w w:val="105"/>
        </w:rPr>
        <w:t>2015-20</w:t>
      </w:r>
      <w:r>
        <w:rPr>
          <w:color w:val="5D6770"/>
          <w:spacing w:val="-2"/>
          <w:w w:val="105"/>
        </w:rPr>
        <w:t>16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5458" w:val="left" w:leader="none"/>
        </w:tabs>
        <w:spacing w:line="200" w:lineRule="atLeast"/>
        <w:ind w:left="2338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148pt;height:25.6pt;mso-position-horizontal-relative:char;mso-position-vertical-relative:line" coordorigin="0,0" coordsize="2960,512">
            <v:group style="position:absolute;left:0;top:0;width:2960;height:512" coordorigin="0,0" coordsize="2960,512">
              <v:shape style="position:absolute;left:0;top:0;width:2960;height:512" coordorigin="0,0" coordsize="2960,512" path="m0,512l2960,512,2960,0,0,0,0,512xe" filled="true" fillcolor="#5d6770" stroked="false">
                <v:path arrowok="t"/>
                <v:fill type="solid"/>
              </v:shape>
            </v:group>
            <v:group style="position:absolute;left:70;top:151;width:2821;height:209" coordorigin="70,151" coordsize="2821,209">
              <v:shape style="position:absolute;left:70;top:151;width:2821;height:209" coordorigin="70,151" coordsize="2821,209" path="m70,360l2890,360,2890,151,70,151,70,360xe" filled="true" fillcolor="#5d6770" stroked="false">
                <v:path arrowok="t"/>
                <v:fill type="solid"/>
              </v:shape>
              <v:shape style="position:absolute;left:0;top:0;width:2960;height:512" type="#_x0000_t202" filled="false" stroked="false">
                <v:textbox inset="0,0,0,0">
                  <w:txbxContent>
                    <w:p>
                      <w:pPr>
                        <w:spacing w:before="14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MEDIO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70.8pt;height:25.6pt;mso-position-horizontal-relative:char;mso-position-vertical-relative:line" coordorigin="0,0" coordsize="1416,512">
            <v:group style="position:absolute;left:0;top:0;width:1416;height:512" coordorigin="0,0" coordsize="1416,512">
              <v:shape style="position:absolute;left:0;top:0;width:1416;height:512" coordorigin="0,0" coordsize="1416,512" path="m0,512l1416,512,1416,0,0,0,0,512xe" filled="true" fillcolor="#ed6b06" stroked="false">
                <v:path arrowok="t"/>
                <v:fill type="solid"/>
              </v:shape>
            </v:group>
            <v:group style="position:absolute;left:70;top:151;width:1277;height:209" coordorigin="70,151" coordsize="1277,209">
              <v:shape style="position:absolute;left:70;top:151;width:1277;height:209" coordorigin="70,151" coordsize="1277,209" path="m70,360l1346,360,1346,151,70,151,70,360xe" filled="true" fillcolor="#ed6b06" stroked="false">
                <v:path arrowok="t"/>
                <v:fill type="solid"/>
              </v:shape>
              <v:shape style="position:absolute;left:0;top:0;width:1416;height:512" type="#_x0000_t202" filled="false" stroked="false">
                <v:textbox inset="0,0,0,0">
                  <w:txbxContent>
                    <w:p>
                      <w:pPr>
                        <w:spacing w:before="145"/>
                        <w:ind w:left="2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2015-2016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spacing w:line="264" w:lineRule="exact" w:before="19"/>
        <w:ind w:left="9680" w:right="1003" w:hanging="2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14.150002pt;margin-top:-5.010011pt;width:232.35pt;height:71.9pt;mso-position-horizontal-relative:page;mso-position-vertical-relative:paragraph;z-index:4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8"/>
                    <w:gridCol w:w="1559"/>
                  </w:tblGrid>
                  <w:tr>
                    <w:trPr>
                      <w:trHeight w:val="365" w:hRule="exact"/>
                    </w:trPr>
                    <w:tc>
                      <w:tcPr>
                        <w:tcW w:w="3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14" w:val="left" w:leader="none"/>
                          </w:tabs>
                          <w:spacing w:line="240" w:lineRule="auto" w:before="14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spacing w:val="19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Oficinas recaudadoras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7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193,024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14" w:val="left" w:leader="none"/>
                          </w:tabs>
                          <w:spacing w:line="240" w:lineRule="auto" w:before="4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D6770"/>
                            <w:spacing w:val="19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Kioscos</w:t>
                        </w:r>
                        <w:r>
                          <w:rPr>
                            <w:rFonts w:ascii="Arial" w:hAnsi="Arial"/>
                            <w:color w:val="5D6770"/>
                            <w:spacing w:val="-5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electrónicos</w:t>
                        </w:r>
                        <w:r>
                          <w:rPr>
                            <w:rFonts w:ascii="Arial" w:hAns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7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229,658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14" w:val="left" w:leader="none"/>
                          </w:tabs>
                          <w:spacing w:line="240" w:lineRule="auto" w:before="48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color w:val="5D6770"/>
                            <w:spacing w:val="19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Asistencia</w:t>
                        </w:r>
                        <w:r>
                          <w:rPr>
                            <w:rFonts w:ascii="Arial" w:hAnsi="Arial"/>
                            <w:color w:val="5D6770"/>
                            <w:spacing w:val="-6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telefónica</w:t>
                        </w:r>
                        <w:r>
                          <w:rPr>
                            <w:rFonts w:ascii="Arial" w:hAns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8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  <w:t>6,400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3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14" w:val="left" w:leader="none"/>
                          </w:tabs>
                          <w:spacing w:line="240" w:lineRule="auto" w:before="4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spacing w:val="19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Visitas</w:t>
                        </w:r>
                        <w:r>
                          <w:rPr>
                            <w:rFonts w:ascii="Arial"/>
                            <w:color w:val="5D6770"/>
                            <w:spacing w:val="-3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D6770"/>
                          </w:rPr>
                          <w:t>al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 portal</w:t>
                        </w:r>
                        <w:r>
                          <w:rPr>
                            <w:rFonts w:ascii="Arial"/>
                            <w:color w:val="5D6770"/>
                            <w:spacing w:val="-4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web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51,665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0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83" w:val="left" w:leader="none"/>
                            <w:tab w:pos="1503" w:val="left" w:leader="none"/>
                          </w:tabs>
                          <w:spacing w:line="200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  <w:u w:val="single" w:color="ED6B0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  <w:u w:val="single" w:color="ED6B0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  <w:u w:val="single" w:color="ED6B06"/>
                          </w:rPr>
                          <w:t>480,747</w:t>
                        </w: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  <w:u w:val="single" w:color="ED6B0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  <w:u w:val="single" w:color="ED6B0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5D6770"/>
          <w:w w:val="105"/>
          <w:sz w:val="24"/>
        </w:rPr>
        <w:t>SERVICIOS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DE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ATENCIÓN</w:t>
      </w:r>
      <w:r>
        <w:rPr>
          <w:rFonts w:ascii="Arial" w:hAnsi="Arial"/>
          <w:b/>
          <w:color w:val="5D6770"/>
          <w:spacing w:val="4"/>
          <w:w w:val="105"/>
          <w:sz w:val="24"/>
        </w:rPr>
        <w:t> </w:t>
      </w:r>
      <w:r>
        <w:rPr>
          <w:rFonts w:ascii="Arial" w:hAnsi="Arial"/>
          <w:b/>
          <w:color w:val="5D6770"/>
          <w:w w:val="105"/>
          <w:sz w:val="24"/>
        </w:rPr>
        <w:t>AL</w:t>
      </w:r>
      <w:r>
        <w:rPr>
          <w:rFonts w:ascii="Arial" w:hAnsi="Arial"/>
          <w:b/>
          <w:color w:val="5D6770"/>
          <w:spacing w:val="26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CONTRIBUYENTE</w:t>
      </w:r>
      <w:r>
        <w:rPr>
          <w:rFonts w:ascii="Arial" w:hAnsi="Arial"/>
          <w:b/>
          <w:color w:val="5D6770"/>
          <w:spacing w:val="-2"/>
          <w:w w:val="105"/>
          <w:sz w:val="24"/>
        </w:rPr>
        <w:t>,</w:t>
      </w:r>
      <w:r>
        <w:rPr>
          <w:rFonts w:ascii="Arial" w:hAnsi="Arial"/>
          <w:b/>
          <w:color w:val="5D6770"/>
          <w:spacing w:val="39"/>
          <w:w w:val="105"/>
          <w:sz w:val="24"/>
        </w:rPr>
        <w:t> </w:t>
      </w:r>
      <w:r>
        <w:rPr>
          <w:rFonts w:ascii="Arial" w:hAnsi="Arial"/>
          <w:b/>
          <w:color w:val="5D6770"/>
          <w:spacing w:val="-1"/>
          <w:w w:val="105"/>
          <w:sz w:val="24"/>
        </w:rPr>
        <w:t>2015-2016</w:t>
      </w:r>
      <w:r>
        <w:rPr>
          <w:rFonts w:ascii="Arial" w:hAnsi="Arial"/>
          <w:sz w:val="24"/>
        </w:rPr>
      </w:r>
    </w:p>
    <w:p>
      <w:pPr>
        <w:spacing w:before="204"/>
        <w:ind w:left="0" w:right="3008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52.279999pt;margin-top:21.46489pt;width:244.1pt;height:147.2pt;mso-position-horizontal-relative:page;mso-position-vertical-relative:paragraph;z-index:-839608" coordorigin="9046,429" coordsize="4882,2944">
            <v:shape style="position:absolute;left:9046;top:591;width:4882;height:2782" type="#_x0000_t75" stroked="false">
              <v:imagedata r:id="rId561" o:title=""/>
            </v:shape>
            <v:group style="position:absolute;left:13529;top:914;width:51;height:291" coordorigin="13529,914" coordsize="51,291">
              <v:shape style="position:absolute;left:13529;top:914;width:51;height:291" coordorigin="13529,914" coordsize="51,291" path="m13529,1205l13580,914e" filled="false" stroked="true" strokeweight=".75pt" strokecolor="#5d6770">
                <v:path arrowok="t"/>
              </v:shape>
            </v:group>
            <v:group style="position:absolute;left:9528;top:2770;width:29;height:439" coordorigin="9528,2770" coordsize="29,439">
              <v:shape style="position:absolute;left:9528;top:2770;width:29;height:439" coordorigin="9528,2770" coordsize="29,439" path="m9557,2770l9528,3208e" filled="false" stroked="true" strokeweight=".75pt" strokecolor="#5d6770">
                <v:path arrowok="t"/>
              </v:shape>
            </v:group>
            <v:group style="position:absolute;left:10018;top:650;width:164;height:166" coordorigin="10018,650" coordsize="164,166">
              <v:shape style="position:absolute;left:10018;top:650;width:164;height:166" coordorigin="10018,650" coordsize="164,166" path="m10181,816l10018,650e" filled="false" stroked="true" strokeweight=".75pt" strokecolor="#5d6770">
                <v:path arrowok="t"/>
              </v:shape>
            </v:group>
            <v:group style="position:absolute;left:9929;top:650;width:89;height:2" coordorigin="9929,650" coordsize="89,2">
              <v:shape style="position:absolute;left:9929;top:650;width:89;height:2" coordorigin="9929,650" coordsize="89,0" path="m10018,650l9929,650e" filled="false" stroked="true" strokeweight=".75pt" strokecolor="#5d6770">
                <v:path arrowok="t"/>
              </v:shape>
            </v:group>
            <v:group style="position:absolute;left:10848;top:437;width:2;height:231" coordorigin="10848,437" coordsize="2,231">
              <v:shape style="position:absolute;left:10848;top:437;width:2;height:231" coordorigin="10848,437" coordsize="0,231" path="m10848,437l10848,667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w w:val="95"/>
          <w:sz w:val="20"/>
        </w:rPr>
        <w:t>10.7%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0" w:right="156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2410" w:right="0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24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25"/>
        </w:rPr>
        <w:t> </w:t>
      </w:r>
      <w:r>
        <w:rPr>
          <w:color w:val="5D6770"/>
        </w:rPr>
        <w:t>y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  <w:spacing w:val="23"/>
        </w:rPr>
        <w:t> </w:t>
      </w:r>
      <w:r>
        <w:rPr>
          <w:color w:val="5D6770"/>
          <w:spacing w:val="-2"/>
        </w:rPr>
        <w:t>Dirección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Ingresos.</w:t>
      </w:r>
      <w:r>
        <w:rPr/>
      </w:r>
    </w:p>
    <w:p>
      <w:pPr>
        <w:spacing w:line="244" w:lineRule="auto" w:before="0"/>
        <w:ind w:left="2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z w:val="16"/>
        </w:rPr>
        <w:t>  </w:t>
      </w:r>
      <w:r>
        <w:rPr>
          <w:rFonts w:ascii="Arial"/>
          <w:b/>
          <w:color w:val="5D6770"/>
          <w:spacing w:val="36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Cifras</w:t>
      </w:r>
      <w:r>
        <w:rPr>
          <w:rFonts w:ascii="Arial"/>
          <w:color w:val="5D6770"/>
          <w:sz w:val="16"/>
        </w:rPr>
        <w:t>  </w:t>
      </w:r>
      <w:r>
        <w:rPr>
          <w:rFonts w:ascii="Arial"/>
          <w:color w:val="5D6770"/>
          <w:spacing w:val="34"/>
          <w:sz w:val="16"/>
        </w:rPr>
        <w:t> </w:t>
      </w:r>
      <w:r>
        <w:rPr>
          <w:rFonts w:ascii="Arial"/>
          <w:color w:val="5D6770"/>
          <w:spacing w:val="-1"/>
          <w:sz w:val="16"/>
        </w:rPr>
        <w:t>preliminares</w:t>
      </w:r>
      <w:r>
        <w:rPr>
          <w:rFonts w:ascii="Arial"/>
          <w:color w:val="5D6770"/>
          <w:sz w:val="16"/>
        </w:rPr>
        <w:t>  </w:t>
      </w:r>
      <w:r>
        <w:rPr>
          <w:rFonts w:ascii="Arial"/>
          <w:color w:val="5D6770"/>
          <w:spacing w:val="35"/>
          <w:sz w:val="16"/>
        </w:rPr>
        <w:t> </w:t>
      </w:r>
      <w:r>
        <w:rPr>
          <w:rFonts w:ascii="Arial"/>
          <w:color w:val="5D6770"/>
          <w:spacing w:val="-1"/>
          <w:sz w:val="16"/>
        </w:rPr>
        <w:t>de</w:t>
      </w:r>
      <w:r>
        <w:rPr>
          <w:rFonts w:ascii="Arial"/>
          <w:color w:val="5D6770"/>
          <w:sz w:val="16"/>
        </w:rPr>
        <w:t>  </w:t>
      </w:r>
      <w:r>
        <w:rPr>
          <w:rFonts w:ascii="Arial"/>
          <w:color w:val="5D6770"/>
          <w:spacing w:val="33"/>
          <w:sz w:val="16"/>
        </w:rPr>
        <w:t> </w:t>
      </w:r>
      <w:r>
        <w:rPr>
          <w:rFonts w:ascii="Arial"/>
          <w:color w:val="5D6770"/>
          <w:spacing w:val="-1"/>
          <w:sz w:val="16"/>
        </w:rPr>
        <w:t>septiembre</w:t>
      </w:r>
      <w:r>
        <w:rPr>
          <w:rFonts w:ascii="Arial"/>
          <w:color w:val="5D6770"/>
          <w:sz w:val="16"/>
        </w:rPr>
        <w:t>  </w:t>
      </w:r>
      <w:r>
        <w:rPr>
          <w:rFonts w:ascii="Arial"/>
          <w:color w:val="5D6770"/>
          <w:spacing w:val="34"/>
          <w:sz w:val="16"/>
        </w:rPr>
        <w:t> </w:t>
      </w:r>
      <w:r>
        <w:rPr>
          <w:rFonts w:ascii="Arial"/>
          <w:color w:val="5D6770"/>
          <w:sz w:val="16"/>
        </w:rPr>
        <w:t>a</w:t>
      </w:r>
      <w:r>
        <w:rPr>
          <w:rFonts w:ascii="Arial"/>
          <w:color w:val="5D6770"/>
          <w:spacing w:val="27"/>
          <w:sz w:val="16"/>
        </w:rPr>
        <w:t> </w:t>
      </w:r>
      <w:r>
        <w:rPr>
          <w:rFonts w:ascii="Arial"/>
          <w:color w:val="5D6770"/>
          <w:spacing w:val="-1"/>
          <w:sz w:val="16"/>
        </w:rPr>
        <w:t>septiembre.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5"/>
        <w:spacing w:line="230" w:lineRule="auto" w:before="118"/>
        <w:ind w:left="2410" w:right="1"/>
        <w:jc w:val="center"/>
        <w:rPr>
          <w:b w:val="0"/>
          <w:bCs w:val="0"/>
        </w:rPr>
      </w:pPr>
      <w:r>
        <w:rPr/>
        <w:pict>
          <v:group style="position:absolute;margin-left:117.019997pt;margin-top:51.516895pt;width:147.9pt;height:25.6pt;mso-position-horizontal-relative:page;mso-position-vertical-relative:paragraph;z-index:42016" coordorigin="2340,1030" coordsize="2958,512">
            <v:group style="position:absolute;left:2340;top:1030;width:2958;height:512" coordorigin="2340,1030" coordsize="2958,512">
              <v:shape style="position:absolute;left:2340;top:1030;width:2958;height:512" coordorigin="2340,1030" coordsize="2958,512" path="m2340,1542l5298,1542,5298,1030,2340,1030,2340,1542xe" filled="true" fillcolor="#5d6770" stroked="false">
                <v:path arrowok="t"/>
                <v:fill type="solid"/>
              </v:shape>
            </v:group>
            <v:group style="position:absolute;left:2410;top:1182;width:2818;height:209" coordorigin="2410,1182" coordsize="2818,209">
              <v:shape style="position:absolute;left:2410;top:1182;width:2818;height:209" coordorigin="2410,1182" coordsize="2818,209" path="m2410,1390l5228,1390,5228,1182,2410,1182,2410,1390xe" filled="true" fillcolor="#5d6770" stroked="false">
                <v:path arrowok="t"/>
                <v:fill type="solid"/>
              </v:shape>
              <v:shape style="position:absolute;left:2340;top:1030;width:2958;height:512" type="#_x0000_t202" filled="false" stroked="false">
                <v:textbox inset="0,0,0,0">
                  <w:txbxContent>
                    <w:p>
                      <w:pPr>
                        <w:spacing w:before="145"/>
                        <w:ind w:left="693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8"/>
                        </w:rPr>
                        <w:t>TIPO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TRÁMITE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5D6770"/>
          <w:w w:val="105"/>
        </w:rPr>
        <w:t>SERVICIOS</w:t>
      </w:r>
      <w:r>
        <w:rPr>
          <w:color w:val="5D6770"/>
          <w:spacing w:val="4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4"/>
          <w:w w:val="105"/>
        </w:rPr>
        <w:t> </w:t>
      </w:r>
      <w:r>
        <w:rPr>
          <w:color w:val="5D6770"/>
          <w:spacing w:val="-1"/>
          <w:w w:val="105"/>
        </w:rPr>
        <w:t>ATENCIÓN</w:t>
      </w:r>
      <w:r>
        <w:rPr>
          <w:color w:val="5D6770"/>
          <w:spacing w:val="4"/>
          <w:w w:val="105"/>
        </w:rPr>
        <w:t> </w:t>
      </w:r>
      <w:r>
        <w:rPr>
          <w:color w:val="5D6770"/>
          <w:w w:val="105"/>
        </w:rPr>
        <w:t>AL</w:t>
      </w:r>
      <w:r>
        <w:rPr>
          <w:color w:val="5D6770"/>
          <w:spacing w:val="26"/>
          <w:w w:val="105"/>
        </w:rPr>
        <w:t> </w:t>
      </w:r>
      <w:r>
        <w:rPr>
          <w:color w:val="5D6770"/>
          <w:w w:val="105"/>
        </w:rPr>
        <w:t>CONTRIBUYENTE</w:t>
      </w:r>
      <w:r>
        <w:rPr>
          <w:color w:val="5D6770"/>
          <w:spacing w:val="-10"/>
          <w:w w:val="105"/>
        </w:rPr>
        <w:t> 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"/>
          <w:w w:val="105"/>
        </w:rPr>
        <w:t>N</w:t>
      </w:r>
      <w:r>
        <w:rPr>
          <w:color w:val="5D6770"/>
          <w:spacing w:val="-9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-9"/>
          <w:w w:val="105"/>
        </w:rPr>
        <w:t> </w:t>
      </w:r>
      <w:r>
        <w:rPr>
          <w:color w:val="5D6770"/>
          <w:spacing w:val="-1"/>
          <w:w w:val="105"/>
        </w:rPr>
        <w:t>2016</w:t>
      </w:r>
      <w:r>
        <w:rPr>
          <w:color w:val="5D6770"/>
          <w:spacing w:val="23"/>
          <w:w w:val="119"/>
        </w:rPr>
        <w:t> </w:t>
      </w:r>
      <w:r>
        <w:rPr>
          <w:color w:val="5D6770"/>
          <w:w w:val="105"/>
        </w:rPr>
        <w:t>(NUEVAS</w:t>
      </w:r>
      <w:r>
        <w:rPr>
          <w:color w:val="5D6770"/>
          <w:spacing w:val="17"/>
          <w:w w:val="105"/>
        </w:rPr>
        <w:t> </w:t>
      </w:r>
      <w:r>
        <w:rPr>
          <w:color w:val="5D6770"/>
          <w:spacing w:val="-1"/>
          <w:w w:val="105"/>
        </w:rPr>
        <w:t>POTESTADES)</w:t>
      </w:r>
      <w:r>
        <w:rPr>
          <w:b w:val="0"/>
        </w:rPr>
      </w:r>
    </w:p>
    <w:p>
      <w:pPr>
        <w:pStyle w:val="Heading7"/>
        <w:spacing w:line="240" w:lineRule="auto" w:before="30"/>
        <w:ind w:right="0"/>
        <w:jc w:val="right"/>
        <w:rPr>
          <w:rFonts w:ascii="Arial" w:hAnsi="Arial" w:cs="Arial" w:eastAsia="Arial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</w:rPr>
        <w:t>1.3%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398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72.929993pt;margin-top:-2.050115pt;width:70.8pt;height:25.6pt;mso-position-horizontal-relative:page;mso-position-vertical-relative:paragraph;z-index:42064" coordorigin="5459,-41" coordsize="1416,512">
            <v:group style="position:absolute;left:5459;top:-41;width:1416;height:512" coordorigin="5459,-41" coordsize="1416,512">
              <v:shape style="position:absolute;left:5459;top:-41;width:1416;height:512" coordorigin="5459,-41" coordsize="1416,512" path="m5459,470l6875,470,6875,-41,5459,-41,5459,470xe" filled="true" fillcolor="#ed6b06" stroked="false">
                <v:path arrowok="t"/>
                <v:fill type="solid"/>
              </v:shape>
            </v:group>
            <v:group style="position:absolute;left:5528;top:110;width:1277;height:209" coordorigin="5528,110" coordsize="1277,209">
              <v:shape style="position:absolute;left:5528;top:110;width:1277;height:209" coordorigin="5528,110" coordsize="1277,209" path="m5528,319l6805,319,6805,110,5528,110,5528,319xe" filled="true" fillcolor="#ed6b06" stroked="false">
                <v:path arrowok="t"/>
                <v:fill type="solid"/>
              </v:shape>
              <v:shape style="position:absolute;left:5459;top:-41;width:1416;height:512" type="#_x0000_t202" filled="false" stroked="false">
                <v:textbox inset="0,0,0,0">
                  <w:txbxContent>
                    <w:p>
                      <w:pPr>
                        <w:spacing w:before="14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D6770"/>
          <w:spacing w:val="-1"/>
          <w:w w:val="95"/>
          <w:sz w:val="20"/>
        </w:rPr>
        <w:t>47.8%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0" w:right="10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w w:val="95"/>
          <w:sz w:val="20"/>
        </w:rPr>
        <w:t>40.2%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1560"/>
          <w:cols w:num="3" w:equalWidth="0">
            <w:col w:w="6805" w:space="40"/>
            <w:col w:w="3052" w:space="1305"/>
            <w:col w:w="3078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tabs>
          <w:tab w:pos="11948" w:val="left" w:leader="none"/>
        </w:tabs>
        <w:spacing w:line="283" w:lineRule="auto" w:before="69"/>
        <w:ind w:left="9302" w:right="531"/>
        <w:jc w:val="left"/>
        <w:rPr>
          <w:rFonts w:ascii="Arial" w:hAnsi="Arial" w:cs="Arial" w:eastAsia="Arial"/>
        </w:rPr>
      </w:pPr>
      <w:r>
        <w:rPr/>
        <w:pict>
          <v:group style="position:absolute;margin-left:458.179993pt;margin-top:6.5324pt;width:4.850pt;height:4.850pt;mso-position-horizontal-relative:page;mso-position-vertical-relative:paragraph;z-index:42112" coordorigin="9164,131" coordsize="97,97">
            <v:shape style="position:absolute;left:9164;top:131;width:97;height:97" coordorigin="9164,131" coordsize="97,97" path="m9164,227l9260,227,9260,131,9164,131,9164,227xe" filled="true" fillcolor="#0070c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0.479980pt;margin-top:6.5324pt;width:4.850pt;height:4.850pt;mso-position-horizontal-relative:page;mso-position-vertical-relative:paragraph;z-index:-839560" coordorigin="11810,131" coordsize="97,97">
            <v:shape style="position:absolute;left:11810;top:131;width:97;height:97" coordorigin="11810,131" coordsize="97,97" path="m11810,227l11906,227,11906,131,11810,131,11810,227xe" filled="true" fillcolor="#00b0f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8.179993pt;margin-top:18.752399pt;width:4.850pt;height:4.850pt;mso-position-horizontal-relative:page;mso-position-vertical-relative:paragraph;z-index:42160" coordorigin="9164,375" coordsize="97,97">
            <v:shape style="position:absolute;left:9164;top:375;width:97;height:97" coordorigin="9164,375" coordsize="97,97" path="m9164,471l9260,471,9260,375,9164,375,9164,471xe" filled="true" fillcolor="#f7964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90.479980pt;margin-top:18.752399pt;width:4.850pt;height:4.850pt;mso-position-horizontal-relative:page;mso-position-vertical-relative:paragraph;z-index:-839512" coordorigin="11810,375" coordsize="97,97">
            <v:shape style="position:absolute;left:11810;top:375;width:97;height:97" coordorigin="11810,375" coordsize="97,97" path="m11810,471l11906,471,11906,375,11810,375,11810,471xe" filled="true" fillcolor="#8064a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3.790001pt;margin-top:-8.9281pt;width:232.7pt;height:66.650pt;mso-position-horizontal-relative:page;mso-position-vertical-relative:paragraph;z-index:42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5"/>
                    <w:gridCol w:w="1559"/>
                  </w:tblGrid>
                  <w:tr>
                    <w:trPr>
                      <w:trHeight w:val="365" w:hRule="exact"/>
                    </w:trPr>
                    <w:tc>
                      <w:tcPr>
                        <w:tcW w:w="30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21" w:val="left" w:leader="none"/>
                          </w:tabs>
                          <w:spacing w:line="240" w:lineRule="auto" w:before="147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2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Registro</w:t>
                        </w:r>
                        <w:r>
                          <w:rPr>
                            <w:rFonts w:ascii="Arial"/>
                            <w:color w:val="5D6770"/>
                            <w:spacing w:val="-2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civil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8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39,613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30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34" w:right="1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Registro Público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  <w:t> la</w:t>
                        </w:r>
                        <w:r>
                          <w:rPr>
                            <w:rFonts w:ascii="Arial" w:hAnsi="Arial"/>
                            <w:color w:val="5D677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Propiedad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5D6770"/>
                            <w:spacing w:val="3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D6770"/>
                            <w:spacing w:val="-1"/>
                            <w:sz w:val="18"/>
                          </w:rPr>
                          <w:t>Comercio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74,758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3095" w:type="dxa"/>
                        <w:tcBorders>
                          <w:top w:val="single" w:sz="5" w:space="0" w:color="5D677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21" w:val="left" w:leader="none"/>
                          </w:tabs>
                          <w:spacing w:line="240" w:lineRule="auto" w:before="46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2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Control</w:t>
                        </w:r>
                        <w:r>
                          <w:rPr>
                            <w:rFonts w:ascii="Arial"/>
                            <w:color w:val="5D6770"/>
                            <w:spacing w:val="-3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  <w:u w:val="single" w:color="5D6770"/>
                          </w:rPr>
                          <w:t>vehicular</w:t>
                        </w:r>
                        <w:r>
                          <w:rPr>
                            <w:rFonts w:ascii="Arial"/>
                            <w:color w:val="5D6770"/>
                            <w:w w:val="99"/>
                            <w:sz w:val="18"/>
                            <w:u w:val="single" w:color="5D6770"/>
                          </w:rPr>
                          <w:t> </w:t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  <w:u w:val="single" w:color="5D6770"/>
                          </w:rPr>
                          <w:tab/>
                        </w:r>
                        <w:r>
                          <w:rPr>
                            <w:rFonts w:ascii="Arial"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single" w:sz="5" w:space="0" w:color="ED6B06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78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5D6770"/>
                            <w:spacing w:val="-1"/>
                            <w:sz w:val="18"/>
                          </w:rPr>
                          <w:t>302,674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09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5D67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5" w:space="0" w:color="ED6B06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83" w:val="left" w:leader="none"/>
                            <w:tab w:pos="1503" w:val="left" w:leader="none"/>
                          </w:tabs>
                          <w:spacing w:line="200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</w:rPr>
                        </w: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  <w:u w:val="single" w:color="ED6B0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  <w:u w:val="single" w:color="ED6B0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70"/>
                            <w:spacing w:val="-1"/>
                            <w:sz w:val="18"/>
                            <w:u w:val="single" w:color="ED6B06"/>
                          </w:rPr>
                          <w:t>417,045</w:t>
                        </w:r>
                        <w:r>
                          <w:rPr>
                            <w:rFonts w:ascii="Arial"/>
                            <w:b/>
                            <w:color w:val="5D6770"/>
                            <w:w w:val="99"/>
                            <w:sz w:val="18"/>
                            <w:u w:val="single" w:color="ED6B0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  <w:u w:val="single" w:color="ED6B0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5D6770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585858"/>
          <w:spacing w:val="5"/>
        </w:rPr>
        <w:t>Oficinas</w:t>
      </w:r>
      <w:r>
        <w:rPr>
          <w:rFonts w:ascii="Arial" w:hAnsi="Arial"/>
          <w:color w:val="585858"/>
          <w:spacing w:val="8"/>
        </w:rPr>
        <w:t> </w:t>
      </w:r>
      <w:r>
        <w:rPr>
          <w:rFonts w:ascii="Arial" w:hAnsi="Arial"/>
          <w:color w:val="585858"/>
          <w:spacing w:val="5"/>
        </w:rPr>
        <w:t>recaudadoras</w:t>
        <w:tab/>
      </w:r>
      <w:r>
        <w:rPr>
          <w:rFonts w:ascii="Arial" w:hAnsi="Arial"/>
          <w:color w:val="585858"/>
          <w:spacing w:val="8"/>
        </w:rPr>
        <w:t>Kioscos </w:t>
      </w:r>
      <w:r>
        <w:rPr>
          <w:rFonts w:ascii="Arial" w:hAnsi="Arial"/>
          <w:color w:val="585858"/>
          <w:spacing w:val="6"/>
        </w:rPr>
        <w:t>electrónicos</w:t>
      </w:r>
      <w:r>
        <w:rPr>
          <w:rFonts w:ascii="Arial" w:hAnsi="Arial"/>
          <w:color w:val="585858"/>
          <w:spacing w:val="44"/>
        </w:rPr>
        <w:t> </w:t>
      </w:r>
      <w:r>
        <w:rPr>
          <w:rFonts w:ascii="Arial" w:hAnsi="Arial"/>
          <w:color w:val="585858"/>
          <w:spacing w:val="7"/>
        </w:rPr>
        <w:t>Asistencia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6"/>
        </w:rPr>
        <w:t>telefónica</w:t>
        <w:tab/>
      </w:r>
      <w:r>
        <w:rPr>
          <w:rFonts w:ascii="Arial" w:hAnsi="Arial"/>
          <w:color w:val="585858"/>
          <w:spacing w:val="4"/>
        </w:rPr>
        <w:t>Portal</w:t>
      </w:r>
      <w:r>
        <w:rPr>
          <w:rFonts w:ascii="Arial" w:hAnsi="Arial"/>
          <w:color w:val="585858"/>
          <w:spacing w:val="7"/>
        </w:rPr>
        <w:t> </w:t>
      </w:r>
      <w:r>
        <w:rPr>
          <w:rFonts w:ascii="Arial" w:hAnsi="Arial"/>
          <w:color w:val="585858"/>
          <w:spacing w:val="3"/>
        </w:rPr>
        <w:t>web</w:t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0" w:right="156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4" w:lineRule="auto"/>
        <w:ind w:left="2410" w:right="0"/>
        <w:jc w:val="both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  <w:spacing w:val="24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Finanzas</w:t>
      </w:r>
      <w:r>
        <w:rPr>
          <w:color w:val="5D6770"/>
          <w:spacing w:val="25"/>
        </w:rPr>
        <w:t> </w:t>
      </w:r>
      <w:r>
        <w:rPr>
          <w:color w:val="5D6770"/>
        </w:rPr>
        <w:t>y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Administración.</w:t>
      </w:r>
      <w:r>
        <w:rPr>
          <w:color w:val="5D6770"/>
          <w:spacing w:val="23"/>
        </w:rPr>
        <w:t> </w:t>
      </w:r>
      <w:r>
        <w:rPr>
          <w:color w:val="5D6770"/>
          <w:spacing w:val="-2"/>
        </w:rPr>
        <w:t>Dirección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Ingresos.</w:t>
      </w:r>
      <w:r>
        <w:rPr/>
      </w:r>
    </w:p>
    <w:p>
      <w:pPr>
        <w:pStyle w:val="BodyText"/>
        <w:spacing w:line="240" w:lineRule="auto"/>
        <w:ind w:left="2410" w:right="0"/>
        <w:jc w:val="both"/>
      </w:pPr>
      <w:r>
        <w:rPr>
          <w:rFonts w:ascii="Arial"/>
          <w:b/>
          <w:color w:val="5D6770"/>
          <w:spacing w:val="-1"/>
        </w:rPr>
        <w:t>Observaciones:</w:t>
      </w:r>
      <w:r>
        <w:rPr>
          <w:rFonts w:ascii="Arial"/>
          <w:b/>
          <w:color w:val="5D6770"/>
          <w:spacing w:val="33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32"/>
        </w:rPr>
        <w:t> </w:t>
      </w:r>
      <w:r>
        <w:rPr>
          <w:color w:val="5D6770"/>
          <w:spacing w:val="-2"/>
        </w:rPr>
        <w:t>preliminares</w:t>
      </w:r>
      <w:r>
        <w:rPr>
          <w:color w:val="5D6770"/>
          <w:spacing w:val="33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29"/>
        </w:rPr>
        <w:t> </w:t>
      </w:r>
      <w:r>
        <w:rPr>
          <w:color w:val="5D6770"/>
        </w:rPr>
        <w:t>mes</w:t>
      </w:r>
      <w:r>
        <w:rPr>
          <w:color w:val="5D6770"/>
          <w:spacing w:val="33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septiembre.</w:t>
      </w:r>
      <w:r>
        <w:rPr>
          <w:color w:val="5D6770"/>
          <w:spacing w:val="45"/>
        </w:rPr>
        <w:t> </w:t>
      </w:r>
      <w:r>
        <w:rPr>
          <w:color w:val="5D6770"/>
          <w:spacing w:val="-1"/>
        </w:rPr>
        <w:t>Los</w:t>
      </w:r>
      <w:r>
        <w:rPr>
          <w:color w:val="5D6770"/>
          <w:spacing w:val="18"/>
        </w:rPr>
        <w:t> </w:t>
      </w:r>
      <w:r>
        <w:rPr>
          <w:color w:val="5D6770"/>
          <w:spacing w:val="-1"/>
        </w:rPr>
        <w:t>417,045</w:t>
      </w:r>
      <w:r>
        <w:rPr>
          <w:color w:val="5D6770"/>
          <w:spacing w:val="17"/>
        </w:rPr>
        <w:t> </w:t>
      </w:r>
      <w:r>
        <w:rPr>
          <w:color w:val="5D6770"/>
          <w:spacing w:val="-1"/>
        </w:rPr>
        <w:t>servicios</w:t>
      </w:r>
      <w:r>
        <w:rPr>
          <w:color w:val="5D6770"/>
          <w:spacing w:val="16"/>
        </w:rPr>
        <w:t> </w:t>
      </w:r>
      <w:r>
        <w:rPr>
          <w:color w:val="5D6770"/>
        </w:rPr>
        <w:t>se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complementan</w:t>
      </w:r>
      <w:r>
        <w:rPr>
          <w:color w:val="5D6770"/>
          <w:spacing w:val="17"/>
        </w:rPr>
        <w:t> </w:t>
      </w:r>
      <w:r>
        <w:rPr>
          <w:color w:val="5D6770"/>
          <w:spacing w:val="-1"/>
        </w:rPr>
        <w:t>con</w:t>
      </w:r>
      <w:r>
        <w:rPr>
          <w:color w:val="5D6770"/>
          <w:spacing w:val="17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18"/>
        </w:rPr>
        <w:t> </w:t>
      </w:r>
      <w:r>
        <w:rPr>
          <w:color w:val="5D6770"/>
          <w:spacing w:val="-1"/>
        </w:rPr>
        <w:t>193,024</w:t>
      </w:r>
      <w:r>
        <w:rPr>
          <w:color w:val="5D6770"/>
          <w:spacing w:val="17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3"/>
        </w:rPr>
        <w:t> </w:t>
      </w:r>
      <w:r>
        <w:rPr>
          <w:color w:val="5D6770"/>
          <w:spacing w:val="-1"/>
        </w:rPr>
        <w:t>oficinas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recaudadoras,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arrojando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un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gran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total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610,069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contribuyentes </w:t>
      </w:r>
      <w:r>
        <w:rPr>
          <w:color w:val="5D6770"/>
          <w:spacing w:val="-2"/>
        </w:rPr>
        <w:t>atendidos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en</w:t>
      </w:r>
      <w:r>
        <w:rPr>
          <w:color w:val="5D6770"/>
        </w:rPr>
        <w:t> </w:t>
      </w:r>
      <w:r>
        <w:rPr>
          <w:color w:val="5D6770"/>
          <w:spacing w:val="-2"/>
        </w:rPr>
        <w:t>oficinas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gubernamentales.</w:t>
      </w:r>
      <w:r>
        <w:rPr/>
      </w:r>
    </w:p>
    <w:p>
      <w:pPr>
        <w:pStyle w:val="BodyText"/>
        <w:spacing w:line="240" w:lineRule="auto" w:before="80"/>
        <w:ind w:left="2589" w:right="1053"/>
        <w:jc w:val="center"/>
      </w:pPr>
      <w:r>
        <w:rPr/>
        <w:br w:type="column"/>
      </w: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Finanzas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Administración,</w:t>
      </w:r>
      <w:r>
        <w:rPr>
          <w:color w:val="5D6770"/>
          <w:spacing w:val="21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2"/>
        </w:rPr>
        <w:t>Ingresos.</w:t>
      </w:r>
      <w:r>
        <w:rPr/>
      </w:r>
    </w:p>
    <w:p>
      <w:pPr>
        <w:spacing w:line="182" w:lineRule="exact" w:before="0"/>
        <w:ind w:left="136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Observaciones:</w:t>
      </w:r>
      <w:r>
        <w:rPr>
          <w:rFonts w:ascii="Arial"/>
          <w:b/>
          <w:color w:val="5D6770"/>
          <w:spacing w:val="3"/>
          <w:sz w:val="16"/>
        </w:rPr>
        <w:t> </w:t>
      </w:r>
      <w:r>
        <w:rPr>
          <w:rFonts w:ascii="Arial"/>
          <w:color w:val="5D6770"/>
          <w:spacing w:val="-1"/>
          <w:sz w:val="16"/>
        </w:rPr>
        <w:t>Cifras de</w:t>
      </w:r>
      <w:r>
        <w:rPr>
          <w:rFonts w:ascii="Arial"/>
          <w:color w:val="5D6770"/>
          <w:spacing w:val="-2"/>
          <w:sz w:val="16"/>
        </w:rPr>
        <w:t> </w:t>
      </w:r>
      <w:r>
        <w:rPr>
          <w:rFonts w:ascii="Arial"/>
          <w:color w:val="5D6770"/>
          <w:spacing w:val="-1"/>
          <w:sz w:val="16"/>
        </w:rPr>
        <w:t>septiembre</w:t>
      </w:r>
      <w:r>
        <w:rPr>
          <w:rFonts w:ascii="Arial"/>
          <w:color w:val="5D6770"/>
          <w:spacing w:val="-3"/>
          <w:sz w:val="16"/>
        </w:rPr>
        <w:t> </w:t>
      </w:r>
      <w:r>
        <w:rPr>
          <w:rFonts w:ascii="Arial"/>
          <w:color w:val="5D6770"/>
          <w:sz w:val="16"/>
        </w:rPr>
        <w:t>a</w:t>
      </w:r>
      <w:r>
        <w:rPr>
          <w:rFonts w:ascii="Arial"/>
          <w:color w:val="5D6770"/>
          <w:spacing w:val="-2"/>
          <w:sz w:val="16"/>
        </w:rPr>
        <w:t> </w:t>
      </w:r>
      <w:r>
        <w:rPr>
          <w:rFonts w:ascii="Arial"/>
          <w:color w:val="5D6770"/>
          <w:spacing w:val="-1"/>
          <w:sz w:val="16"/>
        </w:rPr>
        <w:t>septiembre.</w:t>
      </w:r>
      <w:r>
        <w:rPr>
          <w:rFonts w:ascii="Arial"/>
          <w:sz w:val="16"/>
        </w:rPr>
      </w:r>
    </w:p>
    <w:p>
      <w:pPr>
        <w:spacing w:after="0" w:line="182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0" w:right="1560"/>
          <w:cols w:num="2" w:equalWidth="0">
            <w:col w:w="6805" w:space="290"/>
            <w:col w:w="718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pStyle w:val="Heading5"/>
        <w:spacing w:line="230" w:lineRule="auto" w:before="3"/>
        <w:ind w:left="2426" w:right="4504"/>
        <w:jc w:val="center"/>
        <w:rPr>
          <w:b w:val="0"/>
          <w:bCs w:val="0"/>
        </w:rPr>
      </w:pPr>
      <w:r>
        <w:rPr>
          <w:color w:val="5D6770"/>
          <w:spacing w:val="-1"/>
          <w:w w:val="105"/>
        </w:rPr>
        <w:t>FOROS </w:t>
      </w:r>
      <w:r>
        <w:rPr>
          <w:color w:val="5D6770"/>
          <w:w w:val="105"/>
        </w:rPr>
        <w:t>DE </w:t>
      </w:r>
      <w:r>
        <w:rPr>
          <w:color w:val="5D6770"/>
          <w:spacing w:val="-1"/>
          <w:w w:val="105"/>
        </w:rPr>
        <w:t>CONSU</w:t>
      </w:r>
      <w:r>
        <w:rPr>
          <w:color w:val="5D6770"/>
          <w:spacing w:val="-2"/>
          <w:w w:val="105"/>
        </w:rPr>
        <w:t>L</w:t>
      </w:r>
      <w:r>
        <w:rPr>
          <w:color w:val="5D6770"/>
          <w:spacing w:val="-1"/>
          <w:w w:val="105"/>
        </w:rPr>
        <w:t>TA</w:t>
      </w:r>
      <w:r>
        <w:rPr>
          <w:color w:val="5D6770"/>
          <w:w w:val="105"/>
        </w:rPr>
        <w:t> </w:t>
      </w:r>
      <w:r>
        <w:rPr>
          <w:color w:val="5D6770"/>
          <w:spacing w:val="-2"/>
          <w:w w:val="105"/>
        </w:rPr>
        <w:t>P</w:t>
      </w:r>
      <w:r>
        <w:rPr>
          <w:color w:val="5D6770"/>
          <w:spacing w:val="-1"/>
          <w:w w:val="105"/>
        </w:rPr>
        <w:t>ARA</w:t>
      </w:r>
      <w:r>
        <w:rPr>
          <w:color w:val="5D6770"/>
          <w:w w:val="105"/>
        </w:rPr>
        <w:t> LA </w:t>
      </w:r>
      <w:r>
        <w:rPr>
          <w:color w:val="5D6770"/>
          <w:spacing w:val="-1"/>
          <w:w w:val="105"/>
        </w:rPr>
        <w:t>INTEGRACIÓN </w:t>
      </w:r>
      <w:r>
        <w:rPr>
          <w:color w:val="5D6770"/>
          <w:w w:val="105"/>
        </w:rPr>
        <w:t>DEL</w:t>
      </w:r>
      <w:r>
        <w:rPr>
          <w:color w:val="5D6770"/>
          <w:spacing w:val="45"/>
          <w:w w:val="103"/>
        </w:rPr>
        <w:t> </w:t>
      </w:r>
      <w:r>
        <w:rPr>
          <w:color w:val="5D6770"/>
          <w:w w:val="105"/>
        </w:rPr>
        <w:t>PLAN ESTATAL DE</w:t>
      </w:r>
      <w:r>
        <w:rPr>
          <w:color w:val="5D6770"/>
          <w:spacing w:val="-3"/>
          <w:w w:val="105"/>
        </w:rPr>
        <w:t> </w:t>
      </w:r>
      <w:r>
        <w:rPr>
          <w:color w:val="5D6770"/>
          <w:spacing w:val="-1"/>
          <w:w w:val="105"/>
        </w:rPr>
        <w:t>DESARROLLO</w:t>
      </w:r>
      <w:r>
        <w:rPr>
          <w:color w:val="5D6770"/>
          <w:w w:val="105"/>
        </w:rPr>
        <w:t> </w:t>
      </w:r>
      <w:r>
        <w:rPr>
          <w:color w:val="5D6770"/>
          <w:spacing w:val="-1"/>
          <w:w w:val="105"/>
        </w:rPr>
        <w:t>2015-202</w:t>
      </w:r>
      <w:r>
        <w:rPr>
          <w:color w:val="5D6770"/>
          <w:spacing w:val="-2"/>
          <w:w w:val="105"/>
        </w:rPr>
        <w:t>1</w:t>
      </w:r>
      <w:r>
        <w:rPr>
          <w:color w:val="5D6770"/>
          <w:spacing w:val="33"/>
          <w:w w:val="75"/>
        </w:rPr>
        <w:t> </w:t>
      </w:r>
      <w:r>
        <w:rPr>
          <w:color w:val="5D6770"/>
          <w:w w:val="105"/>
        </w:rPr>
        <w:t>PARTICIPANTES</w:t>
      </w:r>
      <w:r>
        <w:rPr>
          <w:color w:val="5D6770"/>
          <w:spacing w:val="-23"/>
          <w:w w:val="105"/>
        </w:rPr>
        <w:t> </w:t>
      </w:r>
      <w:r>
        <w:rPr>
          <w:color w:val="5D6770"/>
          <w:spacing w:val="-2"/>
          <w:w w:val="105"/>
        </w:rPr>
        <w:t>P</w:t>
      </w:r>
      <w:r>
        <w:rPr>
          <w:color w:val="5D6770"/>
          <w:spacing w:val="-1"/>
          <w:w w:val="105"/>
        </w:rPr>
        <w:t>OR</w:t>
      </w:r>
      <w:r>
        <w:rPr>
          <w:color w:val="5D6770"/>
          <w:spacing w:val="-21"/>
          <w:w w:val="105"/>
        </w:rPr>
        <w:t> </w:t>
      </w:r>
      <w:r>
        <w:rPr>
          <w:color w:val="5D6770"/>
          <w:spacing w:val="-2"/>
          <w:w w:val="105"/>
        </w:rPr>
        <w:t>EJE</w:t>
      </w:r>
      <w:r>
        <w:rPr>
          <w:color w:val="5D6770"/>
          <w:spacing w:val="-21"/>
          <w:w w:val="105"/>
        </w:rPr>
        <w:t> </w:t>
      </w:r>
      <w:r>
        <w:rPr>
          <w:color w:val="5D6770"/>
          <w:spacing w:val="-2"/>
          <w:w w:val="105"/>
        </w:rPr>
        <w:t>RECT</w:t>
      </w:r>
      <w:r>
        <w:rPr>
          <w:color w:val="5D6770"/>
          <w:spacing w:val="-1"/>
          <w:w w:val="105"/>
        </w:rPr>
        <w:t>OR</w:t>
      </w:r>
      <w:r>
        <w:rPr>
          <w:color w:val="5D6770"/>
          <w:spacing w:val="-2"/>
          <w:w w:val="105"/>
        </w:rPr>
        <w:t>,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8"/>
        <w:spacing w:line="249" w:lineRule="auto"/>
        <w:ind w:left="2807" w:right="0" w:hanging="399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5D6770"/>
        </w:rPr>
        <w:t>IV.</w:t>
      </w:r>
      <w:r>
        <w:rPr>
          <w:rFonts w:ascii="Arial"/>
          <w:color w:val="5D6770"/>
          <w:spacing w:val="-5"/>
        </w:rPr>
        <w:t> </w:t>
      </w:r>
      <w:r>
        <w:rPr>
          <w:rFonts w:ascii="Arial"/>
          <w:color w:val="5D6770"/>
          <w:spacing w:val="-1"/>
        </w:rPr>
        <w:t>Calidad</w:t>
      </w:r>
      <w:r>
        <w:rPr>
          <w:rFonts w:ascii="Arial"/>
          <w:color w:val="5D6770"/>
          <w:spacing w:val="-8"/>
        </w:rPr>
        <w:t> </w:t>
      </w:r>
      <w:r>
        <w:rPr>
          <w:rFonts w:ascii="Arial"/>
          <w:color w:val="5D6770"/>
        </w:rPr>
        <w:t>de</w:t>
      </w:r>
      <w:r>
        <w:rPr>
          <w:rFonts w:ascii="Arial"/>
          <w:color w:val="5D6770"/>
          <w:spacing w:val="26"/>
          <w:w w:val="99"/>
        </w:rPr>
        <w:t> </w:t>
      </w:r>
      <w:r>
        <w:rPr>
          <w:rFonts w:ascii="Arial"/>
          <w:color w:val="5D6770"/>
        </w:rPr>
        <w:t>Vida</w:t>
      </w:r>
      <w:r>
        <w:rPr>
          <w:rFonts w:ascii="Arial"/>
          <w:color w:val="5D6770"/>
        </w:rPr>
        <w:t> 26%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56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72.880005pt;margin-top:7.701892pt;width:238.7pt;height:187.2pt;mso-position-horizontal-relative:page;mso-position-vertical-relative:paragraph;z-index:-839440" coordorigin="5458,154" coordsize="4774,3744">
            <v:shape style="position:absolute;left:5458;top:154;width:4774;height:3744" type="#_x0000_t75" stroked="false">
              <v:imagedata r:id="rId562" o:title=""/>
            </v:shape>
            <v:group style="position:absolute;left:8766;top:863;width:94;height:341" coordorigin="8766,863" coordsize="94,341">
              <v:shape style="position:absolute;left:8766;top:863;width:94;height:341" coordorigin="8766,863" coordsize="94,341" path="m8766,1204l8859,863e" filled="false" stroked="true" strokeweight=".75pt" strokecolor="#5d6770">
                <v:path arrowok="t"/>
              </v:shape>
            </v:group>
            <v:group style="position:absolute;left:8859;top:863;width:89;height:2" coordorigin="8859,863" coordsize="89,2">
              <v:shape style="position:absolute;left:8859;top:863;width:89;height:2" coordorigin="8859,863" coordsize="89,0" path="m8859,863l8948,863e" filled="false" stroked="true" strokeweight=".75pt" strokecolor="#5d6770">
                <v:path arrowok="t"/>
              </v:shape>
            </v:group>
            <v:group style="position:absolute;left:9975;top:2531;width:113;height:279" coordorigin="9975,2531" coordsize="113,279">
              <v:shape style="position:absolute;left:9975;top:2531;width:113;height:279" coordorigin="9975,2531" coordsize="113,279" path="m9975,2531l10088,2810e" filled="false" stroked="true" strokeweight=".75pt" strokecolor="#5d6770">
                <v:path arrowok="t"/>
              </v:shape>
            </v:group>
            <v:group style="position:absolute;left:10088;top:2810;width:90;height:2" coordorigin="10088,2810" coordsize="90,2">
              <v:shape style="position:absolute;left:10088;top:2810;width:90;height:2" coordorigin="10088,2810" coordsize="90,0" path="m10088,2810l10178,2810e" filled="false" stroked="true" strokeweight=".75pt" strokecolor="#5d6770">
                <v:path arrowok="t"/>
              </v:shape>
            </v:group>
            <v:group style="position:absolute;left:6687;top:2819;width:39;height:472" coordorigin="6687,2819" coordsize="39,472">
              <v:shape style="position:absolute;left:6687;top:2819;width:39;height:472" coordorigin="6687,2819" coordsize="39,472" path="m6726,2819l6687,3291e" filled="false" stroked="true" strokeweight=".75pt" strokecolor="#5d6770">
                <v:path arrowok="t"/>
              </v:shape>
            </v:group>
            <v:group style="position:absolute;left:5559;top:1408;width:36;height:197" coordorigin="5559,1408" coordsize="36,197">
              <v:shape style="position:absolute;left:5559;top:1408;width:36;height:197" coordorigin="5559,1408" coordsize="36,197" path="m5595,1605l5559,1408e" filled="false" stroked="true" strokeweight=".75pt" strokecolor="#5d6770">
                <v:path arrowok="t"/>
              </v:shape>
            </v:group>
            <v:group style="position:absolute;left:5471;top:1408;width:89;height:2" coordorigin="5471,1408" coordsize="89,2">
              <v:shape style="position:absolute;left:5471;top:1408;width:89;height:2" coordorigin="5471,1408" coordsize="89,0" path="m5559,1408l5471,1408e" filled="false" stroked="true" strokeweight=".75pt" strokecolor="#5d6770">
                <v:path arrowok="t"/>
              </v:shape>
            </v:group>
            <v:group style="position:absolute;left:7227;top:1024;width:41;height:149" coordorigin="7227,1024" coordsize="41,149">
              <v:shape style="position:absolute;left:7227;top:1024;width:41;height:149" coordorigin="7227,1024" coordsize="41,149" path="m7268,1173l7227,1024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5D6770"/>
          <w:sz w:val="18"/>
        </w:rPr>
        <w:t>V.</w:t>
      </w:r>
      <w:r>
        <w:rPr>
          <w:rFonts w:ascii="Arial"/>
          <w:sz w:val="18"/>
        </w:rPr>
      </w:r>
    </w:p>
    <w:p>
      <w:pPr>
        <w:spacing w:line="249" w:lineRule="auto" w:before="6"/>
        <w:ind w:left="56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Transparencia</w:t>
      </w:r>
      <w:r>
        <w:rPr>
          <w:rFonts w:ascii="Arial"/>
          <w:b/>
          <w:color w:val="5D6770"/>
          <w:spacing w:val="22"/>
          <w:w w:val="99"/>
          <w:sz w:val="18"/>
        </w:rPr>
        <w:t> </w:t>
      </w:r>
      <w:r>
        <w:rPr>
          <w:rFonts w:ascii="Arial"/>
          <w:b/>
          <w:color w:val="5D6770"/>
          <w:sz w:val="18"/>
        </w:rPr>
        <w:t>y</w:t>
      </w:r>
      <w:r>
        <w:rPr>
          <w:rFonts w:ascii="Arial"/>
          <w:b/>
          <w:color w:val="5D6770"/>
          <w:spacing w:val="-2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Buen</w:t>
      </w:r>
      <w:r>
        <w:rPr>
          <w:rFonts w:ascii="Arial"/>
          <w:b/>
          <w:color w:val="5D6770"/>
          <w:spacing w:val="22"/>
          <w:w w:val="99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Gobierno</w:t>
      </w:r>
      <w:r>
        <w:rPr>
          <w:rFonts w:ascii="Arial"/>
          <w:sz w:val="18"/>
        </w:rPr>
      </w:r>
    </w:p>
    <w:p>
      <w:pPr>
        <w:spacing w:line="206" w:lineRule="exact" w:before="0"/>
        <w:ind w:left="56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8%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469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I.</w:t>
      </w:r>
      <w:r>
        <w:rPr>
          <w:rFonts w:ascii="Arial"/>
          <w:sz w:val="18"/>
        </w:rPr>
      </w:r>
    </w:p>
    <w:p>
      <w:pPr>
        <w:spacing w:line="249" w:lineRule="auto" w:before="6"/>
        <w:ind w:left="1072" w:right="576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5"/>
          <w:sz w:val="18"/>
        </w:rPr>
        <w:t>Infraestructura</w:t>
      </w:r>
      <w:r>
        <w:rPr>
          <w:rFonts w:ascii="Arial"/>
          <w:b/>
          <w:color w:val="5D6770"/>
          <w:sz w:val="18"/>
        </w:rPr>
        <w:t> de</w:t>
      </w:r>
      <w:r>
        <w:rPr>
          <w:rFonts w:ascii="Arial"/>
          <w:b/>
          <w:color w:val="5D6770"/>
          <w:spacing w:val="-7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Calidad</w:t>
      </w:r>
      <w:r>
        <w:rPr>
          <w:rFonts w:ascii="Arial"/>
          <w:b/>
          <w:color w:val="5D6770"/>
          <w:spacing w:val="25"/>
          <w:w w:val="99"/>
          <w:sz w:val="18"/>
        </w:rPr>
        <w:t> </w:t>
      </w:r>
      <w:r>
        <w:rPr>
          <w:rFonts w:ascii="Arial"/>
          <w:b/>
          <w:color w:val="5D6770"/>
          <w:sz w:val="18"/>
        </w:rPr>
        <w:t>13%</w:t>
      </w:r>
      <w:r>
        <w:rPr>
          <w:rFonts w:ascii="Arial"/>
          <w:sz w:val="18"/>
        </w:rPr>
      </w:r>
    </w:p>
    <w:p>
      <w:pPr>
        <w:spacing w:after="0" w:line="249" w:lineRule="auto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620" w:bottom="280" w:left="2260" w:right="0"/>
          <w:cols w:num="3" w:equalWidth="0">
            <w:col w:w="3589" w:space="40"/>
            <w:col w:w="1795" w:space="40"/>
            <w:col w:w="811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7" w:lineRule="auto" w:before="137"/>
        <w:ind w:left="3369" w:right="0" w:hanging="10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III.</w:t>
      </w:r>
      <w:r>
        <w:rPr>
          <w:rFonts w:ascii="Arial"/>
          <w:b/>
          <w:color w:val="5D6770"/>
          <w:spacing w:val="-11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Seguridad</w:t>
      </w:r>
      <w:r>
        <w:rPr>
          <w:rFonts w:ascii="Arial"/>
          <w:b/>
          <w:color w:val="5D6770"/>
          <w:spacing w:val="27"/>
          <w:w w:val="99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Ciudadana</w:t>
      </w:r>
      <w:r>
        <w:rPr>
          <w:rFonts w:ascii="Arial"/>
          <w:sz w:val="18"/>
        </w:rPr>
      </w:r>
    </w:p>
    <w:p>
      <w:pPr>
        <w:spacing w:before="2"/>
        <w:ind w:left="0" w:right="38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16%</w:t>
      </w:r>
      <w:r>
        <w:rPr>
          <w:rFonts w:ascii="Arial"/>
          <w:sz w:val="18"/>
        </w:rPr>
      </w:r>
    </w:p>
    <w:p>
      <w:pPr>
        <w:spacing w:before="69"/>
        <w:ind w:left="0" w:right="1859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color w:val="5D6770"/>
          <w:sz w:val="18"/>
        </w:rPr>
        <w:t>II.</w:t>
      </w:r>
      <w:r>
        <w:rPr>
          <w:rFonts w:ascii="Arial"/>
          <w:sz w:val="18"/>
        </w:rPr>
      </w:r>
    </w:p>
    <w:p>
      <w:pPr>
        <w:pStyle w:val="Heading8"/>
        <w:spacing w:line="249" w:lineRule="auto" w:before="6"/>
        <w:ind w:left="2998" w:right="4857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</w:rPr>
        <w:t>Diversificación</w:t>
      </w:r>
      <w:r>
        <w:rPr>
          <w:rFonts w:ascii="Arial" w:hAnsi="Arial"/>
          <w:color w:val="5D6770"/>
          <w:spacing w:val="23"/>
          <w:w w:val="99"/>
        </w:rPr>
        <w:t> </w:t>
      </w:r>
      <w:r>
        <w:rPr>
          <w:rFonts w:ascii="Arial" w:hAnsi="Arial"/>
          <w:color w:val="5D6770"/>
        </w:rPr>
        <w:t>Económica</w:t>
      </w:r>
      <w:r>
        <w:rPr>
          <w:rFonts w:ascii="Arial" w:hAnsi="Arial"/>
          <w:color w:val="5D6770"/>
          <w:spacing w:val="21"/>
        </w:rPr>
        <w:t> </w:t>
      </w:r>
      <w:r>
        <w:rPr>
          <w:rFonts w:ascii="Arial" w:hAnsi="Arial"/>
          <w:color w:val="5D6770"/>
        </w:rPr>
        <w:t>37%</w:t>
      </w:r>
      <w:r>
        <w:rPr>
          <w:rFonts w:ascii="Arial" w:hAnsi="Arial"/>
          <w:b w:val="0"/>
        </w:rPr>
      </w:r>
    </w:p>
    <w:p>
      <w:pPr>
        <w:spacing w:after="0" w:line="249" w:lineRule="auto"/>
        <w:jc w:val="center"/>
        <w:rPr>
          <w:rFonts w:ascii="Arial" w:hAnsi="Arial" w:cs="Arial" w:eastAsia="Arial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4398" w:space="40"/>
            <w:col w:w="914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 w:before="73"/>
        <w:ind w:left="3805" w:right="4388" w:hanging="109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Fuente:</w:t>
      </w:r>
      <w:r>
        <w:rPr>
          <w:rFonts w:ascii="Tahoma" w:hAnsi="Tahoma"/>
          <w:b/>
          <w:color w:val="5D6770"/>
          <w:spacing w:val="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Desarrollo Económico, Medio Ambiente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Recursos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Naturales</w:t>
      </w:r>
      <w:r>
        <w:rPr>
          <w:rFonts w:ascii="Tahoma" w:hAnsi="Tahoma"/>
          <w:color w:val="5D6770"/>
          <w:spacing w:val="29"/>
        </w:rPr>
        <w:t> </w:t>
      </w:r>
      <w:r>
        <w:rPr>
          <w:rFonts w:ascii="Tahoma" w:hAnsi="Tahoma"/>
          <w:color w:val="5D6770"/>
          <w:spacing w:val="-1"/>
        </w:rPr>
        <w:t>(SDEMARN), Coordinación General del COPLADEBCS.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4"/>
          <w:szCs w:val="24"/>
        </w:rPr>
      </w:pPr>
    </w:p>
    <w:p>
      <w:pPr>
        <w:pStyle w:val="Heading5"/>
        <w:spacing w:line="264" w:lineRule="exact" w:before="9"/>
        <w:ind w:left="4540" w:right="2098"/>
        <w:jc w:val="center"/>
        <w:rPr>
          <w:b w:val="0"/>
          <w:bCs w:val="0"/>
        </w:rPr>
      </w:pPr>
      <w:r>
        <w:rPr>
          <w:color w:val="5D6770"/>
          <w:spacing w:val="-1"/>
          <w:w w:val="105"/>
        </w:rPr>
        <w:t>FOROS </w:t>
      </w:r>
      <w:r>
        <w:rPr>
          <w:color w:val="5D6770"/>
          <w:w w:val="105"/>
        </w:rPr>
        <w:t>DE </w:t>
      </w:r>
      <w:r>
        <w:rPr>
          <w:color w:val="5D6770"/>
          <w:spacing w:val="-1"/>
          <w:w w:val="105"/>
        </w:rPr>
        <w:t>CONSU</w:t>
      </w:r>
      <w:r>
        <w:rPr>
          <w:color w:val="5D6770"/>
          <w:spacing w:val="-2"/>
          <w:w w:val="105"/>
        </w:rPr>
        <w:t>L</w:t>
      </w:r>
      <w:r>
        <w:rPr>
          <w:color w:val="5D6770"/>
          <w:spacing w:val="-1"/>
          <w:w w:val="105"/>
        </w:rPr>
        <w:t>TA</w:t>
      </w:r>
      <w:r>
        <w:rPr>
          <w:color w:val="5D6770"/>
          <w:w w:val="105"/>
        </w:rPr>
        <w:t> </w:t>
      </w:r>
      <w:r>
        <w:rPr>
          <w:color w:val="5D6770"/>
          <w:spacing w:val="-2"/>
          <w:w w:val="105"/>
        </w:rPr>
        <w:t>P</w:t>
      </w:r>
      <w:r>
        <w:rPr>
          <w:color w:val="5D6770"/>
          <w:spacing w:val="-1"/>
          <w:w w:val="105"/>
        </w:rPr>
        <w:t>ARA</w:t>
      </w:r>
      <w:r>
        <w:rPr>
          <w:color w:val="5D6770"/>
          <w:w w:val="105"/>
        </w:rPr>
        <w:t> LA </w:t>
      </w:r>
      <w:r>
        <w:rPr>
          <w:color w:val="5D6770"/>
          <w:spacing w:val="-1"/>
          <w:w w:val="105"/>
        </w:rPr>
        <w:t>INTEGRACIÓN </w:t>
      </w:r>
      <w:r>
        <w:rPr>
          <w:color w:val="5D6770"/>
          <w:w w:val="105"/>
        </w:rPr>
        <w:t>DEL</w:t>
      </w:r>
      <w:r>
        <w:rPr>
          <w:color w:val="5D6770"/>
          <w:spacing w:val="45"/>
          <w:w w:val="103"/>
        </w:rPr>
        <w:t> </w:t>
      </w:r>
      <w:r>
        <w:rPr>
          <w:color w:val="5D6770"/>
          <w:w w:val="105"/>
        </w:rPr>
        <w:t>PLAN ESTATAL DE</w:t>
      </w:r>
      <w:r>
        <w:rPr>
          <w:color w:val="5D6770"/>
          <w:spacing w:val="-3"/>
          <w:w w:val="105"/>
        </w:rPr>
        <w:t> </w:t>
      </w:r>
      <w:r>
        <w:rPr>
          <w:color w:val="5D6770"/>
          <w:spacing w:val="-1"/>
          <w:w w:val="105"/>
        </w:rPr>
        <w:t>DESARROLLO</w:t>
      </w:r>
      <w:r>
        <w:rPr>
          <w:color w:val="5D6770"/>
          <w:w w:val="105"/>
        </w:rPr>
        <w:t> </w:t>
      </w:r>
      <w:r>
        <w:rPr>
          <w:color w:val="5D6770"/>
          <w:spacing w:val="-1"/>
          <w:w w:val="105"/>
        </w:rPr>
        <w:t>2015-202</w:t>
      </w:r>
      <w:r>
        <w:rPr>
          <w:color w:val="5D6770"/>
          <w:spacing w:val="-2"/>
          <w:w w:val="105"/>
        </w:rPr>
        <w:t>1</w:t>
      </w:r>
      <w:r>
        <w:rPr>
          <w:b w:val="0"/>
        </w:rPr>
      </w:r>
    </w:p>
    <w:p>
      <w:pPr>
        <w:spacing w:line="264" w:lineRule="exact" w:before="0"/>
        <w:ind w:left="2438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w w:val="105"/>
          <w:sz w:val="24"/>
        </w:rPr>
        <w:t>POR</w:t>
      </w:r>
      <w:r>
        <w:rPr>
          <w:rFonts w:ascii="Arial"/>
          <w:b/>
          <w:color w:val="5D6770"/>
          <w:spacing w:val="-16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SECTOR</w:t>
      </w:r>
      <w:r>
        <w:rPr>
          <w:rFonts w:ascii="Arial"/>
          <w:b/>
          <w:color w:val="5D6770"/>
          <w:spacing w:val="-16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DE</w:t>
      </w:r>
      <w:r>
        <w:rPr>
          <w:rFonts w:ascii="Arial"/>
          <w:b/>
          <w:color w:val="5D6770"/>
          <w:spacing w:val="-16"/>
          <w:w w:val="105"/>
          <w:sz w:val="24"/>
        </w:rPr>
        <w:t> </w:t>
      </w:r>
      <w:r>
        <w:rPr>
          <w:rFonts w:ascii="Arial"/>
          <w:b/>
          <w:color w:val="5D6770"/>
          <w:w w:val="105"/>
          <w:sz w:val="24"/>
        </w:rPr>
        <w:t>LOS</w:t>
      </w:r>
      <w:r>
        <w:rPr>
          <w:rFonts w:ascii="Arial"/>
          <w:b/>
          <w:color w:val="5D6770"/>
          <w:spacing w:val="-15"/>
          <w:w w:val="105"/>
          <w:sz w:val="24"/>
        </w:rPr>
        <w:t> </w:t>
      </w:r>
      <w:r>
        <w:rPr>
          <w:rFonts w:ascii="Arial"/>
          <w:b/>
          <w:color w:val="5D6770"/>
          <w:spacing w:val="-1"/>
          <w:w w:val="105"/>
          <w:sz w:val="24"/>
        </w:rPr>
        <w:t>PARTICIPANT</w:t>
      </w:r>
      <w:r>
        <w:rPr>
          <w:rFonts w:ascii="Arial"/>
          <w:b/>
          <w:color w:val="5D6770"/>
          <w:spacing w:val="-2"/>
          <w:w w:val="105"/>
          <w:sz w:val="24"/>
        </w:rPr>
        <w:t>ES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8"/>
        <w:spacing w:line="248" w:lineRule="auto"/>
        <w:ind w:left="4778" w:right="165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color w:val="5D6770"/>
          <w:spacing w:val="-1"/>
        </w:rPr>
        <w:t>Académicos</w:t>
      </w:r>
      <w:r>
        <w:rPr>
          <w:rFonts w:ascii="Arial" w:hAnsi="Arial"/>
          <w:color w:val="5D6770"/>
          <w:spacing w:val="-10"/>
        </w:rPr>
        <w:t> </w:t>
      </w:r>
      <w:r>
        <w:rPr>
          <w:rFonts w:ascii="Arial" w:hAnsi="Arial"/>
          <w:color w:val="5D6770"/>
        </w:rPr>
        <w:t>y</w:t>
      </w:r>
      <w:r>
        <w:rPr>
          <w:rFonts w:ascii="Arial" w:hAnsi="Arial"/>
          <w:color w:val="5D6770"/>
          <w:spacing w:val="28"/>
        </w:rPr>
        <w:t> </w:t>
      </w:r>
      <w:r>
        <w:rPr>
          <w:rFonts w:ascii="Arial" w:hAnsi="Arial"/>
          <w:color w:val="5D6770"/>
        </w:rPr>
        <w:t>colegios</w:t>
      </w:r>
      <w:r>
        <w:rPr>
          <w:rFonts w:ascii="Arial" w:hAnsi="Arial"/>
          <w:color w:val="5D6770"/>
          <w:spacing w:val="-12"/>
        </w:rPr>
        <w:t> </w:t>
      </w:r>
      <w:r>
        <w:rPr>
          <w:rFonts w:ascii="Arial" w:hAnsi="Arial"/>
          <w:color w:val="5D6770"/>
        </w:rPr>
        <w:t>de</w:t>
      </w:r>
      <w:r>
        <w:rPr>
          <w:rFonts w:ascii="Arial" w:hAnsi="Arial"/>
          <w:color w:val="5D6770"/>
          <w:w w:val="99"/>
        </w:rPr>
        <w:t> </w:t>
      </w:r>
      <w:r>
        <w:rPr>
          <w:rFonts w:ascii="Arial" w:hAnsi="Arial"/>
          <w:color w:val="5D6770"/>
        </w:rPr>
        <w:t>profesionistas</w:t>
      </w:r>
      <w:r>
        <w:rPr>
          <w:rFonts w:ascii="Arial" w:hAnsi="Arial"/>
          <w:color w:val="5D6770"/>
        </w:rPr>
        <w:t> 25%</w:t>
      </w:r>
      <w:r>
        <w:rPr>
          <w:rFonts w:ascii="Arial" w:hAns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8" w:lineRule="auto" w:before="144"/>
        <w:ind w:left="529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spacing w:val="-1"/>
          <w:sz w:val="18"/>
        </w:rPr>
        <w:t>Partidos</w:t>
      </w:r>
      <w:r>
        <w:rPr>
          <w:rFonts w:ascii="Arial" w:hAnsi="Arial"/>
          <w:b/>
          <w:color w:val="5D6770"/>
          <w:spacing w:val="24"/>
          <w:sz w:val="18"/>
        </w:rPr>
        <w:t> </w:t>
      </w:r>
      <w:r>
        <w:rPr>
          <w:rFonts w:ascii="Arial" w:hAnsi="Arial"/>
          <w:b/>
          <w:color w:val="5D6770"/>
          <w:sz w:val="18"/>
        </w:rPr>
        <w:t>políticos</w:t>
      </w:r>
      <w:r>
        <w:rPr>
          <w:rFonts w:ascii="Arial" w:hAnsi="Arial"/>
          <w:b/>
          <w:color w:val="5D6770"/>
          <w:spacing w:val="-12"/>
          <w:sz w:val="18"/>
        </w:rPr>
        <w:t> </w:t>
      </w:r>
      <w:r>
        <w:rPr>
          <w:rFonts w:ascii="Arial" w:hAnsi="Arial"/>
          <w:b/>
          <w:color w:val="5D6770"/>
          <w:sz w:val="18"/>
        </w:rPr>
        <w:t>y</w:t>
      </w:r>
      <w:r>
        <w:rPr>
          <w:rFonts w:ascii="Arial" w:hAnsi="Arial"/>
          <w:b/>
          <w:color w:val="5D6770"/>
          <w:sz w:val="18"/>
        </w:rPr>
        <w:t> poder </w:t>
      </w:r>
      <w:r>
        <w:rPr>
          <w:rFonts w:ascii="Arial" w:hAnsi="Arial"/>
          <w:b/>
          <w:color w:val="5D6770"/>
          <w:w w:val="95"/>
          <w:sz w:val="18"/>
        </w:rPr>
        <w:t>legislativo</w:t>
      </w:r>
      <w:r>
        <w:rPr>
          <w:rFonts w:ascii="Arial" w:hAnsi="Arial"/>
          <w:b/>
          <w:color w:val="5D6770"/>
          <w:w w:val="99"/>
          <w:sz w:val="18"/>
        </w:rPr>
        <w:t> </w:t>
      </w:r>
      <w:r>
        <w:rPr>
          <w:rFonts w:ascii="Arial" w:hAnsi="Arial"/>
          <w:b/>
          <w:color w:val="5D6770"/>
          <w:sz w:val="18"/>
        </w:rPr>
        <w:t>15%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82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pacing w:val="-1"/>
          <w:sz w:val="18"/>
        </w:rPr>
        <w:t>Empresarios</w:t>
      </w:r>
      <w:r>
        <w:rPr>
          <w:rFonts w:ascii="Arial"/>
          <w:sz w:val="18"/>
        </w:rPr>
      </w:r>
    </w:p>
    <w:p>
      <w:pPr>
        <w:spacing w:before="7"/>
        <w:ind w:left="82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sz w:val="18"/>
        </w:rPr>
        <w:t>4%</w:t>
      </w:r>
      <w:r>
        <w:rPr>
          <w:rFonts w:ascii="Arial"/>
          <w:sz w:val="18"/>
        </w:rPr>
      </w:r>
    </w:p>
    <w:p>
      <w:pPr>
        <w:spacing w:line="248" w:lineRule="auto" w:before="69"/>
        <w:ind w:left="679" w:right="392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b/>
          <w:color w:val="5D6770"/>
          <w:spacing w:val="-1"/>
          <w:w w:val="95"/>
          <w:sz w:val="18"/>
        </w:rPr>
        <w:t>Gobierno</w:t>
      </w:r>
      <w:r>
        <w:rPr>
          <w:rFonts w:ascii="Arial"/>
          <w:b/>
          <w:color w:val="5D6770"/>
          <w:spacing w:val="24"/>
          <w:w w:val="99"/>
          <w:sz w:val="18"/>
        </w:rPr>
        <w:t> </w:t>
      </w:r>
      <w:r>
        <w:rPr>
          <w:rFonts w:ascii="Arial"/>
          <w:b/>
          <w:color w:val="5D6770"/>
          <w:sz w:val="18"/>
        </w:rPr>
        <w:t>estatal</w:t>
      </w:r>
      <w:r>
        <w:rPr>
          <w:rFonts w:ascii="Arial"/>
          <w:b/>
          <w:color w:val="5D6770"/>
          <w:spacing w:val="-6"/>
          <w:sz w:val="18"/>
        </w:rPr>
        <w:t> </w:t>
      </w:r>
      <w:r>
        <w:rPr>
          <w:rFonts w:ascii="Arial"/>
          <w:b/>
          <w:color w:val="5D6770"/>
          <w:sz w:val="18"/>
        </w:rPr>
        <w:t>y</w:t>
      </w:r>
      <w:r>
        <w:rPr>
          <w:rFonts w:ascii="Arial"/>
          <w:b/>
          <w:color w:val="5D6770"/>
          <w:sz w:val="18"/>
        </w:rPr>
        <w:t> </w:t>
      </w:r>
      <w:r>
        <w:rPr>
          <w:rFonts w:ascii="Arial"/>
          <w:b/>
          <w:color w:val="5D6770"/>
          <w:spacing w:val="-1"/>
          <w:sz w:val="18"/>
        </w:rPr>
        <w:t>federal</w:t>
      </w:r>
      <w:r>
        <w:rPr>
          <w:rFonts w:ascii="Arial"/>
          <w:b/>
          <w:color w:val="5D6770"/>
          <w:spacing w:val="23"/>
          <w:sz w:val="18"/>
        </w:rPr>
        <w:t> </w:t>
      </w:r>
      <w:r>
        <w:rPr>
          <w:rFonts w:ascii="Arial"/>
          <w:b/>
          <w:color w:val="5D6770"/>
          <w:sz w:val="18"/>
        </w:rPr>
        <w:t>10%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8" w:lineRule="auto" w:before="158"/>
        <w:ind w:left="1454" w:right="2743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86.200012pt;margin-top:-126.7761pt;width:241.8pt;height:181.8pt;mso-position-horizontal-relative:page;mso-position-vertical-relative:paragraph;z-index:-839416" coordorigin="5724,-2536" coordsize="4836,3636">
            <v:shape style="position:absolute;left:5724;top:-2536;width:4836;height:3636" type="#_x0000_t75" stroked="false">
              <v:imagedata r:id="rId563" o:title=""/>
            </v:shape>
            <v:group style="position:absolute;left:8877;top:-1910;width:80;height:341" coordorigin="8877,-1910" coordsize="80,341">
              <v:shape style="position:absolute;left:8877;top:-1910;width:80;height:341" coordorigin="8877,-1910" coordsize="80,341" path="m8877,-1569l8956,-1910e" filled="false" stroked="true" strokeweight=".75pt" strokecolor="#000000">
                <v:path arrowok="t"/>
              </v:shape>
            </v:group>
            <v:group style="position:absolute;left:8956;top:-1910;width:92;height:2" coordorigin="8956,-1910" coordsize="92,2">
              <v:shape style="position:absolute;left:8956;top:-1910;width:92;height:2" coordorigin="8956,-1910" coordsize="92,0" path="m8956,-1910l9047,-1910e" filled="false" stroked="true" strokeweight=".75pt" strokecolor="#000000">
                <v:path arrowok="t"/>
              </v:shape>
            </v:group>
            <v:group style="position:absolute;left:10179;top:-141;width:2;height:296" coordorigin="10179,-141" coordsize="2,296">
              <v:shape style="position:absolute;left:10179;top:-141;width:2;height:296" coordorigin="10179,-141" coordsize="0,296" path="m10179,-141l10179,154e" filled="false" stroked="true" strokeweight=".75pt" strokecolor="#000000">
                <v:path arrowok="t"/>
              </v:shape>
            </v:group>
            <v:group style="position:absolute;left:6218;top:-53;width:135;height:301" coordorigin="6218,-53" coordsize="135,301">
              <v:shape style="position:absolute;left:6218;top:-53;width:135;height:301" coordorigin="6218,-53" coordsize="135,301" path="m6352,-53l6218,248e" filled="false" stroked="true" strokeweight=".75pt" strokecolor="#000000">
                <v:path arrowok="t"/>
              </v:shape>
            </v:group>
            <v:group style="position:absolute;left:6126;top:248;width:92;height:2" coordorigin="6126,248" coordsize="92,2">
              <v:shape style="position:absolute;left:6126;top:248;width:92;height:2" coordorigin="6126,248" coordsize="92,0" path="m6218,248l6126,248e" filled="false" stroked="true" strokeweight=".75pt" strokecolor="#000000">
                <v:path arrowok="t"/>
              </v:shape>
            </v:group>
            <v:group style="position:absolute;left:6042;top:-1773;width:65;height:478" coordorigin="6042,-1773" coordsize="65,478">
              <v:shape style="position:absolute;left:6042;top:-1773;width:65;height:478" coordorigin="6042,-1773" coordsize="65,478" path="m6107,-1296l6042,-1773e" filled="false" stroked="true" strokeweight=".75pt" strokecolor="#000000">
                <v:path arrowok="t"/>
              </v:shape>
            </v:group>
            <v:group style="position:absolute;left:7756;top:-1989;width:68;height:396" coordorigin="7756,-1989" coordsize="68,396">
              <v:shape style="position:absolute;left:7756;top:-1989;width:68;height:396" coordorigin="7756,-1989" coordsize="68,396" path="m7823,-1593l7756,-1989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5D6770"/>
          <w:spacing w:val="-1"/>
          <w:sz w:val="16"/>
        </w:rPr>
        <w:t>Organizaciones</w:t>
      </w:r>
      <w:r>
        <w:rPr>
          <w:rFonts w:ascii="Arial" w:hAnsi="Arial"/>
          <w:b/>
          <w:color w:val="5D6770"/>
          <w:spacing w:val="23"/>
          <w:sz w:val="16"/>
        </w:rPr>
        <w:t> </w:t>
      </w:r>
      <w:r>
        <w:rPr>
          <w:rFonts w:ascii="Arial" w:hAnsi="Arial"/>
          <w:b/>
          <w:color w:val="5D6770"/>
          <w:spacing w:val="-1"/>
          <w:sz w:val="16"/>
        </w:rPr>
        <w:t>públicas</w:t>
      </w:r>
      <w:r>
        <w:rPr>
          <w:rFonts w:ascii="Arial" w:hAnsi="Arial"/>
          <w:b/>
          <w:color w:val="5D6770"/>
          <w:spacing w:val="-5"/>
          <w:sz w:val="16"/>
        </w:rPr>
        <w:t> </w:t>
      </w:r>
      <w:r>
        <w:rPr>
          <w:rFonts w:ascii="Arial" w:hAnsi="Arial"/>
          <w:b/>
          <w:color w:val="5D6770"/>
          <w:sz w:val="16"/>
        </w:rPr>
        <w:t>y</w:t>
      </w:r>
      <w:r>
        <w:rPr>
          <w:rFonts w:ascii="Arial" w:hAnsi="Arial"/>
          <w:b/>
          <w:color w:val="5D6770"/>
          <w:spacing w:val="27"/>
          <w:sz w:val="16"/>
        </w:rPr>
        <w:t> </w:t>
      </w:r>
      <w:r>
        <w:rPr>
          <w:rFonts w:ascii="Arial" w:hAnsi="Arial"/>
          <w:b/>
          <w:color w:val="5D6770"/>
          <w:spacing w:val="-1"/>
          <w:sz w:val="16"/>
        </w:rPr>
        <w:t>privadas</w:t>
      </w:r>
      <w:r>
        <w:rPr>
          <w:rFonts w:ascii="Arial" w:hAnsi="Arial"/>
          <w:sz w:val="16"/>
        </w:rPr>
      </w:r>
    </w:p>
    <w:p>
      <w:pPr>
        <w:spacing w:line="183" w:lineRule="exact" w:before="0"/>
        <w:ind w:left="679" w:right="196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5D6770"/>
          <w:spacing w:val="-1"/>
          <w:sz w:val="16"/>
        </w:rPr>
        <w:t>46%</w:t>
      </w:r>
      <w:r>
        <w:rPr>
          <w:rFonts w:ascii="Arial"/>
          <w:sz w:val="16"/>
        </w:rPr>
      </w:r>
    </w:p>
    <w:p>
      <w:pPr>
        <w:spacing w:after="0" w:line="183" w:lineRule="exact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620" w:bottom="280" w:left="0" w:right="2260"/>
          <w:cols w:num="3" w:equalWidth="0">
            <w:col w:w="6181" w:space="40"/>
            <w:col w:w="1922" w:space="40"/>
            <w:col w:w="5397"/>
          </w:cols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 w:before="73"/>
        <w:ind w:left="6065" w:right="2319" w:hanging="1090"/>
        <w:jc w:val="left"/>
        <w:rPr>
          <w:rFonts w:ascii="Tahoma" w:hAnsi="Tahoma" w:cs="Tahoma" w:eastAsia="Tahoma"/>
        </w:rPr>
      </w:pPr>
      <w:r>
        <w:rPr>
          <w:rFonts w:ascii="Tahoma" w:hAnsi="Tahoma"/>
          <w:b/>
          <w:color w:val="5D6770"/>
          <w:spacing w:val="-1"/>
        </w:rPr>
        <w:t>Fuente:</w:t>
      </w:r>
      <w:r>
        <w:rPr>
          <w:rFonts w:ascii="Tahoma" w:hAnsi="Tahoma"/>
          <w:b/>
          <w:color w:val="5D6770"/>
          <w:spacing w:val="2"/>
        </w:rPr>
        <w:t> </w:t>
      </w:r>
      <w:r>
        <w:rPr>
          <w:rFonts w:ascii="Tahoma" w:hAnsi="Tahoma"/>
          <w:color w:val="5D6770"/>
          <w:spacing w:val="-1"/>
        </w:rPr>
        <w:t>Secretaría</w:t>
      </w:r>
      <w:r>
        <w:rPr>
          <w:rFonts w:ascii="Tahoma" w:hAnsi="Tahoma"/>
          <w:color w:val="5D6770"/>
        </w:rPr>
        <w:t> de</w:t>
      </w:r>
      <w:r>
        <w:rPr>
          <w:rFonts w:ascii="Tahoma" w:hAnsi="Tahoma"/>
          <w:color w:val="5D6770"/>
          <w:spacing w:val="-1"/>
        </w:rPr>
        <w:t> Desarrollo Económico, Medio Ambiente </w:t>
      </w:r>
      <w:r>
        <w:rPr>
          <w:rFonts w:ascii="Tahoma" w:hAnsi="Tahoma"/>
          <w:color w:val="5D6770"/>
        </w:rPr>
        <w:t>y</w:t>
      </w:r>
      <w:r>
        <w:rPr>
          <w:rFonts w:ascii="Tahoma" w:hAnsi="Tahoma"/>
          <w:color w:val="5D6770"/>
          <w:spacing w:val="-1"/>
        </w:rPr>
        <w:t> Recursos</w:t>
      </w:r>
      <w:r>
        <w:rPr>
          <w:rFonts w:ascii="Tahoma" w:hAnsi="Tahoma"/>
          <w:color w:val="5D6770"/>
        </w:rPr>
        <w:t> </w:t>
      </w:r>
      <w:r>
        <w:rPr>
          <w:rFonts w:ascii="Tahoma" w:hAnsi="Tahoma"/>
          <w:color w:val="5D6770"/>
          <w:spacing w:val="-1"/>
        </w:rPr>
        <w:t>Naturales</w:t>
      </w:r>
      <w:r>
        <w:rPr>
          <w:rFonts w:ascii="Tahoma" w:hAnsi="Tahoma"/>
          <w:color w:val="5D6770"/>
          <w:spacing w:val="29"/>
        </w:rPr>
        <w:t> </w:t>
      </w:r>
      <w:r>
        <w:rPr>
          <w:rFonts w:ascii="Tahoma" w:hAnsi="Tahoma"/>
          <w:color w:val="5D6770"/>
          <w:spacing w:val="-1"/>
        </w:rPr>
        <w:t>(SDEMARN), Coordinación General del COPLADEBCS.</w:t>
      </w:r>
      <w:r>
        <w:rPr>
          <w:rFonts w:ascii="Tahoma" w:hAnsi="Tahoma"/>
        </w:rPr>
      </w:r>
    </w:p>
    <w:p>
      <w:pPr>
        <w:spacing w:after="0" w:line="240" w:lineRule="auto"/>
        <w:jc w:val="left"/>
        <w:rPr>
          <w:rFonts w:ascii="Tahoma" w:hAnsi="Tahoma" w:cs="Tahoma" w:eastAsia="Tahoma"/>
        </w:rPr>
        <w:sectPr>
          <w:type w:val="continuous"/>
          <w:pgSz w:w="15840" w:h="12240" w:orient="landscape"/>
          <w:pgMar w:top="620" w:bottom="280" w:left="0" w:right="226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4"/>
          <w:szCs w:val="24"/>
        </w:rPr>
      </w:pPr>
    </w:p>
    <w:p>
      <w:pPr>
        <w:pStyle w:val="Heading5"/>
        <w:spacing w:line="264" w:lineRule="exact" w:before="8"/>
        <w:ind w:left="4679" w:right="3417" w:hanging="3181"/>
        <w:jc w:val="left"/>
        <w:rPr>
          <w:b w:val="0"/>
          <w:bCs w:val="0"/>
        </w:rPr>
      </w:pPr>
      <w:r>
        <w:rPr>
          <w:color w:val="5D6770"/>
          <w:spacing w:val="-1"/>
          <w:w w:val="105"/>
        </w:rPr>
        <w:t>ÓR</w:t>
      </w:r>
      <w:r>
        <w:rPr>
          <w:color w:val="5D6770"/>
          <w:spacing w:val="-2"/>
          <w:w w:val="105"/>
        </w:rPr>
        <w:t>G</w:t>
      </w:r>
      <w:r>
        <w:rPr>
          <w:color w:val="5D6770"/>
          <w:spacing w:val="-1"/>
          <w:w w:val="105"/>
        </w:rPr>
        <w:t>ANOS</w:t>
      </w:r>
      <w:r>
        <w:rPr>
          <w:color w:val="5D6770"/>
          <w:w w:val="105"/>
        </w:rPr>
        <w:t> DE PLANEACIÓN</w:t>
      </w:r>
      <w:r>
        <w:rPr>
          <w:color w:val="5D6770"/>
          <w:spacing w:val="1"/>
          <w:w w:val="105"/>
        </w:rPr>
        <w:t> </w:t>
      </w:r>
      <w:r>
        <w:rPr>
          <w:color w:val="5D6770"/>
          <w:spacing w:val="-1"/>
          <w:w w:val="105"/>
        </w:rPr>
        <w:t>INSTALADOS</w:t>
      </w:r>
      <w:r>
        <w:rPr>
          <w:color w:val="5D6770"/>
          <w:w w:val="105"/>
        </w:rPr>
        <w:t> Y SESIONES</w:t>
      </w:r>
      <w:r>
        <w:rPr>
          <w:color w:val="5D6770"/>
          <w:spacing w:val="1"/>
          <w:w w:val="105"/>
        </w:rPr>
        <w:t> </w:t>
      </w:r>
      <w:r>
        <w:rPr>
          <w:color w:val="5D6770"/>
          <w:spacing w:val="-2"/>
          <w:w w:val="105"/>
        </w:rPr>
        <w:t>R</w:t>
      </w:r>
      <w:r>
        <w:rPr>
          <w:color w:val="5D6770"/>
          <w:spacing w:val="-1"/>
          <w:w w:val="105"/>
        </w:rPr>
        <w:t>EALIZADAS</w:t>
      </w:r>
      <w:r>
        <w:rPr>
          <w:color w:val="5D6770"/>
          <w:spacing w:val="52"/>
          <w:w w:val="107"/>
        </w:rPr>
        <w:t> </w:t>
      </w:r>
      <w:r>
        <w:rPr>
          <w:color w:val="5D6770"/>
          <w:w w:val="105"/>
        </w:rPr>
        <w:t>EN</w:t>
      </w:r>
      <w:r>
        <w:rPr>
          <w:color w:val="5D6770"/>
          <w:spacing w:val="-11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-11"/>
          <w:w w:val="105"/>
        </w:rPr>
        <w:t> </w:t>
      </w:r>
      <w:r>
        <w:rPr>
          <w:color w:val="5D6770"/>
          <w:spacing w:val="-1"/>
          <w:w w:val="105"/>
        </w:rPr>
        <w:t>2016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6556" w:val="left" w:leader="none"/>
        </w:tabs>
        <w:spacing w:line="200" w:lineRule="atLeast"/>
        <w:ind w:left="1544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241.05pt;height:31.1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40" w:lineRule="auto" w:before="5"/>
                    <w:rPr>
                      <w:rFonts w:ascii="Arial" w:hAnsi="Arial" w:cs="Arial" w:eastAsia="Arial"/>
                      <w:b/>
                      <w:bCs/>
                      <w:sz w:val="17"/>
                      <w:szCs w:val="17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"/>
                      <w:sz w:val="18"/>
                    </w:rPr>
                    <w:t>ÓRGANO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shape style="width:161.1pt;height:31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2"/>
                    <w:gridCol w:w="1829"/>
                  </w:tblGrid>
                  <w:tr>
                    <w:trPr>
                      <w:trHeight w:val="408" w:hRule="exact"/>
                    </w:trPr>
                    <w:tc>
                      <w:tcPr>
                        <w:tcW w:w="139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spacing w:before="97"/>
                          <w:ind w:left="79" w:right="81" w:firstLine="30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FECHA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8"/>
                          </w:rPr>
                          <w:t>INSTALACIÓN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FFFFFF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spacing w:before="92"/>
                          <w:ind w:left="37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8"/>
                          </w:rPr>
                          <w:t>REUNIONES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139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/>
                      </w:p>
                    </w:tc>
                    <w:tc>
                      <w:tcPr>
                        <w:tcW w:w="1829" w:type="dxa"/>
                        <w:tcBorders>
                          <w:top w:val="single" w:sz="5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6B06"/>
                      </w:tcPr>
                      <w:p>
                        <w:pPr>
                          <w:spacing w:line="201" w:lineRule="exact" w:before="0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</w:rPr>
      </w:r>
    </w:p>
    <w:p>
      <w:pPr>
        <w:tabs>
          <w:tab w:pos="6364" w:val="left" w:leader="none"/>
          <w:tab w:pos="6885" w:val="left" w:leader="none"/>
          <w:tab w:pos="8812" w:val="left" w:leader="none"/>
          <w:tab w:pos="9777" w:val="left" w:leader="none"/>
        </w:tabs>
        <w:spacing w:line="206" w:lineRule="exact" w:before="0"/>
        <w:ind w:left="15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D6770"/>
          <w:w w:val="99"/>
          <w:sz w:val="18"/>
        </w:rPr>
      </w:r>
      <w:r>
        <w:rPr>
          <w:rFonts w:asci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31"/>
          <w:sz w:val="18"/>
          <w:u w:val="single" w:color="5D6770"/>
        </w:rPr>
        <w:t> </w:t>
      </w:r>
      <w:r>
        <w:rPr>
          <w:rFonts w:ascii="Arial"/>
          <w:b/>
          <w:color w:val="5D6770"/>
          <w:spacing w:val="-1"/>
          <w:w w:val="95"/>
          <w:sz w:val="18"/>
          <w:u w:val="single" w:color="5D6770"/>
        </w:rPr>
        <w:t>COPLADEBCS</w:t>
        <w:tab/>
      </w:r>
      <w:r>
        <w:rPr>
          <w:rFonts w:ascii="Arial"/>
          <w:b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</w:rPr>
      </w:r>
      <w:r>
        <w:rPr>
          <w:rFonts w:ascii="Arial"/>
          <w:color w:val="5D6770"/>
          <w:spacing w:val="-1"/>
          <w:w w:val="95"/>
          <w:sz w:val="18"/>
          <w:u w:val="single" w:color="ED6B06"/>
        </w:rPr>
        <w:tab/>
      </w:r>
      <w:r>
        <w:rPr>
          <w:rFonts w:ascii="Arial"/>
          <w:color w:val="5D6770"/>
          <w:sz w:val="18"/>
          <w:u w:val="single" w:color="ED6B06"/>
        </w:rPr>
        <w:t>Enero</w:t>
      </w:r>
      <w:r>
        <w:rPr>
          <w:rFonts w:ascii="Arial"/>
          <w:color w:val="5D6770"/>
          <w:spacing w:val="-1"/>
          <w:sz w:val="18"/>
          <w:u w:val="single" w:color="ED6B06"/>
        </w:rPr>
        <w:t> 12</w:t>
        <w:tab/>
      </w:r>
      <w:r>
        <w:rPr>
          <w:rFonts w:ascii="Arial"/>
          <w:color w:val="5D6770"/>
          <w:sz w:val="18"/>
          <w:u w:val="single" w:color="ED6B06"/>
        </w:rPr>
        <w:t>2</w:t>
      </w:r>
      <w:r>
        <w:rPr>
          <w:rFonts w:ascii="Arial"/>
          <w:color w:val="5D6770"/>
          <w:w w:val="99"/>
          <w:sz w:val="18"/>
          <w:u w:val="single" w:color="ED6B06"/>
        </w:rPr>
        <w:t> </w:t>
      </w:r>
      <w:r>
        <w:rPr>
          <w:rFonts w:ascii="Arial"/>
          <w:color w:val="5D6770"/>
          <w:sz w:val="18"/>
          <w:u w:val="single" w:color="ED6B06"/>
        </w:rPr>
        <w:tab/>
      </w:r>
      <w:r>
        <w:rPr>
          <w:rFonts w:ascii="Arial"/>
          <w:color w:val="5D6770"/>
          <w:sz w:val="18"/>
        </w:rPr>
      </w:r>
      <w:r>
        <w:rPr>
          <w:rFonts w:ascii="Arial"/>
          <w:sz w:val="18"/>
        </w:rPr>
      </w:r>
    </w:p>
    <w:p>
      <w:pPr>
        <w:pStyle w:val="Heading8"/>
        <w:spacing w:line="240" w:lineRule="auto" w:before="4"/>
        <w:ind w:left="1613" w:right="247"/>
        <w:jc w:val="left"/>
        <w:rPr>
          <w:b w:val="0"/>
          <w:bCs w:val="0"/>
        </w:rPr>
      </w:pPr>
      <w:r>
        <w:rPr/>
        <w:pict>
          <v:group style="position:absolute;margin-left:190.220001pt;margin-top:11.041883pt;width:241.05pt;height:.1pt;mso-position-horizontal-relative:page;mso-position-vertical-relative:paragraph;z-index:42328" coordorigin="3804,221" coordsize="4821,2">
            <v:shape style="position:absolute;left:3804;top:221;width:4821;height:2" coordorigin="3804,221" coordsize="4821,0" path="m3804,221l8625,221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041883pt;width:161.1pt;height:.1pt;mso-position-horizontal-relative:page;mso-position-vertical-relative:paragraph;z-index:42352" coordorigin="8817,221" coordsize="3222,2">
            <v:shape style="position:absolute;left:8817;top:221;width:3222;height:2" coordorigin="8817,221" coordsize="3222,0" path="m8817,221l12038,221e" filled="false" stroked="true" strokeweight=".5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Subcomité</w:t>
      </w:r>
      <w:r>
        <w:rPr>
          <w:color w:val="5D6770"/>
          <w:spacing w:val="-8"/>
        </w:rPr>
        <w:t> </w:t>
      </w:r>
      <w:r>
        <w:rPr>
          <w:color w:val="5D6770"/>
          <w:spacing w:val="-1"/>
        </w:rPr>
        <w:t>Sectorial</w:t>
      </w:r>
      <w:r>
        <w:rPr>
          <w:b w:val="0"/>
        </w:rPr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14"/>
        <w:ind w:left="1916" w:right="0"/>
        <w:jc w:val="left"/>
      </w:pPr>
      <w:r>
        <w:rPr/>
        <w:pict>
          <v:group style="position:absolute;margin-left:190.220001pt;margin-top:11.421905pt;width:241.05pt;height:.1pt;mso-position-horizontal-relative:page;mso-position-vertical-relative:paragraph;z-index:42376" coordorigin="3804,228" coordsize="4821,2">
            <v:shape style="position:absolute;left:3804;top:228;width:4821;height:2" coordorigin="3804,228" coordsize="4821,0" path="m3804,228l8625,228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421905pt;width:161.1pt;height:.1pt;mso-position-horizontal-relative:page;mso-position-vertical-relative:paragraph;z-index:42400" coordorigin="8817,228" coordsize="3222,2">
            <v:shape style="position:absolute;left:8817;top:228;width:3222;height:2" coordorigin="8817,228" coordsize="3222,0" path="m8817,228l12038,228e" filled="false" stroked="true" strokeweight=".5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Salud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11"/>
        <w:ind w:left="1916" w:right="0"/>
        <w:jc w:val="left"/>
      </w:pPr>
      <w:r>
        <w:rPr/>
        <w:pict>
          <v:group style="position:absolute;margin-left:190.220001pt;margin-top:11.151891pt;width:241.05pt;height:.1pt;mso-position-horizontal-relative:page;mso-position-vertical-relative:paragraph;z-index:42424" coordorigin="3804,223" coordsize="4821,2">
            <v:shape style="position:absolute;left:3804;top:223;width:4821;height:2" coordorigin="3804,223" coordsize="4821,0" path="m3804,223l8625,223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51891pt;width:161.1pt;height:.1pt;mso-position-horizontal-relative:page;mso-position-vertical-relative:paragraph;z-index:42448" coordorigin="8817,223" coordsize="3222,2">
            <v:shape style="position:absolute;left:8817;top:223;width:3222;height:2" coordorigin="8817,223" coordsize="3222,0" path="m8817,223l12038,223e" filled="false" stroked="true" strokeweight=".5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Educación </w:t>
      </w:r>
      <w:r>
        <w:rPr>
          <w:color w:val="5D6770"/>
        </w:rPr>
        <w:t>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Cultura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9"/>
        <w:ind w:left="1916" w:right="0"/>
        <w:jc w:val="left"/>
      </w:pPr>
      <w:r>
        <w:rPr/>
        <w:pict>
          <v:group style="position:absolute;margin-left:190.220001pt;margin-top:11.051903pt;width:241.05pt;height:.1pt;mso-position-horizontal-relative:page;mso-position-vertical-relative:paragraph;z-index:42472" coordorigin="3804,221" coordsize="4821,2">
            <v:shape style="position:absolute;left:3804;top:221;width:4821;height:2" coordorigin="3804,221" coordsize="4821,0" path="m3804,221l8625,221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051903pt;width:161.1pt;height:.1pt;mso-position-horizontal-relative:page;mso-position-vertical-relative:paragraph;z-index:42496" coordorigin="8817,221" coordsize="3222,2">
            <v:shape style="position:absolute;left:8817;top:221;width:3222;height:2" coordorigin="8817,221" coordsize="3222,0" path="m8817,221l12038,221e" filled="false" stroked="true" strokeweight=".5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  <w:w w:val="95"/>
        </w:rPr>
        <w:t>Deporte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831" w:val="left" w:leader="none"/>
        </w:tabs>
        <w:spacing w:line="250" w:lineRule="auto" w:before="11"/>
        <w:ind w:left="1916" w:right="4665"/>
        <w:jc w:val="left"/>
      </w:pPr>
      <w:r>
        <w:rPr/>
        <w:pict>
          <v:group style="position:absolute;margin-left:190.220001pt;margin-top:11.15189pt;width:241.05pt;height:.1pt;mso-position-horizontal-relative:page;mso-position-vertical-relative:paragraph;z-index:-839176" coordorigin="3804,223" coordsize="4821,2">
            <v:shape style="position:absolute;left:3804;top:223;width:4821;height:2" coordorigin="3804,223" coordsize="4821,0" path="m3804,223l8625,223e" filled="false" stroked="true" strokeweight=".5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5189pt;width:161.1pt;height:.1pt;mso-position-horizontal-relative:page;mso-position-vertical-relative:paragraph;z-index:-839152" coordorigin="8817,223" coordsize="3222,2">
            <v:shape style="position:absolute;left:8817;top:223;width:3222;height:2" coordorigin="8817,223" coordsize="3222,0" path="m8817,223l12038,223e" filled="false" stroked="true" strokeweight=".580pt" strokecolor="#ed6b06">
              <v:path arrowok="t"/>
            </v:shape>
            <w10:wrap type="none"/>
          </v:group>
        </w:pict>
      </w:r>
      <w:r>
        <w:rPr/>
        <w:pict>
          <v:group style="position:absolute;margin-left:190.220001pt;margin-top:21.951885pt;width:241.05pt;height:.1pt;mso-position-horizontal-relative:page;mso-position-vertical-relative:paragraph;z-index:-839128" coordorigin="3804,439" coordsize="4821,2">
            <v:shape style="position:absolute;left:3804;top:439;width:4821;height:2" coordorigin="3804,439" coordsize="4821,0" path="m3804,439l8625,439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21.951885pt;width:161.1pt;height:.1pt;mso-position-horizontal-relative:page;mso-position-vertical-relative:paragraph;z-index:-839104" coordorigin="8817,439" coordsize="3222,2">
            <v:shape style="position:absolute;left:8817;top:439;width:3222;height:2" coordorigin="8817,439" coordsize="3222,0" path="m8817,439l12038,439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Desarrollo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Urbano,</w:t>
      </w:r>
      <w:r>
        <w:rPr>
          <w:color w:val="5D6770"/>
          <w:spacing w:val="-4"/>
        </w:rPr>
        <w:t> </w:t>
      </w:r>
      <w:r>
        <w:rPr>
          <w:color w:val="5D6770"/>
          <w:spacing w:val="-1"/>
        </w:rPr>
        <w:t>Infraestructura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Transporte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-</w:t>
      </w:r>
      <w:r>
        <w:rPr>
          <w:color w:val="5D6770"/>
          <w:spacing w:val="49"/>
        </w:rPr>
        <w:t> </w:t>
      </w:r>
      <w:r>
        <w:rPr>
          <w:color w:val="5D6770"/>
          <w:spacing w:val="-1"/>
        </w:rPr>
        <w:t>Energía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Telecomunicaciones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</w:r>
      <w:r>
        <w:rPr>
          <w:color w:val="5D6770"/>
          <w:w w:val="99"/>
        </w:rPr>
        <w:t> </w:t>
      </w:r>
      <w:r>
        <w:rPr>
          <w:color w:val="5D6770"/>
        </w:rPr>
        <w:tab/>
      </w:r>
      <w:r>
        <w:rPr>
          <w:color w:val="5D6770"/>
          <w:spacing w:val="15"/>
          <w:w w:val="80"/>
        </w:rPr>
        <w:t>  </w:t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/>
        <w:ind w:left="1916" w:right="0"/>
        <w:jc w:val="left"/>
      </w:pPr>
      <w:r>
        <w:rPr/>
        <w:pict>
          <v:group style="position:absolute;margin-left:190.220001pt;margin-top:10.721879pt;width:241.05pt;height:.1pt;mso-position-horizontal-relative:page;mso-position-vertical-relative:paragraph;z-index:42616" coordorigin="3804,214" coordsize="4821,2">
            <v:shape style="position:absolute;left:3804;top:214;width:4821;height:2" coordorigin="3804,214" coordsize="4821,0" path="m3804,214l8625,214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0.721879pt;width:161.1pt;height:.1pt;mso-position-horizontal-relative:page;mso-position-vertical-relative:paragraph;z-index:42640" coordorigin="8817,214" coordsize="3222,2">
            <v:shape style="position:absolute;left:8817;top:214;width:3222;height:2" coordorigin="8817,214" coordsize="3222,0" path="m8817,214l12038,214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Desarrollo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Agropecuario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11"/>
        <w:ind w:left="1916" w:right="0"/>
        <w:jc w:val="left"/>
      </w:pPr>
      <w:r>
        <w:rPr/>
        <w:pict>
          <v:group style="position:absolute;margin-left:190.220001pt;margin-top:11.151896pt;width:241.05pt;height:.1pt;mso-position-horizontal-relative:page;mso-position-vertical-relative:paragraph;z-index:42664" coordorigin="3804,223" coordsize="4821,2">
            <v:shape style="position:absolute;left:3804;top:223;width:4821;height:2" coordorigin="3804,223" coordsize="4821,0" path="m3804,223l8625,22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51896pt;width:161.1pt;height:.1pt;mso-position-horizontal-relative:page;mso-position-vertical-relative:paragraph;z-index:42688" coordorigin="8817,223" coordsize="3222,2">
            <v:shape style="position:absolute;left:8817;top:223;width:3222;height:2" coordorigin="8817,223" coordsize="3222,0" path="m8817,223l12038,223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Pesca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Acuacultura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9"/>
        <w:ind w:left="1916" w:right="0"/>
        <w:jc w:val="left"/>
      </w:pPr>
      <w:r>
        <w:rPr/>
        <w:pict>
          <v:group style="position:absolute;margin-left:190.220001pt;margin-top:11.171877pt;width:241.05pt;height:.1pt;mso-position-horizontal-relative:page;mso-position-vertical-relative:paragraph;z-index:42712" coordorigin="3804,223" coordsize="4821,2">
            <v:shape style="position:absolute;left:3804;top:223;width:4821;height:2" coordorigin="3804,223" coordsize="4821,0" path="m3804,223l8625,22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71877pt;width:161.1pt;height:.1pt;mso-position-horizontal-relative:page;mso-position-vertical-relative:paragraph;z-index:42736" coordorigin="8817,223" coordsize="3222,2">
            <v:shape style="position:absolute;left:8817;top:223;width:3222;height:2" coordorigin="8817,223" coordsize="3222,0" path="m8817,223l12038,223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Reactivación Económica </w:t>
      </w:r>
      <w:r>
        <w:rPr>
          <w:color w:val="5D6770"/>
        </w:rPr>
        <w:t>y</w:t>
      </w:r>
      <w:r>
        <w:rPr>
          <w:color w:val="5D6770"/>
          <w:spacing w:val="-1"/>
        </w:rPr>
        <w:t> Desarrollo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Empresarial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12"/>
        <w:ind w:left="1916" w:right="0"/>
        <w:jc w:val="left"/>
      </w:pPr>
      <w:r>
        <w:rPr/>
        <w:pict>
          <v:group style="position:absolute;margin-left:190.220001pt;margin-top:11.20189pt;width:241.05pt;height:.1pt;mso-position-horizontal-relative:page;mso-position-vertical-relative:paragraph;z-index:42760" coordorigin="3804,224" coordsize="4821,2">
            <v:shape style="position:absolute;left:3804;top:224;width:4821;height:2" coordorigin="3804,224" coordsize="4821,0" path="m3804,224l8625,224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20189pt;width:161.1pt;height:.1pt;mso-position-horizontal-relative:page;mso-position-vertical-relative:paragraph;z-index:42784" coordorigin="8817,224" coordsize="3222,2">
            <v:shape style="position:absolute;left:8817;top:224;width:3222;height:2" coordorigin="8817,224" coordsize="3222,0" path="m8817,224l12038,224e" filled="false" stroked="true" strokeweight=".5799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  <w:w w:val="95"/>
        </w:rPr>
        <w:t>Turismo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9"/>
        <w:ind w:left="1916" w:right="0"/>
        <w:jc w:val="left"/>
      </w:pPr>
      <w:r>
        <w:rPr/>
        <w:pict>
          <v:group style="position:absolute;margin-left:190.220001pt;margin-top:11.051888pt;width:241.05pt;height:.1pt;mso-position-horizontal-relative:page;mso-position-vertical-relative:paragraph;z-index:42808" coordorigin="3804,221" coordsize="4821,2">
            <v:shape style="position:absolute;left:3804;top:221;width:4821;height:2" coordorigin="3804,221" coordsize="4821,0" path="m3804,221l8625,221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051888pt;width:161.1pt;height:.1pt;mso-position-horizontal-relative:page;mso-position-vertical-relative:paragraph;z-index:42832" coordorigin="8817,221" coordsize="3222,2">
            <v:shape style="position:absolute;left:8817;top:221;width:3222;height:2" coordorigin="8817,221" coordsize="3222,0" path="m8817,221l12038,221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Seguridad Pública</w:t>
      </w:r>
      <w:r>
        <w:rPr>
          <w:color w:val="5D6770"/>
        </w:rPr>
        <w:t> y</w:t>
      </w:r>
      <w:r>
        <w:rPr>
          <w:color w:val="5D6770"/>
          <w:spacing w:val="-1"/>
        </w:rPr>
        <w:t> Justicia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11"/>
        <w:ind w:left="1916" w:right="0"/>
        <w:jc w:val="left"/>
      </w:pPr>
      <w:r>
        <w:rPr/>
        <w:pict>
          <v:group style="position:absolute;margin-left:190.220001pt;margin-top:11.151919pt;width:241.05pt;height:.1pt;mso-position-horizontal-relative:page;mso-position-vertical-relative:paragraph;z-index:42856" coordorigin="3804,223" coordsize="4821,2">
            <v:shape style="position:absolute;left:3804;top:223;width:4821;height:2" coordorigin="3804,223" coordsize="4821,0" path="m3804,223l8625,223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51919pt;width:161.1pt;height:.1pt;mso-position-horizontal-relative:page;mso-position-vertical-relative:paragraph;z-index:42880" coordorigin="8817,223" coordsize="3222,2">
            <v:shape style="position:absolute;left:8817;top:223;width:3222;height:2" coordorigin="8817,223" coordsize="3222,0" path="m8817,223l12038,223e" filled="false" stroked="true" strokeweight=".5799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Desarrollo Social</w:t>
      </w:r>
      <w:r>
        <w:rPr>
          <w:color w:val="5D6770"/>
        </w:rPr>
        <w:t> 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Humano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9"/>
        <w:ind w:left="1916" w:right="0"/>
        <w:jc w:val="left"/>
      </w:pPr>
      <w:r>
        <w:rPr/>
        <w:pict>
          <v:group style="position:absolute;margin-left:190.220001pt;margin-top:11.051886pt;width:241.05pt;height:.1pt;mso-position-horizontal-relative:page;mso-position-vertical-relative:paragraph;z-index:42904" coordorigin="3804,221" coordsize="4821,2">
            <v:shape style="position:absolute;left:3804;top:221;width:4821;height:2" coordorigin="3804,221" coordsize="4821,0" path="m3804,221l8625,221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051886pt;width:161.1pt;height:.1pt;mso-position-horizontal-relative:page;mso-position-vertical-relative:paragraph;z-index:42928" coordorigin="8817,221" coordsize="3222,2">
            <v:shape style="position:absolute;left:8817;top:221;width:3222;height:2" coordorigin="8817,221" coordsize="3222,0" path="m8817,221l12038,221e" filled="false" stroked="true" strokeweight=".58001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Empleo</w:t>
      </w:r>
      <w:r>
        <w:rPr>
          <w:color w:val="5D6770"/>
        </w:rPr>
        <w:t> y</w:t>
      </w:r>
      <w:r>
        <w:rPr>
          <w:color w:val="5D6770"/>
          <w:spacing w:val="-1"/>
        </w:rPr>
        <w:t> Justicia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Laboral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pStyle w:val="Heading9"/>
        <w:tabs>
          <w:tab w:pos="6885" w:val="left" w:leader="none"/>
          <w:tab w:pos="8912" w:val="right" w:leader="none"/>
        </w:tabs>
        <w:spacing w:line="240" w:lineRule="auto" w:before="9"/>
        <w:ind w:left="1916" w:right="0"/>
        <w:jc w:val="left"/>
      </w:pPr>
      <w:r>
        <w:rPr/>
        <w:pict>
          <v:group style="position:absolute;margin-left:190.220001pt;margin-top:11.171913pt;width:241.05pt;height:.1pt;mso-position-horizontal-relative:page;mso-position-vertical-relative:paragraph;z-index:42952" coordorigin="3804,223" coordsize="4821,2">
            <v:shape style="position:absolute;left:3804;top:223;width:4821;height:2" coordorigin="3804,223" coordsize="4821,0" path="m3804,223l8625,223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71913pt;width:161.1pt;height:.1pt;mso-position-horizontal-relative:page;mso-position-vertical-relative:paragraph;z-index:42976" coordorigin="8817,223" coordsize="3222,2">
            <v:shape style="position:absolute;left:8817;top:223;width:3222;height:2" coordorigin="8817,223" coordsize="3222,0" path="m8817,223l12038,223e" filled="false" stroked="true" strokeweight=".579980pt" strokecolor="#ed6b06">
              <v:path arrowok="t"/>
            </v:shape>
            <w10:wrap type="none"/>
          </v:group>
        </w:pict>
      </w:r>
      <w:r>
        <w:rPr>
          <w:color w:val="5D6770"/>
          <w:spacing w:val="-1"/>
        </w:rPr>
        <w:t>Medio Ambiente</w:t>
      </w:r>
      <w:r>
        <w:rPr>
          <w:color w:val="5D6770"/>
        </w:rPr>
        <w:t> y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Recursos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Naturales</w:t>
        <w:tab/>
      </w:r>
      <w:r>
        <w:rPr>
          <w:color w:val="5D6770"/>
        </w:rPr>
        <w:t>Enero </w:t>
      </w:r>
      <w:r>
        <w:rPr>
          <w:color w:val="5D6770"/>
          <w:spacing w:val="-1"/>
        </w:rPr>
        <w:t>12</w:t>
        <w:tab/>
      </w:r>
      <w:r>
        <w:rPr>
          <w:color w:val="5D6770"/>
        </w:rPr>
        <w:t>1</w:t>
      </w:r>
      <w:r>
        <w:rPr/>
      </w:r>
    </w:p>
    <w:p>
      <w:pPr>
        <w:spacing w:before="222"/>
        <w:ind w:left="16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90.220001pt;margin-top:11.141887pt;width:241.05pt;height:.1pt;mso-position-horizontal-relative:page;mso-position-vertical-relative:paragraph;z-index:-838696" coordorigin="3804,223" coordsize="4821,2">
            <v:shape style="position:absolute;left:3804;top:223;width:4821;height:2" coordorigin="3804,223" coordsize="4821,0" path="m3804,223l8625,223e" filled="false" stroked="true" strokeweight=".58001pt" strokecolor="#5d6770">
              <v:path arrowok="t"/>
            </v:shape>
            <w10:wrap type="none"/>
          </v:group>
        </w:pict>
      </w:r>
      <w:r>
        <w:rPr/>
        <w:pict>
          <v:group style="position:absolute;margin-left:440.829987pt;margin-top:11.141887pt;width:161.1pt;height:.1pt;mso-position-horizontal-relative:page;mso-position-vertical-relative:paragraph;z-index:43024" coordorigin="8817,223" coordsize="3222,2">
            <v:shape style="position:absolute;left:8817;top:223;width:3222;height:2" coordorigin="8817,223" coordsize="3222,0" path="m8817,223l12038,223e" filled="false" stroked="true" strokeweight=".58001pt" strokecolor="#ed6b06">
              <v:path arrowok="t"/>
            </v:shape>
            <w10:wrap type="none"/>
          </v:group>
        </w:pict>
      </w:r>
      <w:r>
        <w:rPr>
          <w:rFonts w:ascii="Arial" w:hAnsi="Arial"/>
          <w:b/>
          <w:color w:val="5D6770"/>
          <w:spacing w:val="-1"/>
          <w:sz w:val="18"/>
        </w:rPr>
        <w:t>Subcomité</w:t>
      </w:r>
      <w:r>
        <w:rPr>
          <w:rFonts w:ascii="Arial" w:hAnsi="Arial"/>
          <w:b/>
          <w:color w:val="5D6770"/>
          <w:spacing w:val="-8"/>
          <w:sz w:val="18"/>
        </w:rPr>
        <w:t> </w:t>
      </w:r>
      <w:r>
        <w:rPr>
          <w:rFonts w:ascii="Arial" w:hAnsi="Arial"/>
          <w:b/>
          <w:color w:val="5D6770"/>
          <w:spacing w:val="-1"/>
          <w:sz w:val="18"/>
        </w:rPr>
        <w:t>Especial</w:t>
      </w:r>
      <w:r>
        <w:rPr>
          <w:rFonts w:ascii="Arial" w:hAnsi="Arial"/>
          <w:sz w:val="18"/>
        </w:rPr>
      </w:r>
    </w:p>
    <w:tbl>
      <w:tblPr>
        <w:tblW w:w="0" w:type="auto"/>
        <w:jc w:val="left"/>
        <w:tblInd w:w="15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178"/>
        <w:gridCol w:w="14"/>
        <w:gridCol w:w="1658"/>
        <w:gridCol w:w="1563"/>
      </w:tblGrid>
      <w:tr>
        <w:trPr>
          <w:trHeight w:val="218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Familia</w:t>
            </w:r>
            <w:r>
              <w:rPr>
                <w:rFonts w:ascii="Arial"/>
                <w:color w:val="5D6770"/>
                <w:spacing w:val="-5"/>
                <w:sz w:val="18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</w:rPr>
              <w:t>Sudcaliforniana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De</w:t>
            </w:r>
            <w:r>
              <w:rPr>
                <w:rFonts w:ascii="Arial"/>
                <w:color w:val="5D6770"/>
                <w:spacing w:val="-2"/>
                <w:sz w:val="18"/>
              </w:rPr>
              <w:t> </w:t>
            </w:r>
            <w:r>
              <w:rPr>
                <w:rFonts w:ascii="Arial"/>
                <w:color w:val="5D6770"/>
                <w:sz w:val="18"/>
              </w:rPr>
              <w:t>la </w:t>
            </w:r>
            <w:r>
              <w:rPr>
                <w:rFonts w:ascii="Arial"/>
                <w:color w:val="5D6770"/>
                <w:spacing w:val="-1"/>
                <w:sz w:val="18"/>
              </w:rPr>
              <w:t>Mujer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Programa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Hídrico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Ciencia </w:t>
            </w:r>
            <w:r>
              <w:rPr>
                <w:rFonts w:ascii="Arial" w:hAnsi="Arial"/>
                <w:color w:val="5D6770"/>
                <w:sz w:val="18"/>
              </w:rPr>
              <w:t>y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Tecnología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-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Desarrollo Regional</w:t>
            </w:r>
            <w:r>
              <w:rPr>
                <w:rFonts w:ascii="Arial" w:hAnsi="Arial"/>
                <w:color w:val="5D6770"/>
                <w:sz w:val="18"/>
              </w:rPr>
              <w:t> y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Coordinación</w:t>
            </w:r>
            <w:r>
              <w:rPr>
                <w:rFonts w:ascii="Arial" w:hAnsi="Arial"/>
                <w:color w:val="5D6770"/>
                <w:sz w:val="18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Institucional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pacing w:val="-1"/>
                <w:sz w:val="18"/>
              </w:rPr>
              <w:t>Vivienda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820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spacing w:val="-1"/>
                <w:sz w:val="18"/>
              </w:rPr>
              <w:t>Juventud</w:t>
            </w:r>
            <w:r>
              <w:rPr>
                <w:rFonts w:ascii="Arial" w:hAnsi="Arial"/>
                <w:color w:val="5D6770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D6770"/>
                <w:sz w:val="18"/>
              </w:rPr>
              <w:t>e</w:t>
            </w:r>
            <w:r>
              <w:rPr>
                <w:rFonts w:ascii="Arial" w:hAnsi="Arial"/>
                <w:color w:val="5D6770"/>
                <w:spacing w:val="-1"/>
                <w:sz w:val="18"/>
              </w:rPr>
              <w:t> Inclusión 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/>
          </w:p>
        </w:tc>
        <w:tc>
          <w:tcPr>
            <w:tcW w:w="1658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Enero </w:t>
            </w:r>
            <w:r>
              <w:rPr>
                <w:rFonts w:ascii="Arial"/>
                <w:color w:val="5D6770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63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6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66"/>
        <w:ind w:left="1568" w:right="3989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  <w:spacing w:val="-5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-3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  <w:spacing w:val="-2"/>
        </w:rPr>
        <w:t>Recursos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(SDEMARN).</w:t>
      </w:r>
      <w:r>
        <w:rPr>
          <w:color w:val="5D6770"/>
        </w:rPr>
        <w:t>  </w:t>
      </w:r>
      <w:r>
        <w:rPr>
          <w:color w:val="5D6770"/>
          <w:spacing w:val="-2"/>
        </w:rPr>
        <w:t>Coordinación</w:t>
      </w:r>
      <w:r>
        <w:rPr>
          <w:color w:val="5D6770"/>
          <w:spacing w:val="56"/>
        </w:rPr>
        <w:t> </w:t>
      </w:r>
      <w:r>
        <w:rPr>
          <w:color w:val="5D6770"/>
          <w:spacing w:val="-1"/>
        </w:rPr>
        <w:t>General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COPLADEBCS.</w:t>
      </w:r>
      <w:r>
        <w:rPr/>
      </w:r>
    </w:p>
    <w:p>
      <w:pPr>
        <w:pStyle w:val="BodyText"/>
        <w:spacing w:line="181" w:lineRule="exact"/>
        <w:ind w:left="1568" w:right="0"/>
        <w:jc w:val="left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 al </w:t>
      </w:r>
      <w:r>
        <w:rPr>
          <w:color w:val="5D6770"/>
        </w:rPr>
        <w:t>mes</w:t>
      </w:r>
      <w:r>
        <w:rPr>
          <w:color w:val="5D6770"/>
          <w:spacing w:val="-1"/>
        </w:rPr>
        <w:t> 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septiembre.</w:t>
      </w:r>
      <w:r>
        <w:rPr/>
      </w:r>
    </w:p>
    <w:p>
      <w:pPr>
        <w:pStyle w:val="BodyText"/>
        <w:spacing w:line="240" w:lineRule="auto"/>
        <w:ind w:left="1568" w:right="3417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32"/>
        </w:rPr>
        <w:t> </w:t>
      </w:r>
      <w:r>
        <w:rPr>
          <w:color w:val="5D6770"/>
        </w:rPr>
        <w:t>El</w:t>
      </w:r>
      <w:r>
        <w:rPr>
          <w:color w:val="5D6770"/>
          <w:spacing w:val="31"/>
        </w:rPr>
        <w:t> </w:t>
      </w:r>
      <w:r>
        <w:rPr>
          <w:color w:val="5D6770"/>
          <w:spacing w:val="-2"/>
        </w:rPr>
        <w:t>COPLADEBCS</w:t>
      </w:r>
      <w:r>
        <w:rPr>
          <w:color w:val="5D6770"/>
          <w:spacing w:val="33"/>
        </w:rPr>
        <w:t> </w:t>
      </w:r>
      <w:r>
        <w:rPr>
          <w:color w:val="5D6770"/>
        </w:rPr>
        <w:t>se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reestructuró</w:t>
      </w:r>
      <w:r>
        <w:rPr>
          <w:color w:val="5D6770"/>
          <w:spacing w:val="32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12</w:t>
      </w:r>
      <w:r>
        <w:rPr>
          <w:color w:val="5D6770"/>
          <w:spacing w:val="3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enero</w:t>
      </w:r>
      <w:r>
        <w:rPr>
          <w:color w:val="5D6770"/>
          <w:spacing w:val="3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2016.</w:t>
      </w:r>
      <w:r>
        <w:rPr>
          <w:color w:val="5D6770"/>
          <w:spacing w:val="33"/>
        </w:rPr>
        <w:t> </w:t>
      </w:r>
      <w:r>
        <w:rPr>
          <w:color w:val="5D6770"/>
          <w:spacing w:val="-1"/>
        </w:rPr>
        <w:t>Las</w:t>
      </w:r>
      <w:r>
        <w:rPr>
          <w:color w:val="5D6770"/>
          <w:spacing w:val="32"/>
        </w:rPr>
        <w:t> </w:t>
      </w:r>
      <w:r>
        <w:rPr>
          <w:color w:val="5D6770"/>
          <w:spacing w:val="-1"/>
        </w:rPr>
        <w:t>sesiones</w:t>
      </w:r>
      <w:r>
        <w:rPr>
          <w:color w:val="5D6770"/>
          <w:spacing w:val="40"/>
        </w:rPr>
        <w:t> </w:t>
      </w:r>
      <w:r>
        <w:rPr>
          <w:color w:val="5D6770"/>
          <w:spacing w:val="-1"/>
        </w:rPr>
        <w:t>corresponden</w:t>
      </w:r>
      <w:r>
        <w:rPr>
          <w:color w:val="5D6770"/>
          <w:spacing w:val="31"/>
        </w:rPr>
        <w:t> </w:t>
      </w:r>
      <w:r>
        <w:rPr>
          <w:color w:val="5D6770"/>
        </w:rPr>
        <w:t>a</w:t>
      </w:r>
      <w:r>
        <w:rPr>
          <w:color w:val="5D6770"/>
          <w:spacing w:val="32"/>
        </w:rPr>
        <w:t> </w:t>
      </w:r>
      <w:r>
        <w:rPr>
          <w:color w:val="5D6770"/>
        </w:rPr>
        <w:t>una</w:t>
      </w:r>
      <w:r>
        <w:rPr>
          <w:color w:val="5D6770"/>
          <w:spacing w:val="43"/>
        </w:rPr>
        <w:t> </w:t>
      </w:r>
      <w:r>
        <w:rPr>
          <w:color w:val="5D6770"/>
          <w:spacing w:val="-1"/>
        </w:rPr>
        <w:t>Asamblea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Plenaria</w:t>
      </w:r>
      <w:r>
        <w:rPr>
          <w:color w:val="5D6770"/>
        </w:rPr>
        <w:t> y</w:t>
      </w:r>
      <w:r>
        <w:rPr>
          <w:color w:val="5D6770"/>
          <w:spacing w:val="-1"/>
        </w:rPr>
        <w:t> otra</w:t>
      </w:r>
      <w:r>
        <w:rPr>
          <w:color w:val="5D6770"/>
          <w:spacing w:val="-3"/>
        </w:rPr>
        <w:t> </w:t>
      </w:r>
      <w:r>
        <w:rPr>
          <w:color w:val="5D6770"/>
        </w:rPr>
        <w:t>a </w:t>
      </w:r>
      <w:r>
        <w:rPr>
          <w:color w:val="5D6770"/>
          <w:spacing w:val="-1"/>
        </w:rPr>
        <w:t>la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Comisión</w:t>
      </w:r>
      <w:r>
        <w:rPr>
          <w:color w:val="5D6770"/>
        </w:rPr>
        <w:t> </w:t>
      </w:r>
      <w:r>
        <w:rPr>
          <w:color w:val="5D6770"/>
          <w:spacing w:val="-1"/>
        </w:rPr>
        <w:t>Permanente.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4" w:lineRule="exact" w:before="164"/>
        <w:ind w:left="7066" w:right="0" w:hanging="4446"/>
        <w:jc w:val="left"/>
        <w:rPr>
          <w:b w:val="0"/>
          <w:bCs w:val="0"/>
        </w:rPr>
      </w:pPr>
      <w:r>
        <w:rPr>
          <w:color w:val="5D6770"/>
          <w:w w:val="105"/>
        </w:rPr>
        <w:t>PLAN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ESTATAL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5"/>
          <w:w w:val="105"/>
        </w:rPr>
        <w:t> </w:t>
      </w:r>
      <w:r>
        <w:rPr>
          <w:color w:val="5D6770"/>
          <w:spacing w:val="-1"/>
          <w:w w:val="105"/>
        </w:rPr>
        <w:t>DESARROLLO </w:t>
      </w:r>
      <w:r>
        <w:rPr>
          <w:color w:val="5D6770"/>
          <w:w w:val="105"/>
        </w:rPr>
        <w:t>2015-2021</w:t>
      </w:r>
      <w:r>
        <w:rPr>
          <w:color w:val="5D6770"/>
          <w:spacing w:val="-2"/>
          <w:w w:val="105"/>
        </w:rPr>
        <w:t> SEG</w:t>
      </w:r>
      <w:r>
        <w:rPr>
          <w:color w:val="5D6770"/>
          <w:spacing w:val="-1"/>
          <w:w w:val="105"/>
        </w:rPr>
        <w:t>ÚN</w:t>
      </w:r>
      <w:r>
        <w:rPr>
          <w:color w:val="5D6770"/>
          <w:spacing w:val="-2"/>
          <w:w w:val="105"/>
        </w:rPr>
        <w:t> EJE </w:t>
      </w:r>
      <w:r>
        <w:rPr>
          <w:color w:val="5D6770"/>
          <w:w w:val="105"/>
        </w:rPr>
        <w:t>FUNDAMENTAL</w:t>
      </w:r>
      <w:r>
        <w:rPr>
          <w:color w:val="5D6770"/>
          <w:spacing w:val="-1"/>
          <w:w w:val="105"/>
        </w:rPr>
        <w:t> </w:t>
      </w:r>
      <w:r>
        <w:rPr>
          <w:color w:val="5D6770"/>
          <w:w w:val="105"/>
        </w:rPr>
        <w:t>Y</w:t>
      </w:r>
      <w:r>
        <w:rPr>
          <w:color w:val="5D6770"/>
          <w:spacing w:val="-1"/>
          <w:w w:val="105"/>
        </w:rPr>
        <w:t> </w:t>
      </w:r>
      <w:r>
        <w:rPr>
          <w:color w:val="5D6770"/>
          <w:spacing w:val="-2"/>
          <w:w w:val="105"/>
        </w:rPr>
        <w:t>L</w:t>
      </w:r>
      <w:r>
        <w:rPr>
          <w:color w:val="5D6770"/>
          <w:spacing w:val="-1"/>
          <w:w w:val="105"/>
        </w:rPr>
        <w:t>ÍNEAS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35"/>
          <w:w w:val="104"/>
        </w:rPr>
        <w:t> </w:t>
      </w:r>
      <w:r>
        <w:rPr>
          <w:color w:val="5D6770"/>
          <w:w w:val="105"/>
        </w:rPr>
        <w:t>ACCIÓN,</w:t>
      </w:r>
      <w:r>
        <w:rPr>
          <w:color w:val="5D6770"/>
          <w:spacing w:val="41"/>
          <w:w w:val="105"/>
        </w:rPr>
        <w:t> </w:t>
      </w:r>
      <w:r>
        <w:rPr>
          <w:color w:val="5D6770"/>
          <w:spacing w:val="-1"/>
          <w:w w:val="105"/>
        </w:rPr>
        <w:t>2016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Heading7"/>
        <w:tabs>
          <w:tab w:pos="6133" w:val="left" w:leader="none"/>
        </w:tabs>
        <w:spacing w:line="200" w:lineRule="atLeast"/>
        <w:ind w:left="251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70.2pt;height:23.0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before="121"/>
                    <w:ind w:left="1128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EJE</w:t>
                  </w:r>
                  <w:r>
                    <w:rPr>
                      <w:rFonts w:ascii="Arial"/>
                      <w:b/>
                      <w:color w:val="FFFFFF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RECTOR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359.6pt;height:23.05pt;mso-position-horizontal-relative:char;mso-position-vertical-relative:line" coordorigin="0,0" coordsize="7192,461">
            <v:group style="position:absolute;left:0;top:0;width:1522;height:461" coordorigin="0,0" coordsize="1522,461">
              <v:shape style="position:absolute;left:0;top:0;width:1522;height:461" coordorigin="0,0" coordsize="1522,461" path="m0,461l1522,461,1522,0,0,0,0,461xe" filled="true" fillcolor="#ed6b06" stroked="false">
                <v:path arrowok="t"/>
                <v:fill type="solid"/>
              </v:shape>
            </v:group>
            <v:group style="position:absolute;left:70;top:127;width:1383;height:207" coordorigin="70,127" coordsize="1383,207">
              <v:shape style="position:absolute;left:70;top:127;width:1383;height:207" coordorigin="70,127" coordsize="1383,207" path="m70,334l1452,334,1452,127,70,127,70,334xe" filled="true" fillcolor="#ed6b06" stroked="false">
                <v:path arrowok="t"/>
                <v:fill type="solid"/>
              </v:shape>
            </v:group>
            <v:group style="position:absolute;left:1522;top:0;width:1559;height:461" coordorigin="1522,0" coordsize="1559,461">
              <v:shape style="position:absolute;left:1522;top:0;width:1559;height:461" coordorigin="1522,0" coordsize="1559,461" path="m1522,461l3080,461,3080,0,1522,0,1522,461xe" filled="true" fillcolor="#ed6b06" stroked="false">
                <v:path arrowok="t"/>
                <v:fill type="solid"/>
              </v:shape>
            </v:group>
            <v:group style="position:absolute;left:1591;top:127;width:1419;height:207" coordorigin="1591,127" coordsize="1419,207">
              <v:shape style="position:absolute;left:1591;top:127;width:1419;height:207" coordorigin="1591,127" coordsize="1419,207" path="m1591,334l3010,334,3010,127,1591,127,1591,334xe" filled="true" fillcolor="#ed6b06" stroked="false">
                <v:path arrowok="t"/>
                <v:fill type="solid"/>
              </v:shape>
            </v:group>
            <v:group style="position:absolute;left:3080;top:0;width:1419;height:461" coordorigin="3080,0" coordsize="1419,461">
              <v:shape style="position:absolute;left:3080;top:0;width:1419;height:461" coordorigin="3080,0" coordsize="1419,461" path="m3080,461l4498,461,4498,0,3080,0,3080,461xe" filled="true" fillcolor="#ed6b06" stroked="false">
                <v:path arrowok="t"/>
                <v:fill type="solid"/>
              </v:shape>
            </v:group>
            <v:group style="position:absolute;left:3152;top:24;width:1277;height:207" coordorigin="3152,24" coordsize="1277,207">
              <v:shape style="position:absolute;left:3152;top:24;width:1277;height:207" coordorigin="3152,24" coordsize="1277,207" path="m3152,230l4428,230,4428,24,3152,24,3152,230xe" filled="true" fillcolor="#ed6b06" stroked="false">
                <v:path arrowok="t"/>
                <v:fill type="solid"/>
              </v:shape>
            </v:group>
            <v:group style="position:absolute;left:3152;top:230;width:1277;height:207" coordorigin="3152,230" coordsize="1277,207">
              <v:shape style="position:absolute;left:3152;top:230;width:1277;height:207" coordorigin="3152,230" coordsize="1277,207" path="m3152,437l4428,437,4428,230,3152,230,3152,437xe" filled="true" fillcolor="#ed6b06" stroked="false">
                <v:path arrowok="t"/>
                <v:fill type="solid"/>
              </v:shape>
            </v:group>
            <v:group style="position:absolute;left:4498;top:0;width:1275;height:461" coordorigin="4498,0" coordsize="1275,461">
              <v:shape style="position:absolute;left:4498;top:0;width:1275;height:461" coordorigin="4498,0" coordsize="1275,461" path="m4498,461l5773,461,5773,0,4498,0,4498,461xe" filled="true" fillcolor="#ed6b06" stroked="false">
                <v:path arrowok="t"/>
                <v:fill type="solid"/>
              </v:shape>
            </v:group>
            <v:group style="position:absolute;left:4568;top:127;width:1136;height:207" coordorigin="4568,127" coordsize="1136,207">
              <v:shape style="position:absolute;left:4568;top:127;width:1136;height:207" coordorigin="4568,127" coordsize="1136,207" path="m4568,334l5703,334,5703,127,4568,127,4568,334xe" filled="true" fillcolor="#ed6b06" stroked="false">
                <v:path arrowok="t"/>
                <v:fill type="solid"/>
              </v:shape>
            </v:group>
            <v:group style="position:absolute;left:5773;top:0;width:1419;height:461" coordorigin="5773,0" coordsize="1419,461">
              <v:shape style="position:absolute;left:5773;top:0;width:1419;height:461" coordorigin="5773,0" coordsize="1419,461" path="m5773,461l7191,461,7191,0,5773,0,5773,461xe" filled="true" fillcolor="#ed6b06" stroked="false">
                <v:path arrowok="t"/>
                <v:fill type="solid"/>
              </v:shape>
            </v:group>
            <v:group style="position:absolute;left:5845;top:127;width:1277;height:207" coordorigin="5845,127" coordsize="1277,207">
              <v:shape style="position:absolute;left:5845;top:127;width:1277;height:207" coordorigin="5845,127" coordsize="1277,207" path="m5845,334l7122,334,7122,127,5845,127,5845,334xe" filled="true" fillcolor="#ed6b06" stroked="false">
                <v:path arrowok="t"/>
                <v:fill type="solid"/>
              </v:shape>
              <v:shape style="position:absolute;left:120;top:152;width:2882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ESTRATEGIAS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COMPONENTES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10;top:49;width:958;height:38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LÍNEAS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18"/>
                        </w:rPr>
                        <w:t>ACCIÓN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20;top:152;width:629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METAS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52;top:152;width:1258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INDICADORES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tbl>
      <w:tblPr>
        <w:tblW w:w="0" w:type="auto"/>
        <w:jc w:val="left"/>
        <w:tblInd w:w="24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0"/>
        <w:gridCol w:w="7363"/>
      </w:tblGrid>
      <w:tr>
        <w:trPr>
          <w:trHeight w:val="207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19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1.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Infraestructura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Calidad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3023" w:val="left" w:leader="none"/>
                <w:tab w:pos="4343" w:val="left" w:leader="none"/>
                <w:tab w:pos="5618" w:val="left" w:leader="none"/>
                <w:tab w:pos="7036" w:val="left" w:leader="none"/>
                <w:tab w:pos="7307" w:val="left" w:leader="none"/>
              </w:tabs>
              <w:spacing w:line="192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7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46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22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17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D6770"/>
                <w:w w:val="99"/>
                <w:sz w:val="18"/>
              </w:rPr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>2.</w:t>
            </w:r>
            <w:r>
              <w:rPr>
                <w:rFonts w:ascii="Arial" w:hAns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pacing w:val="-1"/>
                <w:sz w:val="18"/>
                <w:u w:val="single" w:color="5D6770"/>
              </w:rPr>
              <w:t>Diversificación Económica</w:t>
            </w:r>
            <w:r>
              <w:rPr>
                <w:rFonts w:ascii="Arial" w:hAns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D6770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3023" w:val="left" w:leader="none"/>
                <w:tab w:pos="4343" w:val="left" w:leader="none"/>
                <w:tab w:pos="5618" w:val="left" w:leader="none"/>
                <w:tab w:pos="7036" w:val="left" w:leader="none"/>
                <w:tab w:pos="7307" w:val="left" w:leader="none"/>
              </w:tabs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9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96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55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26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3.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Seguridad Ciudadana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2924" w:val="left" w:leader="none"/>
                <w:tab w:pos="4343" w:val="left" w:leader="none"/>
                <w:tab w:pos="5618" w:val="left" w:leader="none"/>
                <w:tab w:pos="7036" w:val="left" w:leader="none"/>
                <w:tab w:pos="7307" w:val="left" w:leader="none"/>
              </w:tabs>
              <w:spacing w:line="202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4</w:t>
              <w:tab/>
              <w:t>13</w:t>
              <w:tab/>
              <w:t>78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58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25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4.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Calidad</w:t>
            </w:r>
            <w:r>
              <w:rPr>
                <w:rFonts w:ascii="Arial"/>
                <w:color w:val="5D6770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de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Vida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2924" w:val="left" w:leader="none"/>
                <w:tab w:pos="4242" w:val="left" w:leader="none"/>
                <w:tab w:pos="5618" w:val="left" w:leader="none"/>
                <w:tab w:pos="7036" w:val="left" w:leader="none"/>
                <w:tab w:pos="7307" w:val="left" w:leader="none"/>
              </w:tabs>
              <w:spacing w:line="202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5</w:t>
              <w:tab/>
              <w:t>20</w:t>
              <w:tab/>
              <w:t>125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59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38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5.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 Transparencia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D6770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pacing w:val="-1"/>
                <w:sz w:val="18"/>
                <w:u w:val="single" w:color="5D6770"/>
              </w:rPr>
              <w:t>Buen Gobierno</w:t>
            </w:r>
            <w:r>
              <w:rPr>
                <w:rFonts w:ascii="Arial"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2" w:val="left" w:leader="none"/>
                <w:tab w:pos="3023" w:val="left" w:leader="none"/>
                <w:tab w:pos="4343" w:val="left" w:leader="none"/>
                <w:tab w:pos="5618" w:val="left" w:leader="none"/>
                <w:tab w:pos="7135" w:val="left" w:leader="none"/>
                <w:tab w:pos="7307" w:val="left" w:leader="none"/>
              </w:tabs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D6770"/>
                <w:w w:val="99"/>
                <w:sz w:val="18"/>
              </w:rPr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3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8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56</w:t>
              <w:tab/>
            </w:r>
            <w:r>
              <w:rPr>
                <w:rFonts w:ascii="Arial"/>
                <w:color w:val="5D6770"/>
                <w:w w:val="95"/>
                <w:sz w:val="18"/>
                <w:u w:val="single" w:color="ED6B06"/>
              </w:rPr>
              <w:t>36</w:t>
              <w:tab/>
            </w:r>
            <w:r>
              <w:rPr>
                <w:rFonts w:ascii="Arial"/>
                <w:color w:val="5D6770"/>
                <w:sz w:val="18"/>
                <w:u w:val="single" w:color="ED6B06"/>
              </w:rPr>
              <w:t>9</w:t>
            </w:r>
            <w:r>
              <w:rPr>
                <w:rFonts w:ascii="Arial"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35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68" w:val="left" w:leader="none"/>
                <w:tab w:pos="3470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pacing w:val="-1"/>
                <w:sz w:val="18"/>
                <w:u w:val="single" w:color="5D6770"/>
              </w:rPr>
              <w:t>TOTAL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7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64" w:val="left" w:leader="none"/>
                <w:tab w:pos="2924" w:val="left" w:leader="none"/>
                <w:tab w:pos="4242" w:val="left" w:leader="none"/>
                <w:tab w:pos="5517" w:val="left" w:leader="none"/>
                <w:tab w:pos="6935" w:val="left" w:leader="none"/>
                <w:tab w:pos="7307" w:val="left" w:leader="none"/>
              </w:tabs>
              <w:spacing w:line="196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D6770"/>
                <w:w w:val="99"/>
                <w:sz w:val="18"/>
              </w:rPr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w w:val="95"/>
                <w:sz w:val="18"/>
                <w:u w:val="single" w:color="ED6B06"/>
              </w:rPr>
              <w:t>16</w:t>
              <w:tab/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>57</w:t>
              <w:tab/>
              <w:t>401</w:t>
              <w:tab/>
              <w:t>230</w:t>
              <w:tab/>
              <w:t>115</w:t>
            </w:r>
            <w:r>
              <w:rPr>
                <w:rFonts w:ascii="Arial"/>
                <w:b/>
                <w:color w:val="5D6770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D6770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D6770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34"/>
        <w:ind w:left="2554" w:right="0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  <w:spacing w:val="-5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-3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  <w:spacing w:val="-2"/>
        </w:rPr>
        <w:t>Recursos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(SDEMARN),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Coordinación</w:t>
      </w:r>
      <w:r>
        <w:rPr>
          <w:color w:val="5D6770"/>
        </w:rPr>
        <w:t> </w:t>
      </w:r>
      <w:r>
        <w:rPr>
          <w:color w:val="5D6770"/>
          <w:spacing w:val="-1"/>
        </w:rPr>
        <w:t>General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COPLADEBCS.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Heading5"/>
        <w:spacing w:line="230" w:lineRule="auto"/>
        <w:ind w:left="3211" w:right="771" w:hanging="2"/>
        <w:jc w:val="center"/>
        <w:rPr>
          <w:b w:val="0"/>
          <w:bCs w:val="0"/>
        </w:rPr>
      </w:pPr>
      <w:r>
        <w:rPr>
          <w:color w:val="5D6770"/>
          <w:w w:val="105"/>
        </w:rPr>
        <w:t>DOCUMENTOS</w:t>
      </w:r>
      <w:r>
        <w:rPr>
          <w:color w:val="5D6770"/>
          <w:spacing w:val="-8"/>
          <w:w w:val="105"/>
        </w:rPr>
        <w:t> </w:t>
      </w:r>
      <w:r>
        <w:rPr>
          <w:color w:val="5D6770"/>
          <w:spacing w:val="-2"/>
          <w:w w:val="105"/>
        </w:rPr>
        <w:t>EST</w:t>
      </w:r>
      <w:r>
        <w:rPr>
          <w:color w:val="5D6770"/>
          <w:spacing w:val="-1"/>
          <w:w w:val="105"/>
        </w:rPr>
        <w:t>ADÍSTI</w:t>
      </w:r>
      <w:r>
        <w:rPr>
          <w:color w:val="5D6770"/>
          <w:spacing w:val="-2"/>
          <w:w w:val="105"/>
        </w:rPr>
        <w:t>COS</w:t>
      </w:r>
      <w:r>
        <w:rPr>
          <w:color w:val="5D6770"/>
          <w:spacing w:val="-8"/>
          <w:w w:val="105"/>
        </w:rPr>
        <w:t> </w:t>
      </w:r>
      <w:r>
        <w:rPr>
          <w:color w:val="5D6770"/>
          <w:w w:val="105"/>
        </w:rPr>
        <w:t>Y</w:t>
      </w:r>
      <w:r>
        <w:rPr>
          <w:color w:val="5D6770"/>
          <w:spacing w:val="-9"/>
          <w:w w:val="105"/>
        </w:rPr>
        <w:t> </w:t>
      </w:r>
      <w:r>
        <w:rPr>
          <w:color w:val="5D6770"/>
          <w:spacing w:val="-1"/>
          <w:w w:val="105"/>
        </w:rPr>
        <w:t>CARTOGRÁFI</w:t>
      </w:r>
      <w:r>
        <w:rPr>
          <w:color w:val="5D6770"/>
          <w:spacing w:val="-2"/>
          <w:w w:val="105"/>
        </w:rPr>
        <w:t>COS</w:t>
      </w:r>
      <w:r>
        <w:rPr>
          <w:color w:val="5D6770"/>
          <w:spacing w:val="-8"/>
          <w:w w:val="105"/>
        </w:rPr>
        <w:t> </w:t>
      </w:r>
      <w:r>
        <w:rPr>
          <w:color w:val="5D6770"/>
          <w:spacing w:val="-2"/>
          <w:w w:val="105"/>
        </w:rPr>
        <w:t>EL</w:t>
      </w:r>
      <w:r>
        <w:rPr>
          <w:color w:val="5D6770"/>
          <w:spacing w:val="-1"/>
          <w:w w:val="105"/>
        </w:rPr>
        <w:t>ABORADOS</w:t>
      </w:r>
      <w:r>
        <w:rPr>
          <w:color w:val="5D6770"/>
          <w:spacing w:val="-8"/>
          <w:w w:val="105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-8"/>
          <w:w w:val="105"/>
        </w:rPr>
        <w:t> </w:t>
      </w:r>
      <w:r>
        <w:rPr>
          <w:color w:val="5D6770"/>
          <w:w w:val="105"/>
        </w:rPr>
        <w:t>LA</w:t>
      </w:r>
      <w:r>
        <w:rPr>
          <w:color w:val="5D6770"/>
          <w:spacing w:val="59"/>
          <w:w w:val="105"/>
        </w:rPr>
        <w:t> </w:t>
      </w:r>
      <w:r>
        <w:rPr>
          <w:color w:val="5D6770"/>
          <w:w w:val="105"/>
        </w:rPr>
        <w:t>SECRETARÍA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11"/>
          <w:w w:val="105"/>
        </w:rPr>
        <w:t> </w:t>
      </w:r>
      <w:r>
        <w:rPr>
          <w:color w:val="5D6770"/>
          <w:spacing w:val="-1"/>
          <w:w w:val="105"/>
        </w:rPr>
        <w:t>DESARROLLO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ECONÓMICO,</w:t>
      </w:r>
      <w:r>
        <w:rPr>
          <w:color w:val="5D6770"/>
          <w:spacing w:val="-11"/>
          <w:w w:val="105"/>
        </w:rPr>
        <w:t> </w:t>
      </w:r>
      <w:r>
        <w:rPr>
          <w:color w:val="5D6770"/>
          <w:spacing w:val="-1"/>
          <w:w w:val="105"/>
        </w:rPr>
        <w:t>MEDIO</w:t>
      </w:r>
      <w:r>
        <w:rPr>
          <w:color w:val="5D6770"/>
          <w:spacing w:val="-11"/>
          <w:w w:val="105"/>
        </w:rPr>
        <w:t> </w:t>
      </w:r>
      <w:r>
        <w:rPr>
          <w:color w:val="5D6770"/>
          <w:spacing w:val="-1"/>
          <w:w w:val="105"/>
        </w:rPr>
        <w:t>AMBIENTE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Y</w:t>
      </w:r>
      <w:r>
        <w:rPr>
          <w:color w:val="5D6770"/>
          <w:spacing w:val="-10"/>
          <w:w w:val="105"/>
        </w:rPr>
        <w:t> </w:t>
      </w:r>
      <w:r>
        <w:rPr>
          <w:color w:val="5D6770"/>
          <w:w w:val="105"/>
        </w:rPr>
        <w:t>RECURSOS</w:t>
      </w:r>
      <w:r>
        <w:rPr>
          <w:color w:val="5D6770"/>
          <w:spacing w:val="33"/>
        </w:rPr>
        <w:t> </w:t>
      </w:r>
      <w:r>
        <w:rPr>
          <w:color w:val="5D6770"/>
          <w:w w:val="105"/>
        </w:rPr>
        <w:t>NATURALES</w:t>
      </w:r>
      <w:r>
        <w:rPr>
          <w:color w:val="5D6770"/>
          <w:spacing w:val="15"/>
          <w:w w:val="105"/>
        </w:rPr>
        <w:t> </w:t>
      </w:r>
      <w:r>
        <w:rPr>
          <w:color w:val="5D6770"/>
          <w:spacing w:val="-1"/>
          <w:w w:val="105"/>
        </w:rPr>
        <w:t>(</w:t>
      </w:r>
      <w:r>
        <w:rPr>
          <w:color w:val="5D6770"/>
          <w:spacing w:val="-2"/>
          <w:w w:val="105"/>
        </w:rPr>
        <w:t>SDEM</w:t>
      </w:r>
      <w:r>
        <w:rPr>
          <w:color w:val="5D6770"/>
          <w:spacing w:val="-1"/>
          <w:w w:val="105"/>
        </w:rPr>
        <w:t>ARN)</w:t>
      </w:r>
      <w:r>
        <w:rPr>
          <w:color w:val="5D6770"/>
          <w:spacing w:val="-2"/>
          <w:w w:val="105"/>
        </w:rPr>
        <w:t>,</w:t>
      </w:r>
      <w:r>
        <w:rPr>
          <w:b w:val="0"/>
        </w:rPr>
      </w:r>
    </w:p>
    <w:p>
      <w:pPr>
        <w:spacing w:line="268" w:lineRule="exact" w:before="0"/>
        <w:ind w:left="2440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5D6770"/>
          <w:spacing w:val="-1"/>
          <w:w w:val="110"/>
          <w:sz w:val="24"/>
        </w:rPr>
        <w:t>2</w:t>
      </w:r>
      <w:r>
        <w:rPr>
          <w:rFonts w:ascii="Arial"/>
          <w:b/>
          <w:color w:val="5D6770"/>
          <w:spacing w:val="-2"/>
          <w:w w:val="110"/>
          <w:sz w:val="24"/>
        </w:rPr>
        <w:t>015</w:t>
      </w:r>
      <w:r>
        <w:rPr>
          <w:rFonts w:ascii="Arial"/>
          <w:b/>
          <w:color w:val="5D6770"/>
          <w:spacing w:val="-1"/>
          <w:w w:val="110"/>
          <w:sz w:val="24"/>
        </w:rPr>
        <w:t>-2016</w:t>
      </w:r>
      <w:r>
        <w:rPr>
          <w:rFonts w:asci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Heading7"/>
        <w:tabs>
          <w:tab w:pos="8401" w:val="left" w:leader="none"/>
        </w:tabs>
        <w:spacing w:line="200" w:lineRule="atLeast"/>
        <w:ind w:left="5173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shape style="width:153.5pt;height:10.45pt;mso-position-horizontal-relative:char;mso-position-vertical-relative:line" type="#_x0000_t202" filled="true" fillcolor="#5d6770" stroked="false">
            <v:textbox inset="0,0,0,0">
              <w:txbxContent>
                <w:p>
                  <w:pPr>
                    <w:spacing w:line="201" w:lineRule="exact" w:before="0"/>
                    <w:ind w:left="662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TIPO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FFFFFF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DOCUMENTO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3.3pt;height:11.5pt;mso-position-horizontal-relative:char;mso-position-vertical-relative:line" coordorigin="0,0" coordsize="2266,230">
            <v:group style="position:absolute;left:1063;top:20;width:70;height:209" coordorigin="1063,20" coordsize="70,209">
              <v:shape style="position:absolute;left:1063;top:20;width:70;height:209" coordorigin="1063,20" coordsize="70,209" path="m1063,229l1133,229,1133,20,1063,20,1063,229xe" filled="true" fillcolor="#ed6b06" stroked="false">
                <v:path arrowok="t"/>
                <v:fill type="solid"/>
              </v:shape>
            </v:group>
            <v:group style="position:absolute;left:0;top:20;width:72;height:209" coordorigin="0,20" coordsize="72,209">
              <v:shape style="position:absolute;left:0;top:20;width:72;height:209" coordorigin="0,20" coordsize="72,209" path="m0,229l72,229,72,20,0,20,0,229xe" filled="true" fillcolor="#ed6b06" stroked="false">
                <v:path arrowok="t"/>
                <v:fill type="solid"/>
              </v:shape>
            </v:group>
            <v:group style="position:absolute;left:72;top:20;width:992;height:209" coordorigin="72,20" coordsize="992,209">
              <v:shape style="position:absolute;left:72;top:20;width:992;height:209" coordorigin="72,20" coordsize="992,209" path="m72,229l1063,229,1063,20,72,20,72,229xe" filled="true" fillcolor="#ed6b06" stroked="false">
                <v:path arrowok="t"/>
                <v:fill type="solid"/>
              </v:shape>
            </v:group>
            <v:group style="position:absolute;left:1133;top:20;width:70;height:209" coordorigin="1133,20" coordsize="70,209">
              <v:shape style="position:absolute;left:1133;top:20;width:70;height:209" coordorigin="1133,20" coordsize="70,209" path="m1133,229l1202,229,1202,20,1133,20,1133,229xe" filled="true" fillcolor="#ed6b06" stroked="false">
                <v:path arrowok="t"/>
                <v:fill type="solid"/>
              </v:shape>
            </v:group>
            <v:group style="position:absolute;left:2196;top:20;width:70;height:209" coordorigin="2196,20" coordsize="70,209">
              <v:shape style="position:absolute;left:2196;top:20;width:70;height:209" coordorigin="2196,20" coordsize="70,209" path="m2196,229l2266,229,2266,20,2196,20,2196,229xe" filled="true" fillcolor="#ed6b06" stroked="false">
                <v:path arrowok="t"/>
                <v:fill type="solid"/>
              </v:shape>
            </v:group>
            <v:group style="position:absolute;left:1202;top:20;width:994;height:209" coordorigin="1202,20" coordsize="994,209">
              <v:shape style="position:absolute;left:1202;top:20;width:994;height:209" coordorigin="1202,20" coordsize="994,209" path="m1202,229l2196,229,2196,20,1202,20,1202,229xe" filled="true" fillcolor="#ed6b06" stroked="false">
                <v:path arrowok="t"/>
                <v:fill type="solid"/>
              </v:shape>
              <v:shape style="position:absolute;left:367;top:45;width:404;height:180" type="#_x0000_t20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447;top:0;width:505;height:225" type="#_x0000_t202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b/>
                          <w:color w:val="FFFFFF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8"/>
        <w:tabs>
          <w:tab w:pos="8242" w:val="left" w:leader="none"/>
          <w:tab w:pos="9265" w:val="left" w:leader="none"/>
          <w:tab w:pos="10398" w:val="left" w:leader="none"/>
          <w:tab w:pos="10666" w:val="left" w:leader="none"/>
        </w:tabs>
        <w:spacing w:line="185" w:lineRule="exact"/>
        <w:ind w:left="5175" w:right="0"/>
        <w:jc w:val="left"/>
        <w:rPr>
          <w:b w:val="0"/>
          <w:bCs w:val="0"/>
        </w:rPr>
      </w:pPr>
      <w:r>
        <w:rPr>
          <w:color w:val="5D6770"/>
          <w:w w:val="99"/>
        </w:rPr>
      </w:r>
      <w:r>
        <w:rPr>
          <w:color w:val="5D6770"/>
          <w:spacing w:val="19"/>
          <w:w w:val="99"/>
          <w:u w:val="single" w:color="5D6770"/>
        </w:rPr>
        <w:t> </w:t>
      </w:r>
      <w:r>
        <w:rPr>
          <w:color w:val="5D6770"/>
          <w:spacing w:val="-1"/>
          <w:w w:val="95"/>
          <w:u w:val="single" w:color="5D6770"/>
        </w:rPr>
        <w:t>Estadística</w:t>
        <w:tab/>
      </w:r>
      <w:r>
        <w:rPr>
          <w:color w:val="5D6770"/>
          <w:spacing w:val="-1"/>
          <w:w w:val="95"/>
        </w:rPr>
      </w:r>
      <w:r>
        <w:rPr>
          <w:color w:val="5D6770"/>
          <w:spacing w:val="-1"/>
          <w:w w:val="95"/>
          <w:u w:val="single" w:color="ED6B06"/>
        </w:rPr>
        <w:tab/>
      </w:r>
      <w:r>
        <w:rPr>
          <w:color w:val="5D6770"/>
          <w:u w:val="single" w:color="ED6B06"/>
        </w:rPr>
        <w:t>26</w:t>
        <w:tab/>
        <w:t>32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>
          <w:b w:val="0"/>
        </w:rPr>
      </w:r>
    </w:p>
    <w:p>
      <w:pPr>
        <w:pStyle w:val="Heading9"/>
        <w:tabs>
          <w:tab w:pos="5490" w:val="left" w:leader="none"/>
          <w:tab w:pos="6450" w:val="left" w:leader="none"/>
          <w:tab w:pos="7583" w:val="left" w:leader="none"/>
          <w:tab w:pos="7753" w:val="left" w:leader="none"/>
        </w:tabs>
        <w:spacing w:line="218" w:lineRule="exact"/>
        <w:ind w:left="2584" w:right="0"/>
        <w:jc w:val="center"/>
      </w:pPr>
      <w:r>
        <w:rPr>
          <w:color w:val="5D6770"/>
          <w:spacing w:val="-1"/>
          <w:w w:val="95"/>
        </w:rPr>
        <w:t>Básica</w:t>
      </w:r>
      <w:r>
        <w:rPr>
          <w:color w:val="5D6770"/>
          <w:spacing w:val="-1"/>
          <w:w w:val="95"/>
          <w:position w:val="9"/>
          <w:sz w:val="12"/>
        </w:rPr>
        <w:t>2/</w:t>
        <w:tab/>
      </w:r>
      <w:r>
        <w:rPr>
          <w:color w:val="5D6770"/>
          <w:spacing w:val="-1"/>
          <w:w w:val="95"/>
        </w:rPr>
      </w:r>
      <w:r>
        <w:rPr>
          <w:color w:val="5D6770"/>
          <w:spacing w:val="-1"/>
          <w:w w:val="95"/>
          <w:u w:val="single" w:color="ED6B06"/>
        </w:rPr>
        <w:tab/>
      </w:r>
      <w:r>
        <w:rPr>
          <w:color w:val="5D6770"/>
          <w:w w:val="95"/>
          <w:u w:val="single" w:color="ED6B06"/>
        </w:rPr>
        <w:t>7</w:t>
        <w:tab/>
      </w:r>
      <w:r>
        <w:rPr>
          <w:color w:val="5D6770"/>
          <w:u w:val="single" w:color="ED6B06"/>
        </w:rPr>
        <w:t>4</w:t>
      </w:r>
      <w:r>
        <w:rPr>
          <w:color w:val="5D6770"/>
          <w:w w:val="99"/>
          <w:u w:val="single" w:color="ED6B06"/>
        </w:rPr>
        <w:t> </w:t>
      </w:r>
      <w:r>
        <w:rPr>
          <w:color w:val="5D6770"/>
          <w:u w:val="single" w:color="ED6B06"/>
        </w:rPr>
        <w:tab/>
      </w:r>
      <w:r>
        <w:rPr>
          <w:color w:val="5D6770"/>
        </w:rPr>
      </w:r>
      <w:r>
        <w:rPr/>
      </w:r>
    </w:p>
    <w:p>
      <w:pPr>
        <w:tabs>
          <w:tab w:pos="5490" w:val="left" w:leader="none"/>
          <w:tab w:pos="6352" w:val="left" w:leader="none"/>
          <w:tab w:pos="7485" w:val="left" w:leader="none"/>
          <w:tab w:pos="7753" w:val="left" w:leader="none"/>
        </w:tabs>
        <w:spacing w:line="228" w:lineRule="exact" w:before="0"/>
        <w:ind w:left="258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58.769989pt;margin-top:.870358pt;width:153.4pt;height:.1pt;mso-position-horizontal-relative:page;mso-position-vertical-relative:paragraph;z-index:-838384" coordorigin="5175,17" coordsize="3068,2">
            <v:shape style="position:absolute;left:5175;top:17;width:3068;height:2" coordorigin="5175,17" coordsize="3068,0" path="m5175,17l8243,17e" filled="false" stroked="true" strokeweight=".579980pt" strokecolor="#5d6770">
              <v:path arrowok="t"/>
            </v:shape>
            <w10:wrap type="none"/>
          </v:group>
        </w:pict>
      </w:r>
      <w:r>
        <w:rPr>
          <w:rFonts w:ascii="Arial" w:hAnsi="Arial"/>
          <w:color w:val="5D6770"/>
          <w:spacing w:val="-1"/>
          <w:sz w:val="18"/>
        </w:rPr>
        <w:t>De Análisis</w:t>
      </w:r>
      <w:r>
        <w:rPr>
          <w:rFonts w:ascii="Arial" w:hAnsi="Arial"/>
          <w:color w:val="5D6770"/>
          <w:spacing w:val="-1"/>
          <w:position w:val="9"/>
          <w:sz w:val="12"/>
        </w:rPr>
        <w:t>3/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color w:val="5D6770"/>
          <w:w w:val="95"/>
          <w:sz w:val="18"/>
          <w:u w:val="single" w:color="ED6B06"/>
        </w:rPr>
        <w:t>19</w:t>
        <w:tab/>
      </w:r>
      <w:r>
        <w:rPr>
          <w:rFonts w:ascii="Arial" w:hAnsi="Arial"/>
          <w:color w:val="5D6770"/>
          <w:sz w:val="18"/>
          <w:u w:val="single" w:color="ED6B06"/>
        </w:rPr>
        <w:t>28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spacing w:line="20" w:lineRule="atLeast"/>
        <w:ind w:left="516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4pt;height:.6pt;mso-position-horizontal-relative:char;mso-position-vertical-relative:line" coordorigin="0,0" coordsize="3080,12">
            <v:group style="position:absolute;left:6;top:6;width:3068;height:2" coordorigin="6,6" coordsize="3068,2">
              <v:shape style="position:absolute;left:6;top:6;width:3068;height:2" coordorigin="6,6" coordsize="3068,0" path="m6,6l3073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242" w:val="left" w:leader="none"/>
          <w:tab w:pos="9265" w:val="left" w:leader="none"/>
          <w:tab w:pos="10297" w:val="left" w:leader="none"/>
          <w:tab w:pos="10666" w:val="left" w:leader="none"/>
        </w:tabs>
        <w:spacing w:before="0"/>
        <w:ind w:left="5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5D6770"/>
          <w:w w:val="99"/>
          <w:sz w:val="18"/>
        </w:rPr>
      </w:r>
      <w:r>
        <w:rPr>
          <w:rFonts w:ascii="Arial" w:hAns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31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pacing w:val="-1"/>
          <w:sz w:val="18"/>
          <w:u w:val="single" w:color="5D6770"/>
        </w:rPr>
        <w:t>Cartografía</w:t>
        <w:tab/>
      </w:r>
      <w:r>
        <w:rPr>
          <w:rFonts w:ascii="Arial" w:hAnsi="Arial"/>
          <w:b/>
          <w:color w:val="5D6770"/>
          <w:spacing w:val="-1"/>
          <w:sz w:val="18"/>
        </w:rPr>
      </w:r>
      <w:r>
        <w:rPr>
          <w:rFonts w:ascii="Arial" w:hAnsi="Arial"/>
          <w:b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b/>
          <w:color w:val="5D6770"/>
          <w:sz w:val="18"/>
          <w:u w:val="single" w:color="ED6B06"/>
        </w:rPr>
        <w:t>26</w:t>
        <w:tab/>
        <w:t>120</w:t>
      </w:r>
      <w:r>
        <w:rPr>
          <w:rFonts w:ascii="Arial" w:hAns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b/>
          <w:color w:val="5D6770"/>
          <w:sz w:val="18"/>
          <w:u w:val="single" w:color="ED6B06"/>
        </w:rPr>
        <w:tab/>
      </w:r>
      <w:r>
        <w:rPr>
          <w:rFonts w:ascii="Arial" w:hAnsi="Arial"/>
          <w:b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496" w:val="left" w:leader="none"/>
          <w:tab w:pos="8242" w:val="left" w:leader="none"/>
          <w:tab w:pos="9265" w:val="left" w:leader="none"/>
          <w:tab w:pos="10398" w:val="left" w:leader="none"/>
          <w:tab w:pos="10666" w:val="left" w:leader="none"/>
        </w:tabs>
        <w:spacing w:before="14"/>
        <w:ind w:left="5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pacing w:val="-1"/>
          <w:w w:val="95"/>
          <w:sz w:val="18"/>
          <w:u w:val="single" w:color="5D6770"/>
        </w:rPr>
        <w:t>Actualización</w:t>
        <w:tab/>
      </w:r>
      <w:r>
        <w:rPr>
          <w:rFonts w:ascii="Arial" w:hAnsi="Arial"/>
          <w:color w:val="5D6770"/>
          <w:spacing w:val="-1"/>
          <w:w w:val="95"/>
          <w:sz w:val="18"/>
        </w:rPr>
      </w:r>
      <w:r>
        <w:rPr>
          <w:rFonts w:ascii="Arial" w:hAnsi="Arial"/>
          <w:color w:val="5D6770"/>
          <w:spacing w:val="-1"/>
          <w:w w:val="95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  <w:u w:val="single" w:color="ED6B06"/>
        </w:rPr>
        <w:t>17</w:t>
        <w:tab/>
        <w:t>43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tabs>
          <w:tab w:pos="5496" w:val="left" w:leader="none"/>
          <w:tab w:pos="8242" w:val="left" w:leader="none"/>
          <w:tab w:pos="9363" w:val="left" w:leader="none"/>
          <w:tab w:pos="10398" w:val="left" w:leader="none"/>
          <w:tab w:pos="10666" w:val="left" w:leader="none"/>
        </w:tabs>
        <w:spacing w:before="12"/>
        <w:ind w:left="51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D6770"/>
          <w:w w:val="99"/>
          <w:sz w:val="18"/>
        </w:rPr>
      </w:r>
      <w:r>
        <w:rPr>
          <w:rFonts w:ascii="Arial" w:hAnsi="Arial"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color w:val="5D6770"/>
          <w:sz w:val="18"/>
          <w:u w:val="single" w:color="5D6770"/>
        </w:rPr>
        <w:tab/>
      </w:r>
      <w:r>
        <w:rPr>
          <w:rFonts w:ascii="Arial" w:hAnsi="Arial"/>
          <w:color w:val="5D6770"/>
          <w:spacing w:val="-1"/>
          <w:sz w:val="18"/>
          <w:u w:val="single" w:color="5D6770"/>
        </w:rPr>
        <w:t>Elaboración</w:t>
        <w:tab/>
      </w:r>
      <w:r>
        <w:rPr>
          <w:rFonts w:ascii="Arial" w:hAnsi="Arial"/>
          <w:color w:val="5D6770"/>
          <w:spacing w:val="-1"/>
          <w:sz w:val="18"/>
        </w:rPr>
      </w:r>
      <w:r>
        <w:rPr>
          <w:rFonts w:ascii="Arial" w:hAnsi="Arial"/>
          <w:color w:val="5D6770"/>
          <w:spacing w:val="-1"/>
          <w:sz w:val="18"/>
          <w:u w:val="single" w:color="ED6B06"/>
        </w:rPr>
        <w:tab/>
      </w:r>
      <w:r>
        <w:rPr>
          <w:rFonts w:ascii="Arial" w:hAnsi="Arial"/>
          <w:color w:val="5D6770"/>
          <w:w w:val="95"/>
          <w:sz w:val="18"/>
          <w:u w:val="single" w:color="ED6B06"/>
        </w:rPr>
        <w:t>9</w:t>
        <w:tab/>
      </w:r>
      <w:r>
        <w:rPr>
          <w:rFonts w:ascii="Arial" w:hAnsi="Arial"/>
          <w:color w:val="5D6770"/>
          <w:sz w:val="18"/>
          <w:u w:val="single" w:color="ED6B06"/>
        </w:rPr>
        <w:t>77</w:t>
      </w:r>
      <w:r>
        <w:rPr>
          <w:rFonts w:ascii="Arial" w:hAnsi="Arial"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color w:val="5D6770"/>
          <w:sz w:val="18"/>
          <w:u w:val="single" w:color="ED6B06"/>
        </w:rPr>
        <w:tab/>
      </w:r>
      <w:r>
        <w:rPr>
          <w:rFonts w:ascii="Arial" w:hAnsi="Arial"/>
          <w:color w:val="5D6770"/>
          <w:sz w:val="18"/>
        </w:rPr>
      </w:r>
      <w:r>
        <w:rPr>
          <w:rFonts w:ascii="Arial" w:hAnsi="Arial"/>
          <w:sz w:val="18"/>
        </w:rPr>
      </w:r>
    </w:p>
    <w:p>
      <w:pPr>
        <w:pStyle w:val="BodyText"/>
        <w:tabs>
          <w:tab w:pos="6408" w:val="left" w:leader="none"/>
          <w:tab w:pos="8242" w:val="left" w:leader="none"/>
          <w:tab w:pos="9265" w:val="left" w:leader="none"/>
          <w:tab w:pos="10297" w:val="left" w:leader="none"/>
          <w:tab w:pos="10666" w:val="left" w:leader="none"/>
        </w:tabs>
        <w:spacing w:line="246" w:lineRule="auto" w:before="4"/>
        <w:ind w:left="5247" w:right="2806" w:hanging="87"/>
        <w:jc w:val="left"/>
      </w:pPr>
      <w:r>
        <w:rPr>
          <w:rFonts w:ascii="Arial" w:hAnsi="Arial"/>
          <w:b/>
          <w:color w:val="5D6770"/>
          <w:w w:val="99"/>
          <w:sz w:val="18"/>
        </w:rPr>
      </w:r>
      <w:r>
        <w:rPr>
          <w:rFonts w:ascii="Arial" w:hAnsi="Arial"/>
          <w:b/>
          <w:color w:val="5D6770"/>
          <w:w w:val="99"/>
          <w:sz w:val="18"/>
          <w:u w:val="single" w:color="5D6770"/>
        </w:rPr>
        <w:t> </w:t>
      </w:r>
      <w:r>
        <w:rPr>
          <w:rFonts w:ascii="Arial" w:hAnsi="Arial"/>
          <w:b/>
          <w:color w:val="5D6770"/>
          <w:sz w:val="18"/>
          <w:u w:val="single" w:color="5D6770"/>
        </w:rPr>
        <w:tab/>
        <w:tab/>
      </w:r>
      <w:r>
        <w:rPr>
          <w:rFonts w:ascii="Arial" w:hAnsi="Arial"/>
          <w:b/>
          <w:color w:val="5D6770"/>
          <w:spacing w:val="-1"/>
          <w:w w:val="95"/>
          <w:sz w:val="18"/>
          <w:u w:val="single" w:color="5D6770"/>
        </w:rPr>
        <w:t>TOTAL</w:t>
        <w:tab/>
      </w:r>
      <w:r>
        <w:rPr>
          <w:rFonts w:ascii="Arial" w:hAnsi="Arial"/>
          <w:b/>
          <w:color w:val="5D6770"/>
          <w:spacing w:val="-1"/>
          <w:w w:val="95"/>
          <w:sz w:val="18"/>
        </w:rPr>
      </w:r>
      <w:r>
        <w:rPr>
          <w:rFonts w:ascii="Arial" w:hAnsi="Arial"/>
          <w:b/>
          <w:color w:val="5D6770"/>
          <w:spacing w:val="-1"/>
          <w:w w:val="95"/>
          <w:sz w:val="18"/>
          <w:u w:val="single" w:color="ED6B06"/>
        </w:rPr>
        <w:tab/>
      </w:r>
      <w:r>
        <w:rPr>
          <w:rFonts w:ascii="Arial" w:hAnsi="Arial"/>
          <w:b/>
          <w:color w:val="5D6770"/>
          <w:sz w:val="18"/>
          <w:u w:val="single" w:color="ED6B06"/>
        </w:rPr>
        <w:t>52</w:t>
      </w:r>
      <w:r>
        <w:rPr>
          <w:rFonts w:ascii="Arial" w:hAnsi="Arial"/>
          <w:b/>
          <w:color w:val="5D6770"/>
          <w:w w:val="99"/>
          <w:sz w:val="18"/>
          <w:u w:val="single" w:color="ED6B06"/>
        </w:rPr>
        <w:t> </w:t>
      </w:r>
      <w:r>
        <w:rPr>
          <w:rFonts w:ascii="Arial" w:hAnsi="Arial"/>
          <w:b/>
          <w:color w:val="5D6770"/>
          <w:sz w:val="18"/>
          <w:u w:val="single" w:color="ED6B06"/>
        </w:rPr>
        <w:tab/>
      </w:r>
      <w:r>
        <w:rPr>
          <w:rFonts w:ascii="Arial" w:hAnsi="Arial"/>
          <w:b/>
          <w:color w:val="5D6770"/>
          <w:sz w:val="18"/>
          <w:u w:val="single" w:color="ED6B06"/>
        </w:rPr>
        <w:t> 152</w:t>
        <w:tab/>
      </w:r>
      <w:r>
        <w:rPr>
          <w:rFonts w:ascii="Arial" w:hAnsi="Arial"/>
          <w:b/>
          <w:color w:val="5D6770"/>
          <w:sz w:val="18"/>
        </w:rPr>
      </w:r>
      <w:r>
        <w:rPr>
          <w:rFonts w:ascii="Arial" w:hAnsi="Arial"/>
          <w:b/>
          <w:color w:val="5D6770"/>
          <w:sz w:val="18"/>
        </w:rPr>
      </w:r>
      <w:r>
        <w:rPr>
          <w:rFonts w:ascii="Arial" w:hAnsi="Arial"/>
          <w:b/>
          <w:color w:val="5D6770"/>
          <w:spacing w:val="-1"/>
          <w:w w:val="95"/>
        </w:rPr>
        <w:t>Fuente:</w:t>
      </w:r>
      <w:r>
        <w:rPr>
          <w:rFonts w:ascii="Arial" w:hAnsi="Arial"/>
          <w:b/>
          <w:color w:val="5D6770"/>
          <w:w w:val="95"/>
        </w:rPr>
        <w:t> </w:t>
      </w:r>
      <w:r>
        <w:rPr>
          <w:rFonts w:ascii="Arial" w:hAnsi="Arial"/>
          <w:b/>
          <w:color w:val="5D6770"/>
          <w:spacing w:val="20"/>
          <w:w w:val="95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29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  <w:spacing w:val="31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</w:rPr>
        <w:t> </w:t>
      </w:r>
      <w:r>
        <w:rPr>
          <w:color w:val="5D6770"/>
          <w:spacing w:val="8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28"/>
        </w:rPr>
        <w:t> </w:t>
      </w:r>
      <w:r>
        <w:rPr>
          <w:color w:val="5D6770"/>
        </w:rPr>
        <w:t>y</w:t>
      </w:r>
      <w:r>
        <w:rPr>
          <w:color w:val="5D6770"/>
          <w:spacing w:val="28"/>
        </w:rPr>
        <w:t> </w:t>
      </w:r>
      <w:r>
        <w:rPr>
          <w:color w:val="5D6770"/>
          <w:spacing w:val="-1"/>
        </w:rPr>
        <w:t>Recursos</w:t>
      </w:r>
      <w:r>
        <w:rPr>
          <w:color w:val="5D6770"/>
        </w:rPr>
        <w:t> </w:t>
      </w:r>
      <w:r>
        <w:rPr>
          <w:color w:val="5D6770"/>
        </w:rPr>
      </w:r>
      <w:r>
        <w:rPr>
          <w:color w:val="5D6770"/>
          <w:spacing w:val="-1"/>
        </w:rPr>
        <w:t>Naturales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(SDEMARN),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Dirección</w:t>
      </w:r>
      <w:r>
        <w:rPr>
          <w:color w:val="5D6770"/>
        </w:rPr>
        <w:t> </w:t>
      </w:r>
      <w:r>
        <w:rPr>
          <w:color w:val="5D6770"/>
          <w:spacing w:val="44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Informática</w:t>
      </w:r>
      <w:r>
        <w:rPr>
          <w:color w:val="5D6770"/>
        </w:rPr>
        <w:t> y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Estadística.</w:t>
      </w:r>
      <w:r>
        <w:rPr/>
      </w:r>
    </w:p>
    <w:p>
      <w:pPr>
        <w:pStyle w:val="BodyText"/>
        <w:spacing w:line="179" w:lineRule="exact"/>
        <w:ind w:left="44" w:right="0"/>
        <w:jc w:val="center"/>
      </w:pPr>
      <w:r>
        <w:rPr>
          <w:color w:val="5D6770"/>
          <w:spacing w:val="-1"/>
        </w:rPr>
        <w:t>1/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Cifras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preliminares al </w:t>
      </w:r>
      <w:r>
        <w:rPr>
          <w:color w:val="5D6770"/>
        </w:rPr>
        <w:t>mes</w:t>
      </w:r>
      <w:r>
        <w:rPr>
          <w:color w:val="5D6770"/>
          <w:spacing w:val="-1"/>
        </w:rPr>
        <w:t> de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septiembre.</w:t>
      </w:r>
      <w:r>
        <w:rPr/>
      </w:r>
    </w:p>
    <w:p>
      <w:pPr>
        <w:pStyle w:val="BodyText"/>
        <w:spacing w:line="240" w:lineRule="auto"/>
        <w:ind w:left="5247" w:right="2743"/>
        <w:jc w:val="left"/>
      </w:pPr>
      <w:r>
        <w:rPr>
          <w:color w:val="5D6770"/>
          <w:spacing w:val="-1"/>
        </w:rPr>
        <w:t>2/Publicaciones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estadísticas con</w:t>
      </w:r>
      <w:r>
        <w:rPr>
          <w:color w:val="5D6770"/>
        </w:rPr>
        <w:t> </w:t>
      </w:r>
      <w:r>
        <w:rPr>
          <w:color w:val="5D6770"/>
          <w:spacing w:val="-1"/>
        </w:rPr>
        <w:t>información</w:t>
      </w:r>
      <w:r>
        <w:rPr>
          <w:color w:val="5D6770"/>
        </w:rPr>
        <w:t> </w:t>
      </w:r>
      <w:r>
        <w:rPr>
          <w:color w:val="5D6770"/>
          <w:spacing w:val="-1"/>
        </w:rPr>
        <w:t>relativa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estado</w:t>
      </w:r>
      <w:r>
        <w:rPr>
          <w:color w:val="5D6770"/>
        </w:rPr>
        <w:t> o  </w:t>
      </w:r>
      <w:r>
        <w:rPr>
          <w:color w:val="5D6770"/>
          <w:spacing w:val="4"/>
        </w:rPr>
        <w:t> </w:t>
      </w:r>
      <w:r>
        <w:rPr>
          <w:color w:val="5D6770"/>
          <w:spacing w:val="-2"/>
        </w:rPr>
        <w:t>municipios,</w:t>
      </w:r>
      <w:r>
        <w:rPr>
          <w:color w:val="5D6770"/>
          <w:spacing w:val="49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uso</w:t>
      </w:r>
      <w:r>
        <w:rPr>
          <w:color w:val="5D6770"/>
        </w:rPr>
        <w:t> </w:t>
      </w:r>
      <w:r>
        <w:rPr>
          <w:color w:val="5D6770"/>
          <w:spacing w:val="-1"/>
        </w:rPr>
        <w:t>generalizado,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disponibles</w:t>
      </w:r>
      <w:r>
        <w:rPr>
          <w:color w:val="5D6770"/>
          <w:spacing w:val="-1"/>
        </w:rPr>
        <w:t> para</w:t>
      </w:r>
      <w:r>
        <w:rPr>
          <w:color w:val="5D6770"/>
        </w:rPr>
        <w:t> </w:t>
      </w: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-1"/>
        </w:rPr>
        <w:t>consulta</w:t>
      </w:r>
      <w:r>
        <w:rPr>
          <w:color w:val="5D6770"/>
          <w:spacing w:val="42"/>
        </w:rPr>
        <w:t> </w:t>
      </w:r>
      <w:r>
        <w:rPr>
          <w:color w:val="5D6770"/>
          <w:spacing w:val="-1"/>
        </w:rPr>
        <w:t>pública.</w:t>
      </w:r>
      <w:r>
        <w:rPr/>
      </w:r>
    </w:p>
    <w:p>
      <w:pPr>
        <w:pStyle w:val="BodyText"/>
        <w:spacing w:line="240" w:lineRule="auto" w:before="1"/>
        <w:ind w:left="5376" w:right="2935"/>
        <w:jc w:val="center"/>
      </w:pPr>
      <w:r>
        <w:rPr>
          <w:color w:val="5D6770"/>
          <w:spacing w:val="-1"/>
        </w:rPr>
        <w:t>3/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Documentos</w:t>
      </w:r>
      <w:r>
        <w:rPr>
          <w:color w:val="5D6770"/>
        </w:rPr>
        <w:t>  </w:t>
      </w:r>
      <w:r>
        <w:rPr>
          <w:color w:val="5D6770"/>
          <w:spacing w:val="-1"/>
        </w:rPr>
        <w:t>para</w:t>
      </w:r>
      <w:r>
        <w:rPr>
          <w:color w:val="5D6770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1"/>
        </w:rPr>
        <w:t> </w:t>
      </w:r>
      <w:r>
        <w:rPr>
          <w:color w:val="5D6770"/>
          <w:spacing w:val="-2"/>
        </w:rPr>
        <w:t>uso</w:t>
      </w:r>
      <w:r>
        <w:rPr>
          <w:color w:val="5D6770"/>
        </w:rPr>
        <w:t> </w:t>
      </w:r>
      <w:r>
        <w:rPr>
          <w:color w:val="5D6770"/>
          <w:spacing w:val="-1"/>
        </w:rPr>
        <w:t>interno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funcionarios de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gobierno, de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apoyo</w:t>
      </w:r>
      <w:r>
        <w:rPr>
          <w:color w:val="5D6770"/>
          <w:spacing w:val="35"/>
        </w:rPr>
        <w:t> </w:t>
      </w:r>
      <w:r>
        <w:rPr>
          <w:color w:val="5D6770"/>
          <w:spacing w:val="-1"/>
        </w:rPr>
        <w:t>para</w:t>
      </w:r>
      <w:r>
        <w:rPr>
          <w:color w:val="5D6770"/>
        </w:rPr>
        <w:t> </w:t>
      </w:r>
      <w:r>
        <w:rPr>
          <w:color w:val="5D6770"/>
          <w:spacing w:val="-1"/>
        </w:rPr>
        <w:t>la</w:t>
      </w:r>
      <w:r>
        <w:rPr>
          <w:color w:val="5D6770"/>
        </w:rPr>
        <w:t> </w:t>
      </w:r>
      <w:r>
        <w:rPr>
          <w:color w:val="5D6770"/>
          <w:spacing w:val="-1"/>
        </w:rPr>
        <w:t>toma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2"/>
        </w:rPr>
        <w:t>decisiones.</w:t>
      </w:r>
      <w:r>
        <w:rPr>
          <w:color w:val="5D6770"/>
          <w:spacing w:val="-1"/>
        </w:rPr>
        <w:t> Incluye</w:t>
      </w:r>
      <w:r>
        <w:rPr>
          <w:color w:val="5D6770"/>
        </w:rPr>
        <w:t> </w:t>
      </w:r>
      <w:r>
        <w:rPr>
          <w:color w:val="5D6770"/>
          <w:spacing w:val="-1"/>
        </w:rPr>
        <w:t>tarjetas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informativas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3"/>
        </w:rPr>
        <w:t> </w:t>
      </w:r>
      <w:r>
        <w:rPr>
          <w:color w:val="5D6770"/>
          <w:spacing w:val="-2"/>
        </w:rPr>
        <w:t>temas</w:t>
      </w:r>
      <w:r>
        <w:rPr>
          <w:color w:val="5D6770"/>
          <w:spacing w:val="-1"/>
        </w:rPr>
        <w:t> de</w:t>
      </w:r>
      <w:r>
        <w:rPr>
          <w:color w:val="5D6770"/>
          <w:spacing w:val="61"/>
        </w:rPr>
        <w:t> </w:t>
      </w:r>
      <w:r>
        <w:rPr>
          <w:color w:val="5D6770"/>
          <w:spacing w:val="-1"/>
        </w:rPr>
        <w:t>carácter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estatal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nacional,</w:t>
      </w:r>
      <w:r>
        <w:rPr>
          <w:color w:val="5D6770"/>
          <w:spacing w:val="2"/>
        </w:rPr>
        <w:t> </w:t>
      </w:r>
      <w:r>
        <w:rPr>
          <w:color w:val="5D6770"/>
          <w:spacing w:val="-2"/>
        </w:rPr>
        <w:t>análisis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para</w:t>
      </w:r>
      <w:r>
        <w:rPr>
          <w:color w:val="5D6770"/>
        </w:rPr>
        <w:t> </w:t>
      </w:r>
      <w:r>
        <w:rPr>
          <w:color w:val="5D6770"/>
          <w:spacing w:val="-2"/>
        </w:rPr>
        <w:t>empresas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califica.</w:t>
      </w:r>
      <w:r>
        <w:rPr/>
      </w:r>
    </w:p>
    <w:p>
      <w:pPr>
        <w:spacing w:after="0" w:line="240" w:lineRule="auto"/>
        <w:jc w:val="center"/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66" w:lineRule="exact" w:before="157"/>
        <w:ind w:left="5173" w:right="3519" w:hanging="3560"/>
        <w:jc w:val="left"/>
        <w:rPr>
          <w:b w:val="0"/>
          <w:bCs w:val="0"/>
        </w:rPr>
      </w:pPr>
      <w:r>
        <w:rPr>
          <w:color w:val="585858"/>
          <w:w w:val="105"/>
        </w:rPr>
        <w:t>RECURSOS</w:t>
      </w:r>
      <w:r>
        <w:rPr>
          <w:color w:val="585858"/>
          <w:spacing w:val="-16"/>
          <w:w w:val="105"/>
        </w:rPr>
        <w:t> </w:t>
      </w:r>
      <w:r>
        <w:rPr>
          <w:color w:val="585858"/>
          <w:spacing w:val="-1"/>
          <w:w w:val="105"/>
        </w:rPr>
        <w:t>APLICADOS</w:t>
      </w:r>
      <w:r>
        <w:rPr>
          <w:color w:val="585858"/>
          <w:spacing w:val="-15"/>
          <w:w w:val="105"/>
        </w:rPr>
        <w:t> </w:t>
      </w:r>
      <w:r>
        <w:rPr>
          <w:color w:val="585858"/>
          <w:w w:val="105"/>
        </w:rPr>
        <w:t>POR</w:t>
      </w:r>
      <w:r>
        <w:rPr>
          <w:color w:val="585858"/>
          <w:spacing w:val="-15"/>
          <w:w w:val="105"/>
        </w:rPr>
        <w:t> </w:t>
      </w:r>
      <w:r>
        <w:rPr>
          <w:color w:val="585858"/>
          <w:spacing w:val="-2"/>
          <w:w w:val="105"/>
        </w:rPr>
        <w:t>EJE</w:t>
      </w:r>
      <w:r>
        <w:rPr>
          <w:color w:val="585858"/>
          <w:spacing w:val="-15"/>
          <w:w w:val="105"/>
        </w:rPr>
        <w:t> </w:t>
      </w:r>
      <w:r>
        <w:rPr>
          <w:color w:val="585858"/>
          <w:w w:val="105"/>
        </w:rPr>
        <w:t>RECTOR</w:t>
      </w:r>
      <w:r>
        <w:rPr>
          <w:color w:val="585858"/>
          <w:spacing w:val="-16"/>
          <w:w w:val="105"/>
        </w:rPr>
        <w:t> </w:t>
      </w:r>
      <w:r>
        <w:rPr>
          <w:color w:val="585858"/>
          <w:w w:val="105"/>
        </w:rPr>
        <w:t>EN</w:t>
      </w:r>
      <w:r>
        <w:rPr>
          <w:color w:val="585858"/>
          <w:spacing w:val="-15"/>
          <w:w w:val="105"/>
        </w:rPr>
        <w:t> </w:t>
      </w:r>
      <w:r>
        <w:rPr>
          <w:color w:val="585858"/>
          <w:w w:val="105"/>
        </w:rPr>
        <w:t>B.C.SUR,</w:t>
      </w:r>
      <w:r>
        <w:rPr>
          <w:color w:val="585858"/>
          <w:spacing w:val="-15"/>
          <w:w w:val="105"/>
        </w:rPr>
        <w:t> </w:t>
      </w:r>
      <w:r>
        <w:rPr>
          <w:color w:val="585858"/>
          <w:w w:val="105"/>
        </w:rPr>
        <w:t>2015-2016</w:t>
      </w:r>
      <w:r>
        <w:rPr>
          <w:color w:val="585858"/>
          <w:spacing w:val="20"/>
          <w:w w:val="108"/>
        </w:rPr>
        <w:t> </w:t>
      </w:r>
      <w:r>
        <w:rPr>
          <w:color w:val="585858"/>
          <w:w w:val="105"/>
        </w:rPr>
        <w:t>(PESOS)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8"/>
        <w:gridCol w:w="1693"/>
      </w:tblGrid>
      <w:tr>
        <w:trPr>
          <w:trHeight w:val="322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52"/>
              <w:ind w:left="2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EJE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RECTOR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52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2015-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0" w:hRule="exact"/>
        </w:trPr>
        <w:tc>
          <w:tcPr>
            <w:tcW w:w="4738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97" w:val="left" w:leader="none"/>
              </w:tabs>
              <w:spacing w:line="240" w:lineRule="auto"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I.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Infraestructura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Calidad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1" w:val="left" w:leader="none"/>
                <w:tab w:pos="1695" w:val="left" w:leader="none"/>
              </w:tabs>
              <w:spacing w:line="240" w:lineRule="auto" w:before="3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4,515,288,439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9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II.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Diversificación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Económica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1" w:val="left" w:leader="none"/>
                <w:tab w:pos="1695" w:val="left" w:leader="none"/>
              </w:tabs>
              <w:spacing w:line="202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5,811,855,429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9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III.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Seguridad Ciudadana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9" w:val="left" w:leader="none"/>
                <w:tab w:pos="1695" w:val="left" w:leader="none"/>
              </w:tabs>
              <w:spacing w:line="203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603,876,162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97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IV.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Calidad De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Vida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95" w:val="left" w:leader="none"/>
              </w:tabs>
              <w:spacing w:line="202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>   </w:t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10,351,603,556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697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V.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Transparencia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Buen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19" w:val="left" w:leader="none"/>
                <w:tab w:pos="1695" w:val="left" w:leader="none"/>
              </w:tabs>
              <w:spacing w:line="203" w:lineRule="exact"/>
              <w:ind w:left="120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297,288,436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4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7" w:val="left" w:leader="none"/>
                <w:tab w:pos="4697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B.C.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>SUR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16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2" w:val="left" w:leader="none"/>
                <w:tab w:pos="1695" w:val="left" w:leader="none"/>
              </w:tabs>
              <w:spacing w:line="196" w:lineRule="exact"/>
              <w:ind w:left="106" w:right="-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ED6B06"/>
              </w:rPr>
              <w:t>21,579,912,022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4" w:lineRule="auto" w:before="20"/>
        <w:ind w:right="3989"/>
        <w:jc w:val="left"/>
      </w:pPr>
      <w:r>
        <w:rPr>
          <w:rFonts w:ascii="Arial" w:hAnsi="Arial"/>
          <w:b/>
          <w:color w:val="595959"/>
          <w:spacing w:val="-1"/>
        </w:rPr>
        <w:t>Fuente:</w:t>
      </w:r>
      <w:r>
        <w:rPr>
          <w:rFonts w:ascii="Arial" w:hAnsi="Arial"/>
          <w:b/>
          <w:color w:val="595959"/>
          <w:spacing w:val="24"/>
        </w:rPr>
        <w:t> </w:t>
      </w:r>
      <w:r>
        <w:rPr>
          <w:color w:val="595959"/>
          <w:spacing w:val="-1"/>
        </w:rPr>
        <w:t>Secretaría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24"/>
        </w:rPr>
        <w:t> </w:t>
      </w:r>
      <w:r>
        <w:rPr>
          <w:color w:val="595959"/>
          <w:spacing w:val="-1"/>
        </w:rPr>
        <w:t>Desarrollo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Económico</w:t>
      </w:r>
      <w:r>
        <w:rPr>
          <w:color w:val="5D6770"/>
          <w:spacing w:val="-1"/>
        </w:rPr>
        <w:t>,</w:t>
      </w:r>
      <w:r>
        <w:rPr>
          <w:color w:val="5D6770"/>
          <w:spacing w:val="26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  <w:spacing w:val="24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26"/>
        </w:rPr>
        <w:t> </w:t>
      </w:r>
      <w:r>
        <w:rPr>
          <w:color w:val="595959"/>
        </w:rPr>
        <w:t>y</w:t>
      </w:r>
      <w:r>
        <w:rPr>
          <w:color w:val="595959"/>
          <w:spacing w:val="23"/>
        </w:rPr>
        <w:t> </w:t>
      </w:r>
      <w:r>
        <w:rPr>
          <w:color w:val="595959"/>
          <w:spacing w:val="-1"/>
        </w:rPr>
        <w:t>Recursos</w:t>
      </w:r>
      <w:r>
        <w:rPr>
          <w:color w:val="595959"/>
          <w:spacing w:val="26"/>
        </w:rPr>
        <w:t> </w:t>
      </w:r>
      <w:r>
        <w:rPr>
          <w:color w:val="595959"/>
          <w:spacing w:val="-2"/>
        </w:rPr>
        <w:t>Naturales</w:t>
      </w:r>
      <w:r>
        <w:rPr>
          <w:color w:val="595959"/>
          <w:spacing w:val="45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3"/>
        </w:rPr>
        <w:t> </w:t>
      </w:r>
      <w:r>
        <w:rPr>
          <w:color w:val="595959"/>
          <w:spacing w:val="-1"/>
        </w:rPr>
        <w:t>Dirección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Planeación</w:t>
      </w:r>
      <w:r>
        <w:rPr>
          <w:color w:val="595959"/>
        </w:rPr>
        <w:t> y</w:t>
      </w:r>
      <w:r>
        <w:rPr>
          <w:color w:val="595959"/>
          <w:spacing w:val="-3"/>
        </w:rPr>
        <w:t> </w:t>
      </w:r>
      <w:r>
        <w:rPr>
          <w:color w:val="595959"/>
          <w:spacing w:val="-2"/>
        </w:rPr>
        <w:t>Evaluación.</w:t>
      </w:r>
      <w:r>
        <w:rPr/>
      </w:r>
    </w:p>
    <w:p>
      <w:pPr>
        <w:pStyle w:val="BodyText"/>
        <w:spacing w:line="244" w:lineRule="auto"/>
        <w:ind w:right="4592"/>
        <w:jc w:val="left"/>
      </w:pPr>
      <w:r>
        <w:rPr>
          <w:rFonts w:ascii="Arial" w:hAnsi="Arial"/>
          <w:b/>
          <w:color w:val="595959"/>
          <w:spacing w:val="-1"/>
        </w:rPr>
        <w:t>Observaciones:</w:t>
      </w:r>
      <w:r>
        <w:rPr>
          <w:rFonts w:ascii="Arial" w:hAnsi="Arial"/>
          <w:b/>
          <w:color w:val="595959"/>
        </w:rPr>
        <w:t> </w:t>
      </w:r>
      <w:r>
        <w:rPr>
          <w:rFonts w:ascii="Arial" w:hAnsi="Arial"/>
          <w:b/>
          <w:color w:val="595959"/>
          <w:spacing w:val="38"/>
        </w:rPr>
        <w:t> </w:t>
      </w:r>
      <w:r>
        <w:rPr>
          <w:color w:val="595959"/>
          <w:spacing w:val="-1"/>
        </w:rPr>
        <w:t>La</w:t>
      </w:r>
      <w:r>
        <w:rPr>
          <w:color w:val="595959"/>
        </w:rPr>
        <w:t> </w:t>
      </w:r>
      <w:r>
        <w:rPr>
          <w:color w:val="595959"/>
          <w:spacing w:val="34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</w:rPr>
        <w:t> </w:t>
      </w:r>
      <w:r>
        <w:rPr>
          <w:color w:val="595959"/>
          <w:spacing w:val="35"/>
        </w:rPr>
        <w:t> </w:t>
      </w:r>
      <w:r>
        <w:rPr>
          <w:color w:val="595959"/>
        </w:rPr>
        <w:t>se </w:t>
      </w:r>
      <w:r>
        <w:rPr>
          <w:color w:val="595959"/>
          <w:spacing w:val="34"/>
        </w:rPr>
        <w:t> </w:t>
      </w:r>
      <w:r>
        <w:rPr>
          <w:color w:val="595959"/>
          <w:spacing w:val="-1"/>
        </w:rPr>
        <w:t>considera</w:t>
      </w:r>
      <w:r>
        <w:rPr>
          <w:color w:val="595959"/>
        </w:rPr>
        <w:t> </w:t>
      </w:r>
      <w:r>
        <w:rPr>
          <w:color w:val="595959"/>
          <w:spacing w:val="35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34"/>
        </w:rPr>
        <w:t> </w:t>
      </w:r>
      <w:r>
        <w:rPr>
          <w:color w:val="595959"/>
          <w:spacing w:val="-1"/>
        </w:rPr>
        <w:t>los</w:t>
      </w:r>
      <w:r>
        <w:rPr>
          <w:color w:val="595959"/>
        </w:rPr>
        <w:t> </w:t>
      </w:r>
      <w:r>
        <w:rPr>
          <w:color w:val="595959"/>
          <w:spacing w:val="34"/>
        </w:rPr>
        <w:t> </w:t>
      </w:r>
      <w:r>
        <w:rPr>
          <w:color w:val="595959"/>
          <w:spacing w:val="-1"/>
        </w:rPr>
        <w:t>meses</w:t>
      </w:r>
      <w:r>
        <w:rPr>
          <w:color w:val="595959"/>
        </w:rPr>
        <w:t> </w:t>
      </w:r>
      <w:r>
        <w:rPr>
          <w:color w:val="595959"/>
          <w:spacing w:val="34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35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</w:rPr>
        <w:t> </w:t>
      </w:r>
      <w:r>
        <w:rPr>
          <w:color w:val="595959"/>
          <w:spacing w:val="34"/>
        </w:rPr>
        <w:t> </w:t>
      </w:r>
      <w:r>
        <w:rPr>
          <w:color w:val="595959"/>
        </w:rPr>
        <w:t>a</w:t>
      </w:r>
      <w:r>
        <w:rPr>
          <w:color w:val="595959"/>
          <w:spacing w:val="37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indicados.</w:t>
      </w:r>
      <w:r>
        <w:rPr/>
      </w:r>
    </w:p>
    <w:p>
      <w:pPr>
        <w:spacing w:after="0" w:line="244" w:lineRule="auto"/>
        <w:jc w:val="left"/>
        <w:sectPr>
          <w:headerReference w:type="even" r:id="rId564"/>
          <w:headerReference w:type="default" r:id="rId565"/>
          <w:footerReference w:type="even" r:id="rId566"/>
          <w:footerReference w:type="default" r:id="rId567"/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66" w:lineRule="exact" w:before="7"/>
        <w:ind w:left="7397" w:right="512" w:hanging="4585"/>
        <w:jc w:val="left"/>
        <w:rPr>
          <w:b w:val="0"/>
          <w:bCs w:val="0"/>
        </w:rPr>
      </w:pPr>
      <w:r>
        <w:rPr>
          <w:color w:val="5D6770"/>
          <w:w w:val="105"/>
        </w:rPr>
        <w:t>RECURSOS</w:t>
      </w:r>
      <w:r>
        <w:rPr>
          <w:color w:val="5D6770"/>
          <w:spacing w:val="-12"/>
          <w:w w:val="105"/>
        </w:rPr>
        <w:t> </w:t>
      </w:r>
      <w:r>
        <w:rPr>
          <w:color w:val="5D6770"/>
          <w:spacing w:val="-1"/>
          <w:w w:val="105"/>
        </w:rPr>
        <w:t>APLICADOS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-12"/>
          <w:w w:val="105"/>
        </w:rPr>
        <w:t> </w:t>
      </w:r>
      <w:r>
        <w:rPr>
          <w:color w:val="5D6770"/>
          <w:spacing w:val="-2"/>
          <w:w w:val="105"/>
        </w:rPr>
        <w:t>EJE</w:t>
      </w:r>
      <w:r>
        <w:rPr>
          <w:color w:val="5D6770"/>
          <w:spacing w:val="-11"/>
          <w:w w:val="105"/>
        </w:rPr>
        <w:t> </w:t>
      </w:r>
      <w:r>
        <w:rPr>
          <w:color w:val="5D6770"/>
          <w:w w:val="105"/>
        </w:rPr>
        <w:t>RECTOR</w:t>
      </w:r>
      <w:r>
        <w:rPr>
          <w:color w:val="5D6770"/>
          <w:spacing w:val="-13"/>
          <w:w w:val="105"/>
        </w:rPr>
        <w:t> </w:t>
      </w:r>
      <w:r>
        <w:rPr>
          <w:color w:val="5D6770"/>
          <w:w w:val="105"/>
        </w:rPr>
        <w:t>Y</w:t>
      </w:r>
      <w:r>
        <w:rPr>
          <w:color w:val="5D6770"/>
          <w:spacing w:val="-10"/>
          <w:w w:val="105"/>
        </w:rPr>
        <w:t> </w:t>
      </w:r>
      <w:r>
        <w:rPr>
          <w:color w:val="5D6770"/>
          <w:spacing w:val="-1"/>
          <w:w w:val="105"/>
        </w:rPr>
        <w:t>COMPONENT</w:t>
      </w:r>
      <w:r>
        <w:rPr>
          <w:color w:val="5D6770"/>
          <w:spacing w:val="-2"/>
          <w:w w:val="105"/>
        </w:rPr>
        <w:t>E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EN</w:t>
      </w:r>
      <w:r>
        <w:rPr>
          <w:color w:val="5D6770"/>
          <w:spacing w:val="-12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-11"/>
          <w:w w:val="105"/>
        </w:rPr>
        <w:t> </w:t>
      </w:r>
      <w:r>
        <w:rPr>
          <w:color w:val="5D6770"/>
          <w:spacing w:val="-1"/>
          <w:w w:val="105"/>
        </w:rPr>
        <w:t>2015-2016</w:t>
      </w:r>
      <w:r>
        <w:rPr>
          <w:color w:val="5D6770"/>
          <w:spacing w:val="47"/>
          <w:w w:val="108"/>
        </w:rPr>
        <w:t> </w:t>
      </w:r>
      <w:r>
        <w:rPr>
          <w:color w:val="5D6770"/>
          <w:w w:val="105"/>
        </w:rPr>
        <w:t>(PESOS)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35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  <w:gridCol w:w="2151"/>
      </w:tblGrid>
      <w:tr>
        <w:trPr>
          <w:trHeight w:val="281" w:hRule="exact"/>
        </w:trPr>
        <w:tc>
          <w:tcPr>
            <w:tcW w:w="6659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3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EJE/</w:t>
            </w:r>
            <w:r>
              <w:rPr>
                <w:rFonts w:ascii="Arial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COMPONENTE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30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2015-2016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9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I.</w:t>
            </w:r>
            <w:r>
              <w:rPr>
                <w:rFonts w:ascii="Arial"/>
                <w:b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Infraestructura</w:t>
            </w:r>
            <w:r>
              <w:rPr>
                <w:rFonts w:ascii="Arial"/>
                <w:b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calidad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4,515,288,439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Conectividad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336,354,199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Conocimiento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1,215,959,779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85858"/>
                <w:spacing w:val="-7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Económica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81,984,579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color w:val="585858"/>
                <w:spacing w:val="-10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Turística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305,232,737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Agropecuario,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Pesquero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Acuícola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182,822,825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Acciones</w:t>
            </w:r>
            <w:r>
              <w:rPr>
                <w:rFonts w:ascii="Arial"/>
                <w:color w:val="585858"/>
                <w:spacing w:val="-5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Fitosanitarias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32,369,029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Asistencia</w:t>
            </w:r>
            <w:r>
              <w:rPr>
                <w:rFonts w:ascii="Arial" w:hAnsi="Arial"/>
                <w:color w:val="585858"/>
                <w:spacing w:val="-6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Técnica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3,626,532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Vivienda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2,180,714,431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Intelectual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57,416,131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118,808,197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585858"/>
                <w:sz w:val="18"/>
              </w:rPr>
              <w:t>II.</w:t>
            </w:r>
            <w:r>
              <w:rPr>
                <w:rFonts w:ascii="Arial" w:hAnsi="Arial"/>
                <w:b/>
                <w:color w:val="585858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585858"/>
                <w:spacing w:val="-1"/>
                <w:sz w:val="18"/>
              </w:rPr>
              <w:t>Diversificación</w:t>
            </w:r>
            <w:r>
              <w:rPr>
                <w:rFonts w:ascii="Arial" w:hAnsi="Arial"/>
                <w:b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585858"/>
                <w:spacing w:val="-1"/>
                <w:sz w:val="18"/>
              </w:rPr>
              <w:t>Económica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5,811,855,429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Innovación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0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596,183,665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Comercio </w:t>
            </w:r>
            <w:r>
              <w:rPr>
                <w:rFonts w:ascii="Arial"/>
                <w:color w:val="585858"/>
                <w:sz w:val="18"/>
              </w:rPr>
              <w:t>Y</w:t>
            </w:r>
            <w:r>
              <w:rPr>
                <w:rFonts w:ascii="Arial"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1,943,273,159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Fortalecimiento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Acuícola,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Pesquero,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Agropecuario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6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Forestal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1,827,376,349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9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Pesca </w:t>
            </w:r>
            <w:r>
              <w:rPr>
                <w:rFonts w:ascii="Arial"/>
                <w:color w:val="585858"/>
                <w:sz w:val="18"/>
              </w:rPr>
              <w:t>y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Acuacultura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92,790,235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Desarrollo</w:t>
            </w:r>
            <w:r>
              <w:rPr>
                <w:rFonts w:ascii="Arial"/>
                <w:color w:val="585858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Minero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1,344,631,006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Turismo.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Subcomponente: Gestión 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La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Calidad Turística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3,826,466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59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Turismo.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Subcomponente: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Potenciales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1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3,774,549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5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6"/>
        <w:gridCol w:w="1822"/>
      </w:tblGrid>
      <w:tr>
        <w:trPr>
          <w:trHeight w:val="354" w:hRule="exact"/>
        </w:trPr>
        <w:tc>
          <w:tcPr>
            <w:tcW w:w="6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7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8"/>
                <w:szCs w:val="18"/>
              </w:rPr>
              <w:t>…Continuación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</w:tr>
      <w:tr>
        <w:trPr>
          <w:trHeight w:val="291" w:hRule="exact"/>
        </w:trPr>
        <w:tc>
          <w:tcPr>
            <w:tcW w:w="666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1"/>
                <w:sz w:val="18"/>
              </w:rPr>
              <w:t>EJE/SECTOR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31"/>
              <w:ind w:left="3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2015-</w:t>
            </w:r>
            <w:r>
              <w:rPr>
                <w:rFonts w:ascii="Tahoma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III.</w:t>
            </w:r>
            <w:r>
              <w:rPr>
                <w:rFonts w:ascii="Arial"/>
                <w:b/>
                <w:color w:val="585858"/>
                <w:spacing w:val="-8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Seguridad</w:t>
            </w:r>
            <w:r>
              <w:rPr>
                <w:rFonts w:ascii="Arial"/>
                <w:b/>
                <w:color w:val="585858"/>
                <w:spacing w:val="-8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ciudadana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603,876,162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 w:before="36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Rescate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Espacios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Públicos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7,245,032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Inteligencia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59,230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Protección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Civil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328,746,477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Profesionalización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20,715,740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Percepción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102,439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Procuración </w:t>
            </w:r>
            <w:r>
              <w:rPr>
                <w:rFonts w:ascii="Arial" w:hAnsi="Arial"/>
                <w:color w:val="585858"/>
                <w:sz w:val="18"/>
              </w:rPr>
              <w:t>e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Impartición 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De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Justicia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44,995,243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Infraestructura</w:t>
            </w:r>
            <w:r>
              <w:rPr>
                <w:rFonts w:ascii="Arial"/>
                <w:color w:val="585858"/>
                <w:spacing w:val="-6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Penitenciaria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202,012,001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IV.</w:t>
            </w:r>
            <w:r>
              <w:rPr>
                <w:rFonts w:ascii="Arial"/>
                <w:b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Calidad</w:t>
            </w:r>
            <w:r>
              <w:rPr>
                <w:rFonts w:ascii="Arial"/>
                <w:b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De</w:t>
            </w:r>
            <w:r>
              <w:rPr>
                <w:rFonts w:ascii="Arial"/>
                <w:b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Vida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10,351,603,556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Igualdad</w:t>
            </w:r>
            <w:r>
              <w:rPr>
                <w:rFonts w:ascii="Arial"/>
                <w:color w:val="585858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en Seguridad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12,390,885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Igualdad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en Educación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44,305,139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Alfabetización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Mujeres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709,872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Ingreso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227,653,094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Familia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6,775,881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Seguridad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Alimentaria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81,583,088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Servicios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Básicos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376,116,762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Inclusión Social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para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las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Personas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con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Discapacidad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6,667,174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Oportunidades</w:t>
            </w:r>
            <w:r>
              <w:rPr>
                <w:rFonts w:ascii="Arial"/>
                <w:color w:val="585858"/>
                <w:spacing w:val="1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para </w:t>
            </w:r>
            <w:r>
              <w:rPr>
                <w:rFonts w:ascii="Arial"/>
                <w:color w:val="585858"/>
                <w:sz w:val="18"/>
              </w:rPr>
              <w:t>la</w:t>
            </w:r>
            <w:r>
              <w:rPr>
                <w:rFonts w:ascii="Arial"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Juventud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1,973,254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Asistencia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Médica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1,337,254,902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Eficiencia</w:t>
            </w:r>
            <w:r>
              <w:rPr>
                <w:rFonts w:ascii="Arial"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Hospitalaria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178,409,783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Vida</w:t>
            </w:r>
            <w:r>
              <w:rPr>
                <w:rFonts w:ascii="Arial"/>
                <w:color w:val="585858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Sana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1,894,650,755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Medio Ambiente</w:t>
            </w:r>
            <w:r>
              <w:rPr>
                <w:rFonts w:ascii="Arial"/>
                <w:color w:val="585858"/>
                <w:spacing w:val="1"/>
                <w:sz w:val="18"/>
              </w:rPr>
              <w:t> </w:t>
            </w:r>
            <w:r>
              <w:rPr>
                <w:rFonts w:ascii="Arial"/>
                <w:color w:val="585858"/>
                <w:sz w:val="18"/>
              </w:rPr>
              <w:t>y</w:t>
            </w:r>
            <w:r>
              <w:rPr>
                <w:rFonts w:ascii="Arial"/>
                <w:color w:val="585858"/>
                <w:spacing w:val="-1"/>
                <w:sz w:val="18"/>
              </w:rPr>
              <w:t> Recursos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Naturales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96,205,212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Energía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Alternativa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13,412,301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Cuidado</w:t>
            </w:r>
            <w:r>
              <w:rPr>
                <w:rFonts w:ascii="Arial"/>
                <w:color w:val="585858"/>
                <w:sz w:val="18"/>
              </w:rPr>
              <w:t> y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Acceso </w:t>
            </w:r>
            <w:r>
              <w:rPr>
                <w:rFonts w:ascii="Arial"/>
                <w:color w:val="585858"/>
                <w:sz w:val="18"/>
              </w:rPr>
              <w:t>al</w:t>
            </w:r>
            <w:r>
              <w:rPr>
                <w:rFonts w:ascii="Arial"/>
                <w:color w:val="585858"/>
                <w:spacing w:val="-1"/>
                <w:sz w:val="18"/>
              </w:rPr>
              <w:t> Agua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216,109,206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Oferta</w:t>
            </w:r>
            <w:r>
              <w:rPr>
                <w:rFonts w:ascii="Arial"/>
                <w:color w:val="585858"/>
                <w:spacing w:val="-7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Educativa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5,485,198,276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Becas,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Útiles</w:t>
            </w:r>
            <w:r>
              <w:rPr>
                <w:rFonts w:ascii="Arial" w:hAnsi="Arial"/>
                <w:color w:val="585858"/>
                <w:spacing w:val="1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Uniformes</w:t>
            </w:r>
            <w:r>
              <w:rPr>
                <w:rFonts w:ascii="Arial" w:hAnsi="Arial"/>
                <w:color w:val="585858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103,104,194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Deporte </w:t>
            </w:r>
            <w:r>
              <w:rPr>
                <w:rFonts w:ascii="Arial" w:hAnsi="Arial"/>
                <w:color w:val="585858"/>
                <w:sz w:val="18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Cultura Física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252,571,782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66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16,511,996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5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36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8"/>
        <w:gridCol w:w="1822"/>
      </w:tblGrid>
      <w:tr>
        <w:trPr>
          <w:trHeight w:val="290" w:hRule="exact"/>
        </w:trPr>
        <w:tc>
          <w:tcPr>
            <w:tcW w:w="6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5D6770"/>
                <w:spacing w:val="-1"/>
                <w:sz w:val="16"/>
                <w:szCs w:val="16"/>
              </w:rPr>
              <w:t>…Continuación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  <w:tr>
        <w:trPr>
          <w:trHeight w:val="291" w:hRule="exact"/>
        </w:trPr>
        <w:tc>
          <w:tcPr>
            <w:tcW w:w="6738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/>
              <w:ind w:right="2"/>
              <w:jc w:val="center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1"/>
                <w:sz w:val="18"/>
              </w:rPr>
              <w:t>EJE/SECTOR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31"/>
              <w:ind w:left="3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2015-</w:t>
            </w:r>
            <w:r>
              <w:rPr>
                <w:rFonts w:ascii="Tahoma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1"/>
                <w:sz w:val="18"/>
              </w:rPr>
              <w:t>2016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z w:val="18"/>
              </w:rPr>
              <w:t>V.</w:t>
            </w:r>
            <w:r>
              <w:rPr>
                <w:rFonts w:ascii="Arial"/>
                <w:b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Transparencia</w:t>
            </w:r>
            <w:r>
              <w:rPr>
                <w:rFonts w:ascii="Arial"/>
                <w:b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85858"/>
                <w:sz w:val="18"/>
              </w:rPr>
              <w:t>Y</w:t>
            </w:r>
            <w:r>
              <w:rPr>
                <w:rFonts w:ascii="Arial"/>
                <w:b/>
                <w:color w:val="585858"/>
                <w:spacing w:val="-4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Buen</w:t>
            </w:r>
            <w:r>
              <w:rPr>
                <w:rFonts w:ascii="Arial"/>
                <w:b/>
                <w:color w:val="585858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585858"/>
                <w:spacing w:val="-1"/>
                <w:sz w:val="18"/>
              </w:rPr>
              <w:t>Gobierno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297,288,436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Derecho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de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Acceso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a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585858"/>
                <w:sz w:val="18"/>
              </w:rPr>
              <w:t>la</w:t>
            </w:r>
            <w:r>
              <w:rPr>
                <w:rFonts w:ascii="Arial" w:hAnsi="Arial"/>
                <w:color w:val="585858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Información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1,418,838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1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Transparencia</w:t>
            </w:r>
            <w:r>
              <w:rPr>
                <w:rFonts w:ascii="Arial"/>
                <w:color w:val="585858"/>
                <w:sz w:val="18"/>
              </w:rPr>
              <w:t> y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Eficiencia</w:t>
            </w:r>
            <w:r>
              <w:rPr>
                <w:rFonts w:ascii="Arial"/>
                <w:color w:val="585858"/>
                <w:spacing w:val="-2"/>
                <w:sz w:val="18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</w:rPr>
              <w:t>Institucional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9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1,380,641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Presupuesto Basado</w:t>
            </w:r>
            <w:r>
              <w:rPr>
                <w:rFonts w:ascii="Arial"/>
                <w:color w:val="585858"/>
                <w:sz w:val="18"/>
              </w:rPr>
              <w:t> en </w:t>
            </w:r>
            <w:r>
              <w:rPr>
                <w:rFonts w:ascii="Arial"/>
                <w:color w:val="585858"/>
                <w:spacing w:val="-1"/>
                <w:sz w:val="18"/>
              </w:rPr>
              <w:t>Resultados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466,274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Información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Presupuestal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238,514,089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0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spacing w:val="-1"/>
                <w:sz w:val="18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</w:rPr>
              <w:t>Electrónico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spacing w:val="-1"/>
                <w:sz w:val="18"/>
              </w:rPr>
              <w:t>55,508,594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6738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B.C.</w:t>
            </w:r>
            <w:r>
              <w:rPr>
                <w:rFonts w:ascii="Arial"/>
                <w:b/>
                <w:color w:val="585858"/>
                <w:sz w:val="18"/>
              </w:rPr>
              <w:t> 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22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spacing w:val="-1"/>
                <w:sz w:val="18"/>
              </w:rPr>
              <w:t>21,579,912,022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8" w:lineRule="exact"/>
        <w:ind w:left="3686" w:right="0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1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</w:rPr>
        <w:t> 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44"/>
        </w:rPr>
        <w:t> </w:t>
      </w:r>
      <w:r>
        <w:rPr>
          <w:color w:val="5D6770"/>
        </w:rPr>
        <w:t>y  </w:t>
      </w:r>
      <w:r>
        <w:rPr>
          <w:color w:val="5D6770"/>
          <w:spacing w:val="-1"/>
        </w:rPr>
        <w:t>Recursos</w:t>
      </w:r>
      <w:r>
        <w:rPr>
          <w:color w:val="5D6770"/>
        </w:rPr>
        <w:t> </w:t>
      </w:r>
      <w:r>
        <w:rPr>
          <w:color w:val="5D6770"/>
          <w:spacing w:val="3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</w:rPr>
        <w:t> </w:t>
      </w:r>
      <w:r>
        <w:rPr>
          <w:color w:val="5D6770"/>
          <w:spacing w:val="4"/>
        </w:rPr>
        <w:t> </w:t>
      </w:r>
      <w:r>
        <w:rPr>
          <w:color w:val="595959"/>
          <w:spacing w:val="-2"/>
        </w:rPr>
        <w:t>(SDEMARN),</w:t>
      </w:r>
      <w:r>
        <w:rPr>
          <w:color w:val="595959"/>
        </w:rPr>
        <w:t> </w:t>
      </w:r>
      <w:r>
        <w:rPr>
          <w:color w:val="595959"/>
          <w:spacing w:val="3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</w:rPr>
        <w:t> 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de</w:t>
      </w:r>
      <w:r>
        <w:rPr/>
      </w:r>
    </w:p>
    <w:p>
      <w:pPr>
        <w:pStyle w:val="BodyText"/>
        <w:spacing w:line="240" w:lineRule="auto" w:before="1"/>
        <w:ind w:left="3686" w:right="0"/>
        <w:jc w:val="left"/>
      </w:pPr>
      <w:r>
        <w:rPr>
          <w:color w:val="5D6770"/>
          <w:spacing w:val="-1"/>
        </w:rPr>
        <w:t>Planeación</w:t>
      </w:r>
      <w:r>
        <w:rPr>
          <w:color w:val="5D6770"/>
          <w:spacing w:val="-3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  <w:spacing w:val="-2"/>
        </w:rPr>
        <w:t>Evaluación.</w:t>
      </w:r>
      <w:r>
        <w:rPr/>
      </w:r>
    </w:p>
    <w:p>
      <w:pPr>
        <w:pStyle w:val="BodyText"/>
        <w:spacing w:line="240" w:lineRule="auto" w:before="1"/>
        <w:ind w:left="3686" w:right="0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2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</w:rPr>
        <w:t>se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considera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-1"/>
        </w:rPr>
        <w:t> meses de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</w:rPr>
        <w:t>a</w:t>
      </w:r>
      <w:r>
        <w:rPr>
          <w:color w:val="595959"/>
          <w:spacing w:val="-2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indicados.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3312" w:right="0"/>
        <w:jc w:val="left"/>
        <w:rPr>
          <w:b w:val="0"/>
          <w:bCs w:val="0"/>
        </w:rPr>
      </w:pPr>
      <w:r>
        <w:rPr>
          <w:color w:val="5D6770"/>
          <w:w w:val="105"/>
        </w:rPr>
        <w:t>RECURSOS</w:t>
      </w:r>
      <w:r>
        <w:rPr>
          <w:color w:val="5D6770"/>
          <w:spacing w:val="-2"/>
          <w:w w:val="105"/>
        </w:rPr>
        <w:t> </w:t>
      </w:r>
      <w:r>
        <w:rPr>
          <w:color w:val="5D6770"/>
          <w:spacing w:val="-1"/>
          <w:w w:val="105"/>
        </w:rPr>
        <w:t>APLICADOS </w:t>
      </w:r>
      <w:r>
        <w:rPr>
          <w:color w:val="5D6770"/>
          <w:w w:val="105"/>
        </w:rPr>
        <w:t>POR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MODALIDAD</w:t>
      </w:r>
      <w:r>
        <w:rPr>
          <w:color w:val="5D6770"/>
          <w:spacing w:val="-1"/>
          <w:w w:val="105"/>
        </w:rPr>
        <w:t> </w:t>
      </w:r>
      <w:r>
        <w:rPr>
          <w:color w:val="5D6770"/>
          <w:w w:val="105"/>
        </w:rPr>
        <w:t>EN</w:t>
      </w:r>
      <w:r>
        <w:rPr>
          <w:color w:val="5D6770"/>
          <w:spacing w:val="-2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-1"/>
          <w:w w:val="105"/>
        </w:rPr>
        <w:t> 2015-2016</w:t>
      </w:r>
      <w:r>
        <w:rPr>
          <w:color w:val="5D6770"/>
          <w:spacing w:val="-3"/>
          <w:w w:val="105"/>
        </w:rPr>
        <w:t> </w:t>
      </w:r>
      <w:r>
        <w:rPr>
          <w:color w:val="5D6770"/>
          <w:w w:val="105"/>
        </w:rPr>
        <w:t>(PESOS)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6"/>
        <w:gridCol w:w="2370"/>
      </w:tblGrid>
      <w:tr>
        <w:trPr>
          <w:trHeight w:val="218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40" w:lineRule="auto" w:before="1"/>
              <w:ind w:left="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40" w:lineRule="auto" w:before="1"/>
              <w:ind w:left="8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2015-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1" w:hRule="exact"/>
        </w:trPr>
        <w:tc>
          <w:tcPr>
            <w:tcW w:w="7346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40" w:lineRule="auto"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CONACULTA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40" w:lineRule="auto" w:before="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25,366,235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CONAVIM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5,999,777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del 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C.F.E.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5,500,000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CONADE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97,000,787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CONAFOR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4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66,372,403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CONAGUA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124,016,876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S.E.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64,775,034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SECTUR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3,826,466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SEMARNAT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17,122,176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Gobierno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del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Estado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SAGARPA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7" w:val="left" w:leader="none"/>
                <w:tab w:pos="236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151,542,542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Convenio De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Coordinación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Reasignación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2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56,971,247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Convenio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FIDE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-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BANOBRAS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8" w:val="left" w:leader="none"/>
                <w:tab w:pos="2369" w:val="left" w:leader="none"/>
              </w:tabs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84,820,499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7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306" w:val="left" w:leader="none"/>
              </w:tabs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7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FAFEF: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Aportaciones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el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Fortalecimiento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las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Entidades Federativas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2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5,822,465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2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86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585858"/>
          <w:spacing w:val="-1"/>
          <w:sz w:val="16"/>
          <w:szCs w:val="16"/>
        </w:rPr>
        <w:t>…Continuación</w:t>
      </w:r>
      <w:r>
        <w:rPr>
          <w:rFonts w:ascii="Arial" w:hAnsi="Arial" w:cs="Arial" w:eastAsia="Arial"/>
          <w:sz w:val="16"/>
          <w:szCs w:val="16"/>
        </w:rPr>
      </w:r>
    </w:p>
    <w:tbl>
      <w:tblPr>
        <w:tblW w:w="0" w:type="auto"/>
        <w:jc w:val="left"/>
        <w:tblInd w:w="6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6"/>
        <w:gridCol w:w="2370"/>
      </w:tblGrid>
      <w:tr>
        <w:trPr>
          <w:trHeight w:val="216" w:hRule="exact"/>
        </w:trPr>
        <w:tc>
          <w:tcPr>
            <w:tcW w:w="7056" w:type="dxa"/>
            <w:tcBorders>
              <w:top w:val="single" w:sz="5" w:space="0" w:color="5D6770"/>
              <w:left w:val="nil" w:sz="6" w:space="0" w:color="auto"/>
              <w:bottom w:val="single" w:sz="5" w:space="0" w:color="5D6770"/>
              <w:right w:val="nil" w:sz="6" w:space="0" w:color="auto"/>
            </w:tcBorders>
            <w:shd w:val="clear" w:color="auto" w:fill="5D6770"/>
          </w:tcPr>
          <w:p>
            <w:pPr>
              <w:pStyle w:val="TableParagraph"/>
              <w:spacing w:line="200" w:lineRule="exact"/>
              <w:ind w:left="2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single" w:sz="5" w:space="0" w:color="ED6B06"/>
              <w:left w:val="nil" w:sz="6" w:space="0" w:color="auto"/>
              <w:bottom w:val="single" w:sz="5" w:space="0" w:color="ED6B06"/>
              <w:right w:val="nil" w:sz="6" w:space="0" w:color="auto"/>
            </w:tcBorders>
            <w:shd w:val="clear" w:color="auto" w:fill="ED6B06"/>
          </w:tcPr>
          <w:p>
            <w:pPr>
              <w:pStyle w:val="TableParagraph"/>
              <w:spacing w:line="200" w:lineRule="exact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2015-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2016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2" w:hRule="exact"/>
        </w:trPr>
        <w:tc>
          <w:tcPr>
            <w:tcW w:w="7056" w:type="dxa"/>
            <w:tcBorders>
              <w:top w:val="single" w:sz="5" w:space="0" w:color="5D677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40" w:lineRule="auto" w:before="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FASP: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Fondo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Aportaciones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Para</w:t>
            </w:r>
            <w:r>
              <w:rPr>
                <w:rFonts w:ascii="Arial" w:hAns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Seguridad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Pública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single" w:sz="5" w:space="0" w:color="ED6B06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40" w:lineRule="auto" w:before="3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136,340,995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Fideicomiso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 Fomento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Minero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1,470,497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Fideicomiso Fondo Para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La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Protección</w:t>
            </w:r>
            <w:r>
              <w:rPr>
                <w:rFonts w:ascii="Arial" w:hAnsi="Arial"/>
                <w:color w:val="585858"/>
                <w:spacing w:val="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de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los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Marinos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7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20,501,491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Fondo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De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Desastres Naturales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709,016,939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Normal</w:t>
            </w:r>
            <w:r>
              <w:rPr>
                <w:rFonts w:ascii="Arial"/>
                <w:color w:val="585858"/>
                <w:spacing w:val="-5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Federal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7,931,761,140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Oferta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Complementaria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(Peso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a</w:t>
            </w:r>
            <w:r>
              <w:rPr>
                <w:rFonts w:ascii="Arial"/>
                <w:color w:val="585858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peso)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7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27,921,252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spacing w:val="19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Programas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Desarrollo Regional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395,803,005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09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Comunicaciones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Transportes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259,999,561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11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Educación Pública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278,208,368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12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Salud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7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46,751,155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14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 Trabajo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 w:hAns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Previsión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Social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7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26,340,666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15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Desarrollo Agrario,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Territorial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85858"/>
                <w:spacing w:val="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Urbano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5,981,082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16</w:t>
            </w:r>
            <w:r>
              <w:rPr>
                <w:rFonts w:ascii="Arial"/>
                <w:color w:val="585858"/>
                <w:spacing w:val="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Medio Ambiente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y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Naturales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172,016,605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20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Desarrollo Social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243,994,279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color w:val="585858"/>
                <w:w w:val="99"/>
                <w:sz w:val="18"/>
              </w:rPr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 w:hAns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23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Provisiones Salariales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> y </w:t>
            </w:r>
            <w:r>
              <w:rPr>
                <w:rFonts w:ascii="Arial" w:hAnsi="Arial"/>
                <w:color w:val="585858"/>
                <w:spacing w:val="-1"/>
                <w:sz w:val="18"/>
                <w:u w:val="single" w:color="5D6770"/>
              </w:rPr>
              <w:t>Económicas</w:t>
            </w:r>
            <w:r>
              <w:rPr>
                <w:rFonts w:ascii="Arial" w:hAns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 w:hAns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 w:hAnsi="Arial"/>
                <w:color w:val="585858"/>
                <w:sz w:val="18"/>
              </w:rPr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608,442,241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33 -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Ramo 12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1,565,251,683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RAMO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33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 -Aportaciones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Federales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Para</w:t>
            </w:r>
            <w:r>
              <w:rPr>
                <w:rFonts w:ascii="Arial"/>
                <w:color w:val="585858"/>
                <w:spacing w:val="-2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Entidades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4,232,123,349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/>
                <w:color w:val="585858"/>
                <w:spacing w:val="-3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Estatales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96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237,129,897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/>
                <w:color w:val="585858"/>
                <w:spacing w:val="-4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Extraordinarios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7" w:val="left" w:leader="none"/>
                <w:tab w:pos="2369" w:val="left" w:leader="none"/>
              </w:tabs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25,602,996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015" w:val="left" w:leader="none"/>
              </w:tabs>
              <w:spacing w:line="202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31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Recursos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pacing w:val="-1"/>
                <w:sz w:val="18"/>
                <w:u w:val="single" w:color="5D6770"/>
              </w:rPr>
              <w:t>Propios</w:t>
            </w:r>
            <w:r>
              <w:rPr>
                <w:rFonts w:ascii="Arial"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45" w:val="left" w:leader="none"/>
                <w:tab w:pos="2369" w:val="left" w:leader="none"/>
              </w:tabs>
              <w:spacing w:line="202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585858"/>
                <w:w w:val="99"/>
                <w:sz w:val="18"/>
              </w:rPr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pacing w:val="-1"/>
                <w:sz w:val="18"/>
                <w:u w:val="single" w:color="ED6B06"/>
              </w:rPr>
              <w:t>3,946,118,314</w:t>
            </w:r>
            <w:r>
              <w:rPr>
                <w:rFonts w:ascii="Arial"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7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173" w:val="left" w:leader="none"/>
                <w:tab w:pos="7015" w:val="left" w:leader="none"/>
              </w:tabs>
              <w:spacing w:line="196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5D6770"/>
              </w:rPr>
              <w:t>B.C.SUR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5D6770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5D6770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7" w:val="left" w:leader="none"/>
                <w:tab w:pos="2369" w:val="left" w:leader="none"/>
              </w:tabs>
              <w:spacing w:line="196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585858"/>
                <w:w w:val="99"/>
                <w:sz w:val="18"/>
              </w:rPr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pacing w:val="-1"/>
                <w:sz w:val="18"/>
                <w:u w:val="single" w:color="ED6B06"/>
              </w:rPr>
              <w:t>21,579,912,022</w:t>
            </w:r>
            <w:r>
              <w:rPr>
                <w:rFonts w:ascii="Arial"/>
                <w:b/>
                <w:color w:val="585858"/>
                <w:w w:val="99"/>
                <w:sz w:val="18"/>
                <w:u w:val="single" w:color="ED6B06"/>
              </w:rPr>
              <w:t> </w:t>
            </w:r>
            <w:r>
              <w:rPr>
                <w:rFonts w:ascii="Arial"/>
                <w:b/>
                <w:color w:val="585858"/>
                <w:sz w:val="18"/>
                <w:u w:val="single" w:color="ED6B06"/>
              </w:rPr>
              <w:tab/>
            </w:r>
            <w:r>
              <w:rPr>
                <w:rFonts w:ascii="Arial"/>
                <w:b/>
                <w:color w:val="585858"/>
                <w:sz w:val="18"/>
              </w:rPr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36"/>
        <w:ind w:left="860" w:right="3417"/>
        <w:jc w:val="left"/>
      </w:pPr>
      <w:r>
        <w:rPr>
          <w:rFonts w:ascii="Arial" w:hAnsi="Arial"/>
          <w:b/>
          <w:color w:val="5D6770"/>
          <w:spacing w:val="-1"/>
        </w:rPr>
        <w:t>Fuente</w:t>
      </w:r>
      <w:r>
        <w:rPr>
          <w:color w:val="5D6770"/>
          <w:spacing w:val="-1"/>
        </w:rPr>
        <w:t>:</w:t>
      </w:r>
      <w:r>
        <w:rPr>
          <w:color w:val="5D6770"/>
        </w:rPr>
        <w:t> 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</w:rPr>
        <w:t>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</w:rPr>
        <w:t> </w:t>
      </w:r>
      <w:r>
        <w:rPr>
          <w:color w:val="5D6770"/>
          <w:spacing w:val="14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</w:rPr>
        <w:t>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</w:rPr>
        <w:t> </w:t>
      </w:r>
      <w:r>
        <w:rPr>
          <w:color w:val="5D6770"/>
          <w:spacing w:val="11"/>
        </w:rPr>
        <w:t> </w:t>
      </w:r>
      <w:r>
        <w:rPr>
          <w:color w:val="5D6770"/>
        </w:rPr>
        <w:t>y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Recursos</w:t>
      </w:r>
      <w:r>
        <w:rPr>
          <w:color w:val="5D6770"/>
        </w:rPr>
        <w:t> </w:t>
      </w:r>
      <w:r>
        <w:rPr>
          <w:color w:val="5D6770"/>
          <w:spacing w:val="15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</w:rPr>
        <w:t> </w:t>
      </w:r>
      <w:r>
        <w:rPr>
          <w:color w:val="5D6770"/>
          <w:spacing w:val="17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</w:rPr>
        <w:t> </w:t>
      </w:r>
      <w:r>
        <w:rPr>
          <w:color w:val="595959"/>
          <w:spacing w:val="15"/>
        </w:rPr>
        <w:t> </w:t>
      </w:r>
      <w:r>
        <w:rPr>
          <w:color w:val="5D6770"/>
          <w:spacing w:val="-1"/>
        </w:rPr>
        <w:t>Dirección</w:t>
      </w:r>
      <w:r>
        <w:rPr>
          <w:color w:val="5D6770"/>
        </w:rPr>
        <w:t> </w:t>
      </w:r>
      <w:r>
        <w:rPr>
          <w:color w:val="5D6770"/>
          <w:spacing w:val="13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9"/>
        </w:rPr>
        <w:t> </w:t>
      </w:r>
      <w:r>
        <w:rPr>
          <w:color w:val="5D6770"/>
          <w:spacing w:val="-1"/>
        </w:rPr>
        <w:t>Planeación</w:t>
      </w:r>
      <w:r>
        <w:rPr>
          <w:color w:val="5D6770"/>
          <w:spacing w:val="-3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  <w:spacing w:val="-2"/>
        </w:rPr>
        <w:t>Evaluación.</w:t>
      </w:r>
      <w:r>
        <w:rPr/>
      </w:r>
    </w:p>
    <w:p>
      <w:pPr>
        <w:pStyle w:val="BodyText"/>
        <w:spacing w:line="240" w:lineRule="auto" w:before="1"/>
        <w:ind w:left="860" w:right="4067"/>
        <w:jc w:val="left"/>
      </w:pPr>
      <w:r>
        <w:rPr>
          <w:color w:val="5D6770"/>
          <w:spacing w:val="-1"/>
        </w:rPr>
        <w:t>Observaciones:</w:t>
      </w:r>
      <w:r>
        <w:rPr>
          <w:color w:val="5D6770"/>
          <w:spacing w:val="12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9"/>
        </w:rPr>
        <w:t> </w:t>
      </w:r>
      <w:r>
        <w:rPr>
          <w:color w:val="595959"/>
        </w:rPr>
        <w:t>se</w:t>
      </w:r>
      <w:r>
        <w:rPr>
          <w:color w:val="595959"/>
          <w:spacing w:val="7"/>
        </w:rPr>
        <w:t> </w:t>
      </w:r>
      <w:r>
        <w:rPr>
          <w:color w:val="595959"/>
          <w:spacing w:val="-1"/>
        </w:rPr>
        <w:t>considera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los</w:t>
      </w:r>
      <w:r>
        <w:rPr>
          <w:color w:val="595959"/>
          <w:spacing w:val="12"/>
        </w:rPr>
        <w:t> </w:t>
      </w:r>
      <w:r>
        <w:rPr>
          <w:color w:val="595959"/>
          <w:spacing w:val="-2"/>
        </w:rPr>
        <w:t>meses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9"/>
        </w:rPr>
        <w:t> </w:t>
      </w:r>
      <w:r>
        <w:rPr>
          <w:color w:val="595959"/>
        </w:rPr>
        <w:t>a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9"/>
        </w:rPr>
        <w:t> </w:t>
      </w:r>
      <w:r>
        <w:rPr>
          <w:color w:val="595959"/>
          <w:spacing w:val="-1"/>
        </w:rPr>
        <w:t>los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años</w:t>
      </w:r>
      <w:r>
        <w:rPr>
          <w:color w:val="595959"/>
          <w:spacing w:val="11"/>
        </w:rPr>
        <w:t> </w:t>
      </w:r>
      <w:r>
        <w:rPr>
          <w:color w:val="595959"/>
          <w:spacing w:val="-1"/>
        </w:rPr>
        <w:t>indicados.</w:t>
      </w:r>
      <w:r>
        <w:rPr>
          <w:color w:val="595959"/>
          <w:spacing w:val="16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9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45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los </w:t>
      </w:r>
      <w:r>
        <w:rPr>
          <w:color w:val="5D6770"/>
          <w:spacing w:val="-2"/>
        </w:rPr>
        <w:t>parciales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con</w:t>
      </w:r>
      <w:r>
        <w:rPr>
          <w:color w:val="5D6770"/>
        </w:rPr>
        <w:t> </w:t>
      </w:r>
      <w:r>
        <w:rPr>
          <w:color w:val="5D6770"/>
          <w:spacing w:val="-2"/>
        </w:rPr>
        <w:t>el</w:t>
      </w:r>
      <w:r>
        <w:rPr>
          <w:color w:val="5D6770"/>
          <w:spacing w:val="-1"/>
        </w:rPr>
        <w:t> total, debido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cifras.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66" w:lineRule="exact" w:before="7"/>
        <w:ind w:left="7397" w:right="1409" w:hanging="3416"/>
        <w:jc w:val="left"/>
        <w:rPr>
          <w:b w:val="0"/>
          <w:bCs w:val="0"/>
        </w:rPr>
      </w:pPr>
      <w:r>
        <w:rPr>
          <w:color w:val="5D6770"/>
          <w:w w:val="105"/>
        </w:rPr>
        <w:t>RECURSOS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1"/>
          <w:w w:val="105"/>
        </w:rPr>
        <w:t>APLICADOS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1"/>
          <w:w w:val="105"/>
        </w:rPr>
        <w:t>MUNICI</w:t>
      </w:r>
      <w:r>
        <w:rPr>
          <w:color w:val="5D6770"/>
          <w:spacing w:val="-2"/>
          <w:w w:val="105"/>
        </w:rPr>
        <w:t>P</w:t>
      </w:r>
      <w:r>
        <w:rPr>
          <w:color w:val="5D6770"/>
          <w:spacing w:val="-1"/>
          <w:w w:val="105"/>
        </w:rPr>
        <w:t>IO</w:t>
      </w:r>
      <w:r>
        <w:rPr>
          <w:color w:val="5D6770"/>
          <w:spacing w:val="-5"/>
          <w:w w:val="105"/>
        </w:rPr>
        <w:t> </w:t>
      </w:r>
      <w:r>
        <w:rPr>
          <w:color w:val="5D6770"/>
          <w:w w:val="105"/>
        </w:rPr>
        <w:t>DE</w:t>
      </w:r>
      <w:r>
        <w:rPr>
          <w:color w:val="5D6770"/>
          <w:spacing w:val="-6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-6"/>
          <w:w w:val="105"/>
        </w:rPr>
        <w:t> </w:t>
      </w:r>
      <w:r>
        <w:rPr>
          <w:color w:val="5D6770"/>
          <w:spacing w:val="-1"/>
          <w:w w:val="105"/>
        </w:rPr>
        <w:t>2015-2016</w:t>
      </w:r>
      <w:r>
        <w:rPr>
          <w:color w:val="5D6770"/>
          <w:spacing w:val="37"/>
          <w:w w:val="108"/>
        </w:rPr>
        <w:t> </w:t>
      </w:r>
      <w:r>
        <w:rPr>
          <w:color w:val="5D6770"/>
          <w:w w:val="105"/>
        </w:rPr>
        <w:t>(PESOS)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7"/>
        <w:tabs>
          <w:tab w:pos="8750" w:val="left" w:leader="none"/>
        </w:tabs>
        <w:spacing w:line="200" w:lineRule="atLeast"/>
        <w:ind w:left="4775" w:right="0"/>
        <w:jc w:val="left"/>
        <w:rPr>
          <w:rFonts w:ascii="Arial" w:hAnsi="Arial" w:cs="Arial" w:eastAsia="Arial"/>
        </w:rPr>
      </w:pPr>
      <w:r>
        <w:rPr>
          <w:rFonts w:ascii="Arial"/>
        </w:rPr>
        <w:pict>
          <v:group style="width:188.2pt;height:13.15pt;mso-position-horizontal-relative:char;mso-position-vertical-relative:line" coordorigin="0,0" coordsize="3764,263">
            <v:group style="position:absolute;left:6;top:0;width:3753;height:252" coordorigin="6,0" coordsize="3753,252">
              <v:shape style="position:absolute;left:6;top:0;width:3753;height:252" coordorigin="6,0" coordsize="3753,252" path="m6,252l3758,252,3758,0,6,0,6,252xe" filled="true" fillcolor="#5d6770" stroked="false">
                <v:path arrowok="t"/>
                <v:fill type="solid"/>
              </v:shape>
            </v:group>
            <v:group style="position:absolute;left:75;top:0;width:3613;height:207" coordorigin="75,0" coordsize="3613,207">
              <v:shape style="position:absolute;left:75;top:0;width:3613;height:207" coordorigin="75,0" coordsize="3613,207" path="m75,206l3688,206,3688,0,75,0,75,206xe" filled="true" fillcolor="#5d6770" stroked="false">
                <v:path arrowok="t"/>
                <v:fill type="solid"/>
              </v:shape>
            </v:group>
            <v:group style="position:absolute;left:6;top:257;width:3753;height:2" coordorigin="6,257" coordsize="3753,2">
              <v:shape style="position:absolute;left:6;top:257;width:3753;height:2" coordorigin="6,257" coordsize="3753,0" path="m6,257l3758,257e" filled="false" stroked="true" strokeweight=".580pt" strokecolor="#5d6770">
                <v:path arrowok="t"/>
              </v:shape>
              <v:shape style="position:absolute;left:6;top:0;width:3753;height:252" type="#_x0000_t2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15.9pt;height:13.15pt;mso-position-horizontal-relative:char;mso-position-vertical-relative:line" coordorigin="0,0" coordsize="2318,263">
            <v:group style="position:absolute;left:3;top:0;width:2307;height:252" coordorigin="3,0" coordsize="2307,252">
              <v:shape style="position:absolute;left:3;top:0;width:2307;height:252" coordorigin="3,0" coordsize="2307,252" path="m3,252l2310,252,2310,0,3,0,3,252xe" filled="true" fillcolor="#ed6b06" stroked="false">
                <v:path arrowok="t"/>
                <v:fill type="solid"/>
              </v:shape>
            </v:group>
            <v:group style="position:absolute;left:75;top:22;width:2165;height:207" coordorigin="75,22" coordsize="2165,207">
              <v:shape style="position:absolute;left:75;top:22;width:2165;height:207" coordorigin="75,22" coordsize="2165,207" path="m75,228l2240,228,2240,22,75,22,75,228xe" filled="true" fillcolor="#ed6b06" stroked="false">
                <v:path arrowok="t"/>
                <v:fill type="solid"/>
              </v:shape>
            </v:group>
            <v:group style="position:absolute;left:6;top:257;width:2307;height:2" coordorigin="6,257" coordsize="2307,2">
              <v:shape style="position:absolute;left:6;top:257;width:2307;height:2" coordorigin="6,257" coordsize="2307,0" path="m6,257l2312,257e" filled="false" stroked="true" strokeweight=".580pt" strokecolor="#ed6b06">
                <v:path arrowok="t"/>
              </v:shape>
              <v:shape style="position:absolute;left:3;top:0;width:2307;height:252" type="#_x0000_t202" filled="false" stroked="false">
                <v:textbox inset="0,0,0,0">
                  <w:txbxContent>
                    <w:p>
                      <w:pPr>
                        <w:spacing w:before="16"/>
                        <w:ind w:left="69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2015-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</w:rPr>
      </w:r>
    </w:p>
    <w:p>
      <w:pPr>
        <w:pStyle w:val="Heading9"/>
        <w:tabs>
          <w:tab w:pos="8533" w:val="left" w:leader="none"/>
          <w:tab w:pos="8756" w:val="left" w:leader="none"/>
          <w:tab w:pos="9841" w:val="left" w:leader="none"/>
          <w:tab w:pos="11062" w:val="left" w:leader="none"/>
        </w:tabs>
        <w:spacing w:line="253" w:lineRule="auto"/>
        <w:ind w:left="4850" w:right="2515" w:hanging="70"/>
        <w:jc w:val="left"/>
      </w:pPr>
      <w:r>
        <w:rPr/>
        <w:pict>
          <v:group style="position:absolute;margin-left:239.059998pt;margin-top:27.041895pt;width:187.65pt;height:.1pt;mso-position-horizontal-relative:page;mso-position-vertical-relative:paragraph;z-index:-838144" coordorigin="4781,541" coordsize="3753,2">
            <v:shape style="position:absolute;left:4781;top:541;width:3753;height:2" coordorigin="4781,541" coordsize="3753,0" path="m4781,541l8533,541e" filled="false" stroked="true" strokeweight=".58001pt" strokecolor="#5d6770">
              <v:path arrowok="t"/>
            </v:shape>
            <w10:wrap type="none"/>
          </v:group>
        </w:pict>
      </w:r>
      <w:r>
        <w:rPr>
          <w:color w:val="585858"/>
          <w:w w:val="99"/>
        </w:rPr>
      </w:r>
      <w:r>
        <w:rPr>
          <w:color w:val="585858"/>
          <w:w w:val="99"/>
          <w:u w:val="single" w:color="5D6770"/>
        </w:rPr>
        <w:t> </w:t>
      </w:r>
      <w:r>
        <w:rPr>
          <w:color w:val="585858"/>
          <w:spacing w:val="-31"/>
          <w:u w:val="single" w:color="5D6770"/>
        </w:rPr>
        <w:t> </w:t>
      </w:r>
      <w:r>
        <w:rPr>
          <w:color w:val="585858"/>
          <w:spacing w:val="-1"/>
          <w:u w:val="single" w:color="5D6770"/>
        </w:rPr>
        <w:t>Comondú</w:t>
        <w:tab/>
      </w:r>
      <w:r>
        <w:rPr>
          <w:color w:val="585858"/>
          <w:spacing w:val="-1"/>
        </w:rPr>
        <w:tab/>
      </w:r>
      <w:r>
        <w:rPr>
          <w:color w:val="585858"/>
          <w:spacing w:val="-1"/>
          <w:u w:val="single" w:color="ED6B06"/>
        </w:rPr>
        <w:tab/>
      </w:r>
      <w:r>
        <w:rPr>
          <w:color w:val="585858"/>
          <w:spacing w:val="-1"/>
          <w:u w:val="single" w:color="ED6B06"/>
        </w:rPr>
        <w:t>1,306,030,883</w:t>
      </w:r>
      <w:r>
        <w:rPr>
          <w:color w:val="585858"/>
          <w:w w:val="99"/>
          <w:u w:val="single" w:color="ED6B06"/>
        </w:rPr>
        <w:t> </w:t>
      </w:r>
      <w:r>
        <w:rPr>
          <w:color w:val="585858"/>
          <w:u w:val="single" w:color="ED6B06"/>
        </w:rPr>
        <w:tab/>
      </w:r>
      <w:r>
        <w:rPr>
          <w:color w:val="585858"/>
        </w:rPr>
      </w:r>
      <w:r>
        <w:rPr>
          <w:color w:val="585858"/>
          <w:spacing w:val="27"/>
        </w:rPr>
        <w:t> </w:t>
      </w:r>
      <w:r>
        <w:rPr>
          <w:color w:val="585858"/>
          <w:spacing w:val="-1"/>
          <w:w w:val="95"/>
          <w:position w:val="-10"/>
        </w:rPr>
        <w:t>Mulegé</w:t>
        <w:tab/>
        <w:tab/>
      </w:r>
      <w:r>
        <w:rPr>
          <w:color w:val="585858"/>
          <w:spacing w:val="-1"/>
          <w:w w:val="95"/>
        </w:rPr>
      </w:r>
      <w:r>
        <w:rPr>
          <w:color w:val="585858"/>
          <w:spacing w:val="-1"/>
          <w:w w:val="95"/>
          <w:u w:val="single" w:color="ED6B06"/>
        </w:rPr>
        <w:tab/>
      </w:r>
      <w:r>
        <w:rPr>
          <w:color w:val="585858"/>
          <w:spacing w:val="-1"/>
          <w:u w:val="single" w:color="ED6B06"/>
        </w:rPr>
        <w:t>2,201,832,437</w:t>
      </w:r>
      <w:r>
        <w:rPr>
          <w:color w:val="585858"/>
          <w:w w:val="99"/>
          <w:u w:val="single" w:color="ED6B06"/>
        </w:rPr>
        <w:t> </w:t>
      </w:r>
      <w:r>
        <w:rPr>
          <w:color w:val="585858"/>
          <w:u w:val="single" w:color="ED6B06"/>
        </w:rPr>
        <w:tab/>
      </w:r>
      <w:r>
        <w:rPr>
          <w:color w:val="585858"/>
        </w:rPr>
      </w:r>
      <w:r>
        <w:rPr/>
      </w:r>
    </w:p>
    <w:p>
      <w:pPr>
        <w:tabs>
          <w:tab w:pos="8756" w:val="left" w:leader="none"/>
          <w:tab w:pos="9841" w:val="left" w:leader="none"/>
        </w:tabs>
        <w:spacing w:line="249" w:lineRule="exact" w:before="0"/>
        <w:ind w:left="485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position w:val="-4"/>
          <w:sz w:val="18"/>
        </w:rPr>
        <w:t>La Paz</w:t>
        <w:tab/>
      </w:r>
      <w:r>
        <w:rPr>
          <w:rFonts w:ascii="Arial"/>
          <w:color w:val="585858"/>
          <w:sz w:val="18"/>
        </w:rPr>
      </w:r>
      <w:r>
        <w:rPr>
          <w:rFonts w:ascii="Arial"/>
          <w:color w:val="585858"/>
          <w:sz w:val="18"/>
          <w:u w:val="single" w:color="ED6B06"/>
        </w:rPr>
        <w:tab/>
      </w:r>
      <w:r>
        <w:rPr>
          <w:rFonts w:ascii="Arial"/>
          <w:color w:val="585858"/>
          <w:spacing w:val="-1"/>
          <w:sz w:val="18"/>
          <w:u w:val="single" w:color="ED6B06"/>
        </w:rPr>
        <w:t>5,952,630,863</w:t>
      </w:r>
      <w:r>
        <w:rPr>
          <w:rFonts w:ascii="Arial"/>
          <w:color w:val="585858"/>
          <w:w w:val="99"/>
          <w:sz w:val="18"/>
          <w:u w:val="single" w:color="ED6B06"/>
        </w:rPr>
        <w:t> </w:t>
      </w:r>
      <w:r>
        <w:rPr>
          <w:rFonts w:ascii="Arial"/>
          <w:color w:val="585858"/>
          <w:spacing w:val="-31"/>
          <w:sz w:val="18"/>
          <w:u w:val="single" w:color="ED6B06"/>
        </w:rPr>
        <w:t> </w:t>
      </w:r>
      <w:r>
        <w:rPr>
          <w:rFonts w:ascii="Arial"/>
          <w:color w:val="585858"/>
          <w:spacing w:val="-31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47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2pt;height:.6pt;mso-position-horizontal-relative:char;mso-position-vertical-relative:line" coordorigin="0,0" coordsize="3764,12">
            <v:group style="position:absolute;left:6;top:6;width:3753;height:2" coordorigin="6,6" coordsize="3753,2">
              <v:shape style="position:absolute;left:6;top:6;width:3753;height:2" coordorigin="6,6" coordsize="3753,0" path="m6,6l3758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756" w:val="left" w:leader="none"/>
          <w:tab w:pos="9841" w:val="left" w:leader="none"/>
        </w:tabs>
        <w:spacing w:before="0"/>
        <w:ind w:left="485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position w:val="-4"/>
          <w:sz w:val="18"/>
        </w:rPr>
        <w:t>Los</w:t>
      </w:r>
      <w:r>
        <w:rPr>
          <w:rFonts w:ascii="Arial"/>
          <w:color w:val="585858"/>
          <w:spacing w:val="1"/>
          <w:position w:val="-4"/>
          <w:sz w:val="18"/>
        </w:rPr>
        <w:t> </w:t>
      </w:r>
      <w:r>
        <w:rPr>
          <w:rFonts w:ascii="Arial"/>
          <w:color w:val="585858"/>
          <w:spacing w:val="-1"/>
          <w:position w:val="-4"/>
          <w:sz w:val="18"/>
        </w:rPr>
        <w:t>Cabos</w:t>
        <w:tab/>
      </w:r>
      <w:r>
        <w:rPr>
          <w:rFonts w:ascii="Arial"/>
          <w:color w:val="585858"/>
          <w:spacing w:val="-1"/>
          <w:sz w:val="18"/>
        </w:rPr>
      </w:r>
      <w:r>
        <w:rPr>
          <w:rFonts w:ascii="Arial"/>
          <w:color w:val="585858"/>
          <w:spacing w:val="-1"/>
          <w:sz w:val="18"/>
          <w:u w:val="single" w:color="ED6B06"/>
        </w:rPr>
        <w:tab/>
      </w:r>
      <w:r>
        <w:rPr>
          <w:rFonts w:ascii="Arial"/>
          <w:color w:val="585858"/>
          <w:spacing w:val="-1"/>
          <w:sz w:val="18"/>
          <w:u w:val="single" w:color="ED6B06"/>
        </w:rPr>
        <w:t>2,319,210,284</w:t>
      </w:r>
      <w:r>
        <w:rPr>
          <w:rFonts w:ascii="Arial"/>
          <w:color w:val="585858"/>
          <w:w w:val="99"/>
          <w:sz w:val="18"/>
          <w:u w:val="single" w:color="ED6B06"/>
        </w:rPr>
        <w:t> </w:t>
      </w:r>
      <w:r>
        <w:rPr>
          <w:rFonts w:ascii="Arial"/>
          <w:color w:val="585858"/>
          <w:spacing w:val="-31"/>
          <w:sz w:val="18"/>
          <w:u w:val="single" w:color="ED6B06"/>
        </w:rPr>
        <w:t> </w:t>
      </w:r>
      <w:r>
        <w:rPr>
          <w:rFonts w:ascii="Arial"/>
          <w:color w:val="585858"/>
          <w:spacing w:val="-31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47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2pt;height:.6pt;mso-position-horizontal-relative:char;mso-position-vertical-relative:line" coordorigin="0,0" coordsize="3764,12">
            <v:group style="position:absolute;left:6;top:6;width:3753;height:2" coordorigin="6,6" coordsize="3753,2">
              <v:shape style="position:absolute;left:6;top:6;width:3753;height:2" coordorigin="6,6" coordsize="3753,0" path="m6,6l375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756" w:val="left" w:leader="none"/>
          <w:tab w:pos="9992" w:val="left" w:leader="none"/>
        </w:tabs>
        <w:spacing w:before="0"/>
        <w:ind w:left="485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5"/>
          <w:position w:val="-3"/>
          <w:sz w:val="18"/>
        </w:rPr>
        <w:t>Loreto</w:t>
        <w:tab/>
      </w:r>
      <w:r>
        <w:rPr>
          <w:rFonts w:ascii="Arial"/>
          <w:color w:val="585858"/>
          <w:w w:val="95"/>
          <w:sz w:val="18"/>
        </w:rPr>
      </w:r>
      <w:r>
        <w:rPr>
          <w:rFonts w:ascii="Arial"/>
          <w:color w:val="585858"/>
          <w:w w:val="95"/>
          <w:sz w:val="18"/>
          <w:u w:val="single" w:color="ED6B06"/>
        </w:rPr>
        <w:tab/>
      </w:r>
      <w:r>
        <w:rPr>
          <w:rFonts w:ascii="Arial"/>
          <w:color w:val="585858"/>
          <w:spacing w:val="-1"/>
          <w:sz w:val="18"/>
          <w:u w:val="single" w:color="ED6B06"/>
        </w:rPr>
        <w:t>202,313,573</w:t>
      </w:r>
      <w:r>
        <w:rPr>
          <w:rFonts w:ascii="Arial"/>
          <w:color w:val="585858"/>
          <w:w w:val="99"/>
          <w:sz w:val="18"/>
          <w:u w:val="single" w:color="ED6B06"/>
        </w:rPr>
        <w:t> </w:t>
      </w:r>
      <w:r>
        <w:rPr>
          <w:rFonts w:ascii="Arial"/>
          <w:color w:val="585858"/>
          <w:spacing w:val="-32"/>
          <w:sz w:val="18"/>
          <w:u w:val="single" w:color="ED6B06"/>
        </w:rPr>
        <w:t> </w:t>
      </w:r>
      <w:r>
        <w:rPr>
          <w:rFonts w:ascii="Arial"/>
          <w:color w:val="585858"/>
          <w:spacing w:val="-32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47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2pt;height:.6pt;mso-position-horizontal-relative:char;mso-position-vertical-relative:line" coordorigin="0,0" coordsize="3764,12">
            <v:group style="position:absolute;left:6;top:6;width:3753;height:2" coordorigin="6,6" coordsize="3753,2">
              <v:shape style="position:absolute;left:6;top:6;width:3753;height:2" coordorigin="6,6" coordsize="3753,0" path="m6,6l3758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533" w:val="left" w:leader="none"/>
          <w:tab w:pos="9841" w:val="left" w:leader="none"/>
        </w:tabs>
        <w:spacing w:before="0"/>
        <w:ind w:left="478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w w:val="99"/>
          <w:sz w:val="18"/>
          <w:u w:val="single" w:color="5D6770"/>
        </w:rPr>
        <w:t> </w:t>
      </w:r>
      <w:r>
        <w:rPr>
          <w:rFonts w:ascii="Arial"/>
          <w:color w:val="585858"/>
          <w:spacing w:val="-31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Cobertura</w:t>
      </w:r>
      <w:r>
        <w:rPr>
          <w:rFonts w:ascii="Arial"/>
          <w:color w:val="585858"/>
          <w:spacing w:val="-9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Estatal</w:t>
        <w:tab/>
      </w:r>
      <w:r>
        <w:rPr>
          <w:rFonts w:ascii="Arial"/>
          <w:color w:val="585858"/>
          <w:spacing w:val="-1"/>
          <w:sz w:val="18"/>
        </w:rPr>
        <w:tab/>
      </w:r>
      <w:r>
        <w:rPr>
          <w:rFonts w:ascii="Arial"/>
          <w:color w:val="585858"/>
          <w:spacing w:val="-1"/>
          <w:position w:val="5"/>
          <w:sz w:val="18"/>
        </w:rPr>
        <w:t>9,597,893,982</w:t>
      </w:r>
      <w:r>
        <w:rPr>
          <w:rFonts w:ascii="Arial"/>
          <w:sz w:val="18"/>
        </w:rPr>
      </w:r>
    </w:p>
    <w:p>
      <w:pPr>
        <w:spacing w:line="20" w:lineRule="atLeast"/>
        <w:ind w:left="87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5.9pt;height:.6pt;mso-position-horizontal-relative:char;mso-position-vertical-relative:line" coordorigin="0,0" coordsize="2318,12">
            <v:group style="position:absolute;left:6;top:6;width:2307;height:2" coordorigin="6,6" coordsize="2307,2">
              <v:shape style="position:absolute;left:6;top:6;width:2307;height:2" coordorigin="6,6" coordsize="2307,0" path="m6,6l2312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8742" w:val="left" w:leader="none"/>
          <w:tab w:pos="9742" w:val="left" w:leader="none"/>
          <w:tab w:pos="11062" w:val="left" w:leader="none"/>
        </w:tabs>
        <w:spacing w:before="0"/>
        <w:ind w:left="62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spacing w:val="-1"/>
          <w:position w:val="-4"/>
          <w:sz w:val="18"/>
        </w:rPr>
        <w:t>B.</w:t>
      </w:r>
      <w:r>
        <w:rPr>
          <w:rFonts w:ascii="Arial"/>
          <w:b/>
          <w:color w:val="585858"/>
          <w:position w:val="-4"/>
          <w:sz w:val="18"/>
        </w:rPr>
        <w:t> </w:t>
      </w:r>
      <w:r>
        <w:rPr>
          <w:rFonts w:ascii="Arial"/>
          <w:b/>
          <w:color w:val="585858"/>
          <w:spacing w:val="-1"/>
          <w:position w:val="-4"/>
          <w:sz w:val="18"/>
        </w:rPr>
        <w:t>C.</w:t>
      </w:r>
      <w:r>
        <w:rPr>
          <w:rFonts w:ascii="Arial"/>
          <w:b/>
          <w:color w:val="585858"/>
          <w:position w:val="-4"/>
          <w:sz w:val="18"/>
        </w:rPr>
        <w:t> SUR</w:t>
        <w:tab/>
      </w:r>
      <w:r>
        <w:rPr>
          <w:rFonts w:ascii="Arial"/>
          <w:b/>
          <w:color w:val="585858"/>
          <w:sz w:val="18"/>
        </w:rPr>
      </w:r>
      <w:r>
        <w:rPr>
          <w:rFonts w:ascii="Arial"/>
          <w:b/>
          <w:color w:val="585858"/>
          <w:sz w:val="18"/>
          <w:u w:val="single" w:color="ED6B06"/>
        </w:rPr>
        <w:tab/>
      </w:r>
      <w:r>
        <w:rPr>
          <w:rFonts w:ascii="Arial"/>
          <w:b/>
          <w:color w:val="585858"/>
          <w:spacing w:val="-1"/>
          <w:sz w:val="18"/>
          <w:u w:val="single" w:color="ED6B06"/>
        </w:rPr>
        <w:t>21,579,912,022</w:t>
      </w:r>
      <w:r>
        <w:rPr>
          <w:rFonts w:ascii="Arial"/>
          <w:b/>
          <w:color w:val="585858"/>
          <w:w w:val="99"/>
          <w:sz w:val="18"/>
          <w:u w:val="single" w:color="ED6B06"/>
        </w:rPr>
        <w:t> </w:t>
      </w:r>
      <w:r>
        <w:rPr>
          <w:rFonts w:ascii="Arial"/>
          <w:b/>
          <w:color w:val="585858"/>
          <w:sz w:val="18"/>
          <w:u w:val="single" w:color="ED6B06"/>
        </w:rPr>
        <w:tab/>
      </w:r>
      <w:r>
        <w:rPr>
          <w:rFonts w:ascii="Arial"/>
          <w:b/>
          <w:color w:val="585858"/>
          <w:sz w:val="18"/>
        </w:rPr>
      </w:r>
      <w:r>
        <w:rPr>
          <w:rFonts w:ascii="Arial"/>
          <w:sz w:val="18"/>
        </w:rPr>
      </w:r>
    </w:p>
    <w:p>
      <w:pPr>
        <w:spacing w:line="20" w:lineRule="atLeast"/>
        <w:ind w:left="47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95pt;height:.6pt;mso-position-horizontal-relative:char;mso-position-vertical-relative:line" coordorigin="0,0" coordsize="3779,12">
            <v:group style="position:absolute;left:6;top:6;width:3767;height:2" coordorigin="6,6" coordsize="3767,2">
              <v:shape style="position:absolute;left:6;top:6;width:3767;height:2" coordorigin="6,6" coordsize="3767,0" path="m6,6l3772,6e" filled="false" stroked="true" strokeweight=".58001pt" strokecolor="#5d677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4" w:lineRule="auto" w:before="45"/>
        <w:ind w:left="4822" w:right="2382"/>
        <w:jc w:val="left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rFonts w:ascii="Arial" w:hAnsi="Arial"/>
          <w:b/>
          <w:color w:val="5D6770"/>
          <w:spacing w:val="4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36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</w:rPr>
        <w:t> </w:t>
      </w:r>
      <w:r>
        <w:rPr>
          <w:color w:val="5D6770"/>
          <w:spacing w:val="36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</w:rPr>
        <w:t> </w:t>
      </w:r>
      <w:r>
        <w:rPr>
          <w:color w:val="5D6770"/>
          <w:spacing w:val="39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</w:rPr>
        <w:t> 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</w:rPr>
        <w:t> </w:t>
      </w:r>
      <w:r>
        <w:rPr>
          <w:color w:val="5D6770"/>
          <w:spacing w:val="38"/>
        </w:rPr>
        <w:t> </w:t>
      </w:r>
      <w:r>
        <w:rPr>
          <w:color w:val="5D6770"/>
        </w:rPr>
        <w:t>y </w:t>
      </w:r>
      <w:r>
        <w:rPr>
          <w:color w:val="5D6770"/>
          <w:spacing w:val="38"/>
        </w:rPr>
        <w:t> </w:t>
      </w:r>
      <w:r>
        <w:rPr>
          <w:color w:val="5D6770"/>
          <w:spacing w:val="-1"/>
        </w:rPr>
        <w:t>Recursos</w:t>
      </w:r>
      <w:r>
        <w:rPr>
          <w:color w:val="5D6770"/>
          <w:spacing w:val="37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  <w:spacing w:val="2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2"/>
        </w:rPr>
        <w:t> </w:t>
      </w:r>
      <w:r>
        <w:rPr>
          <w:color w:val="5D6770"/>
          <w:spacing w:val="-2"/>
        </w:rPr>
        <w:t>Dirección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Planeación</w:t>
      </w:r>
      <w:r>
        <w:rPr>
          <w:color w:val="5D6770"/>
        </w:rPr>
        <w:t> 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Evaluación.</w:t>
      </w:r>
      <w:r>
        <w:rPr/>
      </w:r>
    </w:p>
    <w:p>
      <w:pPr>
        <w:pStyle w:val="BodyText"/>
        <w:spacing w:line="240" w:lineRule="auto"/>
        <w:ind w:left="4822" w:right="2804"/>
        <w:jc w:val="both"/>
      </w:pPr>
      <w:r>
        <w:rPr>
          <w:color w:val="5D6770"/>
          <w:spacing w:val="-1"/>
        </w:rPr>
        <w:t>Observaciones:</w:t>
      </w:r>
      <w:r>
        <w:rPr>
          <w:color w:val="5D6770"/>
          <w:spacing w:val="18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15"/>
        </w:rPr>
        <w:t> </w:t>
      </w:r>
      <w:r>
        <w:rPr>
          <w:color w:val="595959"/>
        </w:rPr>
        <w:t>se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considera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los</w:t>
      </w:r>
      <w:r>
        <w:rPr>
          <w:color w:val="595959"/>
          <w:spacing w:val="14"/>
        </w:rPr>
        <w:t> </w:t>
      </w:r>
      <w:r>
        <w:rPr>
          <w:color w:val="595959"/>
          <w:spacing w:val="-1"/>
        </w:rPr>
        <w:t>meses</w:t>
      </w:r>
      <w:r>
        <w:rPr>
          <w:color w:val="595959"/>
          <w:spacing w:val="17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15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13"/>
        </w:rPr>
        <w:t> </w:t>
      </w:r>
      <w:r>
        <w:rPr>
          <w:color w:val="595959"/>
        </w:rPr>
        <w:t>a</w:t>
      </w:r>
      <w:r>
        <w:rPr>
          <w:color w:val="595959"/>
          <w:spacing w:val="25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5"/>
        </w:rPr>
        <w:t> </w:t>
      </w:r>
      <w:r>
        <w:rPr>
          <w:color w:val="595959"/>
          <w:spacing w:val="-1"/>
        </w:rPr>
        <w:t>de</w:t>
      </w:r>
      <w:r>
        <w:rPr>
          <w:color w:val="595959"/>
          <w:spacing w:val="5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6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6"/>
        </w:rPr>
        <w:t> </w:t>
      </w:r>
      <w:r>
        <w:rPr>
          <w:color w:val="595959"/>
          <w:spacing w:val="-1"/>
        </w:rPr>
        <w:t>indicados.</w:t>
      </w:r>
      <w:r>
        <w:rPr>
          <w:color w:val="595959"/>
          <w:spacing w:val="8"/>
        </w:rPr>
        <w:t> </w:t>
      </w:r>
      <w:r>
        <w:rPr>
          <w:color w:val="5D6770"/>
          <w:spacing w:val="-1"/>
        </w:rPr>
        <w:t>La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suma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5"/>
        </w:rPr>
        <w:t> </w:t>
      </w:r>
      <w:r>
        <w:rPr>
          <w:color w:val="5D6770"/>
          <w:spacing w:val="-2"/>
        </w:rPr>
        <w:t>los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parciales</w:t>
      </w:r>
      <w:r>
        <w:rPr>
          <w:color w:val="5D6770"/>
          <w:spacing w:val="6"/>
        </w:rPr>
        <w:t> </w:t>
      </w:r>
      <w:r>
        <w:rPr>
          <w:color w:val="5D6770"/>
          <w:spacing w:val="-1"/>
        </w:rPr>
        <w:t>puede</w:t>
      </w:r>
      <w:r>
        <w:rPr>
          <w:color w:val="5D6770"/>
          <w:spacing w:val="2"/>
        </w:rPr>
        <w:t> </w:t>
      </w:r>
      <w:r>
        <w:rPr>
          <w:color w:val="5D6770"/>
          <w:spacing w:val="-1"/>
        </w:rPr>
        <w:t>no</w:t>
      </w:r>
      <w:r>
        <w:rPr>
          <w:color w:val="5D6770"/>
          <w:spacing w:val="5"/>
        </w:rPr>
        <w:t> </w:t>
      </w:r>
      <w:r>
        <w:rPr>
          <w:color w:val="5D6770"/>
          <w:spacing w:val="-1"/>
        </w:rPr>
        <w:t>coincidir</w:t>
      </w:r>
      <w:r>
        <w:rPr>
          <w:color w:val="5D6770"/>
          <w:spacing w:val="5"/>
        </w:rPr>
        <w:t> </w:t>
      </w:r>
      <w:r>
        <w:rPr>
          <w:color w:val="5D6770"/>
          <w:spacing w:val="-2"/>
        </w:rPr>
        <w:t>con</w:t>
      </w:r>
      <w:r>
        <w:rPr>
          <w:color w:val="5D6770"/>
          <w:spacing w:val="43"/>
        </w:rPr>
        <w:t> </w:t>
      </w:r>
      <w:r>
        <w:rPr>
          <w:color w:val="5D6770"/>
          <w:spacing w:val="-1"/>
        </w:rPr>
        <w:t>el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total, debido</w:t>
      </w:r>
      <w:r>
        <w:rPr>
          <w:color w:val="5D6770"/>
        </w:rPr>
        <w:t> </w:t>
      </w:r>
      <w:r>
        <w:rPr>
          <w:color w:val="5D6770"/>
          <w:spacing w:val="-1"/>
        </w:rPr>
        <w:t>al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redondeo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  <w:spacing w:val="-2"/>
        </w:rPr>
        <w:t> cifras.</w:t>
      </w:r>
      <w:r>
        <w:rPr/>
      </w:r>
    </w:p>
    <w:p>
      <w:pPr>
        <w:spacing w:after="0" w:line="240" w:lineRule="auto"/>
        <w:jc w:val="both"/>
        <w:sectPr>
          <w:headerReference w:type="default" r:id="rId568"/>
          <w:headerReference w:type="even" r:id="rId569"/>
          <w:footerReference w:type="default" r:id="rId570"/>
          <w:footerReference w:type="even" r:id="rId571"/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Heading5"/>
        <w:spacing w:line="264" w:lineRule="exact" w:before="8"/>
        <w:ind w:left="2386" w:right="4646"/>
        <w:jc w:val="center"/>
        <w:rPr>
          <w:b w:val="0"/>
          <w:bCs w:val="0"/>
        </w:rPr>
      </w:pPr>
      <w:r>
        <w:rPr>
          <w:color w:val="5D6770"/>
          <w:w w:val="105"/>
        </w:rPr>
        <w:t>RECURSOS</w:t>
      </w:r>
      <w:r>
        <w:rPr>
          <w:color w:val="5D6770"/>
          <w:spacing w:val="-17"/>
          <w:w w:val="105"/>
        </w:rPr>
        <w:t> </w:t>
      </w:r>
      <w:r>
        <w:rPr>
          <w:color w:val="5D6770"/>
          <w:spacing w:val="-1"/>
          <w:w w:val="105"/>
        </w:rPr>
        <w:t>APLICADOS</w:t>
      </w:r>
      <w:r>
        <w:rPr>
          <w:color w:val="5D6770"/>
          <w:spacing w:val="-17"/>
          <w:w w:val="105"/>
        </w:rPr>
        <w:t> </w:t>
      </w:r>
      <w:r>
        <w:rPr>
          <w:color w:val="5D6770"/>
          <w:w w:val="105"/>
        </w:rPr>
        <w:t>POR</w:t>
      </w:r>
      <w:r>
        <w:rPr>
          <w:color w:val="5D6770"/>
          <w:spacing w:val="-17"/>
          <w:w w:val="105"/>
        </w:rPr>
        <w:t> </w:t>
      </w:r>
      <w:r>
        <w:rPr>
          <w:color w:val="5D6770"/>
          <w:spacing w:val="-1"/>
          <w:w w:val="105"/>
        </w:rPr>
        <w:t>MUNICI</w:t>
      </w:r>
      <w:r>
        <w:rPr>
          <w:color w:val="5D6770"/>
          <w:spacing w:val="-2"/>
          <w:w w:val="105"/>
        </w:rPr>
        <w:t>P</w:t>
      </w:r>
      <w:r>
        <w:rPr>
          <w:color w:val="5D6770"/>
          <w:spacing w:val="-1"/>
          <w:w w:val="105"/>
        </w:rPr>
        <w:t>IO</w:t>
      </w:r>
      <w:r>
        <w:rPr>
          <w:color w:val="5D6770"/>
          <w:spacing w:val="-16"/>
          <w:w w:val="105"/>
        </w:rPr>
        <w:t> </w:t>
      </w:r>
      <w:r>
        <w:rPr>
          <w:color w:val="5D6770"/>
          <w:w w:val="105"/>
        </w:rPr>
        <w:t>EN</w:t>
      </w:r>
      <w:r>
        <w:rPr>
          <w:color w:val="5D6770"/>
          <w:spacing w:val="-17"/>
          <w:w w:val="105"/>
        </w:rPr>
        <w:t> </w:t>
      </w:r>
      <w:r>
        <w:rPr>
          <w:color w:val="5D6770"/>
          <w:w w:val="105"/>
        </w:rPr>
        <w:t>B.C.SUR,</w:t>
      </w:r>
      <w:r>
        <w:rPr>
          <w:color w:val="5D6770"/>
          <w:spacing w:val="27"/>
        </w:rPr>
        <w:t> </w:t>
      </w:r>
      <w:r>
        <w:rPr>
          <w:color w:val="5D6770"/>
          <w:spacing w:val="-1"/>
          <w:w w:val="105"/>
        </w:rPr>
        <w:t>2015-2016</w:t>
      </w:r>
      <w:r>
        <w:rPr>
          <w:b w:val="0"/>
        </w:rPr>
      </w:r>
    </w:p>
    <w:p>
      <w:pPr>
        <w:pStyle w:val="Heading7"/>
        <w:spacing w:line="247" w:lineRule="auto" w:before="169"/>
        <w:ind w:left="5486" w:right="7186"/>
        <w:jc w:val="center"/>
        <w:rPr>
          <w:rFonts w:ascii="Arial" w:hAnsi="Arial" w:cs="Arial" w:eastAsia="Arial"/>
        </w:rPr>
      </w:pPr>
      <w:r>
        <w:rPr>
          <w:rFonts w:ascii="Arial" w:hAnsi="Arial"/>
          <w:color w:val="5D6770"/>
          <w:spacing w:val="6"/>
          <w:w w:val="95"/>
        </w:rPr>
        <w:t>Comondú</w:t>
      </w:r>
      <w:r>
        <w:rPr>
          <w:rFonts w:ascii="Arial" w:hAnsi="Arial"/>
          <w:color w:val="5D6770"/>
          <w:spacing w:val="25"/>
          <w:w w:val="99"/>
        </w:rPr>
        <w:t> </w:t>
      </w:r>
      <w:r>
        <w:rPr>
          <w:rFonts w:ascii="Arial" w:hAnsi="Arial"/>
          <w:color w:val="5D6770"/>
          <w:spacing w:val="-1"/>
        </w:rPr>
        <w:t>6%</w:t>
      </w:r>
      <w:r>
        <w:rPr>
          <w:rFonts w:ascii="Arial" w:hAnsi="Arial"/>
        </w:rPr>
      </w:r>
    </w:p>
    <w:p>
      <w:pPr>
        <w:spacing w:line="196" w:lineRule="exact" w:before="0"/>
        <w:ind w:left="5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5.200012pt;margin-top:.152173pt;width:253.1pt;height:182.95pt;mso-position-horizontal-relative:page;mso-position-vertical-relative:paragraph;z-index:-838120" coordorigin="5304,3" coordsize="5062,3659">
            <v:shape style="position:absolute;left:5304;top:3;width:5062;height:3502" type="#_x0000_t75" stroked="false">
              <v:imagedata r:id="rId572" o:title=""/>
            </v:shape>
            <v:group style="position:absolute;left:8923;top:391;width:104;height:32" coordorigin="8923,391" coordsize="104,32">
              <v:shape style="position:absolute;left:8923;top:391;width:104;height:32" coordorigin="8923,391" coordsize="104,32" path="m8923,422l9026,391e" filled="false" stroked="true" strokeweight=".75pt" strokecolor="#5d6770">
                <v:path arrowok="t"/>
              </v:shape>
            </v:group>
            <v:group style="position:absolute;left:9026;top:391;width:92;height:2" coordorigin="9026,391" coordsize="92,2">
              <v:shape style="position:absolute;left:9026;top:391;width:92;height:2" coordorigin="9026,391" coordsize="92,0" path="m9026,391l9118,391e" filled="false" stroked="true" strokeweight=".75pt" strokecolor="#5d6770">
                <v:path arrowok="t"/>
              </v:shape>
            </v:group>
            <v:group style="position:absolute;left:9499;top:2194;width:82;height:17" coordorigin="9499,2194" coordsize="82,17">
              <v:shape style="position:absolute;left:9499;top:2194;width:82;height:17" coordorigin="9499,2194" coordsize="82,17" path="m9499,2194l9581,2210e" filled="false" stroked="true" strokeweight=".75pt" strokecolor="#5d6770">
                <v:path arrowok="t"/>
              </v:shape>
            </v:group>
            <v:group style="position:absolute;left:7920;top:3454;width:80;height:200" coordorigin="7920,3454" coordsize="80,200">
              <v:shape style="position:absolute;left:7920;top:3454;width:80;height:200" coordorigin="7920,3454" coordsize="80,200" path="m7920,3454l7999,3654e" filled="false" stroked="true" strokeweight=".75pt" strokecolor="#5d6770">
                <v:path arrowok="t"/>
              </v:shape>
            </v:group>
            <v:group style="position:absolute;left:7999;top:3654;width:89;height:2" coordorigin="7999,3654" coordsize="89,2">
              <v:shape style="position:absolute;left:7999;top:3654;width:89;height:2" coordorigin="7999,3654" coordsize="89,0" path="m7999,3654l8088,3654e" filled="false" stroked="true" strokeweight=".75pt" strokecolor="#5d6770">
                <v:path arrowok="t"/>
              </v:shape>
            </v:group>
            <v:group style="position:absolute;left:6907;top:3367;width:384;height:272" coordorigin="6907,3367" coordsize="384,272">
              <v:shape style="position:absolute;left:6907;top:3367;width:384;height:272" coordorigin="6907,3367" coordsize="384,272" path="m7291,3367l6907,3638e" filled="false" stroked="true" strokeweight=".75pt" strokecolor="#5d6770">
                <v:path arrowok="t"/>
              </v:shape>
            </v:group>
            <v:group style="position:absolute;left:6816;top:3638;width:92;height:2" coordorigin="6816,3638" coordsize="92,2">
              <v:shape style="position:absolute;left:6816;top:3638;width:92;height:2" coordorigin="6816,3638" coordsize="92,0" path="m6907,3638l6816,3638e" filled="false" stroked="true" strokeweight=".75pt" strokecolor="#5d677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D6770"/>
          <w:spacing w:val="5"/>
          <w:sz w:val="20"/>
        </w:rPr>
        <w:t>Mulegé</w:t>
      </w:r>
      <w:r>
        <w:rPr>
          <w:rFonts w:ascii="Arial" w:hAnsi="Arial"/>
          <w:sz w:val="20"/>
        </w:rPr>
      </w:r>
    </w:p>
    <w:p>
      <w:pPr>
        <w:spacing w:before="7"/>
        <w:ind w:left="5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10%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5840" w:h="12240" w:orient="landscape"/>
          <w:pgMar w:header="0" w:footer="403" w:top="1700" w:bottom="600" w:left="2260" w:right="0"/>
        </w:sectPr>
      </w:pPr>
    </w:p>
    <w:p>
      <w:pPr>
        <w:spacing w:line="249" w:lineRule="auto" w:before="65"/>
        <w:ind w:left="285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5"/>
          <w:w w:val="95"/>
          <w:sz w:val="20"/>
        </w:rPr>
        <w:t>Cobertura</w:t>
      </w:r>
      <w:r>
        <w:rPr>
          <w:rFonts w:ascii="Arial"/>
          <w:color w:val="5D6770"/>
          <w:spacing w:val="27"/>
          <w:w w:val="99"/>
          <w:sz w:val="20"/>
        </w:rPr>
        <w:t> </w:t>
      </w:r>
      <w:r>
        <w:rPr>
          <w:rFonts w:ascii="Arial"/>
          <w:color w:val="5D6770"/>
          <w:spacing w:val="4"/>
          <w:sz w:val="20"/>
        </w:rPr>
        <w:t>Estatal</w:t>
      </w:r>
      <w:r>
        <w:rPr>
          <w:rFonts w:ascii="Arial"/>
          <w:color w:val="5D6770"/>
          <w:spacing w:val="19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44%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7" w:lineRule="auto" w:before="145"/>
        <w:ind w:left="3098" w:right="5504" w:hanging="2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w w:val="99"/>
          <w:sz w:val="20"/>
        </w:rPr>
      </w:r>
      <w:r>
        <w:rPr>
          <w:rFonts w:ascii="Arial"/>
          <w:color w:val="5D6770"/>
          <w:w w:val="99"/>
          <w:sz w:val="20"/>
          <w:u w:val="single" w:color="5D6770"/>
        </w:rPr>
        <w:t> </w:t>
      </w:r>
      <w:r>
        <w:rPr>
          <w:rFonts w:ascii="Arial"/>
          <w:color w:val="5D6770"/>
          <w:spacing w:val="-20"/>
          <w:sz w:val="20"/>
          <w:u w:val="single" w:color="5D6770"/>
        </w:rPr>
        <w:t> </w:t>
      </w:r>
      <w:r>
        <w:rPr>
          <w:rFonts w:ascii="Arial"/>
          <w:color w:val="5D6770"/>
          <w:spacing w:val="-20"/>
          <w:sz w:val="20"/>
        </w:rPr>
      </w:r>
      <w:r>
        <w:rPr>
          <w:rFonts w:ascii="Arial"/>
          <w:color w:val="5D6770"/>
          <w:spacing w:val="-25"/>
          <w:sz w:val="20"/>
        </w:rPr>
        <w:t> </w:t>
      </w:r>
      <w:r>
        <w:rPr>
          <w:rFonts w:ascii="Arial"/>
          <w:color w:val="5D6770"/>
          <w:spacing w:val="5"/>
          <w:sz w:val="20"/>
        </w:rPr>
        <w:t>La</w:t>
      </w:r>
      <w:r>
        <w:rPr>
          <w:rFonts w:ascii="Arial"/>
          <w:color w:val="5D6770"/>
          <w:spacing w:val="-7"/>
          <w:sz w:val="20"/>
        </w:rPr>
        <w:t> </w:t>
      </w:r>
      <w:r>
        <w:rPr>
          <w:rFonts w:ascii="Arial"/>
          <w:color w:val="5D6770"/>
          <w:spacing w:val="-2"/>
          <w:sz w:val="20"/>
        </w:rPr>
        <w:t>Paz</w:t>
      </w:r>
      <w:r>
        <w:rPr>
          <w:rFonts w:ascii="Arial"/>
          <w:color w:val="5D6770"/>
          <w:spacing w:val="22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28%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3811" w:space="651"/>
            <w:col w:w="91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7" w:lineRule="auto" w:before="65"/>
        <w:ind w:left="4072" w:right="0" w:hanging="16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10"/>
          <w:w w:val="95"/>
          <w:sz w:val="20"/>
        </w:rPr>
        <w:t>Lo</w:t>
      </w:r>
      <w:r>
        <w:rPr>
          <w:rFonts w:ascii="Arial"/>
          <w:color w:val="5D6770"/>
          <w:spacing w:val="9"/>
          <w:w w:val="95"/>
          <w:sz w:val="20"/>
        </w:rPr>
        <w:t>r</w:t>
      </w:r>
      <w:r>
        <w:rPr>
          <w:rFonts w:ascii="Arial"/>
          <w:color w:val="5D6770"/>
          <w:spacing w:val="-1"/>
          <w:w w:val="95"/>
          <w:sz w:val="20"/>
        </w:rPr>
        <w:t>e</w:t>
      </w:r>
      <w:r>
        <w:rPr>
          <w:rFonts w:ascii="Arial"/>
          <w:color w:val="5D6770"/>
          <w:spacing w:val="10"/>
          <w:w w:val="95"/>
          <w:sz w:val="20"/>
        </w:rPr>
        <w:t>t</w:t>
      </w:r>
      <w:r>
        <w:rPr>
          <w:rFonts w:ascii="Arial"/>
          <w:color w:val="5D6770"/>
          <w:w w:val="95"/>
          <w:sz w:val="20"/>
        </w:rPr>
        <w:t>o</w:t>
      </w:r>
      <w:r>
        <w:rPr>
          <w:rFonts w:ascii="Arial"/>
          <w:color w:val="5D6770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1%</w:t>
      </w:r>
      <w:r>
        <w:rPr>
          <w:rFonts w:ascii="Arial"/>
          <w:sz w:val="20"/>
        </w:rPr>
      </w:r>
    </w:p>
    <w:p>
      <w:pPr>
        <w:spacing w:line="247" w:lineRule="auto" w:before="126"/>
        <w:ind w:left="1618" w:right="6709" w:hanging="312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5D6770"/>
          <w:spacing w:val="5"/>
          <w:sz w:val="20"/>
        </w:rPr>
        <w:t>Los</w:t>
      </w:r>
      <w:r>
        <w:rPr>
          <w:rFonts w:ascii="Arial"/>
          <w:color w:val="5D6770"/>
          <w:spacing w:val="1"/>
          <w:sz w:val="20"/>
        </w:rPr>
        <w:t> </w:t>
      </w:r>
      <w:r>
        <w:rPr>
          <w:rFonts w:ascii="Arial"/>
          <w:color w:val="5D6770"/>
          <w:spacing w:val="4"/>
          <w:sz w:val="20"/>
        </w:rPr>
        <w:t>Cabos</w:t>
      </w:r>
      <w:r>
        <w:rPr>
          <w:rFonts w:ascii="Arial"/>
          <w:color w:val="5D6770"/>
          <w:spacing w:val="22"/>
          <w:w w:val="99"/>
          <w:sz w:val="20"/>
        </w:rPr>
        <w:t> </w:t>
      </w:r>
      <w:r>
        <w:rPr>
          <w:rFonts w:ascii="Arial"/>
          <w:color w:val="5D6770"/>
          <w:spacing w:val="-1"/>
          <w:sz w:val="20"/>
        </w:rPr>
        <w:t>11%</w:t>
      </w:r>
      <w:r>
        <w:rPr>
          <w:rFonts w:ascii="Arial"/>
          <w:sz w:val="20"/>
        </w:rPr>
      </w:r>
    </w:p>
    <w:p>
      <w:pPr>
        <w:spacing w:after="0" w:line="247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2260" w:right="0"/>
          <w:cols w:num="2" w:equalWidth="0">
            <w:col w:w="4514" w:space="40"/>
            <w:col w:w="9026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4" w:lineRule="auto" w:before="80"/>
        <w:ind w:left="2905" w:right="4983"/>
        <w:jc w:val="center"/>
      </w:pPr>
      <w:r>
        <w:rPr>
          <w:rFonts w:ascii="Arial" w:hAnsi="Arial"/>
          <w:b/>
          <w:color w:val="5D6770"/>
          <w:spacing w:val="-1"/>
        </w:rPr>
        <w:t>Fuente:</w:t>
      </w:r>
      <w:r>
        <w:rPr>
          <w:rFonts w:ascii="Arial" w:hAnsi="Arial"/>
          <w:b/>
          <w:color w:val="5D6770"/>
        </w:rPr>
        <w:t> </w:t>
      </w:r>
      <w:r>
        <w:rPr>
          <w:color w:val="5D6770"/>
          <w:spacing w:val="-1"/>
        </w:rPr>
        <w:t>Secretaría</w:t>
      </w:r>
      <w:r>
        <w:rPr>
          <w:color w:val="5D6770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Desarrollo</w:t>
      </w:r>
      <w:r>
        <w:rPr>
          <w:color w:val="5D6770"/>
          <w:spacing w:val="-5"/>
        </w:rPr>
        <w:t> </w:t>
      </w:r>
      <w:r>
        <w:rPr>
          <w:color w:val="5D6770"/>
          <w:spacing w:val="-1"/>
        </w:rPr>
        <w:t>Económico,</w:t>
      </w:r>
      <w:r>
        <w:rPr>
          <w:color w:val="5D6770"/>
          <w:spacing w:val="1"/>
        </w:rPr>
        <w:t> </w:t>
      </w:r>
      <w:r>
        <w:rPr>
          <w:color w:val="5D6770"/>
          <w:spacing w:val="-1"/>
        </w:rPr>
        <w:t>Medio</w:t>
      </w:r>
      <w:r>
        <w:rPr>
          <w:color w:val="5D6770"/>
          <w:spacing w:val="-2"/>
        </w:rPr>
        <w:t> </w:t>
      </w:r>
      <w:r>
        <w:rPr>
          <w:color w:val="5D6770"/>
          <w:spacing w:val="-1"/>
        </w:rPr>
        <w:t>Ambiente</w:t>
      </w:r>
      <w:r>
        <w:rPr>
          <w:color w:val="5D6770"/>
          <w:spacing w:val="-2"/>
        </w:rPr>
        <w:t> </w:t>
      </w:r>
      <w:r>
        <w:rPr>
          <w:color w:val="5D6770"/>
        </w:rPr>
        <w:t>y</w:t>
      </w:r>
      <w:r>
        <w:rPr>
          <w:color w:val="5D6770"/>
          <w:spacing w:val="-1"/>
        </w:rPr>
        <w:t> </w:t>
      </w:r>
      <w:r>
        <w:rPr>
          <w:color w:val="5D6770"/>
          <w:spacing w:val="-2"/>
        </w:rPr>
        <w:t>Recursos</w:t>
      </w:r>
      <w:r>
        <w:rPr>
          <w:color w:val="5D6770"/>
          <w:spacing w:val="43"/>
        </w:rPr>
        <w:t> </w:t>
      </w:r>
      <w:r>
        <w:rPr>
          <w:color w:val="5D6770"/>
          <w:spacing w:val="-1"/>
        </w:rPr>
        <w:t>Naturales</w:t>
      </w:r>
      <w:r>
        <w:rPr>
          <w:color w:val="5D6770"/>
          <w:spacing w:val="2"/>
        </w:rPr>
        <w:t> </w:t>
      </w:r>
      <w:r>
        <w:rPr>
          <w:color w:val="595959"/>
          <w:spacing w:val="-1"/>
        </w:rPr>
        <w:t>(SDEMARN),</w:t>
      </w:r>
      <w:r>
        <w:rPr>
          <w:color w:val="595959"/>
          <w:spacing w:val="2"/>
        </w:rPr>
        <w:t> </w:t>
      </w:r>
      <w:r>
        <w:rPr>
          <w:color w:val="5D6770"/>
          <w:spacing w:val="-2"/>
        </w:rPr>
        <w:t>Dirección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de</w:t>
      </w:r>
      <w:r>
        <w:rPr>
          <w:color w:val="5D6770"/>
        </w:rPr>
        <w:t> </w:t>
      </w:r>
      <w:r>
        <w:rPr>
          <w:color w:val="5D6770"/>
          <w:spacing w:val="-1"/>
        </w:rPr>
        <w:t>Planeación</w:t>
      </w:r>
      <w:r>
        <w:rPr>
          <w:color w:val="5D6770"/>
        </w:rPr>
        <w:t> y</w:t>
      </w:r>
      <w:r>
        <w:rPr>
          <w:color w:val="5D6770"/>
          <w:spacing w:val="-3"/>
        </w:rPr>
        <w:t> </w:t>
      </w:r>
      <w:r>
        <w:rPr>
          <w:color w:val="5D6770"/>
          <w:spacing w:val="-1"/>
        </w:rPr>
        <w:t>Evaluación.</w:t>
      </w:r>
      <w:r>
        <w:rPr/>
      </w:r>
    </w:p>
    <w:p>
      <w:pPr>
        <w:pStyle w:val="BodyText"/>
        <w:spacing w:line="240" w:lineRule="auto"/>
        <w:ind w:left="3097" w:right="5176"/>
        <w:jc w:val="center"/>
      </w:pPr>
      <w:r>
        <w:rPr>
          <w:color w:val="5D6770"/>
          <w:spacing w:val="-1"/>
        </w:rPr>
        <w:t>Observaciones:</w:t>
      </w:r>
      <w:r>
        <w:rPr>
          <w:color w:val="5D6770"/>
          <w:spacing w:val="2"/>
        </w:rPr>
        <w:t> </w:t>
      </w:r>
      <w:r>
        <w:rPr>
          <w:color w:val="595959"/>
          <w:spacing w:val="-1"/>
        </w:rPr>
        <w:t>La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información</w:t>
      </w:r>
      <w:r>
        <w:rPr>
          <w:color w:val="595959"/>
          <w:spacing w:val="-3"/>
        </w:rPr>
        <w:t> </w:t>
      </w:r>
      <w:r>
        <w:rPr>
          <w:color w:val="595959"/>
        </w:rPr>
        <w:t>se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considera</w:t>
      </w:r>
      <w:r>
        <w:rPr>
          <w:color w:val="595959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-1"/>
        </w:rPr>
        <w:t> meses de</w:t>
      </w:r>
      <w:r>
        <w:rPr>
          <w:color w:val="595959"/>
          <w:spacing w:val="1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</w:rPr>
        <w:t>a</w:t>
      </w:r>
      <w:r>
        <w:rPr>
          <w:color w:val="595959"/>
          <w:spacing w:val="27"/>
        </w:rPr>
        <w:t> </w:t>
      </w:r>
      <w:r>
        <w:rPr>
          <w:color w:val="595959"/>
          <w:spacing w:val="-1"/>
        </w:rPr>
        <w:t>septiembre</w:t>
      </w:r>
      <w:r>
        <w:rPr>
          <w:color w:val="595959"/>
          <w:spacing w:val="-3"/>
        </w:rPr>
        <w:t> </w:t>
      </w:r>
      <w:r>
        <w:rPr>
          <w:color w:val="595959"/>
          <w:spacing w:val="-1"/>
        </w:rPr>
        <w:t>de</w:t>
      </w:r>
      <w:r>
        <w:rPr>
          <w:color w:val="595959"/>
        </w:rPr>
        <w:t> </w:t>
      </w:r>
      <w:r>
        <w:rPr>
          <w:color w:val="595959"/>
          <w:spacing w:val="-2"/>
        </w:rPr>
        <w:t>los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años</w:t>
      </w:r>
      <w:r>
        <w:rPr>
          <w:color w:val="595959"/>
          <w:spacing w:val="2"/>
        </w:rPr>
        <w:t> </w:t>
      </w:r>
      <w:r>
        <w:rPr>
          <w:color w:val="595959"/>
          <w:spacing w:val="-2"/>
        </w:rPr>
        <w:t>indicados.</w:t>
      </w:r>
      <w:r>
        <w:rPr/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620" w:bottom="280" w:left="2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5840" w:h="12240" w:orient="landscape"/>
          <w:pgMar w:header="0" w:footer="403" w:top="1700" w:bottom="600" w:left="1760" w:right="0"/>
        </w:sectPr>
      </w:pPr>
    </w:p>
    <w:p>
      <w:pPr>
        <w:pStyle w:val="Heading5"/>
        <w:spacing w:line="230" w:lineRule="auto" w:before="171"/>
        <w:ind w:left="117" w:right="0" w:hanging="1"/>
        <w:jc w:val="center"/>
        <w:rPr>
          <w:rFonts w:ascii="Arial" w:hAnsi="Arial" w:cs="Arial" w:eastAsia="Arial"/>
          <w:b w:val="0"/>
          <w:bCs w:val="0"/>
        </w:rPr>
      </w:pPr>
      <w:bookmarkStart w:name="5.3.2 Gobierno electronico" w:id="40"/>
      <w:bookmarkEnd w:id="40"/>
      <w:r>
        <w:rPr>
          <w:b w:val="0"/>
        </w:rPr>
      </w:r>
      <w:r>
        <w:rPr>
          <w:rFonts w:ascii="Arial" w:hAnsi="Arial"/>
          <w:color w:val="585858"/>
          <w:w w:val="105"/>
        </w:rPr>
        <w:t>TRANSACCIONES</w:t>
      </w:r>
      <w:r>
        <w:rPr>
          <w:rFonts w:ascii="Arial" w:hAnsi="Arial"/>
          <w:color w:val="585858"/>
          <w:spacing w:val="11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R</w:t>
      </w:r>
      <w:r>
        <w:rPr>
          <w:rFonts w:ascii="Arial" w:hAnsi="Arial"/>
          <w:color w:val="585858"/>
          <w:spacing w:val="-1"/>
          <w:w w:val="105"/>
        </w:rPr>
        <w:t>EALIZADAS</w:t>
      </w:r>
      <w:r>
        <w:rPr>
          <w:rFonts w:ascii="Arial" w:hAnsi="Arial"/>
          <w:color w:val="585858"/>
          <w:spacing w:val="12"/>
          <w:w w:val="105"/>
        </w:rPr>
        <w:t> </w:t>
      </w:r>
      <w:r>
        <w:rPr>
          <w:rFonts w:ascii="Arial" w:hAnsi="Arial"/>
          <w:color w:val="585858"/>
          <w:w w:val="105"/>
        </w:rPr>
        <w:t>VÍA</w:t>
      </w:r>
      <w:r>
        <w:rPr>
          <w:rFonts w:ascii="Arial" w:hAnsi="Arial"/>
          <w:color w:val="585858"/>
          <w:spacing w:val="11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INTERNET</w:t>
      </w:r>
      <w:r>
        <w:rPr>
          <w:rFonts w:ascii="Arial" w:hAnsi="Arial"/>
          <w:color w:val="585858"/>
          <w:spacing w:val="12"/>
          <w:w w:val="105"/>
        </w:rPr>
        <w:t> </w:t>
      </w:r>
      <w:r>
        <w:rPr>
          <w:rFonts w:ascii="Arial" w:hAnsi="Arial"/>
          <w:color w:val="585858"/>
          <w:w w:val="105"/>
        </w:rPr>
        <w:t>A</w:t>
      </w:r>
      <w:r>
        <w:rPr>
          <w:rFonts w:ascii="Arial" w:hAnsi="Arial"/>
          <w:color w:val="585858"/>
          <w:spacing w:val="31"/>
          <w:w w:val="109"/>
        </w:rPr>
        <w:t> </w:t>
      </w:r>
      <w:r>
        <w:rPr>
          <w:rFonts w:ascii="Arial" w:hAnsi="Arial"/>
          <w:color w:val="585858"/>
          <w:w w:val="105"/>
        </w:rPr>
        <w:t>TRAVÉS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D</w:t>
      </w:r>
      <w:r>
        <w:rPr>
          <w:rFonts w:ascii="Arial" w:hAnsi="Arial"/>
          <w:color w:val="585858"/>
          <w:spacing w:val="-2"/>
          <w:w w:val="105"/>
        </w:rPr>
        <w:t>EL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P</w:t>
      </w:r>
      <w:r>
        <w:rPr>
          <w:rFonts w:ascii="Arial" w:hAnsi="Arial"/>
          <w:color w:val="585858"/>
          <w:spacing w:val="-1"/>
          <w:w w:val="105"/>
        </w:rPr>
        <w:t>ORTAL</w:t>
      </w:r>
      <w:r>
        <w:rPr>
          <w:rFonts w:ascii="Arial" w:hAnsi="Arial"/>
          <w:color w:val="585858"/>
          <w:spacing w:val="-7"/>
          <w:w w:val="105"/>
        </w:rPr>
        <w:t> </w:t>
      </w:r>
      <w:r>
        <w:rPr>
          <w:rFonts w:ascii="Arial" w:hAnsi="Arial"/>
          <w:color w:val="585858"/>
          <w:w w:val="105"/>
        </w:rPr>
        <w:t>DEL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spacing w:val="-2"/>
          <w:w w:val="105"/>
        </w:rPr>
        <w:t>G</w:t>
      </w:r>
      <w:r>
        <w:rPr>
          <w:rFonts w:ascii="Arial" w:hAnsi="Arial"/>
          <w:color w:val="585858"/>
          <w:spacing w:val="-1"/>
          <w:w w:val="105"/>
        </w:rPr>
        <w:t>OBIERNO</w:t>
      </w:r>
      <w:r>
        <w:rPr>
          <w:rFonts w:ascii="Arial" w:hAnsi="Arial"/>
          <w:color w:val="585858"/>
          <w:spacing w:val="-6"/>
          <w:w w:val="105"/>
        </w:rPr>
        <w:t> </w:t>
      </w:r>
      <w:r>
        <w:rPr>
          <w:rFonts w:ascii="Arial" w:hAnsi="Arial"/>
          <w:color w:val="585858"/>
          <w:w w:val="105"/>
        </w:rPr>
        <w:t>DEL</w:t>
      </w:r>
      <w:r>
        <w:rPr>
          <w:rFonts w:ascii="Arial" w:hAnsi="Arial"/>
          <w:color w:val="585858"/>
          <w:spacing w:val="-8"/>
          <w:w w:val="105"/>
        </w:rPr>
        <w:t> </w:t>
      </w:r>
      <w:r>
        <w:rPr>
          <w:rFonts w:ascii="Arial" w:hAnsi="Arial"/>
          <w:color w:val="585858"/>
          <w:w w:val="105"/>
        </w:rPr>
        <w:t>ESTADO</w:t>
      </w:r>
      <w:r>
        <w:rPr>
          <w:rFonts w:ascii="Arial" w:hAnsi="Arial"/>
          <w:color w:val="585858"/>
          <w:spacing w:val="27"/>
          <w:w w:val="105"/>
        </w:rPr>
        <w:t> </w:t>
      </w:r>
      <w:r>
        <w:rPr>
          <w:rFonts w:ascii="Arial" w:hAnsi="Arial"/>
          <w:color w:val="585858"/>
          <w:w w:val="105"/>
        </w:rPr>
        <w:t>DE</w:t>
      </w:r>
      <w:r>
        <w:rPr>
          <w:rFonts w:ascii="Arial" w:hAnsi="Arial"/>
          <w:color w:val="585858"/>
          <w:spacing w:val="1"/>
          <w:w w:val="105"/>
        </w:rPr>
        <w:t> </w:t>
      </w:r>
      <w:r>
        <w:rPr>
          <w:rFonts w:ascii="Arial" w:hAnsi="Arial"/>
          <w:color w:val="585858"/>
          <w:w w:val="105"/>
        </w:rPr>
        <w:t>B.C.SUR,</w:t>
      </w:r>
      <w:r>
        <w:rPr>
          <w:rFonts w:ascii="Arial" w:hAnsi="Arial"/>
          <w:color w:val="585858"/>
          <w:spacing w:val="2"/>
          <w:w w:val="105"/>
        </w:rPr>
        <w:t> </w:t>
      </w:r>
      <w:r>
        <w:rPr>
          <w:rFonts w:ascii="Arial" w:hAnsi="Arial"/>
          <w:color w:val="585858"/>
          <w:spacing w:val="-1"/>
          <w:w w:val="105"/>
        </w:rPr>
        <w:t>2015-2016</w:t>
      </w:r>
      <w:r>
        <w:rPr>
          <w:rFonts w:ascii="Arial" w:hAnsi="Arial"/>
          <w:b w:val="0"/>
        </w:rPr>
      </w:r>
    </w:p>
    <w:p>
      <w:pPr>
        <w:spacing w:line="269" w:lineRule="exact" w:before="0"/>
        <w:ind w:left="117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44.839996pt;margin-top:29.696218pt;width:241.8pt;height:187.1pt;mso-position-horizontal-relative:page;mso-position-vertical-relative:paragraph;z-index:-837880" coordorigin="8897,594" coordsize="4836,3742">
            <v:shape style="position:absolute;left:8897;top:594;width:4836;height:3686" type="#_x0000_t75" stroked="false">
              <v:imagedata r:id="rId573" o:title=""/>
            </v:shape>
            <v:group style="position:absolute;left:12114;top:3639;width:72;height:293" coordorigin="12114,3639" coordsize="72,293">
              <v:shape style="position:absolute;left:12114;top:3639;width:72;height:293" coordorigin="12114,3639" coordsize="72,293" path="m12114,3639l12186,3932e" filled="false" stroked="true" strokeweight=".75pt" strokecolor="#5d6770">
                <v:path arrowok="t"/>
              </v:shape>
            </v:group>
            <v:group style="position:absolute;left:12186;top:3932;width:91;height:2" coordorigin="12186,3932" coordsize="91,2">
              <v:shape style="position:absolute;left:12186;top:3932;width:91;height:2" coordorigin="12186,3932" coordsize="91,0" path="m12186,3932l12276,3932e" filled="false" stroked="true" strokeweight=".75pt" strokecolor="#5d6770">
                <v:path arrowok="t"/>
              </v:shape>
            </v:group>
            <v:group style="position:absolute;left:10402;top:1217;width:87;height:46" coordorigin="10402,1217" coordsize="87,46">
              <v:shape style="position:absolute;left:10402;top:1217;width:87;height:46" coordorigin="10402,1217" coordsize="87,46" path="m10489,1263l10402,1217e" filled="false" stroked="true" strokeweight=".75pt" strokecolor="#5d6770">
                <v:path arrowok="t"/>
              </v:shape>
            </v:group>
            <v:group style="position:absolute;left:10314;top:1217;width:89;height:2" coordorigin="10314,1217" coordsize="89,2">
              <v:shape style="position:absolute;left:10314;top:1217;width:89;height:2" coordorigin="10314,1217" coordsize="89,0" path="m10402,1217l10314,1217e" filled="false" stroked="true" strokeweight=".75pt" strokecolor="#5d6770">
                <v:path arrowok="t"/>
              </v:shape>
            </v:group>
            <v:group style="position:absolute;left:10748;top:963;width:2;height:255" coordorigin="10748,963" coordsize="2,255">
              <v:shape style="position:absolute;left:10748;top:963;width:2;height:255" coordorigin="10748,963" coordsize="0,255" path="m10748,963l10748,1217e" filled="false" stroked="true" strokeweight=".75pt" strokecolor="#5d6770">
                <v:path arrowok="t"/>
              </v:shape>
            </v:group>
            <v:group style="position:absolute;left:11067;top:1001;width:63;height:178" coordorigin="11067,1001" coordsize="63,178">
              <v:shape style="position:absolute;left:11067;top:1001;width:63;height:178" coordorigin="11067,1001" coordsize="63,178" path="m11130,1179l11067,1001e" filled="false" stroked="true" strokeweight=".75pt" strokecolor="#5d6770">
                <v:path arrowok="t"/>
              </v:shape>
            </v:group>
            <v:group style="position:absolute;left:9304;top:4228;width:108;height:108" coordorigin="9304,4228" coordsize="108,108">
              <v:shape style="position:absolute;left:9304;top:4228;width:108;height:108" coordorigin="9304,4228" coordsize="108,108" path="m9304,4335l9411,4335,9411,4228,9304,4228,9304,4335xe" filled="true" fillcolor="#eb5a5e" stroked="false">
                <v:path arrowok="t"/>
                <v:fill type="solid"/>
              </v:shape>
            </v:group>
            <v:group style="position:absolute;left:11626;top:4228;width:108;height:108" coordorigin="11626,4228" coordsize="108,108">
              <v:shape style="position:absolute;left:11626;top:4228;width:108;height:108" coordorigin="11626,4228" coordsize="108,108" path="m11626,4335l11733,4335,11733,4228,11626,4228,11626,4335xe" filled="true" fillcolor="#009d4e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3.540001pt;margin-top:19.186218pt;width:195.05pt;height:24.6pt;mso-position-horizontal-relative:page;mso-position-vertical-relative:paragraph;z-index:-837736" type="#_x0000_t202" filled="true" fillcolor="#5d6770" stroked="false">
            <v:textbox inset="0,0,0,0">
              <w:txbxContent>
                <w:p>
                  <w:pPr>
                    <w:spacing w:before="136"/>
                    <w:ind w:left="0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z w:val="18"/>
                    </w:rPr>
                    <w:t>MEDIO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17.450012pt;margin-top:19.186218pt;width:76.6pt;height:24.6pt;mso-position-horizontal-relative:page;mso-position-vertical-relative:paragraph;z-index:-837712" type="#_x0000_t202" filled="true" fillcolor="#ed6b06" stroked="false">
            <v:textbox inset="0,0,0,0">
              <w:txbxContent>
                <w:p>
                  <w:pPr>
                    <w:spacing w:before="136"/>
                    <w:ind w:left="33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"/>
                      <w:sz w:val="18"/>
                    </w:rPr>
                    <w:t>2015-2016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585858"/>
          <w:w w:val="105"/>
          <w:sz w:val="24"/>
        </w:rPr>
        <w:t>(PAGOS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EN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LÍNEA</w:t>
      </w:r>
      <w:r>
        <w:rPr>
          <w:rFonts w:ascii="Arial" w:hAnsi="Arial"/>
          <w:b/>
          <w:color w:val="585858"/>
          <w:spacing w:val="14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Y</w:t>
      </w:r>
      <w:r>
        <w:rPr>
          <w:rFonts w:ascii="Arial" w:hAnsi="Arial"/>
          <w:b/>
          <w:color w:val="585858"/>
          <w:spacing w:val="19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VENTANILLA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BANCARIA)</w:t>
      </w:r>
      <w:r>
        <w:rPr>
          <w:rFonts w:ascii="Arial" w:hAnsi="Arial"/>
          <w:sz w:val="24"/>
        </w:rPr>
      </w:r>
    </w:p>
    <w:p>
      <w:pPr>
        <w:spacing w:line="231" w:lineRule="auto" w:before="171"/>
        <w:ind w:left="117" w:right="1718" w:firstLine="1"/>
        <w:jc w:val="center"/>
        <w:rPr>
          <w:rFonts w:ascii="Arial" w:hAnsi="Arial" w:cs="Arial" w:eastAsia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585858"/>
          <w:w w:val="105"/>
          <w:sz w:val="24"/>
        </w:rPr>
        <w:t>TRANSACCIONES</w:t>
      </w:r>
      <w:r>
        <w:rPr>
          <w:rFonts w:ascii="Arial" w:hAnsi="Arial"/>
          <w:b/>
          <w:color w:val="585858"/>
          <w:spacing w:val="18"/>
          <w:w w:val="105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RE</w:t>
      </w:r>
      <w:r>
        <w:rPr>
          <w:rFonts w:ascii="Arial" w:hAnsi="Arial"/>
          <w:b/>
          <w:color w:val="585858"/>
          <w:spacing w:val="-1"/>
          <w:w w:val="105"/>
          <w:sz w:val="24"/>
        </w:rPr>
        <w:t>ALIZADAS</w:t>
      </w:r>
      <w:r>
        <w:rPr>
          <w:rFonts w:ascii="Arial" w:hAnsi="Arial"/>
          <w:b/>
          <w:color w:val="585858"/>
          <w:spacing w:val="19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VÍA</w:t>
      </w:r>
      <w:r>
        <w:rPr>
          <w:rFonts w:ascii="Arial" w:hAnsi="Arial"/>
          <w:b/>
          <w:color w:val="585858"/>
          <w:spacing w:val="20"/>
          <w:w w:val="109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INTERNET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A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TRA</w:t>
      </w:r>
      <w:r>
        <w:rPr>
          <w:rFonts w:ascii="Arial" w:hAnsi="Arial"/>
          <w:b/>
          <w:color w:val="585858"/>
          <w:spacing w:val="-2"/>
          <w:w w:val="105"/>
          <w:sz w:val="24"/>
        </w:rPr>
        <w:t>VÉS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DEL</w:t>
      </w:r>
      <w:r>
        <w:rPr>
          <w:rFonts w:ascii="Arial" w:hAnsi="Arial"/>
          <w:b/>
          <w:color w:val="585858"/>
          <w:spacing w:val="-5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PORTAL</w:t>
      </w:r>
      <w:r>
        <w:rPr>
          <w:rFonts w:ascii="Arial" w:hAnsi="Arial"/>
          <w:b/>
          <w:color w:val="585858"/>
          <w:spacing w:val="-6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DEL</w:t>
      </w:r>
      <w:r>
        <w:rPr>
          <w:rFonts w:ascii="Arial" w:hAnsi="Arial"/>
          <w:b/>
          <w:color w:val="585858"/>
          <w:spacing w:val="25"/>
          <w:w w:val="103"/>
          <w:sz w:val="24"/>
        </w:rPr>
        <w:t> </w:t>
      </w:r>
      <w:r>
        <w:rPr>
          <w:rFonts w:ascii="Arial" w:hAnsi="Arial"/>
          <w:b/>
          <w:color w:val="585858"/>
          <w:spacing w:val="-2"/>
          <w:w w:val="105"/>
          <w:sz w:val="24"/>
        </w:rPr>
        <w:t>G</w:t>
      </w:r>
      <w:r>
        <w:rPr>
          <w:rFonts w:ascii="Arial" w:hAnsi="Arial"/>
          <w:b/>
          <w:color w:val="585858"/>
          <w:spacing w:val="-1"/>
          <w:w w:val="105"/>
          <w:sz w:val="24"/>
        </w:rPr>
        <w:t>OBIERNO</w:t>
      </w:r>
      <w:r>
        <w:rPr>
          <w:rFonts w:ascii="Arial" w:hAnsi="Arial"/>
          <w:b/>
          <w:color w:val="585858"/>
          <w:spacing w:val="8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DEL</w:t>
      </w:r>
      <w:r>
        <w:rPr>
          <w:rFonts w:ascii="Arial" w:hAnsi="Arial"/>
          <w:b/>
          <w:color w:val="585858"/>
          <w:spacing w:val="9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ESTADO,</w:t>
      </w:r>
      <w:r>
        <w:rPr>
          <w:rFonts w:ascii="Arial" w:hAnsi="Arial"/>
          <w:b/>
          <w:color w:val="585858"/>
          <w:spacing w:val="10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2015-2016</w:t>
      </w:r>
      <w:r>
        <w:rPr>
          <w:rFonts w:ascii="Arial" w:hAnsi="Arial"/>
          <w:b/>
          <w:color w:val="585858"/>
          <w:spacing w:val="7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(PAGOS</w:t>
      </w:r>
      <w:r>
        <w:rPr>
          <w:rFonts w:ascii="Arial" w:hAnsi="Arial"/>
          <w:b/>
          <w:color w:val="585858"/>
          <w:spacing w:val="30"/>
          <w:w w:val="103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EN</w:t>
      </w:r>
      <w:r>
        <w:rPr>
          <w:rFonts w:ascii="Arial" w:hAnsi="Arial"/>
          <w:b/>
          <w:color w:val="585858"/>
          <w:spacing w:val="22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LÍNEA</w:t>
      </w:r>
      <w:r>
        <w:rPr>
          <w:rFonts w:ascii="Arial" w:hAnsi="Arial"/>
          <w:b/>
          <w:color w:val="585858"/>
          <w:spacing w:val="22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Y</w:t>
      </w:r>
      <w:r>
        <w:rPr>
          <w:rFonts w:ascii="Arial" w:hAnsi="Arial"/>
          <w:b/>
          <w:color w:val="585858"/>
          <w:spacing w:val="23"/>
          <w:w w:val="105"/>
          <w:sz w:val="24"/>
        </w:rPr>
        <w:t> </w:t>
      </w:r>
      <w:r>
        <w:rPr>
          <w:rFonts w:ascii="Arial" w:hAnsi="Arial"/>
          <w:b/>
          <w:color w:val="585858"/>
          <w:spacing w:val="-1"/>
          <w:w w:val="105"/>
          <w:sz w:val="24"/>
        </w:rPr>
        <w:t>VENTANILLA</w:t>
      </w:r>
      <w:r>
        <w:rPr>
          <w:rFonts w:ascii="Arial" w:hAnsi="Arial"/>
          <w:b/>
          <w:color w:val="585858"/>
          <w:spacing w:val="23"/>
          <w:w w:val="105"/>
          <w:sz w:val="24"/>
        </w:rPr>
        <w:t> </w:t>
      </w:r>
      <w:r>
        <w:rPr>
          <w:rFonts w:ascii="Arial" w:hAnsi="Arial"/>
          <w:b/>
          <w:color w:val="585858"/>
          <w:w w:val="105"/>
          <w:sz w:val="24"/>
        </w:rPr>
        <w:t>BANCARIA)</w:t>
      </w:r>
      <w:r>
        <w:rPr>
          <w:rFonts w:ascii="Arial" w:hAnsi="Arial"/>
          <w:sz w:val="24"/>
        </w:rPr>
      </w:r>
    </w:p>
    <w:p>
      <w:pPr>
        <w:spacing w:after="0" w:line="231" w:lineRule="auto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620" w:bottom="280" w:left="1760" w:right="0"/>
          <w:cols w:num="2" w:equalWidth="0">
            <w:col w:w="6511" w:space="188"/>
            <w:col w:w="738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1760" w:right="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pStyle w:val="Heading9"/>
        <w:tabs>
          <w:tab w:pos="4411" w:val="left" w:leader="none"/>
          <w:tab w:pos="5500" w:val="left" w:leader="none"/>
        </w:tabs>
        <w:spacing w:line="240" w:lineRule="auto"/>
        <w:ind w:left="51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w w:val="99"/>
        </w:rPr>
      </w:r>
      <w:r>
        <w:rPr>
          <w:rFonts w:ascii="Arial" w:hAnsi="Arial"/>
          <w:color w:val="585858"/>
          <w:spacing w:val="19"/>
          <w:w w:val="99"/>
          <w:u w:val="single" w:color="5D6770"/>
        </w:rPr>
        <w:t> </w:t>
      </w:r>
      <w:r>
        <w:rPr>
          <w:rFonts w:ascii="Arial" w:hAnsi="Arial"/>
          <w:color w:val="585858"/>
          <w:u w:val="single" w:color="5D6770"/>
        </w:rPr>
        <w:t>Impuesto</w:t>
      </w:r>
      <w:r>
        <w:rPr>
          <w:rFonts w:ascii="Arial" w:hAnsi="Arial"/>
          <w:color w:val="585858"/>
          <w:spacing w:val="-5"/>
          <w:u w:val="single" w:color="5D6770"/>
        </w:rPr>
        <w:t> </w:t>
      </w:r>
      <w:r>
        <w:rPr>
          <w:rFonts w:ascii="Arial" w:hAnsi="Arial"/>
          <w:color w:val="585858"/>
          <w:spacing w:val="-1"/>
          <w:u w:val="single" w:color="5D6770"/>
        </w:rPr>
        <w:t>sobre Nóminas</w:t>
        <w:tab/>
      </w:r>
      <w:r>
        <w:rPr>
          <w:rFonts w:ascii="Arial" w:hAnsi="Arial"/>
          <w:color w:val="585858"/>
          <w:spacing w:val="-1"/>
        </w:rPr>
        <w:tab/>
      </w:r>
      <w:r>
        <w:rPr>
          <w:rFonts w:ascii="Arial" w:hAnsi="Arial"/>
          <w:color w:val="585858"/>
          <w:spacing w:val="-1"/>
          <w:position w:val="4"/>
        </w:rPr>
        <w:t>46,614</w:t>
      </w:r>
      <w:r>
        <w:rPr>
          <w:rFonts w:ascii="Arial" w:hAnsi="Arial"/>
        </w:rPr>
      </w:r>
    </w:p>
    <w:p>
      <w:pPr>
        <w:spacing w:line="20" w:lineRule="atLeast"/>
        <w:ind w:left="458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7.150pt;height:.6pt;mso-position-horizontal-relative:char;mso-position-vertical-relative:line" coordorigin="0,0" coordsize="1543,12">
            <v:group style="position:absolute;left:6;top:6;width:1532;height:2" coordorigin="6,6" coordsize="1532,2">
              <v:shape style="position:absolute;left:6;top:6;width:1532;height:2" coordorigin="6,6" coordsize="1532,0" path="m6,6l1537,6e" filled="false" stroked="true" strokeweight=".580pt" strokecolor="#ed6b0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411" w:val="left" w:leader="none"/>
          <w:tab w:pos="5599" w:val="left" w:leader="none"/>
          <w:tab w:pos="6120" w:val="left" w:leader="none"/>
        </w:tabs>
        <w:spacing w:before="0"/>
        <w:ind w:left="580" w:right="0" w:hanging="7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sz w:val="18"/>
          <w:u w:val="single" w:color="5D6770"/>
        </w:rPr>
        <w:t>Impuesto</w:t>
      </w:r>
      <w:r>
        <w:rPr>
          <w:rFonts w:ascii="Arial"/>
          <w:color w:val="585858"/>
          <w:spacing w:val="-5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sobre</w:t>
      </w:r>
      <w:r>
        <w:rPr>
          <w:rFonts w:ascii="Arial"/>
          <w:color w:val="585858"/>
          <w:spacing w:val="-2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Hospedaje</w:t>
        <w:tab/>
      </w:r>
      <w:r>
        <w:rPr>
          <w:rFonts w:ascii="Arial"/>
          <w:color w:val="585858"/>
          <w:spacing w:val="-1"/>
          <w:sz w:val="18"/>
        </w:rPr>
      </w:r>
      <w:r>
        <w:rPr>
          <w:rFonts w:ascii="Arial"/>
          <w:color w:val="585858"/>
          <w:spacing w:val="-1"/>
          <w:position w:val="4"/>
          <w:sz w:val="18"/>
        </w:rPr>
      </w:r>
      <w:r>
        <w:rPr>
          <w:rFonts w:ascii="Arial"/>
          <w:color w:val="585858"/>
          <w:spacing w:val="-1"/>
          <w:position w:val="4"/>
          <w:sz w:val="18"/>
          <w:u w:val="single" w:color="ED6B06"/>
        </w:rPr>
        <w:tab/>
      </w:r>
      <w:r>
        <w:rPr>
          <w:rFonts w:ascii="Arial"/>
          <w:color w:val="585858"/>
          <w:position w:val="4"/>
          <w:sz w:val="18"/>
          <w:u w:val="single" w:color="ED6B06"/>
        </w:rPr>
        <w:t>1,960</w:t>
      </w:r>
      <w:r>
        <w:rPr>
          <w:rFonts w:ascii="Arial"/>
          <w:color w:val="585858"/>
          <w:w w:val="99"/>
          <w:position w:val="4"/>
          <w:sz w:val="18"/>
          <w:u w:val="single" w:color="ED6B06"/>
        </w:rPr>
        <w:t> </w:t>
      </w:r>
      <w:r>
        <w:rPr>
          <w:rFonts w:ascii="Arial"/>
          <w:color w:val="585858"/>
          <w:position w:val="4"/>
          <w:sz w:val="18"/>
          <w:u w:val="single" w:color="ED6B06"/>
        </w:rPr>
        <w:tab/>
      </w:r>
      <w:r>
        <w:rPr>
          <w:rFonts w:ascii="Arial"/>
          <w:color w:val="585858"/>
          <w:position w:val="4"/>
          <w:sz w:val="18"/>
        </w:rPr>
      </w:r>
      <w:r>
        <w:rPr>
          <w:rFonts w:ascii="Arial"/>
          <w:sz w:val="18"/>
        </w:rPr>
      </w:r>
    </w:p>
    <w:p>
      <w:pPr>
        <w:tabs>
          <w:tab w:pos="4588" w:val="left" w:leader="none"/>
          <w:tab w:pos="5750" w:val="left" w:leader="none"/>
          <w:tab w:pos="6120" w:val="left" w:leader="none"/>
        </w:tabs>
        <w:spacing w:line="220" w:lineRule="atLeast" w:before="10"/>
        <w:ind w:left="5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13.540001pt;margin-top:13.221894pt;width:195.05pt;height:.1pt;mso-position-horizontal-relative:page;mso-position-vertical-relative:paragraph;z-index:-838024" coordorigin="2271,264" coordsize="3901,2">
            <v:shape style="position:absolute;left:2271;top:264;width:3901;height:2" coordorigin="2271,264" coordsize="3901,0" path="m2271,264l6171,264e" filled="false" stroked="true" strokeweight=".58001pt" strokecolor="#5d6770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sz w:val="18"/>
        </w:rPr>
        <w:t>Impuesto</w:t>
      </w:r>
      <w:r>
        <w:rPr>
          <w:rFonts w:ascii="Arial" w:hAnsi="Arial"/>
          <w:color w:val="585858"/>
          <w:spacing w:val="-7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Estatal</w:t>
      </w:r>
      <w:r>
        <w:rPr>
          <w:rFonts w:ascii="Arial" w:hAnsi="Arial"/>
          <w:color w:val="585858"/>
          <w:spacing w:val="-5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Vehicular</w:t>
      </w:r>
      <w:r>
        <w:rPr>
          <w:rFonts w:ascii="Arial" w:hAnsi="Arial"/>
          <w:color w:val="585858"/>
          <w:spacing w:val="-1"/>
          <w:position w:val="9"/>
          <w:sz w:val="12"/>
        </w:rPr>
        <w:t>1/</w:t>
        <w:tab/>
      </w:r>
      <w:r>
        <w:rPr>
          <w:rFonts w:ascii="Arial" w:hAnsi="Arial"/>
          <w:color w:val="585858"/>
          <w:spacing w:val="-1"/>
          <w:position w:val="4"/>
          <w:sz w:val="18"/>
        </w:rPr>
      </w:r>
      <w:r>
        <w:rPr>
          <w:rFonts w:ascii="Arial" w:hAnsi="Arial"/>
          <w:color w:val="585858"/>
          <w:spacing w:val="-1"/>
          <w:position w:val="4"/>
          <w:sz w:val="18"/>
          <w:u w:val="single" w:color="ED6B06"/>
        </w:rPr>
        <w:tab/>
      </w:r>
      <w:r>
        <w:rPr>
          <w:rFonts w:ascii="Arial" w:hAnsi="Arial"/>
          <w:color w:val="585858"/>
          <w:position w:val="4"/>
          <w:sz w:val="18"/>
          <w:u w:val="single" w:color="ED6B06"/>
        </w:rPr>
        <w:t>669</w:t>
      </w:r>
      <w:r>
        <w:rPr>
          <w:rFonts w:ascii="Arial" w:hAnsi="Arial"/>
          <w:color w:val="585858"/>
          <w:w w:val="99"/>
          <w:position w:val="4"/>
          <w:sz w:val="18"/>
          <w:u w:val="single" w:color="ED6B06"/>
        </w:rPr>
        <w:t> </w:t>
      </w:r>
      <w:r>
        <w:rPr>
          <w:rFonts w:ascii="Arial" w:hAnsi="Arial"/>
          <w:color w:val="585858"/>
          <w:position w:val="4"/>
          <w:sz w:val="18"/>
          <w:u w:val="single" w:color="ED6B06"/>
        </w:rPr>
        <w:tab/>
      </w:r>
      <w:r>
        <w:rPr>
          <w:rFonts w:ascii="Arial" w:hAnsi="Arial"/>
          <w:color w:val="585858"/>
          <w:position w:val="4"/>
          <w:sz w:val="18"/>
        </w:rPr>
      </w:r>
      <w:r>
        <w:rPr>
          <w:rFonts w:ascii="Arial" w:hAnsi="Arial"/>
          <w:color w:val="585858"/>
          <w:spacing w:val="27"/>
          <w:position w:val="4"/>
          <w:sz w:val="18"/>
        </w:rPr>
        <w:t> </w:t>
      </w:r>
      <w:r>
        <w:rPr>
          <w:rFonts w:ascii="Arial" w:hAnsi="Arial"/>
          <w:color w:val="585858"/>
          <w:w w:val="95"/>
          <w:sz w:val="18"/>
        </w:rPr>
        <w:t>Impuesto</w:t>
      </w:r>
      <w:r>
        <w:rPr>
          <w:rFonts w:ascii="Arial" w:hAnsi="Arial"/>
          <w:color w:val="585858"/>
          <w:spacing w:val="34"/>
          <w:w w:val="95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sobre Tenencia</w:t>
      </w:r>
      <w:r>
        <w:rPr>
          <w:rFonts w:ascii="Arial" w:hAnsi="Arial"/>
          <w:color w:val="585858"/>
          <w:sz w:val="18"/>
        </w:rPr>
        <w:t> o</w:t>
      </w:r>
      <w:r>
        <w:rPr>
          <w:rFonts w:ascii="Arial" w:hAnsi="Arial"/>
          <w:color w:val="585858"/>
          <w:spacing w:val="-1"/>
          <w:sz w:val="18"/>
        </w:rPr>
        <w:t> </w:t>
      </w:r>
      <w:r>
        <w:rPr>
          <w:rFonts w:ascii="Arial" w:hAnsi="Arial"/>
          <w:color w:val="585858"/>
          <w:spacing w:val="-2"/>
          <w:sz w:val="18"/>
        </w:rPr>
        <w:t>Uso</w:t>
      </w:r>
      <w:r>
        <w:rPr>
          <w:rFonts w:ascii="Arial" w:hAnsi="Arial"/>
          <w:color w:val="585858"/>
          <w:sz w:val="18"/>
        </w:rPr>
        <w:t> </w:t>
      </w:r>
      <w:r>
        <w:rPr>
          <w:rFonts w:ascii="Arial" w:hAnsi="Arial"/>
          <w:color w:val="585858"/>
          <w:spacing w:val="-1"/>
          <w:sz w:val="18"/>
        </w:rPr>
        <w:t>Vehículos</w:t>
      </w:r>
      <w:r>
        <w:rPr>
          <w:rFonts w:ascii="Arial" w:hAnsi="Arial"/>
          <w:sz w:val="18"/>
        </w:rPr>
      </w:r>
    </w:p>
    <w:p>
      <w:pPr>
        <w:pStyle w:val="Heading9"/>
        <w:tabs>
          <w:tab w:pos="6052" w:val="right" w:leader="none"/>
        </w:tabs>
        <w:spacing w:line="206" w:lineRule="exact"/>
        <w:ind w:left="58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113.540001pt;margin-top:10.572775pt;width:195.05pt;height:.1pt;mso-position-horizontal-relative:page;mso-position-vertical-relative:paragraph;z-index:43696" coordorigin="2271,211" coordsize="3901,2">
            <v:shape style="position:absolute;left:2271;top:211;width:3901;height:2" coordorigin="2271,211" coordsize="3901,0" path="m2271,211l6171,211e" filled="false" stroked="true" strokeweight=".579980pt" strokecolor="#5d6770">
              <v:path arrowok="t"/>
            </v:shape>
            <w10:wrap type="none"/>
          </v:group>
        </w:pict>
      </w:r>
      <w:r>
        <w:rPr/>
        <w:pict>
          <v:group style="position:absolute;margin-left:317.450012pt;margin-top:10.572775pt;width:76.6pt;height:.1pt;mso-position-horizontal-relative:page;mso-position-vertical-relative:paragraph;z-index:43720" coordorigin="6349,211" coordsize="1532,2">
            <v:shape style="position:absolute;left:6349;top:211;width:1532;height:2" coordorigin="6349,211" coordsize="1532,0" path="m6349,211l7880,211e" filled="false" stroked="true" strokeweight=".579980pt" strokecolor="#ed6b06">
              <v:path arrowok="t"/>
            </v:shape>
            <w10:wrap type="none"/>
          </v:group>
        </w:pict>
      </w:r>
      <w:r>
        <w:rPr>
          <w:rFonts w:ascii="Arial"/>
          <w:color w:val="585858"/>
          <w:spacing w:val="-1"/>
        </w:rPr>
        <w:t>(ISTUV)</w:t>
      </w:r>
      <w:r>
        <w:rPr>
          <w:rFonts w:ascii="Arial"/>
          <w:color w:val="585858"/>
          <w:spacing w:val="-1"/>
          <w:position w:val="9"/>
          <w:sz w:val="12"/>
        </w:rPr>
        <w:t>2/</w:t>
      </w:r>
      <w:r>
        <w:rPr>
          <w:rFonts w:ascii="Arial"/>
          <w:color w:val="585858"/>
          <w:spacing w:val="-1"/>
          <w:position w:val="10"/>
        </w:rPr>
        <w:tab/>
      </w:r>
      <w:r>
        <w:rPr>
          <w:rFonts w:ascii="Arial"/>
          <w:color w:val="585858"/>
          <w:position w:val="10"/>
        </w:rPr>
        <w:t>127</w:t>
      </w:r>
      <w:r>
        <w:rPr>
          <w:rFonts w:ascii="Arial"/>
        </w:rPr>
      </w:r>
    </w:p>
    <w:p>
      <w:pPr>
        <w:pStyle w:val="Heading9"/>
        <w:tabs>
          <w:tab w:pos="4411" w:val="left" w:leader="none"/>
          <w:tab w:pos="6052" w:val="right" w:leader="none"/>
        </w:tabs>
        <w:spacing w:line="240" w:lineRule="auto" w:before="10"/>
        <w:ind w:left="51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317.450012pt;margin-top:13.101892pt;width:76.6pt;height:.1pt;mso-position-horizontal-relative:page;mso-position-vertical-relative:paragraph;z-index:43744" coordorigin="6349,262" coordsize="1532,2">
            <v:shape style="position:absolute;left:6349;top:262;width:1532;height:2" coordorigin="6349,262" coordsize="1532,0" path="m6349,262l7880,262e" filled="false" stroked="true" strokeweight=".579980pt" strokecolor="#ed6b06">
              <v:path arrowok="t"/>
            </v:shape>
            <w10:wrap type="none"/>
          </v:group>
        </w:pict>
      </w:r>
      <w:r>
        <w:rPr>
          <w:rFonts w:ascii="Arial" w:hAnsi="Arial"/>
          <w:color w:val="585858"/>
          <w:w w:val="99"/>
        </w:rPr>
      </w:r>
      <w:r>
        <w:rPr>
          <w:rFonts w:ascii="Arial" w:hAnsi="Arial"/>
          <w:color w:val="585858"/>
          <w:w w:val="99"/>
          <w:u w:val="single" w:color="5D6770"/>
        </w:rPr>
        <w:t> </w:t>
      </w:r>
      <w:r>
        <w:rPr>
          <w:rFonts w:ascii="Arial" w:hAnsi="Arial"/>
          <w:color w:val="585858"/>
          <w:spacing w:val="-31"/>
          <w:u w:val="single" w:color="5D6770"/>
        </w:rPr>
        <w:t> </w:t>
      </w:r>
      <w:r>
        <w:rPr>
          <w:rFonts w:ascii="Arial" w:hAnsi="Arial"/>
          <w:color w:val="585858"/>
          <w:spacing w:val="-1"/>
          <w:u w:val="single" w:color="5D6770"/>
        </w:rPr>
        <w:t>Régimen de Intermedios</w:t>
        <w:tab/>
      </w:r>
      <w:r>
        <w:rPr>
          <w:rFonts w:ascii="Arial" w:hAnsi="Arial"/>
          <w:color w:val="585858"/>
          <w:spacing w:val="-1"/>
        </w:rPr>
      </w:r>
      <w:r>
        <w:rPr>
          <w:rFonts w:ascii="Arial" w:hAnsi="Arial"/>
          <w:color w:val="585858"/>
          <w:spacing w:val="-1"/>
          <w:position w:val="4"/>
        </w:rPr>
        <w:tab/>
      </w:r>
      <w:r>
        <w:rPr>
          <w:rFonts w:ascii="Arial" w:hAnsi="Arial"/>
          <w:color w:val="585858"/>
          <w:position w:val="4"/>
        </w:rPr>
        <w:t>102</w:t>
      </w:r>
      <w:r>
        <w:rPr>
          <w:rFonts w:ascii="Arial" w:hAnsi="Arial"/>
        </w:rPr>
      </w:r>
    </w:p>
    <w:p>
      <w:pPr>
        <w:pStyle w:val="Heading9"/>
        <w:spacing w:line="158" w:lineRule="exact" w:before="9"/>
        <w:ind w:left="58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</w:rPr>
        <w:t>Impuesto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sobre Enajenación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de Bienes</w:t>
      </w:r>
      <w:r>
        <w:rPr>
          <w:rFonts w:ascii="Arial" w:hAnsi="Arial"/>
        </w:rPr>
      </w:r>
    </w:p>
    <w:p>
      <w:pPr>
        <w:pStyle w:val="Heading9"/>
        <w:tabs>
          <w:tab w:pos="4411" w:val="left" w:leader="none"/>
          <w:tab w:pos="6052" w:val="right" w:leader="none"/>
        </w:tabs>
        <w:spacing w:line="258" w:lineRule="exact"/>
        <w:ind w:left="510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317.450012pt;margin-top:13.147339pt;width:76.6pt;height:.1pt;mso-position-horizontal-relative:page;mso-position-vertical-relative:paragraph;z-index:43768" coordorigin="6349,263" coordsize="1532,2">
            <v:shape style="position:absolute;left:6349;top:263;width:1532;height:2" coordorigin="6349,263" coordsize="1532,0" path="m6349,263l7880,263e" filled="false" stroked="true" strokeweight=".58001pt" strokecolor="#ed6b06">
              <v:path arrowok="t"/>
            </v:shape>
            <w10:wrap type="none"/>
          </v:group>
        </w:pict>
      </w:r>
      <w:r>
        <w:rPr>
          <w:rFonts w:ascii="Arial"/>
          <w:color w:val="585858"/>
          <w:w w:val="99"/>
        </w:rPr>
      </w:r>
      <w:r>
        <w:rPr>
          <w:rFonts w:ascii="Arial"/>
          <w:color w:val="585858"/>
          <w:spacing w:val="19"/>
          <w:w w:val="99"/>
          <w:u w:val="single" w:color="5D6770"/>
        </w:rPr>
        <w:t> </w:t>
      </w:r>
      <w:r>
        <w:rPr>
          <w:rFonts w:ascii="Arial"/>
          <w:color w:val="585858"/>
          <w:spacing w:val="-1"/>
          <w:u w:val="single" w:color="5D6770"/>
        </w:rPr>
        <w:t>Inmuebles</w:t>
      </w:r>
      <w:r>
        <w:rPr>
          <w:rFonts w:ascii="Arial"/>
          <w:color w:val="585858"/>
          <w:u w:val="single" w:color="5D6770"/>
        </w:rPr>
        <w:t> (ISEBI)</w:t>
        <w:tab/>
      </w:r>
      <w:r>
        <w:rPr>
          <w:rFonts w:ascii="Arial"/>
          <w:color w:val="585858"/>
        </w:rPr>
      </w:r>
      <w:r>
        <w:rPr>
          <w:rFonts w:ascii="Arial"/>
          <w:color w:val="585858"/>
          <w:position w:val="10"/>
        </w:rPr>
        <w:tab/>
      </w:r>
      <w:r>
        <w:rPr>
          <w:rFonts w:ascii="Arial"/>
          <w:color w:val="585858"/>
          <w:position w:val="10"/>
        </w:rPr>
        <w:t>414</w:t>
      </w:r>
      <w:r>
        <w:rPr>
          <w:rFonts w:ascii="Arial"/>
        </w:rPr>
      </w:r>
    </w:p>
    <w:p>
      <w:pPr>
        <w:tabs>
          <w:tab w:pos="4411" w:val="left" w:leader="none"/>
          <w:tab w:pos="5599" w:val="left" w:leader="none"/>
        </w:tabs>
        <w:spacing w:before="10"/>
        <w:ind w:left="5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17.450012pt;margin-top:13.101916pt;width:76.6pt;height:.1pt;mso-position-horizontal-relative:page;mso-position-vertical-relative:paragraph;z-index:43792" coordorigin="6349,262" coordsize="1532,2">
            <v:shape style="position:absolute;left:6349;top:262;width:1532;height:2" coordorigin="6349,262" coordsize="1532,0" path="m6349,262l7880,262e" filled="false" stroked="true" strokeweight=".579980pt" strokecolor="#ed6b06">
              <v:path arrowok="t"/>
            </v:shape>
            <w10:wrap type="none"/>
          </v:group>
        </w:pict>
      </w:r>
      <w:r>
        <w:rPr>
          <w:rFonts w:ascii="Arial"/>
          <w:color w:val="585858"/>
          <w:w w:val="99"/>
          <w:sz w:val="18"/>
        </w:rPr>
      </w:r>
      <w:r>
        <w:rPr>
          <w:rFonts w:ascii="Arial"/>
          <w:color w:val="585858"/>
          <w:spacing w:val="19"/>
          <w:w w:val="99"/>
          <w:sz w:val="18"/>
          <w:u w:val="single" w:color="5D6770"/>
        </w:rPr>
        <w:t> </w:t>
      </w:r>
      <w:r>
        <w:rPr>
          <w:rFonts w:ascii="Arial"/>
          <w:color w:val="585858"/>
          <w:spacing w:val="-1"/>
          <w:sz w:val="18"/>
          <w:u w:val="single" w:color="5D6770"/>
        </w:rPr>
        <w:t>Pesca Deportiva</w:t>
        <w:tab/>
      </w:r>
      <w:r>
        <w:rPr>
          <w:rFonts w:ascii="Arial"/>
          <w:color w:val="585858"/>
          <w:spacing w:val="-1"/>
          <w:sz w:val="18"/>
        </w:rPr>
        <w:tab/>
      </w:r>
      <w:r>
        <w:rPr>
          <w:rFonts w:ascii="Arial"/>
          <w:color w:val="585858"/>
          <w:position w:val="4"/>
          <w:sz w:val="18"/>
        </w:rPr>
        <w:t>1,779</w:t>
      </w:r>
      <w:r>
        <w:rPr>
          <w:rFonts w:ascii="Arial"/>
          <w:sz w:val="18"/>
        </w:rPr>
      </w:r>
    </w:p>
    <w:p>
      <w:pPr>
        <w:tabs>
          <w:tab w:pos="5500" w:val="left" w:leader="none"/>
        </w:tabs>
        <w:spacing w:before="26"/>
        <w:ind w:left="21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585858"/>
          <w:spacing w:val="-1"/>
          <w:w w:val="95"/>
          <w:sz w:val="18"/>
        </w:rPr>
        <w:t>TOTAL</w:t>
        <w:tab/>
      </w:r>
      <w:r>
        <w:rPr>
          <w:rFonts w:ascii="Arial"/>
          <w:b/>
          <w:color w:val="585858"/>
          <w:spacing w:val="-1"/>
          <w:sz w:val="18"/>
        </w:rPr>
        <w:t>51,665</w:t>
      </w:r>
      <w:r>
        <w:rPr>
          <w:rFonts w:ascii="Arial"/>
          <w:sz w:val="18"/>
        </w:rPr>
      </w:r>
    </w:p>
    <w:p>
      <w:pPr>
        <w:spacing w:before="531"/>
        <w:ind w:left="5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  <w:sz w:val="20"/>
        </w:rPr>
        <w:t>3.8%</w:t>
      </w:r>
      <w:r>
        <w:rPr>
          <w:rFonts w:ascii="Arial"/>
          <w:sz w:val="20"/>
        </w:rPr>
      </w:r>
    </w:p>
    <w:p>
      <w:pPr>
        <w:tabs>
          <w:tab w:pos="778" w:val="left" w:leader="none"/>
        </w:tabs>
        <w:spacing w:before="231"/>
        <w:ind w:left="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color w:val="5D6770"/>
          <w:spacing w:val="-1"/>
          <w:w w:val="95"/>
          <w:sz w:val="20"/>
        </w:rPr>
        <w:t>1.3%</w:t>
        <w:tab/>
      </w:r>
      <w:r>
        <w:rPr>
          <w:rFonts w:ascii="Arial"/>
          <w:color w:val="5D6770"/>
          <w:spacing w:val="-1"/>
          <w:position w:val="-7"/>
          <w:sz w:val="20"/>
        </w:rPr>
        <w:t>3.4%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1760" w:right="0"/>
          <w:cols w:num="3" w:equalWidth="0">
            <w:col w:w="6121" w:space="1437"/>
            <w:col w:w="964" w:space="40"/>
            <w:col w:w="5518"/>
          </w:cols>
        </w:sectPr>
      </w:pPr>
    </w:p>
    <w:p>
      <w:pPr>
        <w:tabs>
          <w:tab w:pos="4568" w:val="left" w:leader="none"/>
        </w:tabs>
        <w:spacing w:line="20" w:lineRule="atLeast"/>
        <w:ind w:left="49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96.35pt;height:.6pt;mso-position-horizontal-relative:char;mso-position-vertical-relative:line" coordorigin="0,0" coordsize="3927,12">
            <v:group style="position:absolute;left:6;top:6;width:3915;height:2" coordorigin="6,6" coordsize="3915,2">
              <v:shape style="position:absolute;left:6;top:6;width:3915;height:2" coordorigin="6,6" coordsize="3915,0" path="m6,6l3921,6e" filled="false" stroked="true" strokeweight=".579980pt" strokecolor="#5d67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77.9pt;height:.6pt;mso-position-horizontal-relative:char;mso-position-vertical-relative:line" coordorigin="0,0" coordsize="1558,12">
            <v:group style="position:absolute;left:6;top:6;width:1546;height:2" coordorigin="6,6" coordsize="1546,2">
              <v:shape style="position:absolute;left:6;top:6;width:1546;height:2" coordorigin="6,6" coordsize="1546,0" path="m6,6l1551,6e" filled="false" stroked="true" strokeweight=".579980pt" strokecolor="#ed6b06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68" w:lineRule="exact" w:before="1"/>
        <w:ind w:left="79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/>
          <w:b/>
          <w:color w:val="585858"/>
          <w:sz w:val="6"/>
        </w:rPr>
        <w:t>3</w:t>
      </w:r>
      <w:r>
        <w:rPr>
          <w:rFonts w:ascii="Arial"/>
          <w:sz w:val="6"/>
        </w:rPr>
      </w:r>
    </w:p>
    <w:p>
      <w:pPr>
        <w:pStyle w:val="BodyText"/>
        <w:spacing w:line="183" w:lineRule="exact"/>
        <w:ind w:left="650" w:right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85858"/>
          <w:spacing w:val="-1"/>
        </w:rPr>
        <w:t>Fuente:</w:t>
      </w:r>
      <w:r>
        <w:rPr>
          <w:rFonts w:ascii="Arial" w:hAnsi="Arial"/>
          <w:b/>
          <w:color w:val="585858"/>
        </w:rPr>
        <w:t> </w:t>
      </w:r>
      <w:r>
        <w:rPr>
          <w:rFonts w:ascii="Arial" w:hAnsi="Arial"/>
          <w:color w:val="585858"/>
          <w:spacing w:val="-1"/>
        </w:rPr>
        <w:t>Secretaría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Finanzas </w:t>
      </w:r>
      <w:r>
        <w:rPr>
          <w:rFonts w:ascii="Arial" w:hAnsi="Arial"/>
          <w:color w:val="585858"/>
        </w:rPr>
        <w:t>y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Administración. Dirección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2"/>
        </w:rPr>
        <w:t>Ingresos.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650" w:right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color w:val="585858"/>
          <w:spacing w:val="-1"/>
        </w:rPr>
        <w:t>Observaciones:</w:t>
      </w:r>
      <w:r>
        <w:rPr>
          <w:rFonts w:ascii="Arial" w:hAnsi="Arial"/>
          <w:b/>
          <w:color w:val="585858"/>
          <w:spacing w:val="3"/>
        </w:rPr>
        <w:t> </w:t>
      </w:r>
      <w:r>
        <w:rPr>
          <w:rFonts w:ascii="Arial" w:hAnsi="Arial"/>
          <w:color w:val="585858"/>
          <w:spacing w:val="-1"/>
        </w:rPr>
        <w:t>Cifras preliminares</w:t>
      </w:r>
      <w:r>
        <w:rPr>
          <w:rFonts w:ascii="Arial" w:hAnsi="Arial"/>
          <w:color w:val="585858"/>
          <w:spacing w:val="2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septiembre</w:t>
      </w:r>
      <w:r>
        <w:rPr>
          <w:rFonts w:ascii="Arial" w:hAnsi="Arial"/>
          <w:color w:val="585858"/>
        </w:rPr>
        <w:t> a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septiembre.</w:t>
      </w:r>
      <w:r>
        <w:rPr>
          <w:rFonts w:ascii="Arial" w:hAnsi="Arial"/>
          <w:color w:val="585858"/>
          <w:spacing w:val="30"/>
        </w:rPr>
        <w:t> </w:t>
      </w:r>
      <w:r>
        <w:rPr>
          <w:rFonts w:ascii="Arial" w:hAnsi="Arial"/>
          <w:color w:val="585858"/>
          <w:spacing w:val="-1"/>
        </w:rPr>
        <w:t>1/Impuesto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aprobado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por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el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8"/>
        </w:rPr>
        <w:t> </w:t>
      </w:r>
      <w:r>
        <w:rPr>
          <w:rFonts w:ascii="Arial" w:hAnsi="Arial"/>
          <w:color w:val="585858"/>
          <w:spacing w:val="-1"/>
        </w:rPr>
        <w:t>H.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7"/>
        </w:rPr>
        <w:t> </w:t>
      </w:r>
      <w:r>
        <w:rPr>
          <w:rFonts w:ascii="Arial" w:hAnsi="Arial"/>
          <w:color w:val="585858"/>
          <w:spacing w:val="-1"/>
        </w:rPr>
        <w:t>Congreso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del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Estado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que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establece</w:t>
      </w:r>
      <w:r>
        <w:rPr>
          <w:rFonts w:ascii="Arial" w:hAnsi="Arial"/>
          <w:color w:val="585858"/>
          <w:spacing w:val="39"/>
        </w:rPr>
        <w:t> </w:t>
      </w:r>
      <w:r>
        <w:rPr>
          <w:rFonts w:ascii="Arial" w:hAnsi="Arial"/>
          <w:color w:val="585858"/>
          <w:spacing w:val="-1"/>
        </w:rPr>
        <w:t>obligación</w:t>
      </w:r>
      <w:r>
        <w:rPr>
          <w:rFonts w:ascii="Arial" w:hAnsi="Arial"/>
          <w:color w:val="585858"/>
        </w:rPr>
        <w:t> a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partir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del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spacing w:val="-1"/>
        </w:rPr>
        <w:t>ejercicio</w:t>
      </w:r>
      <w:r>
        <w:rPr>
          <w:rFonts w:ascii="Arial" w:hAnsi="Arial"/>
          <w:color w:val="585858"/>
          <w:spacing w:val="-2"/>
        </w:rPr>
        <w:t> fiscal</w:t>
      </w:r>
      <w:r>
        <w:rPr>
          <w:rFonts w:ascii="Arial" w:hAnsi="Arial"/>
          <w:color w:val="585858"/>
          <w:spacing w:val="1"/>
        </w:rPr>
        <w:t> </w:t>
      </w:r>
      <w:r>
        <w:rPr>
          <w:rFonts w:ascii="Arial" w:hAnsi="Arial"/>
          <w:color w:val="585858"/>
          <w:spacing w:val="-1"/>
        </w:rPr>
        <w:t>2012.</w:t>
      </w:r>
      <w:r>
        <w:rPr>
          <w:rFonts w:ascii="Arial" w:hAnsi="Arial"/>
        </w:rPr>
      </w:r>
    </w:p>
    <w:p>
      <w:pPr>
        <w:pStyle w:val="BodyText"/>
        <w:spacing w:line="240" w:lineRule="auto" w:before="1"/>
        <w:ind w:left="650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585858"/>
          <w:spacing w:val="-1"/>
        </w:rPr>
        <w:t>2/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Disminución</w:t>
      </w:r>
      <w:r>
        <w:rPr>
          <w:rFonts w:ascii="Arial" w:hAnsi="Arial"/>
          <w:color w:val="585858"/>
          <w:spacing w:val="23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2"/>
        </w:rPr>
        <w:t>los</w:t>
      </w:r>
      <w:r>
        <w:rPr>
          <w:rFonts w:ascii="Arial" w:hAnsi="Arial"/>
          <w:color w:val="585858"/>
          <w:spacing w:val="25"/>
        </w:rPr>
        <w:t> </w:t>
      </w:r>
      <w:r>
        <w:rPr>
          <w:rFonts w:ascii="Arial" w:hAnsi="Arial"/>
          <w:color w:val="585858"/>
          <w:spacing w:val="-1"/>
        </w:rPr>
        <w:t>contribuyentes</w:t>
      </w:r>
      <w:r>
        <w:rPr>
          <w:rFonts w:ascii="Arial" w:hAnsi="Arial"/>
          <w:color w:val="585858"/>
          <w:spacing w:val="26"/>
        </w:rPr>
        <w:t> </w:t>
      </w:r>
      <w:r>
        <w:rPr>
          <w:rFonts w:ascii="Arial" w:hAnsi="Arial"/>
          <w:color w:val="585858"/>
          <w:spacing w:val="-1"/>
        </w:rPr>
        <w:t>derivada</w:t>
      </w:r>
      <w:r>
        <w:rPr>
          <w:rFonts w:ascii="Arial" w:hAnsi="Arial"/>
          <w:color w:val="585858"/>
          <w:spacing w:val="23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la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1"/>
        </w:rPr>
        <w:t>derogación</w:t>
      </w:r>
      <w:r>
        <w:rPr>
          <w:rFonts w:ascii="Arial" w:hAnsi="Arial"/>
          <w:color w:val="585858"/>
          <w:spacing w:val="24"/>
        </w:rPr>
        <w:t> </w:t>
      </w:r>
      <w:r>
        <w:rPr>
          <w:rFonts w:ascii="Arial" w:hAnsi="Arial"/>
          <w:color w:val="585858"/>
          <w:spacing w:val="-2"/>
        </w:rPr>
        <w:t>de</w:t>
      </w:r>
      <w:r>
        <w:rPr>
          <w:rFonts w:ascii="Arial" w:hAnsi="Arial"/>
          <w:color w:val="585858"/>
          <w:spacing w:val="23"/>
        </w:rPr>
        <w:t> </w:t>
      </w:r>
      <w:r>
        <w:rPr>
          <w:rFonts w:ascii="Arial" w:hAnsi="Arial"/>
          <w:color w:val="585858"/>
          <w:spacing w:val="-1"/>
        </w:rPr>
        <w:t>dicha</w:t>
      </w:r>
      <w:r>
        <w:rPr>
          <w:rFonts w:ascii="Arial" w:hAnsi="Arial"/>
          <w:color w:val="585858"/>
          <w:spacing w:val="29"/>
        </w:rPr>
        <w:t> </w:t>
      </w:r>
      <w:r>
        <w:rPr>
          <w:rFonts w:ascii="Arial" w:hAnsi="Arial"/>
          <w:color w:val="585858"/>
          <w:spacing w:val="-1"/>
        </w:rPr>
        <w:t>obligación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fiscal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</w:rPr>
        <w:t>a </w:t>
      </w:r>
      <w:r>
        <w:rPr>
          <w:rFonts w:ascii="Arial" w:hAnsi="Arial"/>
          <w:color w:val="585858"/>
          <w:spacing w:val="-1"/>
        </w:rPr>
        <w:t>partir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del</w:t>
      </w:r>
      <w:r>
        <w:rPr>
          <w:rFonts w:ascii="Arial" w:hAnsi="Arial"/>
          <w:color w:val="585858"/>
          <w:spacing w:val="1"/>
        </w:rPr>
        <w:t> </w:t>
      </w:r>
      <w:r>
        <w:rPr>
          <w:rFonts w:ascii="Arial" w:hAnsi="Arial"/>
          <w:color w:val="585858"/>
          <w:spacing w:val="-2"/>
        </w:rPr>
        <w:t>ejercicio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2012.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3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6770"/>
          <w:spacing w:val="-1"/>
          <w:sz w:val="20"/>
        </w:rPr>
        <w:t>90.2%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tabs>
          <w:tab w:pos="2972" w:val="left" w:leader="none"/>
        </w:tabs>
        <w:spacing w:before="0"/>
        <w:ind w:left="6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85858"/>
          <w:spacing w:val="6"/>
          <w:sz w:val="20"/>
        </w:rPr>
        <w:t>Sobre</w:t>
      </w:r>
      <w:r>
        <w:rPr>
          <w:rFonts w:ascii="Arial" w:hAnsi="Arial"/>
          <w:color w:val="585858"/>
          <w:spacing w:val="-13"/>
          <w:sz w:val="20"/>
        </w:rPr>
        <w:t> </w:t>
      </w:r>
      <w:r>
        <w:rPr>
          <w:rFonts w:ascii="Arial" w:hAnsi="Arial"/>
          <w:color w:val="585858"/>
          <w:spacing w:val="8"/>
          <w:sz w:val="20"/>
        </w:rPr>
        <w:t>nómina</w:t>
        <w:tab/>
      </w:r>
      <w:r>
        <w:rPr>
          <w:rFonts w:ascii="Arial" w:hAnsi="Arial"/>
          <w:color w:val="585858"/>
          <w:spacing w:val="6"/>
          <w:sz w:val="20"/>
        </w:rPr>
        <w:t>Sobre</w:t>
      </w:r>
      <w:r>
        <w:rPr>
          <w:rFonts w:ascii="Arial" w:hAnsi="Arial"/>
          <w:color w:val="585858"/>
          <w:spacing w:val="-16"/>
          <w:sz w:val="20"/>
        </w:rPr>
        <w:t> </w:t>
      </w:r>
      <w:r>
        <w:rPr>
          <w:rFonts w:ascii="Arial" w:hAnsi="Arial"/>
          <w:color w:val="585858"/>
          <w:spacing w:val="6"/>
          <w:sz w:val="20"/>
        </w:rPr>
        <w:t>hospedaje</w:t>
      </w:r>
      <w:r>
        <w:rPr>
          <w:rFonts w:ascii="Arial" w:hAnsi="Arial"/>
          <w:sz w:val="20"/>
        </w:rPr>
      </w:r>
    </w:p>
    <w:p>
      <w:pPr>
        <w:tabs>
          <w:tab w:pos="2972" w:val="left" w:leader="none"/>
        </w:tabs>
        <w:spacing w:before="68"/>
        <w:ind w:left="6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65.209991pt;margin-top:6.834886pt;width:5.4pt;height:5.4pt;mso-position-horizontal-relative:page;mso-position-vertical-relative:paragraph;z-index:43840" coordorigin="9304,137" coordsize="108,108">
            <v:shape style="position:absolute;left:9304;top:137;width:108;height:108" coordorigin="9304,137" coordsize="108,108" path="m9304,244l9411,244,9411,137,9304,137,9304,244xe" filled="true" fillcolor="#005aa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1.309998pt;margin-top:6.834886pt;width:5.4pt;height:5.4pt;mso-position-horizontal-relative:page;mso-position-vertical-relative:paragraph;z-index:-837832" coordorigin="11626,137" coordsize="108,108">
            <v:shape style="position:absolute;left:11626;top:137;width:108;height:108" coordorigin="11626,137" coordsize="108,108" path="m11626,244l11733,244,11733,137,11626,137,11626,244xe" filled="true" fillcolor="#71588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85858"/>
          <w:spacing w:val="4"/>
          <w:sz w:val="20"/>
        </w:rPr>
        <w:t>Estatal</w:t>
      </w:r>
      <w:r>
        <w:rPr>
          <w:rFonts w:ascii="Arial"/>
          <w:color w:val="585858"/>
          <w:spacing w:val="-5"/>
          <w:sz w:val="20"/>
        </w:rPr>
        <w:t> </w:t>
      </w:r>
      <w:r>
        <w:rPr>
          <w:rFonts w:ascii="Arial"/>
          <w:color w:val="585858"/>
          <w:spacing w:val="5"/>
          <w:sz w:val="20"/>
        </w:rPr>
        <w:t>Vehicular</w:t>
        <w:tab/>
      </w:r>
      <w:r>
        <w:rPr>
          <w:rFonts w:ascii="Arial"/>
          <w:color w:val="585858"/>
          <w:spacing w:val="-1"/>
          <w:sz w:val="20"/>
        </w:rPr>
        <w:t>ISTUV</w:t>
      </w:r>
      <w:r>
        <w:rPr>
          <w:rFonts w:ascii="Arial"/>
          <w:sz w:val="20"/>
        </w:rPr>
      </w:r>
    </w:p>
    <w:p>
      <w:pPr>
        <w:tabs>
          <w:tab w:pos="2972" w:val="left" w:leader="none"/>
        </w:tabs>
        <w:spacing w:line="310" w:lineRule="auto" w:before="68"/>
        <w:ind w:left="650" w:right="3533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65.209991pt;margin-top:6.834877pt;width:5.4pt;height:5.4pt;mso-position-horizontal-relative:page;mso-position-vertical-relative:paragraph;z-index:43888" coordorigin="9304,137" coordsize="108,108">
            <v:shape style="position:absolute;left:9304;top:137;width:108;height:108" coordorigin="9304,137" coordsize="108,108" path="m9304,244l9411,244,9411,137,9304,137,9304,244xe" filled="true" fillcolor="#4198a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1.309998pt;margin-top:6.834877pt;width:5.4pt;height:5.4pt;mso-position-horizontal-relative:page;mso-position-vertical-relative:paragraph;z-index:-837784" coordorigin="11626,137" coordsize="108,108">
            <v:shape style="position:absolute;left:11626;top:137;width:108;height:108" coordorigin="11626,137" coordsize="108,108" path="m11626,244l11733,244,11733,137,11626,137,11626,244xe" filled="true" fillcolor="#5cbeb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5.209991pt;margin-top:21.724876pt;width:5.4pt;height:5.4pt;mso-position-horizontal-relative:page;mso-position-vertical-relative:paragraph;z-index:43936" coordorigin="9304,434" coordsize="108,108">
            <v:shape style="position:absolute;left:9304;top:434;width:108;height:108" coordorigin="9304,434" coordsize="108,108" path="m9304,542l9411,542,9411,434,9304,434,9304,542xe" filled="true" fillcolor="#ed6b06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585858"/>
          <w:spacing w:val="5"/>
          <w:w w:val="95"/>
          <w:sz w:val="20"/>
        </w:rPr>
        <w:t>Intermedios</w:t>
        <w:tab/>
      </w:r>
      <w:r>
        <w:rPr>
          <w:rFonts w:ascii="Arial"/>
          <w:color w:val="585858"/>
          <w:spacing w:val="2"/>
          <w:sz w:val="20"/>
        </w:rPr>
        <w:t>ISEBI</w:t>
      </w:r>
      <w:r>
        <w:rPr>
          <w:rFonts w:ascii="Arial"/>
          <w:color w:val="585858"/>
          <w:spacing w:val="24"/>
          <w:w w:val="99"/>
          <w:sz w:val="20"/>
        </w:rPr>
        <w:t> </w:t>
      </w:r>
      <w:r>
        <w:rPr>
          <w:rFonts w:ascii="Arial"/>
          <w:color w:val="585858"/>
          <w:spacing w:val="4"/>
          <w:sz w:val="20"/>
        </w:rPr>
        <w:t>Pesca</w:t>
      </w:r>
      <w:r>
        <w:rPr>
          <w:rFonts w:ascii="Arial"/>
          <w:color w:val="585858"/>
          <w:spacing w:val="-15"/>
          <w:sz w:val="20"/>
        </w:rPr>
        <w:t> </w:t>
      </w:r>
      <w:r>
        <w:rPr>
          <w:rFonts w:ascii="Arial"/>
          <w:color w:val="585858"/>
          <w:spacing w:val="8"/>
          <w:sz w:val="20"/>
        </w:rPr>
        <w:t>deportiva</w:t>
      </w:r>
      <w:r>
        <w:rPr>
          <w:rFonts w:ascii="Arial"/>
          <w:sz w:val="20"/>
        </w:rPr>
      </w:r>
    </w:p>
    <w:p>
      <w:pPr>
        <w:spacing w:after="0" w:line="31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620" w:bottom="280" w:left="1760" w:right="0"/>
          <w:cols w:num="2" w:equalWidth="0">
            <w:col w:w="6037" w:space="1012"/>
            <w:col w:w="7031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0"/>
        <w:ind w:left="7858" w:right="2689"/>
        <w:jc w:val="center"/>
        <w:rPr>
          <w:rFonts w:ascii="Arial" w:hAnsi="Arial" w:cs="Arial" w:eastAsia="Arial"/>
        </w:rPr>
      </w:pPr>
      <w:r>
        <w:rPr>
          <w:rFonts w:ascii="Arial" w:hAnsi="Arial"/>
          <w:b/>
          <w:color w:val="585858"/>
          <w:spacing w:val="-1"/>
        </w:rPr>
        <w:t>Fuente</w:t>
      </w:r>
      <w:r>
        <w:rPr>
          <w:rFonts w:ascii="Arial" w:hAnsi="Arial"/>
          <w:color w:val="585858"/>
          <w:spacing w:val="-1"/>
        </w:rPr>
        <w:t>: Secretaría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1"/>
        </w:rPr>
        <w:t>Finanzas </w:t>
      </w:r>
      <w:r>
        <w:rPr>
          <w:rFonts w:ascii="Arial" w:hAnsi="Arial"/>
          <w:color w:val="585858"/>
        </w:rPr>
        <w:t>y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Administración,</w:t>
      </w:r>
      <w:r>
        <w:rPr>
          <w:rFonts w:ascii="Arial" w:hAnsi="Arial"/>
          <w:color w:val="585858"/>
          <w:spacing w:val="30"/>
        </w:rPr>
        <w:t> </w:t>
      </w:r>
      <w:r>
        <w:rPr>
          <w:rFonts w:ascii="Arial" w:hAnsi="Arial"/>
          <w:color w:val="585858"/>
          <w:spacing w:val="-1"/>
        </w:rPr>
        <w:t>Dirección</w:t>
      </w:r>
      <w:r>
        <w:rPr>
          <w:rFonts w:ascii="Arial" w:hAnsi="Arial"/>
          <w:color w:val="585858"/>
          <w:spacing w:val="-3"/>
        </w:rPr>
        <w:t> </w:t>
      </w:r>
      <w:r>
        <w:rPr>
          <w:rFonts w:ascii="Arial" w:hAnsi="Arial"/>
          <w:color w:val="585858"/>
          <w:spacing w:val="-1"/>
        </w:rPr>
        <w:t>de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spacing w:val="-2"/>
        </w:rPr>
        <w:t>Ingresos.</w:t>
      </w:r>
      <w:r>
        <w:rPr>
          <w:rFonts w:ascii="Arial" w:hAnsi="Arial"/>
        </w:rPr>
      </w:r>
    </w:p>
    <w:p>
      <w:pPr>
        <w:spacing w:line="192" w:lineRule="exact" w:before="0"/>
        <w:ind w:left="5170" w:right="0" w:firstLine="0"/>
        <w:jc w:val="center"/>
        <w:rPr>
          <w:rFonts w:ascii="Tahoma" w:hAnsi="Tahoma" w:cs="Tahoma" w:eastAsia="Tahoma"/>
          <w:sz w:val="16"/>
          <w:szCs w:val="16"/>
        </w:rPr>
      </w:pPr>
      <w:r>
        <w:rPr>
          <w:rFonts w:ascii="Arial"/>
          <w:b/>
          <w:color w:val="585858"/>
          <w:spacing w:val="-1"/>
          <w:sz w:val="16"/>
        </w:rPr>
        <w:t>Observaciones:</w:t>
      </w:r>
      <w:r>
        <w:rPr>
          <w:rFonts w:ascii="Arial"/>
          <w:b/>
          <w:color w:val="585858"/>
          <w:spacing w:val="3"/>
          <w:sz w:val="16"/>
        </w:rPr>
        <w:t> </w:t>
      </w:r>
      <w:r>
        <w:rPr>
          <w:rFonts w:ascii="Arial"/>
          <w:color w:val="585858"/>
          <w:spacing w:val="-1"/>
          <w:sz w:val="16"/>
        </w:rPr>
        <w:t>Cifras de</w:t>
      </w:r>
      <w:r>
        <w:rPr>
          <w:rFonts w:ascii="Arial"/>
          <w:color w:val="585858"/>
          <w:spacing w:val="43"/>
          <w:sz w:val="16"/>
        </w:rPr>
        <w:t> </w:t>
      </w:r>
      <w:r>
        <w:rPr>
          <w:rFonts w:ascii="Arial"/>
          <w:color w:val="585858"/>
          <w:spacing w:val="-1"/>
          <w:sz w:val="16"/>
        </w:rPr>
        <w:t>septiembre</w:t>
      </w:r>
      <w:r>
        <w:rPr>
          <w:rFonts w:ascii="Arial"/>
          <w:color w:val="585858"/>
          <w:spacing w:val="-3"/>
          <w:sz w:val="16"/>
        </w:rPr>
        <w:t> </w:t>
      </w:r>
      <w:r>
        <w:rPr>
          <w:rFonts w:ascii="Arial"/>
          <w:color w:val="585858"/>
          <w:sz w:val="16"/>
        </w:rPr>
        <w:t>a</w:t>
      </w:r>
      <w:r>
        <w:rPr>
          <w:rFonts w:ascii="Arial"/>
          <w:color w:val="585858"/>
          <w:spacing w:val="-2"/>
          <w:sz w:val="16"/>
        </w:rPr>
        <w:t> </w:t>
      </w:r>
      <w:r>
        <w:rPr>
          <w:rFonts w:ascii="Arial"/>
          <w:color w:val="585858"/>
          <w:spacing w:val="-1"/>
          <w:sz w:val="16"/>
        </w:rPr>
        <w:t>septiembre</w:t>
      </w:r>
      <w:r>
        <w:rPr>
          <w:rFonts w:ascii="Tahoma"/>
          <w:color w:val="585858"/>
          <w:spacing w:val="-1"/>
          <w:sz w:val="16"/>
        </w:rPr>
        <w:t>.</w:t>
      </w:r>
      <w:r>
        <w:rPr>
          <w:rFonts w:ascii="Tahoma"/>
          <w:sz w:val="16"/>
        </w:rPr>
      </w:r>
    </w:p>
    <w:p>
      <w:pPr>
        <w:spacing w:after="0" w:line="192" w:lineRule="exact"/>
        <w:jc w:val="center"/>
        <w:rPr>
          <w:rFonts w:ascii="Tahoma" w:hAnsi="Tahoma" w:cs="Tahoma" w:eastAsia="Tahoma"/>
          <w:sz w:val="16"/>
          <w:szCs w:val="16"/>
        </w:rPr>
        <w:sectPr>
          <w:type w:val="continuous"/>
          <w:pgSz w:w="15840" w:h="12240" w:orient="landscape"/>
          <w:pgMar w:top="620" w:bottom="280" w:left="17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0" w:footer="403" w:top="1700" w:bottom="600" w:left="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758429" cy="4512564"/>
            <wp:effectExtent l="0" t="0" r="0" b="0"/>
            <wp:docPr id="107" name="image4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61.jpe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429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01.65pt;height:164.1pt;mso-position-horizontal-relative:char;mso-position-vertical-relative:line" coordorigin="0,0" coordsize="14033,3282">
            <v:shape style="position:absolute;left:0;top:0;width:14033;height:3282" type="#_x0000_t75" stroked="false">
              <v:imagedata r:id="rId577" o:title=""/>
            </v:shape>
            <v:group style="position:absolute;left:5102;top:3235;width:8905;height:2" coordorigin="5102,3235" coordsize="8905,2">
              <v:shape style="position:absolute;left:5102;top:3235;width:8905;height:2" coordorigin="5102,3235" coordsize="8905,0" path="m5102,3235l14007,3235e" filled="false" stroked="true" strokeweight=".64095pt" strokecolor="#8c9c97">
                <v:path arrowok="t"/>
              </v:shape>
              <v:shape style="position:absolute;left:5397;top:2498;width:3202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w</w:t>
                      </w:r>
                      <w:r>
                        <w:rPr>
                          <w:rFonts w:ascii="Arial"/>
                          <w:color w:val="3A3A38"/>
                          <w:spacing w:val="-18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w</w:t>
                      </w:r>
                      <w:r>
                        <w:rPr>
                          <w:rFonts w:ascii="Arial"/>
                          <w:color w:val="3A3A38"/>
                          <w:spacing w:val="-12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w</w:t>
                      </w:r>
                      <w:r>
                        <w:rPr>
                          <w:rFonts w:ascii="Arial"/>
                          <w:color w:val="3A3A38"/>
                          <w:spacing w:val="-25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0"/>
                          <w:sz w:val="29"/>
                        </w:rPr>
                        <w:t>.</w:t>
                      </w:r>
                      <w:r>
                        <w:rPr>
                          <w:rFonts w:ascii="Arial"/>
                          <w:color w:val="3A3A38"/>
                          <w:spacing w:val="-48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b</w:t>
                      </w:r>
                      <w:r>
                        <w:rPr>
                          <w:rFonts w:ascii="Arial"/>
                          <w:color w:val="3A3A38"/>
                          <w:spacing w:val="-47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c</w:t>
                      </w:r>
                      <w:r>
                        <w:rPr>
                          <w:rFonts w:ascii="Arial"/>
                          <w:color w:val="3A3A38"/>
                          <w:spacing w:val="-34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0"/>
                          <w:sz w:val="29"/>
                        </w:rPr>
                        <w:t>s</w:t>
                      </w:r>
                      <w:r>
                        <w:rPr>
                          <w:rFonts w:ascii="Arial"/>
                          <w:color w:val="3A3A38"/>
                          <w:spacing w:val="-29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spacing w:val="5"/>
                          <w:w w:val="115"/>
                          <w:sz w:val="29"/>
                        </w:rPr>
                        <w:t>.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g</w:t>
                      </w:r>
                      <w:r>
                        <w:rPr>
                          <w:rFonts w:ascii="Arial"/>
                          <w:color w:val="3A3A38"/>
                          <w:spacing w:val="-35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o</w:t>
                      </w:r>
                      <w:r>
                        <w:rPr>
                          <w:rFonts w:ascii="Arial"/>
                          <w:color w:val="3A3A38"/>
                          <w:spacing w:val="-37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b</w:t>
                      </w:r>
                      <w:r>
                        <w:rPr>
                          <w:rFonts w:ascii="Arial"/>
                          <w:color w:val="3A3A38"/>
                          <w:spacing w:val="-40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0"/>
                          <w:sz w:val="29"/>
                        </w:rPr>
                        <w:t>.</w:t>
                      </w:r>
                      <w:r>
                        <w:rPr>
                          <w:rFonts w:ascii="Arial"/>
                          <w:color w:val="3A3A38"/>
                          <w:spacing w:val="-45"/>
                          <w:w w:val="110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5"/>
                          <w:sz w:val="29"/>
                        </w:rPr>
                        <w:t>m</w:t>
                      </w:r>
                      <w:r>
                        <w:rPr>
                          <w:rFonts w:ascii="Arial"/>
                          <w:color w:val="3A3A38"/>
                          <w:spacing w:val="-39"/>
                          <w:w w:val="11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color w:val="3A3A38"/>
                          <w:w w:val="110"/>
                          <w:sz w:val="29"/>
                        </w:rPr>
                        <w:t>x</w:t>
                      </w:r>
                      <w:r>
                        <w:rPr>
                          <w:rFonts w:ascii="Arial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574"/>
      <w:footerReference w:type="even" r:id="rId575"/>
      <w:pgSz w:w="15840" w:h="12240" w:orient="landscape"/>
      <w:pgMar w:header="0" w:footer="0" w:top="620" w:bottom="280" w:left="8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8055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5.960022pt;margin-top:583.799988pt;width:12.48pt;height:10.68pt;mso-position-horizontal-relative:page;mso-position-vertical-relative:page;z-index:-88052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8050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80480" type="#_x0000_t75" stroked="false">
          <v:imagedata r:id="rId4" o:title="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928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719971pt;margin-top:583.799988pt;width:19.080pt;height:10.68pt;mso-position-horizontal-relative:page;mso-position-vertical-relative:page;z-index:-87925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923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9208" type="#_x0000_t75" stroked="false">
          <v:imagedata r:id="rId4" o:title="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906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32pt;margin-top:583.799988pt;width:19.080pt;height:10.68pt;mso-position-horizontal-relative:page;mso-position-vertical-relative:page;z-index:-87904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901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8992" type="#_x0000_t75" stroked="false">
          <v:imagedata r:id="rId4" o:title="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896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719971pt;margin-top:583.799988pt;width:19.260pt;height:10.68pt;mso-position-horizontal-relative:page;mso-position-vertical-relative:page;z-index:-87894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892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8896" type="#_x0000_t75" stroked="false">
          <v:imagedata r:id="rId4" o:title="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875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719971pt;margin-top:583.799988pt;width:19.260pt;height:10.68pt;mso-position-horizontal-relative:page;mso-position-vertical-relative:page;z-index:-87872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870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8680" type="#_x0000_t75" stroked="false">
          <v:imagedata r:id="rId4" o:title="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865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080pt;margin-top:583.799988pt;width:19.8pt;height:10.68pt;mso-position-horizontal-relative:page;mso-position-vertical-relative:page;z-index:-87863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860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8584" type="#_x0000_t75" stroked="false">
          <v:imagedata r:id="rId4" o:title="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841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3.679993pt;margin-top:583.799988pt;width:16.2pt;height:10.68pt;mso-position-horizontal-relative:page;mso-position-vertical-relative:page;z-index:-87839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836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8344" type="#_x0000_t75" stroked="false">
          <v:imagedata r:id="rId4" o:title="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832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080pt;margin-top:583.799988pt;width:19.8pt;height:10.68pt;mso-position-horizontal-relative:page;mso-position-vertical-relative:page;z-index:-87829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827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8248" type="#_x0000_t75" stroked="false">
          <v:imagedata r:id="rId4" o:title="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810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359985pt;margin-top:583.799988pt;width:20.16pt;height:10.68pt;mso-position-horizontal-relative:page;mso-position-vertical-relative:page;z-index:-87808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805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8032" type="#_x0000_t75" stroked="false">
          <v:imagedata r:id="rId4" o:title="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800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719999pt;margin-top:583.799988pt;width:20.88pt;height:10.68pt;mso-position-horizontal-relative:page;mso-position-vertical-relative:page;z-index:-87798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796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7936" type="#_x0000_t75" stroked="false">
          <v:imagedata r:id="rId4" o:title="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779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84pt;margin-top:583.799988pt;width:20.52pt;height:10.68pt;mso-position-horizontal-relative:page;mso-position-vertical-relative:page;z-index:-87776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774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7720" type="#_x0000_t75" stroked="false">
          <v:imagedata r:id="rId4" o:title="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769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47998pt;margin-top:583.799988pt;width:19.8pt;height:10.68pt;mso-position-horizontal-relative:page;mso-position-vertical-relative:page;z-index:-87767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764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7624" type="#_x0000_t75" stroked="false">
          <v:imagedata r:id="rId4" o:title="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748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32pt;margin-top:583.799988pt;width:18.9pt;height:10.68pt;mso-position-horizontal-relative:page;mso-position-vertical-relative:page;z-index:-87745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743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7408" type="#_x0000_t75" stroked="false">
          <v:imagedata r:id="rId4" o:title="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738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719971pt;margin-top:583.799988pt;width:19.260pt;height:10.68pt;mso-position-horizontal-relative:page;mso-position-vertical-relative:page;z-index:-87736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733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7312" type="#_x0000_t75" stroked="false">
          <v:imagedata r:id="rId4" o:title="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719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719971pt;margin-top:583.799988pt;width:19.260pt;height:10.68pt;mso-position-horizontal-relative:page;mso-position-vertical-relative:page;z-index:-87716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714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7120" type="#_x0000_t75" stroked="false">
          <v:imagedata r:id="rId4" o:title="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709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080pt;margin-top:583.799988pt;width:19.62pt;height:10.68pt;mso-position-horizontal-relative:page;mso-position-vertical-relative:page;z-index:-87707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704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192.860001pt;margin-top:585.719971pt;width:86.45pt;height:7pt;mso-position-horizontal-relative:page;mso-position-vertical-relative:page;z-index:-877024" coordorigin="3857,11714" coordsize="1729,140">
          <v:shape style="position:absolute;left:3857;top:11714;width:513;height:139" type="#_x0000_t75" stroked="false">
            <v:imagedata r:id="rId4" o:title=""/>
          </v:shape>
          <v:shape style="position:absolute;left:4284;top:11714;width:1301;height:139" type="#_x0000_t75" stroked="false">
            <v:imagedata r:id="rId5" o:title=""/>
          </v:shape>
          <w10:wrap type="none"/>
        </v:group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688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3.799988pt;margin-top:583.799988pt;width:15.84pt;height:10.68pt;mso-position-horizontal-relative:page;mso-position-vertical-relative:page;z-index:-87685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683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6808" type="#_x0000_t75" stroked="false">
          <v:imagedata r:id="rId4" o:title="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678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200001pt;margin-top:583.799988pt;width:19.440pt;height:10.68pt;mso-position-horizontal-relative:page;mso-position-vertical-relative:page;z-index:-87676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673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6712" type="#_x0000_t75" stroked="false">
          <v:imagedata r:id="rId4" o:title="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8033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5.719971pt;margin-top:583.799988pt;width:13.44pt;height:10.68pt;mso-position-horizontal-relative:page;mso-position-vertical-relative:page;z-index:-88031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8028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80264" type="#_x0000_t75" stroked="false">
          <v:imagedata r:id="rId4" o:title="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656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599976pt;margin-top:583.799988pt;width:19.440pt;height:10.68pt;mso-position-horizontal-relative:page;mso-position-vertical-relative:page;z-index:-87654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652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6496" type="#_x0000_t75" stroked="false">
          <v:imagedata r:id="rId4" o:title="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647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959999pt;margin-top:583.799988pt;width:19.98pt;height:10.68pt;mso-position-horizontal-relative:page;mso-position-vertical-relative:page;z-index:-87644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642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6400" type="#_x0000_t75" stroked="false">
          <v:imagedata r:id="rId4" o:title="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625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080pt;margin-top:583.799988pt;width:19.8pt;height:10.68pt;mso-position-horizontal-relative:page;mso-position-vertical-relative:page;z-index:-87623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620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6184" type="#_x0000_t75" stroked="false">
          <v:imagedata r:id="rId4" o:title="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616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840027pt;margin-top:583.799988pt;width:18.9pt;height:10.68pt;mso-position-horizontal-relative:page;mso-position-vertical-relative:page;z-index:-87613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611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6088" type="#_x0000_t75" stroked="false">
          <v:imagedata r:id="rId4" o:title="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596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840027pt;margin-top:583.799988pt;width:18.72pt;height:10.68pt;mso-position-horizontal-relative:page;mso-position-vertical-relative:page;z-index:-87594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592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5896" type="#_x0000_t75" stroked="false">
          <v:imagedata r:id="rId4" o:title="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587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200001pt;margin-top:583.799988pt;width:19.260pt;height:10.68pt;mso-position-horizontal-relative:page;mso-position-vertical-relative:page;z-index:-87584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582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5800" type="#_x0000_t75" stroked="false">
          <v:imagedata r:id="rId4" o:title="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565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599976pt;margin-top:583.799988pt;width:19.440pt;height:10.68pt;mso-position-horizontal-relative:page;mso-position-vertical-relative:page;z-index:-87563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560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5584" type="#_x0000_t75" stroked="false">
          <v:imagedata r:id="rId4" o:title="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556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959999pt;margin-top:583.799988pt;width:19.98pt;height:10.68pt;mso-position-horizontal-relative:page;mso-position-vertical-relative:page;z-index:-87553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551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5488" type="#_x0000_t75" stroked="false">
          <v:imagedata r:id="rId4" o:title="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534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47998pt;margin-top:583.799988pt;width:19.98pt;height:10.68pt;mso-position-horizontal-relative:page;mso-position-vertical-relative:page;z-index:-87532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529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5272" type="#_x0000_t75" stroked="false">
          <v:imagedata r:id="rId4" o:title="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52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6pt;margin-top:583.799988pt;width:21.24pt;height:10.68pt;mso-position-horizontal-relative:page;mso-position-vertical-relative:page;z-index:-8752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52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5176" type="#_x0000_t75" stroked="false">
          <v:imagedata r:id="rId4" o:title="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500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599976pt;margin-top:583.799988pt;width:19.440pt;height:10.68pt;mso-position-horizontal-relative:page;mso-position-vertical-relative:page;z-index:-87498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496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4936" type="#_x0000_t75" stroked="false">
          <v:imagedata r:id="rId4" o:title="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491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959999pt;margin-top:583.799988pt;width:19.98pt;height:10.68pt;mso-position-horizontal-relative:page;mso-position-vertical-relative:page;z-index:-87488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486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4840" type="#_x0000_t75" stroked="false">
          <v:imagedata r:id="rId4" o:title="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472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1.52002pt;margin-top:583.799988pt;width:20.16pt;height:10.68pt;mso-position-horizontal-relative:page;mso-position-vertical-relative:page;z-index:-87469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467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4648" type="#_x0000_t75" stroked="false">
          <v:imagedata r:id="rId4" o:title="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462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920pt;margin-top:583.799988pt;width:23.36pt;height:10.68pt;mso-position-horizontal-relative:page;mso-position-vertical-relative:page;z-index:-87460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457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4552" type="#_x0000_t75" stroked="false">
          <v:imagedata r:id="rId4" o:title="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431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68pt;margin-top:583.799988pt;width:23.84pt;height:10.68pt;mso-position-horizontal-relative:page;mso-position-vertical-relative:page;z-index:-87428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426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4240" type="#_x0000_t75" stroked="false">
          <v:imagedata r:id="rId4" o:title="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412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48pt;margin-top:583.799988pt;width:19.2pt;height:10.68pt;mso-position-horizontal-relative:page;mso-position-vertical-relative:page;z-index:-87409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407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4048" type="#_x0000_t75" stroked="false">
          <v:imagedata r:id="rId4" o:title="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380005pt;margin-top:582pt;width:.1pt;height:14.2pt;mso-position-horizontal-relative:page;mso-position-vertical-relative:page;z-index:-880120" coordorigin="15028,11640" coordsize="2,284">
          <v:shape style="position:absolute;left:15028;top:11640;width:2;height:284" coordorigin="15028,11640" coordsize="0,284" path="m15028,11640l15028,11923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1.97998pt;margin-top:583.315063pt;width:14.15pt;height:12.05pt;mso-position-horizontal-relative:page;mso-position-vertical-relative:page;z-index:-880096" type="#_x0000_t202" filled="false" stroked="false">
          <v:textbox inset="0,0,0,0">
            <w:txbxContent>
              <w:p>
                <w:pPr>
                  <w:spacing w:before="2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color w:val="005AA7"/>
                    <w:w w:val="87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005AA7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005AA7"/>
                    <w:spacing w:val="3"/>
                    <w:w w:val="87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2.73999pt;margin-top:584.714844pt;width:124.55pt;height:9.050pt;mso-position-horizontal-relative:page;mso-position-vertical-relative:page;z-index:-8800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PRIMER</w:t>
                </w:r>
                <w:r>
                  <w:rPr>
                    <w:rFonts w:ascii="Arial"/>
                    <w:color w:val="005AA7"/>
                    <w:spacing w:val="5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INFO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RME</w:t>
                </w:r>
                <w:r>
                  <w:rPr>
                    <w:rFonts w:ascii="Arial"/>
                    <w:color w:val="005AA7"/>
                    <w:spacing w:val="6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DE</w:t>
                </w:r>
                <w:r>
                  <w:rPr>
                    <w:rFonts w:ascii="Arial"/>
                    <w:color w:val="005AA7"/>
                    <w:spacing w:val="5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G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OB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IER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NO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60.020020pt;margin-top:584.992859pt;width:83.5pt;height:8.550pt;mso-position-horizontal-relative:page;mso-position-vertical-relative:page;z-index:-8800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 w:hAnsi="Arial" w:cs="Arial" w:eastAsia="Arial"/>
                    <w:sz w:val="13"/>
                    <w:szCs w:val="13"/>
                  </w:rPr>
                </w:pP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B</w:t>
                </w:r>
                <w:r>
                  <w:rPr>
                    <w:rFonts w:ascii="Arial"/>
                    <w:color w:val="5D6770"/>
                    <w:spacing w:val="1"/>
                    <w:w w:val="110"/>
                    <w:sz w:val="13"/>
                  </w:rPr>
                  <w:t>AJA</w:t>
                </w:r>
                <w:r>
                  <w:rPr>
                    <w:rFonts w:ascii="Arial"/>
                    <w:color w:val="5D6770"/>
                    <w:spacing w:val="-8"/>
                    <w:w w:val="110"/>
                    <w:sz w:val="13"/>
                  </w:rPr>
                  <w:t> </w:t>
                </w:r>
                <w:r>
                  <w:rPr>
                    <w:rFonts w:ascii="Arial"/>
                    <w:color w:val="5D6770"/>
                    <w:spacing w:val="3"/>
                    <w:w w:val="110"/>
                    <w:sz w:val="13"/>
                  </w:rPr>
                  <w:t>C</w:t>
                </w: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A</w:t>
                </w:r>
                <w:r>
                  <w:rPr>
                    <w:rFonts w:ascii="Arial"/>
                    <w:color w:val="5D6770"/>
                    <w:spacing w:val="3"/>
                    <w:w w:val="110"/>
                    <w:sz w:val="13"/>
                  </w:rPr>
                  <w:t>LIFORNI</w:t>
                </w: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A</w:t>
                </w:r>
                <w:r>
                  <w:rPr>
                    <w:rFonts w:ascii="Arial"/>
                    <w:color w:val="5D6770"/>
                    <w:spacing w:val="-8"/>
                    <w:w w:val="110"/>
                    <w:sz w:val="13"/>
                  </w:rPr>
                  <w:t> </w:t>
                </w:r>
                <w:r>
                  <w:rPr>
                    <w:rFonts w:ascii="Arial"/>
                    <w:color w:val="5D6770"/>
                    <w:w w:val="110"/>
                    <w:sz w:val="13"/>
                  </w:rPr>
                  <w:t>SUR</w:t>
                </w:r>
                <w:r>
                  <w:rPr>
                    <w:rFonts w:ascii="Arial"/>
                    <w:sz w:val="13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402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2.119995pt;margin-top:583.799988pt;width:18.560pt;height:10.68pt;mso-position-horizontal-relative:page;mso-position-vertical-relative:page;z-index:-874000" type="#_x0000_t75" stroked="false">
          <v:imagedata r:id="rId1" o:title=""/>
        </v:shape>
      </w:pict>
    </w:r>
    <w:r>
      <w:rPr/>
      <w:pict>
        <v:group style="position:absolute;margin-left:523.51001pt;margin-top:585.479980pt;width:127.6pt;height:7.45pt;mso-position-horizontal-relative:page;mso-position-vertical-relative:page;z-index:-873976" coordorigin="10470,11710" coordsize="2552,149">
          <v:shape style="position:absolute;left:10470;top:11710;width:708;height:149" type="#_x0000_t75" stroked="false">
            <v:imagedata r:id="rId2" o:title=""/>
          </v:shape>
          <v:shape style="position:absolute;left:11089;top:11710;width:845;height:149" type="#_x0000_t75" stroked="false">
            <v:imagedata r:id="rId3" o:title=""/>
          </v:shape>
          <v:shape style="position:absolute;left:11841;top:11710;width:1181;height:149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3952" type="#_x0000_t75" stroked="false">
          <v:imagedata r:id="rId5" o:title="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380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1.880005pt;margin-top:583.799988pt;width:19.2pt;height:10.68pt;mso-position-horizontal-relative:page;mso-position-vertical-relative:page;z-index:-87378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376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3736" type="#_x0000_t75" stroked="false">
          <v:imagedata r:id="rId4" o:title="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371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920pt;margin-top:583.799988pt;width:23.36pt;height:10.68pt;mso-position-horizontal-relative:page;mso-position-vertical-relative:page;z-index:-873688" type="#_x0000_t75" stroked="false">
          <v:imagedata r:id="rId1" o:title=""/>
        </v:shape>
      </w:pict>
    </w:r>
    <w:r>
      <w:rPr/>
      <w:pict>
        <v:group style="position:absolute;margin-left:52.919998pt;margin-top:585.479980pt;width:127.85pt;height:7.45pt;mso-position-horizontal-relative:page;mso-position-vertical-relative:page;z-index:-873664" coordorigin="1058,11710" coordsize="2557,149">
          <v:shape style="position:absolute;left:1058;top:11710;width:708;height:149" type="#_x0000_t75" stroked="false">
            <v:imagedata r:id="rId2" o:title=""/>
          </v:shape>
          <v:shape style="position:absolute;left:1678;top:11710;width:1100;height:149" type="#_x0000_t75" stroked="false">
            <v:imagedata r:id="rId3" o:title=""/>
          </v:shape>
          <v:shape style="position:absolute;left:2686;top:11710;width:929;height:149" type="#_x0000_t75" stroked="false">
            <v:imagedata r:id="rId4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3640" type="#_x0000_t75" stroked="false">
          <v:imagedata r:id="rId5" o:title="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356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52pt;margin-top:583.799988pt;width:21.76pt;height:10.68pt;mso-position-horizontal-relative:page;mso-position-vertical-relative:page;z-index:-87354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352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3496" type="#_x0000_t75" stroked="false">
          <v:imagedata r:id="rId4" o:title="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335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16pt;margin-top:583.799988pt;width:22.72pt;height:10.68pt;mso-position-horizontal-relative:page;mso-position-vertical-relative:page;z-index:-87332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330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3280" type="#_x0000_t75" stroked="false">
          <v:imagedata r:id="rId4" o:title="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325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799988pt;margin-top:583.799988pt;width:22.08pt;height:10.68pt;mso-position-horizontal-relative:page;mso-position-vertical-relative:page;z-index:-87323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320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3184" type="#_x0000_t75" stroked="false">
          <v:imagedata r:id="rId4" o:title="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306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679993pt;margin-top:583.799988pt;width:22.4pt;height:10.68pt;mso-position-horizontal-relative:page;mso-position-vertical-relative:page;z-index:-87304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301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2992" type="#_x0000_t75" stroked="false">
          <v:imagedata r:id="rId4" o:title="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400005pt;margin-top:582.059998pt;width:.1pt;height:14.2pt;mso-position-horizontal-relative:page;mso-position-vertical-relative:page;z-index:-880024" coordorigin="888,11641" coordsize="2,284">
          <v:shape style="position:absolute;left:888;top:11641;width:2;height:284" coordorigin="888,11641" coordsize="0,284" path="m888,11641l888,11924e" filled="false" stroked="true" strokeweight=".58001pt" strokecolor="#5d6770">
            <v:path arrowok="t"/>
          </v:shape>
          <w10:wrap type="none"/>
        </v:group>
      </w:pict>
    </w:r>
    <w:r>
      <w:rPr/>
      <w:pict>
        <v:shape style="position:absolute;margin-left:18.280001pt;margin-top:583.375183pt;width:14.8pt;height:12.05pt;mso-position-horizontal-relative:page;mso-position-vertical-relative:page;z-index:-880000" type="#_x0000_t202" filled="false" stroked="false">
          <v:textbox inset="0,0,0,0">
            <w:txbxContent>
              <w:p>
                <w:pPr>
                  <w:spacing w:before="2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color w:val="005AA7"/>
                    <w:w w:val="92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005AA7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005AA7"/>
                    <w:spacing w:val="4"/>
                    <w:w w:val="92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.98pt;margin-top:584.714844pt;width:124.45pt;height:9.050pt;mso-position-horizontal-relative:page;mso-position-vertical-relative:page;z-index:-8799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PRIMER</w:t>
                </w:r>
                <w:r>
                  <w:rPr>
                    <w:rFonts w:ascii="Arial"/>
                    <w:color w:val="005AA7"/>
                    <w:spacing w:val="3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I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NFO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RME</w:t>
                </w:r>
                <w:r>
                  <w:rPr>
                    <w:rFonts w:ascii="Arial"/>
                    <w:color w:val="005AA7"/>
                    <w:spacing w:val="4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w w:val="105"/>
                    <w:sz w:val="14"/>
                  </w:rPr>
                  <w:t>D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E</w:t>
                </w:r>
                <w:r>
                  <w:rPr>
                    <w:rFonts w:ascii="Arial"/>
                    <w:color w:val="005AA7"/>
                    <w:spacing w:val="4"/>
                    <w:w w:val="105"/>
                    <w:sz w:val="14"/>
                  </w:rPr>
                  <w:t> 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G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OB</w:t>
                </w:r>
                <w:r>
                  <w:rPr>
                    <w:rFonts w:ascii="Arial"/>
                    <w:color w:val="005AA7"/>
                    <w:spacing w:val="2"/>
                    <w:w w:val="105"/>
                    <w:sz w:val="14"/>
                  </w:rPr>
                  <w:t>IER</w:t>
                </w:r>
                <w:r>
                  <w:rPr>
                    <w:rFonts w:ascii="Arial"/>
                    <w:color w:val="005AA7"/>
                    <w:spacing w:val="1"/>
                    <w:w w:val="105"/>
                    <w:sz w:val="14"/>
                  </w:rPr>
                  <w:t>NO</w:t>
                </w:r>
                <w:r>
                  <w:rPr>
                    <w:rFonts w:ascii="Arial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1.839996pt;margin-top:585.052734pt;width:83.75pt;height:8.5pt;mso-position-horizontal-relative:page;mso-position-vertical-relative:page;z-index:-879952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13"/>
                    <w:szCs w:val="13"/>
                  </w:rPr>
                </w:pPr>
                <w:r>
                  <w:rPr>
                    <w:rFonts w:ascii="Arial"/>
                    <w:color w:val="5D6770"/>
                    <w:spacing w:val="1"/>
                    <w:w w:val="110"/>
                    <w:sz w:val="13"/>
                  </w:rPr>
                  <w:t>BAJA</w:t>
                </w:r>
                <w:r>
                  <w:rPr>
                    <w:rFonts w:ascii="Arial"/>
                    <w:color w:val="5D6770"/>
                    <w:spacing w:val="-7"/>
                    <w:w w:val="110"/>
                    <w:sz w:val="13"/>
                  </w:rPr>
                  <w:t> </w:t>
                </w: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C</w:t>
                </w:r>
                <w:r>
                  <w:rPr>
                    <w:rFonts w:ascii="Arial"/>
                    <w:color w:val="5D6770"/>
                    <w:spacing w:val="1"/>
                    <w:w w:val="110"/>
                    <w:sz w:val="13"/>
                  </w:rPr>
                  <w:t>A</w:t>
                </w: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LIFORN</w:t>
                </w:r>
                <w:r>
                  <w:rPr>
                    <w:rFonts w:ascii="Arial"/>
                    <w:color w:val="5D6770"/>
                    <w:spacing w:val="1"/>
                    <w:w w:val="110"/>
                    <w:sz w:val="13"/>
                  </w:rPr>
                  <w:t>IA</w:t>
                </w:r>
                <w:r>
                  <w:rPr>
                    <w:rFonts w:ascii="Arial"/>
                    <w:color w:val="5D6770"/>
                    <w:spacing w:val="-7"/>
                    <w:w w:val="110"/>
                    <w:sz w:val="13"/>
                  </w:rPr>
                  <w:t> </w:t>
                </w:r>
                <w:r>
                  <w:rPr>
                    <w:rFonts w:ascii="Arial"/>
                    <w:color w:val="5D6770"/>
                    <w:spacing w:val="2"/>
                    <w:w w:val="110"/>
                    <w:sz w:val="13"/>
                  </w:rPr>
                  <w:t>SUR</w:t>
                </w:r>
                <w:r>
                  <w:rPr>
                    <w:rFonts w:ascii="Arial"/>
                    <w:sz w:val="13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296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799999pt;margin-top:583.799988pt;width:23.52pt;height:10.68pt;mso-position-horizontal-relative:page;mso-position-vertical-relative:page;z-index:-87294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292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2896" type="#_x0000_t75" stroked="false">
          <v:imagedata r:id="rId4" o:title="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275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4pt;margin-top:583.799988pt;width:22.08pt;height:10.68pt;mso-position-horizontal-relative:page;mso-position-vertical-relative:page;z-index:-87272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270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2680" type="#_x0000_t75" stroked="false">
          <v:imagedata r:id="rId4" o:title="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265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799988pt;margin-top:583.799988pt;width:22.24pt;height:10.68pt;mso-position-horizontal-relative:page;mso-position-vertical-relative:page;z-index:-87263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260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2584" type="#_x0000_t75" stroked="false">
          <v:imagedata r:id="rId4" o:title="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234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440002pt;margin-top:583.799988pt;width:23.04pt;height:10.68pt;mso-position-horizontal-relative:page;mso-position-vertical-relative:page;z-index:-87232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229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2272" type="#_x0000_t75" stroked="false">
          <v:imagedata r:id="rId4" o:title="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22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799999pt;margin-top:583.799988pt;width:23.68pt;height:10.68pt;mso-position-horizontal-relative:page;mso-position-vertical-relative:page;z-index:-8722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22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2176" type="#_x0000_t75" stroked="false">
          <v:imagedata r:id="rId4" o:title="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205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920pt;margin-top:583.799988pt;width:23.36pt;height:10.68pt;mso-position-horizontal-relative:page;mso-position-vertical-relative:page;z-index:-87203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200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1984" type="#_x0000_t75" stroked="false">
          <v:imagedata r:id="rId4" o:title="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196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559998pt;margin-top:583.799988pt;width:22.72pt;height:10.68pt;mso-position-horizontal-relative:page;mso-position-vertical-relative:page;z-index:-87193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191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1888" type="#_x0000_t75" stroked="false">
          <v:imagedata r:id="rId4" o:title="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174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040001pt;margin-top:583.799988pt;width:23.04pt;height:10.68pt;mso-position-horizontal-relative:page;mso-position-vertical-relative:page;z-index:-87172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169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1672" type="#_x0000_t75" stroked="false">
          <v:imagedata r:id="rId4" o:title="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164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799988pt;margin-top:583.799988pt;width:22.24pt;height:10.68pt;mso-position-horizontal-relative:page;mso-position-vertical-relative:page;z-index:-87162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160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1576" type="#_x0000_t75" stroked="false">
          <v:imagedata r:id="rId4" o:title="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145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1.880005pt;margin-top:583.799988pt;width:19.2pt;height:10.68pt;mso-position-horizontal-relative:page;mso-position-vertical-relative:page;z-index:-87143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140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1384" type="#_x0000_t75" stroked="false">
          <v:imagedata r:id="rId4" o:title="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968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3.799988pt;margin-top:583.799988pt;width:15.84pt;height:10.68pt;mso-position-horizontal-relative:page;mso-position-vertical-relative:page;z-index:-87966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964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9616" type="#_x0000_t75" stroked="false">
          <v:imagedata r:id="rId4" o:title="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136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280001pt;margin-top:583.799988pt;width:22.4pt;height:10.68pt;mso-position-horizontal-relative:page;mso-position-vertical-relative:page;z-index:-87133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131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1288" type="#_x0000_t75" stroked="false">
          <v:imagedata r:id="rId4" o:title="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116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040001pt;margin-top:583.799988pt;width:23.04pt;height:10.68pt;mso-position-horizontal-relative:page;mso-position-vertical-relative:page;z-index:-87114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112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1096" type="#_x0000_t75" stroked="false">
          <v:imagedata r:id="rId4" o:title="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107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679993pt;margin-top:583.799988pt;width:22.4pt;height:10.68pt;mso-position-horizontal-relative:page;mso-position-vertical-relative:page;z-index:-87104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102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1000" type="#_x0000_t75" stroked="false">
          <v:imagedata r:id="rId4" o:title="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085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52pt;margin-top:583.799988pt;width:21.76pt;height:10.68pt;mso-position-horizontal-relative:page;mso-position-vertical-relative:page;z-index:-87083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080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0784" type="#_x0000_t75" stroked="false">
          <v:imagedata r:id="rId4" o:title="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076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919983pt;margin-top:583.799988pt;width:21.92pt;height:10.68pt;mso-position-horizontal-relative:page;mso-position-vertical-relative:page;z-index:-87073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071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0688" type="#_x0000_t75" stroked="false">
          <v:imagedata r:id="rId4" o:title="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054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679993pt;margin-top:583.799988pt;width:22.4pt;height:10.68pt;mso-position-horizontal-relative:page;mso-position-vertical-relative:page;z-index:-87052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049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0472" type="#_x0000_t75" stroked="false">
          <v:imagedata r:id="rId4" o:title="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04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68pt;margin-top:583.799988pt;width:23.84pt;height:10.68pt;mso-position-horizontal-relative:page;mso-position-vertical-relative:page;z-index:-8704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04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0376" type="#_x0000_t75" stroked="false">
          <v:imagedata r:id="rId4" o:title="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7023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799988pt;margin-top:583.799988pt;width:22.24pt;height:10.68pt;mso-position-horizontal-relative:page;mso-position-vertical-relative:page;z-index:-87020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7018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70160" type="#_x0000_t75" stroked="false">
          <v:imagedata r:id="rId4" o:title="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013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16pt;margin-top:583.799988pt;width:22.72pt;height:10.68pt;mso-position-horizontal-relative:page;mso-position-vertical-relative:page;z-index:-87011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008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0064" type="#_x0000_t75" stroked="false">
          <v:imagedata r:id="rId4" o:title="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994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1.880005pt;margin-top:583.799988pt;width:19.2pt;height:10.68pt;mso-position-horizontal-relative:page;mso-position-vertical-relative:page;z-index:-86992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989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9872" type="#_x0000_t75" stroked="false">
          <v:imagedata r:id="rId4" o:title="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959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8.84pt;margin-top:583.799988pt;width:20.52pt;height:10.68pt;mso-position-horizontal-relative:page;mso-position-vertical-relative:page;z-index:-87956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954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9520" type="#_x0000_t75" stroked="false">
          <v:imagedata r:id="rId4" o:title="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98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280001pt;margin-top:583.799988pt;width:22.4pt;height:10.68pt;mso-position-horizontal-relative:page;mso-position-vertical-relative:page;z-index:-8698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98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9776" type="#_x0000_t75" stroked="false">
          <v:imagedata r:id="rId4" o:title="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9632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5.12pt;margin-top:583.799988pt;width:28.16pt;height:10.68pt;mso-position-horizontal-relative:page;mso-position-vertical-relative:page;z-index:-869608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9584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9560" type="#_x0000_t75" stroked="false">
          <v:imagedata r:id="rId4" o:title="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9536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320007pt;margin-top:583.799988pt;width:23.36pt;height:10.68pt;mso-position-horizontal-relative:page;mso-position-vertical-relative:page;z-index:-869512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9488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9464" type="#_x0000_t75" stroked="false">
          <v:imagedata r:id="rId4" o:title="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934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59.119995pt;margin-top:583.799988pt;width:26.72pt;height:10.68pt;mso-position-horizontal-relative:page;mso-position-vertical-relative:page;z-index:-86932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929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9272" type="#_x0000_t75" stroked="false">
          <v:imagedata r:id="rId4" o:title="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92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5.36pt;margin-top:583.799988pt;width:27.52pt;height:10.68pt;mso-position-horizontal-relative:page;mso-position-vertical-relative:page;z-index:-8692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92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9176" type="#_x0000_t75" stroked="false">
          <v:imagedata r:id="rId4" o:title="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8960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7.16pt;margin-top:583.799988pt;width:22.72pt;height:10.68pt;mso-position-horizontal-relative:page;mso-position-vertical-relative:page;z-index:-868936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8912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8888" type="#_x0000_t75" stroked="false">
          <v:imagedata r:id="rId4" o:title="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8864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799988pt;margin-top:583.799988pt;width:22.08pt;height:10.68pt;mso-position-horizontal-relative:page;mso-position-vertical-relative:page;z-index:-868840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8816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8792" type="#_x0000_t75" stroked="false">
          <v:imagedata r:id="rId4" o:title="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867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919983pt;margin-top:583.799988pt;width:21.76pt;height:10.68pt;mso-position-horizontal-relative:page;mso-position-vertical-relative:page;z-index:-86864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862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8600" type="#_x0000_t75" stroked="false">
          <v:imagedata r:id="rId4" o:title="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7937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9.440001pt;margin-top:583.799988pt;width:18.72pt;height:10.68pt;mso-position-horizontal-relative:page;mso-position-vertical-relative:page;z-index:-87935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7932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79304" type="#_x0000_t75" stroked="false">
          <v:imagedata r:id="rId4" o:title="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857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200001pt;margin-top:583.799988pt;width:25.12pt;height:10.68pt;mso-position-horizontal-relative:page;mso-position-vertical-relative:page;z-index:-86855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852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8504" type="#_x0000_t75" stroked="false">
          <v:imagedata r:id="rId4" o:title="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826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5.36pt;margin-top:583.799988pt;width:27.52pt;height:10.68pt;mso-position-horizontal-relative:page;mso-position-vertical-relative:page;z-index:-86824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821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8192" type="#_x0000_t75" stroked="false">
          <v:imagedata r:id="rId4" o:title="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8168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60.559998pt;margin-top:583.799988pt;width:22.72pt;height:10.68pt;mso-position-horizontal-relative:page;mso-position-vertical-relative:page;z-index:-868144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8120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8096" type="#_x0000_t75" stroked="false">
          <v:imagedata r:id="rId4" o:title="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807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59.23999pt;margin-top:583.799988pt;width:26.24pt;height:10.68pt;mso-position-horizontal-relative:page;mso-position-vertical-relative:page;z-index:-86804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802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8000" type="#_x0000_t75" stroked="false">
          <v:imagedata r:id="rId4" o:title="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7976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5.6pt;margin-top:583.799988pt;width:26.72pt;height:10.68pt;mso-position-horizontal-relative:page;mso-position-vertical-relative:page;z-index:-867952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7928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7904" type="#_x0000_t75" stroked="false">
          <v:imagedata r:id="rId4" o:title="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7760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59.599976pt;margin-top:583.799988pt;width:25.44pt;height:10.68pt;mso-position-horizontal-relative:page;mso-position-vertical-relative:page;z-index:-867736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7712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7688" type="#_x0000_t75" stroked="false">
          <v:imagedata r:id="rId4" o:title="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7664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5.84pt;margin-top:583.799988pt;width:26.24pt;height:10.68pt;mso-position-horizontal-relative:page;mso-position-vertical-relative:page;z-index:-867640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7616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7592" type="#_x0000_t75" stroked="false">
          <v:imagedata r:id="rId4" o:title="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4.279999pt;margin-top:582.119995pt;width:.1pt;height:14.2pt;mso-position-horizontal-relative:page;mso-position-vertical-relative:page;z-index:-867448" coordorigin="886,11642" coordsize="2,284">
          <v:shape style="position:absolute;left:886;top:11642;width:2;height:284" coordorigin="886,11642" coordsize="0,284" path="m886,11642l886,11926e" filled="false" stroked="true" strokeweight=".580pt" strokecolor="#5d6770">
            <v:path arrowok="t"/>
          </v:shape>
          <w10:wrap type="none"/>
        </v:group>
      </w:pict>
    </w:r>
    <w:r>
      <w:rPr/>
      <w:pict>
        <v:shape style="position:absolute;margin-left:16.080000pt;margin-top:583.799988pt;width:25.6pt;height:10.68pt;mso-position-horizontal-relative:page;mso-position-vertical-relative:page;z-index:-867424" type="#_x0000_t75" stroked="false">
          <v:imagedata r:id="rId1" o:title=""/>
        </v:shape>
      </w:pict>
    </w:r>
    <w:r>
      <w:rPr/>
      <w:pict>
        <v:group style="position:absolute;margin-left:52.919998pt;margin-top:585.479980pt;width:127.55pt;height:7.45pt;mso-position-horizontal-relative:page;mso-position-vertical-relative:page;z-index:-867400" coordorigin="1058,11710" coordsize="2551,149">
          <v:shape style="position:absolute;left:1058;top:11710;width:708;height:149" type="#_x0000_t75" stroked="false">
            <v:imagedata r:id="rId2" o:title=""/>
          </v:shape>
          <v:shape style="position:absolute;left:1678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92.860001pt;margin-top:585.719971pt;width:86.425pt;height:6.96pt;mso-position-horizontal-relative:page;mso-position-vertical-relative:page;z-index:-867376" type="#_x0000_t75" stroked="false">
          <v:imagedata r:id="rId4" o:title="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51.440002pt;margin-top:582.119995pt;width:.1pt;height:14.2pt;mso-position-horizontal-relative:page;mso-position-vertical-relative:page;z-index:-867352" coordorigin="15029,11642" coordsize="2,284">
          <v:shape style="position:absolute;left:15029;top:11642;width:2;height:284" coordorigin="15029,11642" coordsize="0,284" path="m15029,11642l15029,11926e" filled="false" stroked="true" strokeweight=".579980pt" strokecolor="#5d6770">
            <v:path arrowok="t"/>
          </v:shape>
          <w10:wrap type="none"/>
        </v:group>
      </w:pict>
    </w:r>
    <w:r>
      <w:rPr/>
      <w:pict>
        <v:shape style="position:absolute;margin-left:759.359985pt;margin-top:583.799988pt;width:25.92pt;height:10.68pt;mso-position-horizontal-relative:page;mso-position-vertical-relative:page;z-index:-867328" type="#_x0000_t75" stroked="false">
          <v:imagedata r:id="rId1" o:title=""/>
        </v:shape>
      </w:pict>
    </w:r>
    <w:r>
      <w:rPr/>
      <w:pict>
        <v:group style="position:absolute;margin-left:523.51001pt;margin-top:585.479980pt;width:127.5pt;height:7.45pt;mso-position-horizontal-relative:page;mso-position-vertical-relative:page;z-index:-867304" coordorigin="10470,11710" coordsize="2550,149">
          <v:shape style="position:absolute;left:10470;top:11710;width:708;height:149" type="#_x0000_t75" stroked="false">
            <v:imagedata r:id="rId2" o:title=""/>
          </v:shape>
          <v:shape style="position:absolute;left:11089;top:11710;width:1931;height:149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660.700012pt;margin-top:585.719971pt;width:86.425pt;height:6.96pt;mso-position-horizontal-relative:page;mso-position-vertical-relative:page;z-index:-867280" type="#_x0000_t75" stroked="false">
          <v:imagedata r:id="rId4" o:title="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8067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80648" type="#_x0000_t75" stroked="false">
          <v:imagedata r:id="rId1" o:title=""/>
        </v:shape>
      </w:pict>
    </w:r>
    <w:r>
      <w:rPr/>
      <w:pict>
        <v:group style="position:absolute;margin-left:628.059998pt;margin-top:39.959999pt;width:143.15pt;height:25.85pt;mso-position-horizontal-relative:page;mso-position-vertical-relative:page;z-index:-880624" coordorigin="12561,799" coordsize="2863,517">
          <v:shape style="position:absolute;left:12561;top:799;width:2857;height:173" type="#_x0000_t75" stroked="false">
            <v:imagedata r:id="rId2" o:title=""/>
          </v:shape>
          <v:shape style="position:absolute;left:13063;top:970;width:2352;height:173" type="#_x0000_t75" stroked="false">
            <v:imagedata r:id="rId3" o:title=""/>
          </v:shape>
          <v:shape style="position:absolute;left:13960;top:1143;width:1464;height:173" type="#_x0000_t75" stroked="false">
            <v:imagedata r:id="rId4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973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9712" type="#_x0000_t75" stroked="false">
          <v:imagedata r:id="rId1" o:title="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843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8408" type="#_x0000_t75" stroked="false">
          <v:imagedata r:id="rId1" o:title="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838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8360" type="#_x0000_t75" stroked="false">
          <v:imagedata r:id="rId1" o:title="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833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8312" type="#_x0000_t75" stroked="false">
          <v:imagedata r:id="rId1" o:title=""/>
        </v:shape>
      </w:pict>
    </w:r>
    <w:r>
      <w:rPr/>
      <w:pict>
        <v:group style="position:absolute;margin-left:611.26001pt;margin-top:39.959999pt;width:160pt;height:25.85pt;mso-position-horizontal-relative:page;mso-position-vertical-relative:page;z-index:-868288" coordorigin="12225,799" coordsize="3200,517">
          <v:shape style="position:absolute;left:12225;top:799;width:3193;height:173" type="#_x0000_t75" stroked="false">
            <v:imagedata r:id="rId2" o:title=""/>
          </v:shape>
          <v:shape style="position:absolute;left:13228;top:970;width:2188;height:173" type="#_x0000_t75" stroked="false">
            <v:imagedata r:id="rId3" o:title=""/>
          </v:shape>
          <v:shape style="position:absolute;left:12616;top:1143;width:2808;height:173" type="#_x0000_t75" stroked="false">
            <v:imagedata r:id="rId4" o:title=""/>
          </v:shape>
          <w10:wrap type="none"/>
        </v:group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788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7856" type="#_x0000_t75" stroked="false">
          <v:imagedata r:id="rId1" o:title=""/>
        </v:shape>
      </w:pict>
    </w:r>
    <w:r>
      <w:rPr/>
      <w:pict>
        <v:group style="position:absolute;margin-left:611.26001pt;margin-top:39.959999pt;width:160pt;height:25.85pt;mso-position-horizontal-relative:page;mso-position-vertical-relative:page;z-index:-867832" coordorigin="12225,799" coordsize="3200,517">
          <v:shape style="position:absolute;left:12225;top:799;width:3193;height:173" type="#_x0000_t75" stroked="false">
            <v:imagedata r:id="rId2" o:title=""/>
          </v:shape>
          <v:shape style="position:absolute;left:13228;top:970;width:2188;height:173" type="#_x0000_t75" stroked="false">
            <v:imagedata r:id="rId3" o:title=""/>
          </v:shape>
          <v:shape style="position:absolute;left:12616;top:1143;width:2808;height:173" type="#_x0000_t75" stroked="false">
            <v:imagedata r:id="rId4" o:title=""/>
          </v:shape>
          <w10:wrap type="none"/>
        </v:group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780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7784" type="#_x0000_t75" stroked="false">
          <v:imagedata r:id="rId1" o:title="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756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7544" type="#_x0000_t75" stroked="false">
          <v:imagedata r:id="rId1" o:title="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752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7496" type="#_x0000_t75" stroked="false">
          <v:imagedata r:id="rId1" o:title=""/>
        </v:shape>
      </w:pict>
    </w:r>
    <w:r>
      <w:rPr/>
      <w:pict>
        <v:group style="position:absolute;margin-left:611.26001pt;margin-top:39.959999pt;width:160pt;height:25.85pt;mso-position-horizontal-relative:page;mso-position-vertical-relative:page;z-index:-867472" coordorigin="12225,799" coordsize="3200,517">
          <v:shape style="position:absolute;left:12225;top:799;width:3193;height:173" type="#_x0000_t75" stroked="false">
            <v:imagedata r:id="rId2" o:title=""/>
          </v:shape>
          <v:shape style="position:absolute;left:13228;top:970;width:2188;height:173" type="#_x0000_t75" stroked="false">
            <v:imagedata r:id="rId3" o:title=""/>
          </v:shape>
          <v:shape style="position:absolute;left:12616;top:1143;width:2808;height:173" type="#_x0000_t75" stroked="false">
            <v:imagedata r:id="rId4" o:title=""/>
          </v:shape>
          <w10:wrap type="none"/>
        </v:group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949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9472" type="#_x0000_t75" stroked="false">
          <v:imagedata r:id="rId1" o:title=""/>
        </v:shape>
      </w:pict>
    </w:r>
    <w:r>
      <w:rPr/>
      <w:pict>
        <v:group style="position:absolute;margin-left:628.059998pt;margin-top:39.959999pt;width:142.85pt;height:25.85pt;mso-position-horizontal-relative:page;mso-position-vertical-relative:page;z-index:-879448" coordorigin="12561,799" coordsize="2857,517">
          <v:shape style="position:absolute;left:12561;top:799;width:2857;height:173" type="#_x0000_t75" stroked="false">
            <v:imagedata r:id="rId2" o:title=""/>
          </v:shape>
          <v:shape style="position:absolute;left:13063;top:970;width:2352;height:173" type="#_x0000_t75" stroked="false">
            <v:imagedata r:id="rId3" o:title=""/>
          </v:shape>
          <v:shape style="position:absolute;left:14460;top:1143;width:958;height:173" type="#_x0000_t75" stroked="false">
            <v:imagedata r:id="rId4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942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9400" type="#_x0000_t75" stroked="false">
          <v:imagedata r:id="rId1" o:title="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918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9160" type="#_x0000_t75" stroked="false">
          <v:imagedata r:id="rId1" o:title="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913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9112" type="#_x0000_t75" stroked="false">
          <v:imagedata r:id="rId1" o:title=""/>
        </v:shape>
      </w:pict>
    </w:r>
    <w:r>
      <w:rPr/>
      <w:pict>
        <v:group style="position:absolute;margin-left:628.059998pt;margin-top:39.959999pt;width:143.85pt;height:25.85pt;mso-position-horizontal-relative:page;mso-position-vertical-relative:page;z-index:-879088" coordorigin="12561,799" coordsize="2877,517">
          <v:shape style="position:absolute;left:12561;top:799;width:2857;height:173" type="#_x0000_t75" stroked="false">
            <v:imagedata r:id="rId2" o:title=""/>
          </v:shape>
          <v:shape style="position:absolute;left:12847;top:970;width:1814;height:173" type="#_x0000_t75" stroked="false">
            <v:imagedata r:id="rId3" o:title=""/>
          </v:shape>
          <v:shape style="position:absolute;left:14553;top:970;width:885;height:173" type="#_x0000_t75" stroked="false">
            <v:imagedata r:id="rId4" o:title=""/>
          </v:shape>
          <v:shape style="position:absolute;left:14104;top:1143;width:1317;height:173" type="#_x0000_t75" stroked="false">
            <v:imagedata r:id="rId5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887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8848" type="#_x0000_t75" stroked="false">
          <v:imagedata r:id="rId1" o:title=""/>
        </v:shape>
      </w:pict>
    </w:r>
    <w:r>
      <w:rPr/>
      <w:pict>
        <v:group style="position:absolute;margin-left:628.059998pt;margin-top:39.959999pt;width:143.85pt;height:25.85pt;mso-position-horizontal-relative:page;mso-position-vertical-relative:page;z-index:-878824" coordorigin="12561,799" coordsize="2877,517">
          <v:shape style="position:absolute;left:12561;top:799;width:2857;height:173" type="#_x0000_t75" stroked="false">
            <v:imagedata r:id="rId2" o:title=""/>
          </v:shape>
          <v:shape style="position:absolute;left:12847;top:970;width:1814;height:173" type="#_x0000_t75" stroked="false">
            <v:imagedata r:id="rId3" o:title=""/>
          </v:shape>
          <v:shape style="position:absolute;left:14553;top:970;width:885;height:173" type="#_x0000_t75" stroked="false">
            <v:imagedata r:id="rId4" o:title=""/>
          </v:shape>
          <v:shape style="position:absolute;left:14716;top:1143;width:714;height:173" type="#_x0000_t75" stroked="false">
            <v:imagedata r:id="rId5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880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8776" type="#_x0000_t75" stroked="false">
          <v:imagedata r:id="rId1" o:title="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856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8536" type="#_x0000_t75" stroked="false">
          <v:imagedata r:id="rId1" o:title="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8060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80576" type="#_x0000_t75" stroked="false">
          <v:imagedata r:id="rId1" o:title="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851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8488" type="#_x0000_t75" stroked="false">
          <v:imagedata r:id="rId1" o:title="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846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8440" type="#_x0000_t75" stroked="false">
          <v:imagedata r:id="rId1" o:title="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822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8200" type="#_x0000_t75" stroked="false">
          <v:imagedata r:id="rId1" o:title=""/>
        </v:shape>
      </w:pict>
    </w:r>
    <w:r>
      <w:rPr/>
      <w:pict>
        <v:group style="position:absolute;margin-left:636.099976pt;margin-top:39.959999pt;width:135.5pt;height:25.85pt;mso-position-horizontal-relative:page;mso-position-vertical-relative:page;z-index:-878176" coordorigin="12722,799" coordsize="2710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4592;top:1143;width:840;height:173" type="#_x0000_t75" stroked="false">
            <v:imagedata r:id="rId4" o:title=""/>
          </v:shape>
          <w10:wrap type="none"/>
        </v:group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815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8128" type="#_x0000_t75" stroked="false">
          <v:imagedata r:id="rId1" o:title="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791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7888" type="#_x0000_t75" stroked="false">
          <v:imagedata r:id="rId1" o:title="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786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7840" type="#_x0000_t75" stroked="false">
          <v:imagedata r:id="rId1" o:title=""/>
        </v:shape>
      </w:pict>
    </w:r>
    <w:r>
      <w:rPr/>
      <w:pict>
        <v:group style="position:absolute;margin-left:636.099976pt;margin-top:39.959999pt;width:135.5pt;height:25.85pt;mso-position-horizontal-relative:page;mso-position-vertical-relative:page;z-index:-877816" coordorigin="12722,799" coordsize="2710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4592;top:1143;width:840;height:173" type="#_x0000_t75" stroked="false">
            <v:imagedata r:id="rId4" o:title="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760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7576" type="#_x0000_t75" stroked="false">
          <v:imagedata r:id="rId1" o:title="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755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7528" type="#_x0000_t75" stroked="false">
          <v:imagedata r:id="rId1" o:title=""/>
        </v:shape>
      </w:pict>
    </w:r>
    <w:r>
      <w:rPr/>
      <w:pict>
        <v:group style="position:absolute;margin-left:636.099976pt;margin-top:39.959999pt;width:135.5pt;height:25.85pt;mso-position-horizontal-relative:page;mso-position-vertical-relative:page;z-index:-877504" coordorigin="12722,799" coordsize="2710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4592;top:1143;width:840;height:173" type="#_x0000_t75" stroked="false">
            <v:imagedata r:id="rId4" o:title=""/>
          </v:shape>
          <w10:wrap type="none"/>
        </v:group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728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7264" type="#_x0000_t75" stroked="false">
          <v:imagedata r:id="rId1" o:title="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724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7216" type="#_x0000_t75" stroked="fals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8045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80432" type="#_x0000_t75" stroked="false">
          <v:imagedata r:id="rId1" o:title=""/>
        </v:shape>
      </w:pict>
    </w:r>
    <w:r>
      <w:rPr/>
      <w:pict>
        <v:group style="position:absolute;margin-left:628.059998pt;margin-top:39.959999pt;width:143.15pt;height:25.85pt;mso-position-horizontal-relative:page;mso-position-vertical-relative:page;z-index:-880408" coordorigin="12561,799" coordsize="2863,517">
          <v:shape style="position:absolute;left:12561;top:799;width:2857;height:173" type="#_x0000_t75" stroked="false">
            <v:imagedata r:id="rId2" o:title=""/>
          </v:shape>
          <v:shape style="position:absolute;left:13063;top:970;width:2352;height:173" type="#_x0000_t75" stroked="false">
            <v:imagedata r:id="rId3" o:title=""/>
          </v:shape>
          <v:shape style="position:absolute;left:13960;top:1143;width:1464;height:173" type="#_x0000_t75" stroked="false">
            <v:imagedata r:id="rId4" o:title="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700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6976" type="#_x0000_t75" stroked="false">
          <v:imagedata r:id="rId1" o:title=""/>
        </v:shape>
      </w:pict>
    </w:r>
    <w:r>
      <w:rPr/>
      <w:pict>
        <v:group style="position:absolute;margin-left:549.429993pt;margin-top:39.959999pt;width:221.7pt;height:25.85pt;mso-position-horizontal-relative:page;mso-position-vertical-relative:page;z-index:-876952" coordorigin="10989,799" coordsize="4434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0989;top:1143;width:4434;height:173" type="#_x0000_t75" stroked="false">
            <v:imagedata r:id="rId4" o:title=""/>
          </v:shape>
          <w10:wrap type="none"/>
        </v:group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692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6904" type="#_x0000_t75" stroked="false">
          <v:imagedata r:id="rId1" o:title="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668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6664" type="#_x0000_t75" stroked="false">
          <v:imagedata r:id="rId1" o:title=""/>
        </v:shape>
      </w:pict>
    </w:r>
    <w:r>
      <w:rPr/>
      <w:pict>
        <v:group style="position:absolute;margin-left:549.429993pt;margin-top:39.959999pt;width:221.7pt;height:25.85pt;mso-position-horizontal-relative:page;mso-position-vertical-relative:page;z-index:-876640" coordorigin="10989,799" coordsize="4434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0989;top:1143;width:4434;height:173" type="#_x0000_t75" stroked="false">
            <v:imagedata r:id="rId4" o:title=""/>
          </v:shape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661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6592" type="#_x0000_t75" stroked="false">
          <v:imagedata r:id="rId1" o:title="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637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6352" type="#_x0000_t75" stroked="false">
          <v:imagedata r:id="rId1" o:title="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632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6304" type="#_x0000_t75" stroked="false">
          <v:imagedata r:id="rId1" o:title=""/>
        </v:shape>
      </w:pict>
    </w:r>
    <w:r>
      <w:rPr/>
      <w:pict>
        <v:group style="position:absolute;margin-left:549.429993pt;margin-top:39.959999pt;width:221.7pt;height:25.85pt;mso-position-horizontal-relative:page;mso-position-vertical-relative:page;z-index:-876280" coordorigin="10989,799" coordsize="4434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0989;top:1143;width:4434;height:173" type="#_x0000_t75" stroked="false">
            <v:imagedata r:id="rId4" o:title=""/>
          </v:shape>
          <w10:wrap type="none"/>
        </v:group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606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6040" type="#_x0000_t75" stroked="false">
          <v:imagedata r:id="rId1" o:title="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601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5992" type="#_x0000_t75" stroked="false">
          <v:imagedata r:id="rId1" o:title="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577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5752" type="#_x0000_t75" stroked="false">
          <v:imagedata r:id="rId1" o:title=""/>
        </v:shape>
      </w:pict>
    </w:r>
    <w:r>
      <w:rPr/>
      <w:pict>
        <v:group style="position:absolute;margin-left:636.099976pt;margin-top:39.959999pt;width:135.2pt;height:25.85pt;mso-position-horizontal-relative:page;mso-position-vertical-relative:page;z-index:-875728" coordorigin="12722,799" coordsize="2704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3159;top:1143;width:2267;height:173" type="#_x0000_t75" stroked="false">
            <v:imagedata r:id="rId4" o:title=""/>
          </v:shape>
          <w10:wrap type="none"/>
        </v:group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570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5680" type="#_x0000_t75" stroked="false">
          <v:imagedata r:id="rId1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8038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80360" type="#_x0000_t75" stroked="false">
          <v:imagedata r:id="rId1" o:title="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546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5440" type="#_x0000_t75" stroked="false">
          <v:imagedata r:id="rId1" o:title=""/>
        </v:shape>
      </w:pict>
    </w:r>
    <w:r>
      <w:rPr/>
      <w:pict>
        <v:group style="position:absolute;margin-left:636.099976pt;margin-top:39.959999pt;width:134.8pt;height:25.85pt;mso-position-horizontal-relative:page;mso-position-vertical-relative:page;z-index:-875416" coordorigin="12722,799" coordsize="2696,517">
          <v:shape style="position:absolute;left:12722;top:799;width:2694;height:173" type="#_x0000_t75" stroked="false">
            <v:imagedata r:id="rId2" o:title=""/>
          </v:shape>
          <v:shape style="position:absolute;left:12883;top:970;width:2535;height:173" type="#_x0000_t75" stroked="false">
            <v:imagedata r:id="rId3" o:title=""/>
          </v:shape>
          <v:shape style="position:absolute;left:14359;top:1143;width:1059;height:173" type="#_x0000_t75" stroked="false">
            <v:imagedata r:id="rId4" o:title=""/>
          </v:shape>
          <w10:wrap type="non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539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5368" type="#_x0000_t75" stroked="false">
          <v:imagedata r:id="rId1" o:title="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515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5128" type="#_x0000_t75" stroked="false">
          <v:imagedata r:id="rId1" o:title="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510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5080" type="#_x0000_t75" stroked="false">
          <v:imagedata r:id="rId1" o:title="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505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5032" type="#_x0000_t75" stroked="false">
          <v:imagedata r:id="rId1" o:title="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481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4792" type="#_x0000_t75" stroked="false">
          <v:imagedata r:id="rId1" o:title="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476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4744" type="#_x0000_t75" stroked="false">
          <v:imagedata r:id="rId1" o:title="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452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4504" type="#_x0000_t75" stroked="false">
          <v:imagedata r:id="rId1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460022pt;margin-top:.059998pt;width:12.55pt;height:85.1pt;mso-position-horizontal-relative:page;mso-position-vertical-relative:page;z-index:-880240" coordorigin="15589,1" coordsize="251,1702">
          <v:group style="position:absolute;left:15589;top:1;width:251;height:1702" coordorigin="15589,1" coordsize="251,1702">
            <v:shape style="position:absolute;left:15589;top:1;width:251;height:1702" coordorigin="15589,1" coordsize="251,1702" path="m15589,1l15589,1703,15840,1703,15840,1,15589,1xe" filled="true" fillcolor="#005aa7" stroked="false">
              <v:path arrowok="t"/>
              <v:fill type="solid"/>
            </v:shape>
          </v:group>
          <v:group style="position:absolute;left:15733;top:706;width:2;height:293" coordorigin="15733,706" coordsize="2,293">
            <v:shape style="position:absolute;left:15733;top:706;width:2;height:293" coordorigin="15733,706" coordsize="0,293" path="m15733,706l15733,998e" filled="false" stroked="true" strokeweight="3.64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179993pt;margin-top:19.199999pt;width:204.000001pt;height:16.200001pt;mso-position-horizontal-relative:page;mso-position-vertical-relative:page;z-index:-880216" type="#_x0000_t75" stroked="false">
          <v:imagedata r:id="rId1" o:title=""/>
        </v:shape>
      </w:pict>
    </w:r>
    <w:r>
      <w:rPr/>
      <w:pict>
        <v:shape style="position:absolute;margin-left:627.319275pt;margin-top:39.581760pt;width:139.2pt;height:27.1pt;mso-position-horizontal-relative:page;mso-position-vertical-relative:page;z-index:-880192" type="#_x0000_t202" filled="false" stroked="false">
          <v:textbox inset="0,0,0,0">
            <w:txbxContent>
              <w:p>
                <w:pPr>
                  <w:pStyle w:val="BodyText"/>
                  <w:spacing w:line="172" w:lineRule="exact" w:before="17"/>
                  <w:ind w:left="522" w:right="19" w:hanging="503"/>
                  <w:jc w:val="left"/>
                  <w:rPr>
                    <w:rFonts w:ascii="Lucida Sans" w:hAnsi="Lucida Sans" w:cs="Lucida Sans" w:eastAsia="Lucida Sans"/>
                  </w:rPr>
                </w:pP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INFRAES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T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RU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CTU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RA</w:t>
                </w:r>
                <w:r>
                  <w:rPr>
                    <w:rFonts w:ascii="Lucida Sans" w:hAnsi="Lucida Sans"/>
                    <w:color w:val="5D6770"/>
                    <w:spacing w:val="1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D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E</w:t>
                </w:r>
                <w:r>
                  <w:rPr>
                    <w:rFonts w:ascii="Lucida Sans" w:hAnsi="Lucida Sans"/>
                    <w:color w:val="5D6770"/>
                    <w:spacing w:val="1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3"/>
                    <w:w w:val="110"/>
                  </w:rPr>
                  <w:t>C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ALI</w:t>
                </w:r>
                <w:r>
                  <w:rPr>
                    <w:rFonts w:ascii="Lucida Sans" w:hAnsi="Lucida Sans"/>
                    <w:color w:val="5D6770"/>
                    <w:spacing w:val="-3"/>
                    <w:w w:val="110"/>
                  </w:rPr>
                  <w:t>DAD</w:t>
                </w:r>
                <w:r>
                  <w:rPr>
                    <w:rFonts w:ascii="Lucida Sans" w:hAnsi="Lucida Sans"/>
                    <w:color w:val="5D6770"/>
                    <w:spacing w:val="27"/>
                    <w:w w:val="107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IN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FRAESTRUC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T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URA</w:t>
                </w:r>
                <w:r>
                  <w:rPr>
                    <w:rFonts w:ascii="Lucida Sans" w:hAnsi="Lucida Sans"/>
                    <w:color w:val="5D6770"/>
                    <w:spacing w:val="12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FÍSICA</w:t>
                </w:r>
                <w:r>
                  <w:rPr>
                    <w:rFonts w:ascii="Lucida Sans" w:hAnsi="Lucida Sans"/>
                  </w:rPr>
                </w:r>
              </w:p>
              <w:p>
                <w:pPr>
                  <w:pStyle w:val="BodyText"/>
                  <w:spacing w:line="170" w:lineRule="exact"/>
                  <w:ind w:left="1379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005AA7"/>
                    <w:spacing w:val="3"/>
                    <w:w w:val="105"/>
                  </w:rPr>
                  <w:t>CONOCIM </w:t>
                </w:r>
                <w:r>
                  <w:rPr>
                    <w:rFonts w:ascii="Arial"/>
                    <w:color w:val="005AA7"/>
                    <w:spacing w:val="4"/>
                    <w:w w:val="105"/>
                  </w:rPr>
                  <w:t>EN</w:t>
                </w:r>
                <w:r>
                  <w:rPr>
                    <w:rFonts w:ascii="Arial"/>
                    <w:color w:val="005AA7"/>
                    <w:spacing w:val="3"/>
                    <w:w w:val="105"/>
                  </w:rPr>
                  <w:t>TO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448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4456" type="#_x0000_t75" stroked="false">
          <v:imagedata r:id="rId1" o:title="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443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4408" type="#_x0000_t75" stroked="false">
          <v:imagedata r:id="rId1" o:title=""/>
        </v:shape>
      </w:pict>
    </w:r>
    <w:r>
      <w:rPr/>
      <w:pict>
        <v:group style="position:absolute;margin-left:574.419983pt;margin-top:39.959999pt;width:196.7pt;height:25.85pt;mso-position-horizontal-relative:page;mso-position-vertical-relative:page;z-index:-874384" coordorigin="11488,799" coordsize="3934,517">
          <v:shape style="position:absolute;left:13226;top:799;width:2196;height:173" type="#_x0000_t75" stroked="false">
            <v:imagedata r:id="rId2" o:title=""/>
          </v:shape>
          <v:shape style="position:absolute;left:13452;top:970;width:1970;height:173" type="#_x0000_t75" stroked="false">
            <v:imagedata r:id="rId3" o:title=""/>
          </v:shape>
          <v:shape style="position:absolute;left:11488;top:1143;width:3927;height:173" type="#_x0000_t75" stroked="false">
            <v:imagedata r:id="rId4" o:title=""/>
          </v:shape>
          <w10:wrap type="none"/>
        </v:group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436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4336" type="#_x0000_t75" stroked="false">
          <v:imagedata r:id="rId1" o:title="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421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4192" type="#_x0000_t75" stroked="false">
          <v:imagedata r:id="rId1" o:title="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416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4144" type="#_x0000_t75" stroked="false">
          <v:imagedata r:id="rId1" o:title="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392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3904" type="#_x0000_t75" stroked="false">
          <v:imagedata r:id="rId1" o:title=""/>
        </v:shape>
      </w:pict>
    </w:r>
    <w:r>
      <w:rPr/>
      <w:pict>
        <v:group style="position:absolute;margin-left:661.299988pt;margin-top:39.959999pt;width:109.8pt;height:25.85pt;mso-position-horizontal-relative:page;mso-position-vertical-relative:page;z-index:-873880" coordorigin="13226,799" coordsize="2196,517">
          <v:shape style="position:absolute;left:13226;top:799;width:2196;height:173" type="#_x0000_t75" stroked="false">
            <v:imagedata r:id="rId2" o:title=""/>
          </v:shape>
          <v:shape style="position:absolute;left:13452;top:970;width:1970;height:173" type="#_x0000_t75" stroked="false">
            <v:imagedata r:id="rId3" o:title=""/>
          </v:shape>
          <v:shape style="position:absolute;left:13622;top:1143;width:1796;height:173" type="#_x0000_t75" stroked="false">
            <v:imagedata r:id="rId4" o:title=""/>
          </v:shape>
          <w10:wrap type="none"/>
        </v:group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385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3832" type="#_x0000_t75" stroked="false">
          <v:imagedata r:id="rId1" o:title="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361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3592" type="#_x0000_t75" stroked="false">
          <v:imagedata r:id="rId1" o:title="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347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3448" type="#_x0000_t75" stroked="false">
          <v:imagedata r:id="rId1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60028pt;margin-top:.059998pt;width:16.1500pt;height:85.1pt;mso-position-horizontal-relative:page;mso-position-vertical-relative:page;z-index:-880168" coordorigin="1,1" coordsize="323,1702">
          <v:group style="position:absolute;left:1;top:1;width:323;height:1702" coordorigin="1,1" coordsize="323,1702">
            <v:shape style="position:absolute;left:1;top:1;width:323;height:1702" coordorigin="1,1" coordsize="323,1702" path="m1,1l1,1703,324,1703,324,1,1,1xe" filled="true" fillcolor="#005aa7" stroked="false">
              <v:path arrowok="t"/>
              <v:fill type="solid"/>
            </v:shape>
          </v:group>
          <v:group style="position:absolute;left:4;top:706;width:213;height:293" coordorigin="4,706" coordsize="213,293">
            <v:shape style="position:absolute;left:4;top:706;width:213;height:293" coordorigin="4,706" coordsize="213,293" path="m4,706l4,998,216,998,216,706,4,70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48pt;margin-top:11.7pt;width:99.480001pt;height:61.5pt;mso-position-horizontal-relative:page;mso-position-vertical-relative:page;z-index:-880144" type="#_x0000_t75" stroked="false">
          <v:imagedata r:id="rId1" o:title="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342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3400" type="#_x0000_t75" stroked="false">
          <v:imagedata r:id="rId1" o:title=""/>
        </v:shape>
      </w:pict>
    </w:r>
    <w:r>
      <w:rPr/>
      <w:pict>
        <v:group style="position:absolute;margin-left:661.299988pt;margin-top:39.959999pt;width:109.8pt;height:25.85pt;mso-position-horizontal-relative:page;mso-position-vertical-relative:page;z-index:-873376" coordorigin="13226,799" coordsize="2196,517">
          <v:shape style="position:absolute;left:13226;top:799;width:2196;height:173" type="#_x0000_t75" stroked="false">
            <v:imagedata r:id="rId2" o:title=""/>
          </v:shape>
          <v:shape style="position:absolute;left:13269;top:970;width:1522;height:173" type="#_x0000_t75" stroked="false">
            <v:imagedata r:id="rId3" o:title=""/>
          </v:shape>
          <v:shape style="position:absolute;left:14683;top:970;width:734;height:173" type="#_x0000_t75" stroked="false">
            <v:imagedata r:id="rId4" o:title=""/>
          </v:shape>
          <v:shape style="position:absolute;left:13408;top:1143;width:2009;height:173" type="#_x0000_t75" stroked="false">
            <v:imagedata r:id="rId5" o:title=""/>
          </v:shape>
          <w10:wrap type="none"/>
        </v:group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316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3136" type="#_x0000_t75" stroked="false">
          <v:imagedata r:id="rId1" o:title="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311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3088" type="#_x0000_t75" stroked="false">
          <v:imagedata r:id="rId1" o:title="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287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2848" type="#_x0000_t75" stroked="false">
          <v:imagedata r:id="rId1" o:title="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282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2800" type="#_x0000_t75" stroked="false">
          <v:imagedata r:id="rId1" o:title=""/>
        </v:shape>
      </w:pict>
    </w:r>
    <w:r>
      <w:rPr/>
      <w:pict>
        <v:group style="position:absolute;margin-left:596.619995pt;margin-top:39.959999pt;width:174.45pt;height:25.85pt;mso-position-horizontal-relative:page;mso-position-vertical-relative:page;z-index:-872776" coordorigin="11932,799" coordsize="3489,517">
          <v:shape style="position:absolute;left:13800;top:799;width:1613;height:173" type="#_x0000_t75" stroked="false">
            <v:imagedata r:id="rId2" o:title=""/>
          </v:shape>
          <v:shape style="position:absolute;left:11932;top:970;width:3485;height:173" type="#_x0000_t75" stroked="false">
            <v:imagedata r:id="rId3" o:title=""/>
          </v:shape>
          <v:shape style="position:absolute;left:12254;top:1143;width:3167;height:173" type="#_x0000_t75" stroked="false">
            <v:imagedata r:id="rId4" o:title=""/>
          </v:shape>
          <w10:wrap type="none"/>
        </v:group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256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2536" type="#_x0000_t75" stroked="false">
          <v:imagedata r:id="rId1" o:title=""/>
        </v:shape>
      </w:pict>
    </w:r>
    <w:r>
      <w:rPr/>
      <w:pict>
        <v:group style="position:absolute;margin-left:689.97998pt;margin-top:39.959999pt;width:81.25pt;height:25.85pt;mso-position-horizontal-relative:page;mso-position-vertical-relative:page;z-index:-872512" coordorigin="13800,799" coordsize="1625,517">
          <v:shape style="position:absolute;left:13800;top:799;width:1613;height:173" type="#_x0000_t75" stroked="false">
            <v:imagedata r:id="rId2" o:title=""/>
          </v:shape>
          <v:shape style="position:absolute;left:14361;top:970;width:1056;height:173" type="#_x0000_t75" stroked="false">
            <v:imagedata r:id="rId3" o:title=""/>
          </v:shape>
          <v:shape style="position:absolute;left:14522;top:1143;width:902;height:173" type="#_x0000_t75" stroked="false">
            <v:imagedata r:id="rId4" o:title=""/>
          </v:shape>
          <w10:wrap type="none"/>
        </v:group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2488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2464" type="#_x0000_t75" stroked="false">
          <v:imagedata r:id="rId1" o:title="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244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2416" type="#_x0000_t75" stroked="false">
          <v:imagedata r:id="rId1" o:title="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460022pt;margin-top:.059998pt;width:12.55pt;height:85.1pt;mso-position-horizontal-relative:page;mso-position-vertical-relative:page;z-index:-879928" coordorigin="15589,1" coordsize="251,1702">
          <v:group style="position:absolute;left:15589;top:1;width:251;height:1702" coordorigin="15589,1" coordsize="251,1702">
            <v:shape style="position:absolute;left:15589;top:1;width:251;height:1702" coordorigin="15589,1" coordsize="251,1702" path="m15589,1l15589,1703,15840,1703,15840,1,15589,1xe" filled="true" fillcolor="#005aa7" stroked="false">
              <v:path arrowok="t"/>
              <v:fill type="solid"/>
            </v:shape>
          </v:group>
          <v:group style="position:absolute;left:15733;top:706;width:2;height:293" coordorigin="15733,706" coordsize="2,293">
            <v:shape style="position:absolute;left:15733;top:706;width:2;height:293" coordorigin="15733,706" coordsize="0,293" path="m15733,706l15733,998e" filled="false" stroked="true" strokeweight="3.64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179993pt;margin-top:19.199999pt;width:204.000001pt;height:16.200001pt;mso-position-horizontal-relative:page;mso-position-vertical-relative:page;z-index:-879904" type="#_x0000_t75" stroked="false">
          <v:imagedata r:id="rId1" o:title=""/>
        </v:shape>
      </w:pict>
    </w:r>
    <w:r>
      <w:rPr/>
      <w:pict>
        <v:shape style="position:absolute;margin-left:621.559998pt;margin-top:39.58168pt;width:144.9pt;height:27.1pt;mso-position-horizontal-relative:page;mso-position-vertical-relative:page;z-index:-879880" type="#_x0000_t202" filled="false" stroked="false">
          <v:textbox inset="0,0,0,0">
            <w:txbxContent>
              <w:p>
                <w:pPr>
                  <w:pStyle w:val="BodyText"/>
                  <w:spacing w:line="220" w:lineRule="auto" w:before="13"/>
                  <w:ind w:left="20" w:right="18" w:firstLine="115"/>
                  <w:jc w:val="right"/>
                  <w:rPr>
                    <w:rFonts w:ascii="Arial" w:hAnsi="Arial" w:cs="Arial" w:eastAsia="Arial"/>
                  </w:rPr>
                </w:pP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INFRAES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T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RU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CTU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RA</w:t>
                </w:r>
                <w:r>
                  <w:rPr>
                    <w:rFonts w:ascii="Lucida Sans" w:hAnsi="Lucida Sans"/>
                    <w:color w:val="5D6770"/>
                    <w:spacing w:val="1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D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E</w:t>
                </w:r>
                <w:r>
                  <w:rPr>
                    <w:rFonts w:ascii="Lucida Sans" w:hAnsi="Lucida Sans"/>
                    <w:color w:val="5D6770"/>
                    <w:spacing w:val="1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3"/>
                    <w:w w:val="110"/>
                  </w:rPr>
                  <w:t>C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ALI</w:t>
                </w:r>
                <w:r>
                  <w:rPr>
                    <w:rFonts w:ascii="Lucida Sans" w:hAnsi="Lucida Sans"/>
                    <w:color w:val="5D6770"/>
                    <w:spacing w:val="-3"/>
                    <w:w w:val="110"/>
                  </w:rPr>
                  <w:t>DAD</w:t>
                </w:r>
                <w:r>
                  <w:rPr>
                    <w:rFonts w:ascii="Lucida Sans" w:hAnsi="Lucida Sans"/>
                    <w:color w:val="5D6770"/>
                    <w:spacing w:val="27"/>
                    <w:w w:val="107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IN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FRAESTRUC</w:t>
                </w:r>
                <w:r>
                  <w:rPr>
                    <w:rFonts w:ascii="Lucida Sans" w:hAnsi="Lucida Sans"/>
                    <w:color w:val="5D6770"/>
                    <w:spacing w:val="-2"/>
                    <w:w w:val="110"/>
                  </w:rPr>
                  <w:t>T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URA</w:t>
                </w:r>
                <w:r>
                  <w:rPr>
                    <w:rFonts w:ascii="Lucida Sans" w:hAnsi="Lucida Sans"/>
                    <w:color w:val="5D6770"/>
                    <w:spacing w:val="12"/>
                    <w:w w:val="110"/>
                  </w:rPr>
                  <w:t> </w:t>
                </w:r>
                <w:r>
                  <w:rPr>
                    <w:rFonts w:ascii="Lucida Sans" w:hAnsi="Lucida Sans"/>
                    <w:color w:val="5D6770"/>
                    <w:spacing w:val="-1"/>
                    <w:w w:val="110"/>
                  </w:rPr>
                  <w:t>FÍSICA</w:t>
                </w:r>
                <w:r>
                  <w:rPr>
                    <w:rFonts w:ascii="Lucida Sans" w:hAnsi="Lucida Sans"/>
                    <w:color w:val="5D6770"/>
                    <w:spacing w:val="27"/>
                    <w:w w:val="111"/>
                  </w:rPr>
                  <w:t> </w:t>
                </w:r>
                <w:r>
                  <w:rPr>
                    <w:rFonts w:ascii="Arial" w:hAnsi="Arial"/>
                    <w:color w:val="005AA7"/>
                    <w:spacing w:val="3"/>
                    <w:w w:val="110"/>
                  </w:rPr>
                  <w:t>INFRAESTRUCTURA</w:t>
                </w:r>
                <w:r>
                  <w:rPr>
                    <w:rFonts w:ascii="Arial" w:hAnsi="Arial"/>
                    <w:color w:val="005AA7"/>
                    <w:spacing w:val="-27"/>
                    <w:w w:val="110"/>
                  </w:rPr>
                  <w:t> </w:t>
                </w:r>
                <w:r>
                  <w:rPr>
                    <w:rFonts w:ascii="Arial" w:hAnsi="Arial"/>
                    <w:color w:val="005AA7"/>
                    <w:spacing w:val="3"/>
                    <w:w w:val="110"/>
                  </w:rPr>
                  <w:t>ECON</w:t>
                </w:r>
                <w:r>
                  <w:rPr>
                    <w:rFonts w:ascii="Arial" w:hAnsi="Arial"/>
                    <w:color w:val="005AA7"/>
                    <w:spacing w:val="6"/>
                    <w:w w:val="110"/>
                  </w:rPr>
                  <w:t> </w:t>
                </w:r>
                <w:r>
                  <w:rPr>
                    <w:rFonts w:ascii="Arial" w:hAnsi="Arial"/>
                    <w:color w:val="005AA7"/>
                    <w:spacing w:val="4"/>
                    <w:w w:val="110"/>
                  </w:rPr>
                  <w:t>MICA</w:t>
                </w:r>
                <w:r>
                  <w:rPr>
                    <w:rFonts w:ascii="Arial" w:hAnsi="Arial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239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2368" type="#_x0000_t75" stroked="false">
          <v:imagedata r:id="rId1" o:title="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215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2128" type="#_x0000_t75" stroked="false">
          <v:imagedata r:id="rId1" o:title="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210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2080" type="#_x0000_t75" stroked="false">
          <v:imagedata r:id="rId1" o:title="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186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1840" type="#_x0000_t75" stroked="false">
          <v:imagedata r:id="rId1" o:title="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181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1792" type="#_x0000_t75" stroked="false">
          <v:imagedata r:id="rId1" o:title=""/>
        </v:shape>
      </w:pict>
    </w:r>
    <w:r>
      <w:rPr/>
      <w:pict>
        <v:group style="position:absolute;margin-left:555.669983pt;margin-top:39.959999pt;width:215.3pt;height:25.85pt;mso-position-horizontal-relative:page;mso-position-vertical-relative:page;z-index:-871768" coordorigin="11113,799" coordsize="4306,517">
          <v:shape style="position:absolute;left:13800;top:799;width:1613;height:173" type="#_x0000_t75" stroked="false">
            <v:imagedata r:id="rId2" o:title=""/>
          </v:shape>
          <v:shape style="position:absolute;left:14361;top:970;width:1056;height:173" type="#_x0000_t75" stroked="false">
            <v:imagedata r:id="rId3" o:title=""/>
          </v:shape>
          <v:shape style="position:absolute;left:11113;top:1143;width:4306;height:173" type="#_x0000_t75" stroked="false">
            <v:imagedata r:id="rId4" o:title=""/>
          </v:shape>
          <w10:wrap type="none"/>
        </v:group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155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1528" type="#_x0000_t75" stroked="false">
          <v:imagedata r:id="rId1" o:title="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150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1480" type="#_x0000_t75" stroked="false">
          <v:imagedata r:id="rId1" o:title="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1264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1240" type="#_x0000_t75" stroked="false">
          <v:imagedata r:id="rId1" o:title="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1216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1192" type="#_x0000_t75" stroked="false">
          <v:imagedata r:id="rId1" o:title="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097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0952" type="#_x0000_t75" stroked="false">
          <v:imagedata r:id="rId1" o:title="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60028pt;margin-top:.059998pt;width:16.1500pt;height:85.1pt;mso-position-horizontal-relative:page;mso-position-vertical-relative:page;z-index:-879856" coordorigin="1,1" coordsize="323,1702">
          <v:group style="position:absolute;left:1;top:1;width:323;height:1702" coordorigin="1,1" coordsize="323,1702">
            <v:shape style="position:absolute;left:1;top:1;width:323;height:1702" coordorigin="1,1" coordsize="323,1702" path="m1,1l1,1703,324,1703,324,1,1,1xe" filled="true" fillcolor="#005aa7" stroked="false">
              <v:path arrowok="t"/>
              <v:fill type="solid"/>
            </v:shape>
          </v:group>
          <v:group style="position:absolute;left:4;top:706;width:213;height:293" coordorigin="4,706" coordsize="213,293">
            <v:shape style="position:absolute;left:4;top:706;width:213;height:293" coordorigin="4,706" coordsize="213,293" path="m4,706l4,998,216,998,216,706,4,70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48pt;margin-top:11.7pt;width:99.480001pt;height:61.5pt;mso-position-horizontal-relative:page;mso-position-vertical-relative:page;z-index:-879832" type="#_x0000_t75" stroked="false">
          <v:imagedata r:id="rId1" o:title="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092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0904" type="#_x0000_t75" stroked="false">
          <v:imagedata r:id="rId1" o:title=""/>
        </v:shape>
      </w:pict>
    </w:r>
    <w:r>
      <w:rPr/>
      <w:pict>
        <v:group style="position:absolute;margin-left:676.059998pt;margin-top:39.959999pt;width:95.3pt;height:25.85pt;mso-position-horizontal-relative:page;mso-position-vertical-relative:page;z-index:-870880" coordorigin="13521,799" coordsize="1906,517">
          <v:shape style="position:absolute;left:13800;top:799;width:1613;height:173" type="#_x0000_t75" stroked="false">
            <v:imagedata r:id="rId2" o:title=""/>
          </v:shape>
          <v:shape style="position:absolute;left:14738;top:970;width:688;height:173" type="#_x0000_t75" stroked="false">
            <v:imagedata r:id="rId3" o:title=""/>
          </v:shape>
          <v:shape style="position:absolute;left:13521;top:1143;width:1896;height:173" type="#_x0000_t75" stroked="false">
            <v:imagedata r:id="rId4" o:title=""/>
          </v:shape>
          <w10:wrap type="none"/>
        </v:group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066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0640" type="#_x0000_t75" stroked="false">
          <v:imagedata r:id="rId1" o:title=""/>
        </v:shape>
      </w:pict>
    </w:r>
    <w:r>
      <w:rPr/>
      <w:pict>
        <v:group style="position:absolute;margin-left:574.059998pt;margin-top:39.959999pt;width:197.05pt;height:25.85pt;mso-position-horizontal-relative:page;mso-position-vertical-relative:page;z-index:-870616" coordorigin="11481,799" coordsize="3941,517">
          <v:shape style="position:absolute;left:13800;top:799;width:1613;height:173" type="#_x0000_t75" stroked="false">
            <v:imagedata r:id="rId2" o:title=""/>
          </v:shape>
          <v:shape style="position:absolute;left:13903;top:970;width:1509;height:173" type="#_x0000_t75" stroked="false">
            <v:imagedata r:id="rId3" o:title=""/>
          </v:shape>
          <v:shape style="position:absolute;left:11481;top:1143;width:3940;height:173" type="#_x0000_t75" stroked="false">
            <v:imagedata r:id="rId4" o:title=""/>
          </v:shape>
          <w10:wrap type="none"/>
        </v:group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059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0568" type="#_x0000_t75" stroked="false">
          <v:imagedata r:id="rId1" o:title="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0352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0328" type="#_x0000_t75" stroked="false">
          <v:imagedata r:id="rId1" o:title=""/>
        </v:shape>
      </w:pict>
    </w:r>
    <w:r>
      <w:rPr/>
      <w:pict>
        <v:group style="position:absolute;margin-left:661.299988pt;margin-top:39.959999pt;width:109.8pt;height:25.85pt;mso-position-horizontal-relative:page;mso-position-vertical-relative:page;z-index:-870304" coordorigin="13226,799" coordsize="2196,517">
          <v:shape style="position:absolute;left:13800;top:799;width:1613;height:173" type="#_x0000_t75" stroked="false">
            <v:imagedata r:id="rId2" o:title=""/>
          </v:shape>
          <v:shape style="position:absolute;left:13903;top:970;width:1509;height:173" type="#_x0000_t75" stroked="false">
            <v:imagedata r:id="rId3" o:title=""/>
          </v:shape>
          <v:shape style="position:absolute;left:13226;top:1143;width:2196;height:173" type="#_x0000_t75" stroked="false">
            <v:imagedata r:id="rId4" o:title=""/>
          </v:shape>
          <w10:wrap type="none"/>
        </v:group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7028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70256" type="#_x0000_t75" stroked="false">
          <v:imagedata r:id="rId1" o:title="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004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0016" type="#_x0000_t75" stroked="false">
          <v:imagedata r:id="rId1" o:title="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999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9968" type="#_x0000_t75" stroked="false">
          <v:imagedata r:id="rId1" o:title="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975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9728" type="#_x0000_t75" stroked="false">
          <v:imagedata r:id="rId1" o:title="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970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9680" type="#_x0000_t75" stroked="false">
          <v:imagedata r:id="rId1" o:title=""/>
        </v:shape>
      </w:pict>
    </w:r>
    <w:r>
      <w:rPr/>
      <w:pict>
        <v:group style="position:absolute;margin-left:675.219971pt;margin-top:39.959999pt;width:96.1pt;height:25.85pt;mso-position-horizontal-relative:page;mso-position-vertical-relative:page;z-index:-869656" coordorigin="13504,799" coordsize="1922,517">
          <v:shape style="position:absolute;left:13800;top:799;width:1613;height:173" type="#_x0000_t75" stroked="false">
            <v:imagedata r:id="rId2" o:title=""/>
          </v:shape>
          <v:shape style="position:absolute;left:14287;top:970;width:1139;height:173" type="#_x0000_t75" stroked="false">
            <v:imagedata r:id="rId3" o:title=""/>
          </v:shape>
          <v:shape style="position:absolute;left:13504;top:1143;width:1921;height:173" type="#_x0000_t75" stroked="false">
            <v:imagedata r:id="rId4" o:title=""/>
          </v:shape>
          <w10:wrap type="none"/>
        </v:group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944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9416" type="#_x0000_t75" stroked="false">
          <v:imagedata r:id="rId1" o:title="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7980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79784" type="#_x0000_t75" stroked="false">
          <v:imagedata r:id="rId1" o:title=""/>
        </v:shape>
      </w:pict>
    </w:r>
    <w:r>
      <w:rPr/>
      <w:pict>
        <v:group style="position:absolute;margin-left:628.059998pt;margin-top:39.959999pt;width:142.85pt;height:25.85pt;mso-position-horizontal-relative:page;mso-position-vertical-relative:page;z-index:-879760" coordorigin="12561,799" coordsize="2857,517">
          <v:shape style="position:absolute;left:12561;top:799;width:2857;height:173" type="#_x0000_t75" stroked="false">
            <v:imagedata r:id="rId2" o:title=""/>
          </v:shape>
          <v:shape style="position:absolute;left:13063;top:970;width:2352;height:173" type="#_x0000_t75" stroked="false">
            <v:imagedata r:id="rId3" o:title=""/>
          </v:shape>
          <v:shape style="position:absolute;left:14460;top:1143;width:958;height:173" type="#_x0000_t75" stroked="false">
            <v:imagedata r:id="rId4" o:title=""/>
          </v:shape>
          <w10:wrap type="none"/>
        </v:group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939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9368" type="#_x0000_t75" stroked="false">
          <v:imagedata r:id="rId1" o:title="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9152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9128" type="#_x0000_t75" stroked="false">
          <v:imagedata r:id="rId1" o:title="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9104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9080" type="#_x0000_t75" stroked="false">
          <v:imagedata r:id="rId1" o:title="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9056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9032" type="#_x0000_t75" stroked="false">
          <v:imagedata r:id="rId1" o:title="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900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8984" type="#_x0000_t75" stroked="false">
          <v:imagedata r:id="rId1" o:title="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8768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8744" type="#_x0000_t75" stroked="false">
          <v:imagedata r:id="rId1" o:title="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16.2pt;height:85.1pt;mso-position-horizontal-relative:page;mso-position-vertical-relative:page;z-index:-868720" coordorigin="0,0" coordsize="324,1702">
          <v:group style="position:absolute;left:0;top:0;width:324;height:1702" coordorigin="0,0" coordsize="324,1702">
            <v:shape style="position:absolute;left:0;top:0;width:324;height:1702" coordorigin="0,0" coordsize="324,1702" path="m0,1702l324,1702,324,0,0,0,0,1702xe" filled="true" fillcolor="#005aa7" stroked="false">
              <v:path arrowok="t"/>
              <v:fill type="solid"/>
            </v:shape>
          </v:group>
          <v:group style="position:absolute;left:2;top:703;width:214;height:293" coordorigin="2,703" coordsize="214,293">
            <v:shape style="position:absolute;left:2;top:703;width:214;height:293" coordorigin="2,703" coordsize="214,293" path="m2,996l216,996,216,703,2,703,2,996xe" filled="true" fillcolor="#005aa7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1.549999pt;margin-top:11.773pt;width:99.2pt;height:61.347pt;mso-position-horizontal-relative:page;mso-position-vertical-relative:page;z-index:-868696" type="#_x0000_t75" stroked="false">
          <v:imagedata r:id="rId1" o:title="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79.52002pt;margin-top:0pt;width:12.5pt;height:85.1pt;mso-position-horizontal-relative:page;mso-position-vertical-relative:page;z-index:-868480" coordorigin="15590,0" coordsize="250,1702">
          <v:group style="position:absolute;left:15590;top:0;width:250;height:1702" coordorigin="15590,0" coordsize="250,1702">
            <v:shape style="position:absolute;left:15590;top:0;width:250;height:1702" coordorigin="15590,0" coordsize="250,1702" path="m15590,1702l15840,1702,15840,0,15590,0,15590,1702xe" filled="true" fillcolor="#005aa7" stroked="false">
              <v:path arrowok="t"/>
              <v:fill type="solid"/>
            </v:shape>
          </v:group>
          <v:group style="position:absolute;left:15734;top:703;width:2;height:293" coordorigin="15734,703" coordsize="2,293">
            <v:shape style="position:absolute;left:15734;top:703;width:2;height:293" coordorigin="15734,703" coordsize="0,293" path="m15734,703l15734,996e" filled="false" stroked="true" strokeweight="3.7pt" strokecolor="#005aa7">
              <v:path arrowok="t"/>
            </v:shape>
          </v:group>
          <w10:wrap type="none"/>
        </v:group>
      </w:pict>
    </w:r>
    <w:r>
      <w:rPr/>
      <w:pict>
        <v:shape style="position:absolute;margin-left:561.25pt;margin-top:19.280001pt;width:203.86pt;height:16.05pt;mso-position-horizontal-relative:page;mso-position-vertical-relative:page;z-index:-868456" type="#_x0000_t75" stroked="fals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03"/>
    </w:pPr>
    <w:rPr>
      <w:rFonts w:ascii="Arial" w:hAnsi="Arial" w:eastAsia="Arial"/>
      <w:b/>
      <w:bCs/>
      <w:sz w:val="18"/>
      <w:szCs w:val="18"/>
    </w:rPr>
  </w:style>
  <w:style w:styleId="TOC2" w:type="paragraph">
    <w:name w:val="TOC 2"/>
    <w:basedOn w:val="Normal"/>
    <w:uiPriority w:val="1"/>
    <w:qFormat/>
    <w:pPr>
      <w:spacing w:before="102"/>
    </w:pPr>
    <w:rPr>
      <w:rFonts w:ascii="Arial" w:hAnsi="Arial" w:eastAsia="Arial"/>
      <w:b/>
      <w:bCs/>
      <w:i/>
    </w:rPr>
  </w:style>
  <w:style w:styleId="TOC3" w:type="paragraph">
    <w:name w:val="TOC 3"/>
    <w:basedOn w:val="Normal"/>
    <w:uiPriority w:val="1"/>
    <w:qFormat/>
    <w:pPr>
      <w:spacing w:before="113"/>
      <w:ind w:left="3170"/>
    </w:pPr>
    <w:rPr>
      <w:rFonts w:ascii="Arial" w:hAnsi="Arial" w:eastAsia="Arial"/>
      <w:b/>
      <w:bCs/>
      <w:sz w:val="18"/>
      <w:szCs w:val="18"/>
    </w:rPr>
  </w:style>
  <w:style w:styleId="TOC4" w:type="paragraph">
    <w:name w:val="TOC 4"/>
    <w:basedOn w:val="Normal"/>
    <w:uiPriority w:val="1"/>
    <w:qFormat/>
    <w:pPr>
      <w:spacing w:before="104"/>
      <w:ind w:left="5252" w:firstLine="80"/>
    </w:pPr>
    <w:rPr>
      <w:rFonts w:ascii="Arial" w:hAnsi="Arial" w:eastAsia="Arial"/>
      <w:b/>
      <w:bCs/>
      <w:sz w:val="18"/>
      <w:szCs w:val="18"/>
    </w:rPr>
  </w:style>
  <w:style w:styleId="BodyText" w:type="paragraph">
    <w:name w:val="Body Text"/>
    <w:basedOn w:val="Normal"/>
    <w:uiPriority w:val="1"/>
    <w:qFormat/>
    <w:pPr>
      <w:ind w:left="2562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5599"/>
      <w:outlineLvl w:val="1"/>
    </w:pPr>
    <w:rPr>
      <w:rFonts w:ascii="Arial" w:hAnsi="Arial" w:eastAsia="Arial"/>
      <w:b/>
      <w:bCs/>
      <w:sz w:val="168"/>
      <w:szCs w:val="168"/>
    </w:rPr>
  </w:style>
  <w:style w:styleId="Heading2" w:type="paragraph">
    <w:name w:val="Heading 2"/>
    <w:basedOn w:val="Normal"/>
    <w:uiPriority w:val="1"/>
    <w:qFormat/>
    <w:pPr>
      <w:spacing w:before="1222"/>
      <w:ind w:left="1930"/>
      <w:outlineLvl w:val="2"/>
    </w:pPr>
    <w:rPr>
      <w:rFonts w:ascii="Arial" w:hAnsi="Arial" w:eastAsia="Arial"/>
      <w:sz w:val="83"/>
      <w:szCs w:val="83"/>
    </w:rPr>
  </w:style>
  <w:style w:styleId="Heading3" w:type="paragraph">
    <w:name w:val="Heading 3"/>
    <w:basedOn w:val="Normal"/>
    <w:uiPriority w:val="1"/>
    <w:qFormat/>
    <w:pPr>
      <w:ind w:left="96"/>
      <w:outlineLvl w:val="3"/>
    </w:pPr>
    <w:rPr>
      <w:rFonts w:ascii="Arial" w:hAnsi="Arial" w:eastAsia="Arial"/>
      <w:b/>
      <w:bCs/>
      <w:sz w:val="51"/>
      <w:szCs w:val="51"/>
    </w:rPr>
  </w:style>
  <w:style w:styleId="Heading4" w:type="paragraph">
    <w:name w:val="Heading 4"/>
    <w:basedOn w:val="Normal"/>
    <w:uiPriority w:val="1"/>
    <w:qFormat/>
    <w:pPr>
      <w:ind w:left="96"/>
      <w:outlineLvl w:val="4"/>
    </w:pPr>
    <w:rPr>
      <w:rFonts w:ascii="Arial" w:hAnsi="Arial" w:eastAsia="Arial"/>
      <w:sz w:val="27"/>
      <w:szCs w:val="27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b/>
      <w:bCs/>
      <w:sz w:val="20"/>
      <w:szCs w:val="20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20"/>
      <w:szCs w:val="2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b/>
      <w:bCs/>
      <w:sz w:val="18"/>
      <w:szCs w:val="18"/>
    </w:rPr>
  </w:style>
  <w:style w:styleId="Heading9" w:type="paragraph">
    <w:name w:val="Heading 9"/>
    <w:basedOn w:val="Normal"/>
    <w:uiPriority w:val="1"/>
    <w:qFormat/>
    <w:pPr>
      <w:ind w:left="20"/>
      <w:outlineLvl w:val="9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jpeg"/><Relationship Id="rId256" Type="http://schemas.openxmlformats.org/officeDocument/2006/relationships/image" Target="media/image252.jpeg"/><Relationship Id="rId257" Type="http://schemas.openxmlformats.org/officeDocument/2006/relationships/header" Target="header1.xml"/><Relationship Id="rId258" Type="http://schemas.openxmlformats.org/officeDocument/2006/relationships/header" Target="header2.xml"/><Relationship Id="rId259" Type="http://schemas.openxmlformats.org/officeDocument/2006/relationships/footer" Target="footer1.xml"/><Relationship Id="rId260" Type="http://schemas.openxmlformats.org/officeDocument/2006/relationships/footer" Target="footer2.xml"/><Relationship Id="rId261" Type="http://schemas.openxmlformats.org/officeDocument/2006/relationships/image" Target="media/image258.png"/><Relationship Id="rId262" Type="http://schemas.openxmlformats.org/officeDocument/2006/relationships/header" Target="header3.xml"/><Relationship Id="rId263" Type="http://schemas.openxmlformats.org/officeDocument/2006/relationships/header" Target="header4.xml"/><Relationship Id="rId264" Type="http://schemas.openxmlformats.org/officeDocument/2006/relationships/footer" Target="footer3.xml"/><Relationship Id="rId265" Type="http://schemas.openxmlformats.org/officeDocument/2006/relationships/footer" Target="footer4.xml"/><Relationship Id="rId266" Type="http://schemas.openxmlformats.org/officeDocument/2006/relationships/image" Target="media/image260.png"/><Relationship Id="rId267" Type="http://schemas.openxmlformats.org/officeDocument/2006/relationships/header" Target="header5.xml"/><Relationship Id="rId268" Type="http://schemas.openxmlformats.org/officeDocument/2006/relationships/header" Target="header6.xml"/><Relationship Id="rId269" Type="http://schemas.openxmlformats.org/officeDocument/2006/relationships/footer" Target="footer5.xml"/><Relationship Id="rId270" Type="http://schemas.openxmlformats.org/officeDocument/2006/relationships/footer" Target="footer6.xml"/><Relationship Id="rId271" Type="http://schemas.openxmlformats.org/officeDocument/2006/relationships/header" Target="header7.xml"/><Relationship Id="rId272" Type="http://schemas.openxmlformats.org/officeDocument/2006/relationships/header" Target="header8.xml"/><Relationship Id="rId273" Type="http://schemas.openxmlformats.org/officeDocument/2006/relationships/header" Target="header9.xml"/><Relationship Id="rId274" Type="http://schemas.openxmlformats.org/officeDocument/2006/relationships/header" Target="header10.xml"/><Relationship Id="rId275" Type="http://schemas.openxmlformats.org/officeDocument/2006/relationships/footer" Target="footer7.xml"/><Relationship Id="rId276" Type="http://schemas.openxmlformats.org/officeDocument/2006/relationships/footer" Target="footer8.xml"/><Relationship Id="rId277" Type="http://schemas.openxmlformats.org/officeDocument/2006/relationships/header" Target="header11.xml"/><Relationship Id="rId278" Type="http://schemas.openxmlformats.org/officeDocument/2006/relationships/header" Target="header12.xml"/><Relationship Id="rId279" Type="http://schemas.openxmlformats.org/officeDocument/2006/relationships/footer" Target="footer9.xml"/><Relationship Id="rId280" Type="http://schemas.openxmlformats.org/officeDocument/2006/relationships/footer" Target="footer10.xml"/><Relationship Id="rId281" Type="http://schemas.openxmlformats.org/officeDocument/2006/relationships/image" Target="media/image268.png"/><Relationship Id="rId282" Type="http://schemas.openxmlformats.org/officeDocument/2006/relationships/header" Target="header13.xml"/><Relationship Id="rId283" Type="http://schemas.openxmlformats.org/officeDocument/2006/relationships/header" Target="header14.xml"/><Relationship Id="rId284" Type="http://schemas.openxmlformats.org/officeDocument/2006/relationships/footer" Target="footer11.xml"/><Relationship Id="rId285" Type="http://schemas.openxmlformats.org/officeDocument/2006/relationships/footer" Target="footer12.xml"/><Relationship Id="rId286" Type="http://schemas.openxmlformats.org/officeDocument/2006/relationships/image" Target="media/image274.png"/><Relationship Id="rId287" Type="http://schemas.openxmlformats.org/officeDocument/2006/relationships/header" Target="header15.xml"/><Relationship Id="rId288" Type="http://schemas.openxmlformats.org/officeDocument/2006/relationships/header" Target="header16.xml"/><Relationship Id="rId289" Type="http://schemas.openxmlformats.org/officeDocument/2006/relationships/footer" Target="footer13.xml"/><Relationship Id="rId290" Type="http://schemas.openxmlformats.org/officeDocument/2006/relationships/footer" Target="footer14.xml"/><Relationship Id="rId291" Type="http://schemas.openxmlformats.org/officeDocument/2006/relationships/header" Target="header17.xml"/><Relationship Id="rId292" Type="http://schemas.openxmlformats.org/officeDocument/2006/relationships/footer" Target="footer15.xml"/><Relationship Id="rId293" Type="http://schemas.openxmlformats.org/officeDocument/2006/relationships/image" Target="media/image278.png"/><Relationship Id="rId294" Type="http://schemas.openxmlformats.org/officeDocument/2006/relationships/header" Target="header18.xml"/><Relationship Id="rId295" Type="http://schemas.openxmlformats.org/officeDocument/2006/relationships/footer" Target="footer16.xml"/><Relationship Id="rId296" Type="http://schemas.openxmlformats.org/officeDocument/2006/relationships/header" Target="header19.xml"/><Relationship Id="rId297" Type="http://schemas.openxmlformats.org/officeDocument/2006/relationships/footer" Target="footer17.xml"/><Relationship Id="rId298" Type="http://schemas.openxmlformats.org/officeDocument/2006/relationships/header" Target="header20.xml"/><Relationship Id="rId299" Type="http://schemas.openxmlformats.org/officeDocument/2006/relationships/header" Target="header21.xml"/><Relationship Id="rId300" Type="http://schemas.openxmlformats.org/officeDocument/2006/relationships/footer" Target="footer18.xml"/><Relationship Id="rId301" Type="http://schemas.openxmlformats.org/officeDocument/2006/relationships/footer" Target="footer19.xml"/><Relationship Id="rId302" Type="http://schemas.openxmlformats.org/officeDocument/2006/relationships/image" Target="media/image281.png"/><Relationship Id="rId303" Type="http://schemas.openxmlformats.org/officeDocument/2006/relationships/image" Target="media/image282.png"/><Relationship Id="rId304" Type="http://schemas.openxmlformats.org/officeDocument/2006/relationships/image" Target="media/image283.png"/><Relationship Id="rId305" Type="http://schemas.openxmlformats.org/officeDocument/2006/relationships/image" Target="media/image284.png"/><Relationship Id="rId306" Type="http://schemas.openxmlformats.org/officeDocument/2006/relationships/hyperlink" Target="http://espanol.doingbusiness.org/Rankings/mexico" TargetMode="External"/><Relationship Id="rId307" Type="http://schemas.openxmlformats.org/officeDocument/2006/relationships/hyperlink" Target="http://espanol.doingbusiness.org/reports/subnational-reports" TargetMode="External"/><Relationship Id="rId308" Type="http://schemas.openxmlformats.org/officeDocument/2006/relationships/hyperlink" Target="http://espanol.doingbusiness.org/data/exploreeconomies/mexico/sub/la-paz/" TargetMode="External"/><Relationship Id="rId309" Type="http://schemas.openxmlformats.org/officeDocument/2006/relationships/header" Target="header22.xml"/><Relationship Id="rId310" Type="http://schemas.openxmlformats.org/officeDocument/2006/relationships/header" Target="header23.xml"/><Relationship Id="rId311" Type="http://schemas.openxmlformats.org/officeDocument/2006/relationships/footer" Target="footer20.xml"/><Relationship Id="rId312" Type="http://schemas.openxmlformats.org/officeDocument/2006/relationships/footer" Target="footer21.xml"/><Relationship Id="rId313" Type="http://schemas.openxmlformats.org/officeDocument/2006/relationships/hyperlink" Target="http://www.inegi.org.mx/" TargetMode="External"/><Relationship Id="rId314" Type="http://schemas.openxmlformats.org/officeDocument/2006/relationships/header" Target="header24.xml"/><Relationship Id="rId315" Type="http://schemas.openxmlformats.org/officeDocument/2006/relationships/header" Target="header25.xml"/><Relationship Id="rId316" Type="http://schemas.openxmlformats.org/officeDocument/2006/relationships/footer" Target="footer22.xml"/><Relationship Id="rId317" Type="http://schemas.openxmlformats.org/officeDocument/2006/relationships/footer" Target="footer23.xml"/><Relationship Id="rId318" Type="http://schemas.openxmlformats.org/officeDocument/2006/relationships/image" Target="media/image291.png"/><Relationship Id="rId319" Type="http://schemas.openxmlformats.org/officeDocument/2006/relationships/header" Target="header26.xml"/><Relationship Id="rId320" Type="http://schemas.openxmlformats.org/officeDocument/2006/relationships/header" Target="header27.xml"/><Relationship Id="rId321" Type="http://schemas.openxmlformats.org/officeDocument/2006/relationships/footer" Target="footer24.xml"/><Relationship Id="rId322" Type="http://schemas.openxmlformats.org/officeDocument/2006/relationships/footer" Target="footer25.xml"/><Relationship Id="rId323" Type="http://schemas.openxmlformats.org/officeDocument/2006/relationships/header" Target="header28.xml"/><Relationship Id="rId324" Type="http://schemas.openxmlformats.org/officeDocument/2006/relationships/header" Target="header29.xml"/><Relationship Id="rId325" Type="http://schemas.openxmlformats.org/officeDocument/2006/relationships/footer" Target="footer26.xml"/><Relationship Id="rId326" Type="http://schemas.openxmlformats.org/officeDocument/2006/relationships/footer" Target="footer27.xml"/><Relationship Id="rId327" Type="http://schemas.openxmlformats.org/officeDocument/2006/relationships/image" Target="media/image285.png"/><Relationship Id="rId328" Type="http://schemas.openxmlformats.org/officeDocument/2006/relationships/image" Target="media/image298.png"/><Relationship Id="rId329" Type="http://schemas.openxmlformats.org/officeDocument/2006/relationships/image" Target="media/image299.png"/><Relationship Id="rId330" Type="http://schemas.openxmlformats.org/officeDocument/2006/relationships/header" Target="header30.xml"/><Relationship Id="rId331" Type="http://schemas.openxmlformats.org/officeDocument/2006/relationships/header" Target="header31.xml"/><Relationship Id="rId332" Type="http://schemas.openxmlformats.org/officeDocument/2006/relationships/footer" Target="footer28.xml"/><Relationship Id="rId333" Type="http://schemas.openxmlformats.org/officeDocument/2006/relationships/footer" Target="footer29.xml"/><Relationship Id="rId334" Type="http://schemas.openxmlformats.org/officeDocument/2006/relationships/header" Target="header32.xml"/><Relationship Id="rId335" Type="http://schemas.openxmlformats.org/officeDocument/2006/relationships/header" Target="header33.xml"/><Relationship Id="rId336" Type="http://schemas.openxmlformats.org/officeDocument/2006/relationships/footer" Target="footer30.xml"/><Relationship Id="rId337" Type="http://schemas.openxmlformats.org/officeDocument/2006/relationships/footer" Target="footer31.xml"/><Relationship Id="rId338" Type="http://schemas.openxmlformats.org/officeDocument/2006/relationships/header" Target="header34.xml"/><Relationship Id="rId339" Type="http://schemas.openxmlformats.org/officeDocument/2006/relationships/header" Target="header35.xml"/><Relationship Id="rId340" Type="http://schemas.openxmlformats.org/officeDocument/2006/relationships/footer" Target="footer32.xml"/><Relationship Id="rId341" Type="http://schemas.openxmlformats.org/officeDocument/2006/relationships/footer" Target="footer33.xml"/><Relationship Id="rId342" Type="http://schemas.openxmlformats.org/officeDocument/2006/relationships/header" Target="header36.xml"/><Relationship Id="rId343" Type="http://schemas.openxmlformats.org/officeDocument/2006/relationships/header" Target="header37.xml"/><Relationship Id="rId344" Type="http://schemas.openxmlformats.org/officeDocument/2006/relationships/footer" Target="footer34.xml"/><Relationship Id="rId345" Type="http://schemas.openxmlformats.org/officeDocument/2006/relationships/footer" Target="footer35.xml"/><Relationship Id="rId346" Type="http://schemas.openxmlformats.org/officeDocument/2006/relationships/image" Target="media/image308.png"/><Relationship Id="rId347" Type="http://schemas.openxmlformats.org/officeDocument/2006/relationships/header" Target="header38.xml"/><Relationship Id="rId348" Type="http://schemas.openxmlformats.org/officeDocument/2006/relationships/header" Target="header39.xml"/><Relationship Id="rId349" Type="http://schemas.openxmlformats.org/officeDocument/2006/relationships/footer" Target="footer36.xml"/><Relationship Id="rId350" Type="http://schemas.openxmlformats.org/officeDocument/2006/relationships/footer" Target="footer37.xml"/><Relationship Id="rId351" Type="http://schemas.openxmlformats.org/officeDocument/2006/relationships/header" Target="header40.xml"/><Relationship Id="rId352" Type="http://schemas.openxmlformats.org/officeDocument/2006/relationships/header" Target="header41.xml"/><Relationship Id="rId353" Type="http://schemas.openxmlformats.org/officeDocument/2006/relationships/footer" Target="footer38.xml"/><Relationship Id="rId354" Type="http://schemas.openxmlformats.org/officeDocument/2006/relationships/footer" Target="footer39.xml"/><Relationship Id="rId355" Type="http://schemas.openxmlformats.org/officeDocument/2006/relationships/header" Target="header42.xml"/><Relationship Id="rId356" Type="http://schemas.openxmlformats.org/officeDocument/2006/relationships/footer" Target="footer40.xml"/><Relationship Id="rId357" Type="http://schemas.openxmlformats.org/officeDocument/2006/relationships/image" Target="media/image314.png"/><Relationship Id="rId358" Type="http://schemas.openxmlformats.org/officeDocument/2006/relationships/header" Target="header43.xml"/><Relationship Id="rId359" Type="http://schemas.openxmlformats.org/officeDocument/2006/relationships/footer" Target="footer41.xml"/><Relationship Id="rId360" Type="http://schemas.openxmlformats.org/officeDocument/2006/relationships/header" Target="header44.xml"/><Relationship Id="rId361" Type="http://schemas.openxmlformats.org/officeDocument/2006/relationships/footer" Target="footer42.xml"/><Relationship Id="rId362" Type="http://schemas.openxmlformats.org/officeDocument/2006/relationships/header" Target="header45.xml"/><Relationship Id="rId363" Type="http://schemas.openxmlformats.org/officeDocument/2006/relationships/header" Target="header46.xml"/><Relationship Id="rId364" Type="http://schemas.openxmlformats.org/officeDocument/2006/relationships/footer" Target="footer43.xml"/><Relationship Id="rId365" Type="http://schemas.openxmlformats.org/officeDocument/2006/relationships/footer" Target="footer44.xml"/><Relationship Id="rId366" Type="http://schemas.openxmlformats.org/officeDocument/2006/relationships/image" Target="media/image317.png"/><Relationship Id="rId367" Type="http://schemas.openxmlformats.org/officeDocument/2006/relationships/image" Target="media/image318.png"/><Relationship Id="rId368" Type="http://schemas.openxmlformats.org/officeDocument/2006/relationships/image" Target="media/image319.png"/><Relationship Id="rId369" Type="http://schemas.openxmlformats.org/officeDocument/2006/relationships/header" Target="header47.xml"/><Relationship Id="rId370" Type="http://schemas.openxmlformats.org/officeDocument/2006/relationships/header" Target="header48.xml"/><Relationship Id="rId371" Type="http://schemas.openxmlformats.org/officeDocument/2006/relationships/image" Target="media/image320.png"/><Relationship Id="rId372" Type="http://schemas.openxmlformats.org/officeDocument/2006/relationships/image" Target="media/image321.png"/><Relationship Id="rId373" Type="http://schemas.openxmlformats.org/officeDocument/2006/relationships/image" Target="media/image322.png"/><Relationship Id="rId374" Type="http://schemas.openxmlformats.org/officeDocument/2006/relationships/image" Target="media/image323.png"/><Relationship Id="rId375" Type="http://schemas.openxmlformats.org/officeDocument/2006/relationships/image" Target="media/image324.png"/><Relationship Id="rId376" Type="http://schemas.openxmlformats.org/officeDocument/2006/relationships/footer" Target="footer45.xml"/><Relationship Id="rId377" Type="http://schemas.openxmlformats.org/officeDocument/2006/relationships/footer" Target="footer46.xml"/><Relationship Id="rId378" Type="http://schemas.openxmlformats.org/officeDocument/2006/relationships/header" Target="header49.xml"/><Relationship Id="rId379" Type="http://schemas.openxmlformats.org/officeDocument/2006/relationships/header" Target="header50.xml"/><Relationship Id="rId380" Type="http://schemas.openxmlformats.org/officeDocument/2006/relationships/image" Target="media/image327.png"/><Relationship Id="rId381" Type="http://schemas.openxmlformats.org/officeDocument/2006/relationships/image" Target="media/image328.png"/><Relationship Id="rId382" Type="http://schemas.openxmlformats.org/officeDocument/2006/relationships/image" Target="media/image329.png"/><Relationship Id="rId383" Type="http://schemas.openxmlformats.org/officeDocument/2006/relationships/header" Target="header51.xml"/><Relationship Id="rId384" Type="http://schemas.openxmlformats.org/officeDocument/2006/relationships/header" Target="header52.xml"/><Relationship Id="rId385" Type="http://schemas.openxmlformats.org/officeDocument/2006/relationships/footer" Target="footer47.xml"/><Relationship Id="rId386" Type="http://schemas.openxmlformats.org/officeDocument/2006/relationships/footer" Target="footer48.xml"/><Relationship Id="rId387" Type="http://schemas.openxmlformats.org/officeDocument/2006/relationships/image" Target="media/image326.png"/><Relationship Id="rId388" Type="http://schemas.openxmlformats.org/officeDocument/2006/relationships/image" Target="media/image331.png"/><Relationship Id="rId389" Type="http://schemas.openxmlformats.org/officeDocument/2006/relationships/header" Target="header53.xml"/><Relationship Id="rId390" Type="http://schemas.openxmlformats.org/officeDocument/2006/relationships/header" Target="header54.xml"/><Relationship Id="rId391" Type="http://schemas.openxmlformats.org/officeDocument/2006/relationships/footer" Target="footer49.xml"/><Relationship Id="rId392" Type="http://schemas.openxmlformats.org/officeDocument/2006/relationships/footer" Target="footer50.xml"/><Relationship Id="rId393" Type="http://schemas.openxmlformats.org/officeDocument/2006/relationships/image" Target="media/image336.png"/><Relationship Id="rId394" Type="http://schemas.openxmlformats.org/officeDocument/2006/relationships/header" Target="header55.xml"/><Relationship Id="rId395" Type="http://schemas.openxmlformats.org/officeDocument/2006/relationships/header" Target="header56.xml"/><Relationship Id="rId396" Type="http://schemas.openxmlformats.org/officeDocument/2006/relationships/footer" Target="footer51.xml"/><Relationship Id="rId397" Type="http://schemas.openxmlformats.org/officeDocument/2006/relationships/footer" Target="footer52.xml"/><Relationship Id="rId398" Type="http://schemas.openxmlformats.org/officeDocument/2006/relationships/header" Target="header57.xml"/><Relationship Id="rId399" Type="http://schemas.openxmlformats.org/officeDocument/2006/relationships/footer" Target="footer53.xml"/><Relationship Id="rId400" Type="http://schemas.openxmlformats.org/officeDocument/2006/relationships/header" Target="header58.xml"/><Relationship Id="rId401" Type="http://schemas.openxmlformats.org/officeDocument/2006/relationships/footer" Target="footer54.xml"/><Relationship Id="rId402" Type="http://schemas.openxmlformats.org/officeDocument/2006/relationships/image" Target="media/image253.png"/><Relationship Id="rId403" Type="http://schemas.openxmlformats.org/officeDocument/2006/relationships/image" Target="media/image343.png"/><Relationship Id="rId404" Type="http://schemas.openxmlformats.org/officeDocument/2006/relationships/image" Target="media/image344.png"/><Relationship Id="rId405" Type="http://schemas.openxmlformats.org/officeDocument/2006/relationships/image" Target="media/image345.png"/><Relationship Id="rId406" Type="http://schemas.openxmlformats.org/officeDocument/2006/relationships/image" Target="media/image346.png"/><Relationship Id="rId407" Type="http://schemas.openxmlformats.org/officeDocument/2006/relationships/header" Target="header59.xml"/><Relationship Id="rId408" Type="http://schemas.openxmlformats.org/officeDocument/2006/relationships/header" Target="header60.xml"/><Relationship Id="rId409" Type="http://schemas.openxmlformats.org/officeDocument/2006/relationships/footer" Target="footer55.xml"/><Relationship Id="rId410" Type="http://schemas.openxmlformats.org/officeDocument/2006/relationships/footer" Target="footer56.xml"/><Relationship Id="rId411" Type="http://schemas.openxmlformats.org/officeDocument/2006/relationships/header" Target="header61.xml"/><Relationship Id="rId412" Type="http://schemas.openxmlformats.org/officeDocument/2006/relationships/footer" Target="footer57.xml"/><Relationship Id="rId413" Type="http://schemas.openxmlformats.org/officeDocument/2006/relationships/header" Target="header62.xml"/><Relationship Id="rId414" Type="http://schemas.openxmlformats.org/officeDocument/2006/relationships/footer" Target="footer58.xml"/><Relationship Id="rId415" Type="http://schemas.openxmlformats.org/officeDocument/2006/relationships/header" Target="header63.xml"/><Relationship Id="rId416" Type="http://schemas.openxmlformats.org/officeDocument/2006/relationships/header" Target="header64.xml"/><Relationship Id="rId417" Type="http://schemas.openxmlformats.org/officeDocument/2006/relationships/footer" Target="footer59.xml"/><Relationship Id="rId418" Type="http://schemas.openxmlformats.org/officeDocument/2006/relationships/footer" Target="footer60.xml"/><Relationship Id="rId419" Type="http://schemas.openxmlformats.org/officeDocument/2006/relationships/image" Target="media/image351.png"/><Relationship Id="rId420" Type="http://schemas.openxmlformats.org/officeDocument/2006/relationships/image" Target="media/image352.png"/><Relationship Id="rId421" Type="http://schemas.openxmlformats.org/officeDocument/2006/relationships/image" Target="media/image353.png"/><Relationship Id="rId422" Type="http://schemas.openxmlformats.org/officeDocument/2006/relationships/image" Target="media/image354.png"/><Relationship Id="rId423" Type="http://schemas.openxmlformats.org/officeDocument/2006/relationships/header" Target="header65.xml"/><Relationship Id="rId424" Type="http://schemas.openxmlformats.org/officeDocument/2006/relationships/header" Target="header66.xml"/><Relationship Id="rId425" Type="http://schemas.openxmlformats.org/officeDocument/2006/relationships/footer" Target="footer61.xml"/><Relationship Id="rId426" Type="http://schemas.openxmlformats.org/officeDocument/2006/relationships/footer" Target="footer62.xml"/><Relationship Id="rId427" Type="http://schemas.openxmlformats.org/officeDocument/2006/relationships/image" Target="media/image359.png"/><Relationship Id="rId428" Type="http://schemas.openxmlformats.org/officeDocument/2006/relationships/image" Target="media/image360.png"/><Relationship Id="rId429" Type="http://schemas.openxmlformats.org/officeDocument/2006/relationships/header" Target="header67.xml"/><Relationship Id="rId430" Type="http://schemas.openxmlformats.org/officeDocument/2006/relationships/header" Target="header68.xml"/><Relationship Id="rId431" Type="http://schemas.openxmlformats.org/officeDocument/2006/relationships/image" Target="media/image361.png"/><Relationship Id="rId432" Type="http://schemas.openxmlformats.org/officeDocument/2006/relationships/image" Target="media/image362.png"/><Relationship Id="rId433" Type="http://schemas.openxmlformats.org/officeDocument/2006/relationships/image" Target="media/image363.png"/><Relationship Id="rId434" Type="http://schemas.openxmlformats.org/officeDocument/2006/relationships/image" Target="media/image364.png"/><Relationship Id="rId435" Type="http://schemas.openxmlformats.org/officeDocument/2006/relationships/image" Target="media/image365.png"/><Relationship Id="rId436" Type="http://schemas.openxmlformats.org/officeDocument/2006/relationships/image" Target="media/image366.png"/><Relationship Id="rId437" Type="http://schemas.openxmlformats.org/officeDocument/2006/relationships/image" Target="media/image367.png"/><Relationship Id="rId438" Type="http://schemas.openxmlformats.org/officeDocument/2006/relationships/image" Target="media/image368.png"/><Relationship Id="rId439" Type="http://schemas.openxmlformats.org/officeDocument/2006/relationships/image" Target="media/image369.png"/><Relationship Id="rId440" Type="http://schemas.openxmlformats.org/officeDocument/2006/relationships/header" Target="header69.xml"/><Relationship Id="rId441" Type="http://schemas.openxmlformats.org/officeDocument/2006/relationships/header" Target="header70.xml"/><Relationship Id="rId442" Type="http://schemas.openxmlformats.org/officeDocument/2006/relationships/footer" Target="footer63.xml"/><Relationship Id="rId443" Type="http://schemas.openxmlformats.org/officeDocument/2006/relationships/footer" Target="footer64.xml"/><Relationship Id="rId444" Type="http://schemas.openxmlformats.org/officeDocument/2006/relationships/image" Target="media/image372.png"/><Relationship Id="rId445" Type="http://schemas.openxmlformats.org/officeDocument/2006/relationships/image" Target="media/image373.png"/><Relationship Id="rId446" Type="http://schemas.openxmlformats.org/officeDocument/2006/relationships/image" Target="media/image374.png"/><Relationship Id="rId447" Type="http://schemas.openxmlformats.org/officeDocument/2006/relationships/image" Target="media/image375.png"/><Relationship Id="rId448" Type="http://schemas.openxmlformats.org/officeDocument/2006/relationships/image" Target="media/image376.png"/><Relationship Id="rId449" Type="http://schemas.openxmlformats.org/officeDocument/2006/relationships/image" Target="media/image377.png"/><Relationship Id="rId450" Type="http://schemas.openxmlformats.org/officeDocument/2006/relationships/image" Target="media/image378.png"/><Relationship Id="rId451" Type="http://schemas.openxmlformats.org/officeDocument/2006/relationships/image" Target="media/image379.png"/><Relationship Id="rId452" Type="http://schemas.openxmlformats.org/officeDocument/2006/relationships/image" Target="media/image380.png"/><Relationship Id="rId453" Type="http://schemas.openxmlformats.org/officeDocument/2006/relationships/image" Target="media/image381.png"/><Relationship Id="rId454" Type="http://schemas.openxmlformats.org/officeDocument/2006/relationships/header" Target="header71.xml"/><Relationship Id="rId455" Type="http://schemas.openxmlformats.org/officeDocument/2006/relationships/header" Target="header72.xml"/><Relationship Id="rId456" Type="http://schemas.openxmlformats.org/officeDocument/2006/relationships/footer" Target="footer65.xml"/><Relationship Id="rId457" Type="http://schemas.openxmlformats.org/officeDocument/2006/relationships/footer" Target="footer66.xml"/><Relationship Id="rId458" Type="http://schemas.openxmlformats.org/officeDocument/2006/relationships/image" Target="media/image384.png"/><Relationship Id="rId459" Type="http://schemas.openxmlformats.org/officeDocument/2006/relationships/image" Target="media/image385.png"/><Relationship Id="rId460" Type="http://schemas.openxmlformats.org/officeDocument/2006/relationships/image" Target="media/image386.png"/><Relationship Id="rId461" Type="http://schemas.openxmlformats.org/officeDocument/2006/relationships/image" Target="media/image387.png"/><Relationship Id="rId462" Type="http://schemas.openxmlformats.org/officeDocument/2006/relationships/image" Target="media/image388.png"/><Relationship Id="rId463" Type="http://schemas.openxmlformats.org/officeDocument/2006/relationships/image" Target="media/image389.png"/><Relationship Id="rId464" Type="http://schemas.openxmlformats.org/officeDocument/2006/relationships/image" Target="media/image390.png"/><Relationship Id="rId465" Type="http://schemas.openxmlformats.org/officeDocument/2006/relationships/image" Target="media/image391.png"/><Relationship Id="rId466" Type="http://schemas.openxmlformats.org/officeDocument/2006/relationships/header" Target="header73.xml"/><Relationship Id="rId467" Type="http://schemas.openxmlformats.org/officeDocument/2006/relationships/header" Target="header74.xml"/><Relationship Id="rId468" Type="http://schemas.openxmlformats.org/officeDocument/2006/relationships/footer" Target="footer67.xml"/><Relationship Id="rId469" Type="http://schemas.openxmlformats.org/officeDocument/2006/relationships/footer" Target="footer68.xml"/><Relationship Id="rId470" Type="http://schemas.openxmlformats.org/officeDocument/2006/relationships/hyperlink" Target="http://web.coneval.gob.mx/Informes/Pobreza%202010/Lineas%20de%20bienestar%20y%20canasta%20basica/Lineas_Bienestar.zip" TargetMode="External"/><Relationship Id="rId471" Type="http://schemas.openxmlformats.org/officeDocument/2006/relationships/image" Target="media/image394.png"/><Relationship Id="rId472" Type="http://schemas.openxmlformats.org/officeDocument/2006/relationships/header" Target="header75.xml"/><Relationship Id="rId473" Type="http://schemas.openxmlformats.org/officeDocument/2006/relationships/header" Target="header76.xml"/><Relationship Id="rId474" Type="http://schemas.openxmlformats.org/officeDocument/2006/relationships/footer" Target="footer69.xml"/><Relationship Id="rId475" Type="http://schemas.openxmlformats.org/officeDocument/2006/relationships/footer" Target="footer70.xml"/><Relationship Id="rId476" Type="http://schemas.openxmlformats.org/officeDocument/2006/relationships/image" Target="media/image397.png"/><Relationship Id="rId477" Type="http://schemas.openxmlformats.org/officeDocument/2006/relationships/image" Target="media/image398.png"/><Relationship Id="rId478" Type="http://schemas.openxmlformats.org/officeDocument/2006/relationships/image" Target="media/image399.png"/><Relationship Id="rId479" Type="http://schemas.openxmlformats.org/officeDocument/2006/relationships/image" Target="media/image400.png"/><Relationship Id="rId480" Type="http://schemas.openxmlformats.org/officeDocument/2006/relationships/header" Target="header77.xml"/><Relationship Id="rId481" Type="http://schemas.openxmlformats.org/officeDocument/2006/relationships/header" Target="header78.xml"/><Relationship Id="rId482" Type="http://schemas.openxmlformats.org/officeDocument/2006/relationships/footer" Target="footer71.xml"/><Relationship Id="rId483" Type="http://schemas.openxmlformats.org/officeDocument/2006/relationships/footer" Target="footer72.xml"/><Relationship Id="rId484" Type="http://schemas.openxmlformats.org/officeDocument/2006/relationships/image" Target="media/image402.png"/><Relationship Id="rId485" Type="http://schemas.openxmlformats.org/officeDocument/2006/relationships/image" Target="media/image403.png"/><Relationship Id="rId486" Type="http://schemas.openxmlformats.org/officeDocument/2006/relationships/image" Target="media/image404.png"/><Relationship Id="rId487" Type="http://schemas.openxmlformats.org/officeDocument/2006/relationships/image" Target="media/image405.png"/><Relationship Id="rId488" Type="http://schemas.openxmlformats.org/officeDocument/2006/relationships/image" Target="media/image406.png"/><Relationship Id="rId489" Type="http://schemas.openxmlformats.org/officeDocument/2006/relationships/image" Target="media/image407.png"/><Relationship Id="rId490" Type="http://schemas.openxmlformats.org/officeDocument/2006/relationships/header" Target="header79.xml"/><Relationship Id="rId491" Type="http://schemas.openxmlformats.org/officeDocument/2006/relationships/header" Target="header80.xml"/><Relationship Id="rId492" Type="http://schemas.openxmlformats.org/officeDocument/2006/relationships/footer" Target="footer73.xml"/><Relationship Id="rId493" Type="http://schemas.openxmlformats.org/officeDocument/2006/relationships/footer" Target="footer74.xml"/><Relationship Id="rId494" Type="http://schemas.openxmlformats.org/officeDocument/2006/relationships/header" Target="header81.xml"/><Relationship Id="rId495" Type="http://schemas.openxmlformats.org/officeDocument/2006/relationships/header" Target="header82.xml"/><Relationship Id="rId496" Type="http://schemas.openxmlformats.org/officeDocument/2006/relationships/footer" Target="footer75.xml"/><Relationship Id="rId497" Type="http://schemas.openxmlformats.org/officeDocument/2006/relationships/footer" Target="footer76.xml"/><Relationship Id="rId498" Type="http://schemas.openxmlformats.org/officeDocument/2006/relationships/image" Target="media/image410.png"/><Relationship Id="rId499" Type="http://schemas.openxmlformats.org/officeDocument/2006/relationships/image" Target="media/image411.png"/><Relationship Id="rId500" Type="http://schemas.openxmlformats.org/officeDocument/2006/relationships/image" Target="media/image414.png"/><Relationship Id="rId501" Type="http://schemas.openxmlformats.org/officeDocument/2006/relationships/header" Target="header83.xml"/><Relationship Id="rId502" Type="http://schemas.openxmlformats.org/officeDocument/2006/relationships/header" Target="header84.xml"/><Relationship Id="rId503" Type="http://schemas.openxmlformats.org/officeDocument/2006/relationships/footer" Target="footer77.xml"/><Relationship Id="rId504" Type="http://schemas.openxmlformats.org/officeDocument/2006/relationships/footer" Target="footer78.xml"/><Relationship Id="rId505" Type="http://schemas.openxmlformats.org/officeDocument/2006/relationships/header" Target="header85.xml"/><Relationship Id="rId506" Type="http://schemas.openxmlformats.org/officeDocument/2006/relationships/header" Target="header86.xml"/><Relationship Id="rId507" Type="http://schemas.openxmlformats.org/officeDocument/2006/relationships/footer" Target="footer79.xml"/><Relationship Id="rId508" Type="http://schemas.openxmlformats.org/officeDocument/2006/relationships/footer" Target="footer80.xml"/><Relationship Id="rId509" Type="http://schemas.openxmlformats.org/officeDocument/2006/relationships/image" Target="media/image419.png"/><Relationship Id="rId510" Type="http://schemas.openxmlformats.org/officeDocument/2006/relationships/image" Target="media/image420.png"/><Relationship Id="rId511" Type="http://schemas.openxmlformats.org/officeDocument/2006/relationships/image" Target="media/image421.png"/><Relationship Id="rId512" Type="http://schemas.openxmlformats.org/officeDocument/2006/relationships/image" Target="media/image422.png"/><Relationship Id="rId513" Type="http://schemas.openxmlformats.org/officeDocument/2006/relationships/image" Target="media/image423.png"/><Relationship Id="rId514" Type="http://schemas.openxmlformats.org/officeDocument/2006/relationships/header" Target="header87.xml"/><Relationship Id="rId515" Type="http://schemas.openxmlformats.org/officeDocument/2006/relationships/header" Target="header88.xml"/><Relationship Id="rId516" Type="http://schemas.openxmlformats.org/officeDocument/2006/relationships/footer" Target="footer81.xml"/><Relationship Id="rId517" Type="http://schemas.openxmlformats.org/officeDocument/2006/relationships/footer" Target="footer82.xml"/><Relationship Id="rId518" Type="http://schemas.openxmlformats.org/officeDocument/2006/relationships/header" Target="header89.xml"/><Relationship Id="rId519" Type="http://schemas.openxmlformats.org/officeDocument/2006/relationships/header" Target="header90.xml"/><Relationship Id="rId520" Type="http://schemas.openxmlformats.org/officeDocument/2006/relationships/footer" Target="footer83.xml"/><Relationship Id="rId521" Type="http://schemas.openxmlformats.org/officeDocument/2006/relationships/footer" Target="footer84.xml"/><Relationship Id="rId522" Type="http://schemas.openxmlformats.org/officeDocument/2006/relationships/hyperlink" Target="http://www.sep.gob.mx/" TargetMode="External"/><Relationship Id="rId523" Type="http://schemas.openxmlformats.org/officeDocument/2006/relationships/header" Target="header91.xml"/><Relationship Id="rId524" Type="http://schemas.openxmlformats.org/officeDocument/2006/relationships/header" Target="header92.xml"/><Relationship Id="rId525" Type="http://schemas.openxmlformats.org/officeDocument/2006/relationships/image" Target="media/image428.png"/><Relationship Id="rId526" Type="http://schemas.openxmlformats.org/officeDocument/2006/relationships/image" Target="media/image429.png"/><Relationship Id="rId527" Type="http://schemas.openxmlformats.org/officeDocument/2006/relationships/image" Target="media/image430.png"/><Relationship Id="rId528" Type="http://schemas.openxmlformats.org/officeDocument/2006/relationships/image" Target="media/image431.png"/><Relationship Id="rId529" Type="http://schemas.openxmlformats.org/officeDocument/2006/relationships/image" Target="media/image432.png"/><Relationship Id="rId530" Type="http://schemas.openxmlformats.org/officeDocument/2006/relationships/header" Target="header93.xml"/><Relationship Id="rId531" Type="http://schemas.openxmlformats.org/officeDocument/2006/relationships/header" Target="header94.xml"/><Relationship Id="rId532" Type="http://schemas.openxmlformats.org/officeDocument/2006/relationships/footer" Target="footer85.xml"/><Relationship Id="rId533" Type="http://schemas.openxmlformats.org/officeDocument/2006/relationships/footer" Target="footer86.xml"/><Relationship Id="rId534" Type="http://schemas.openxmlformats.org/officeDocument/2006/relationships/image" Target="media/image435.png"/><Relationship Id="rId535" Type="http://schemas.openxmlformats.org/officeDocument/2006/relationships/header" Target="header95.xml"/><Relationship Id="rId536" Type="http://schemas.openxmlformats.org/officeDocument/2006/relationships/footer" Target="footer87.xml"/><Relationship Id="rId537" Type="http://schemas.openxmlformats.org/officeDocument/2006/relationships/header" Target="header96.xml"/><Relationship Id="rId538" Type="http://schemas.openxmlformats.org/officeDocument/2006/relationships/footer" Target="footer88.xml"/><Relationship Id="rId539" Type="http://schemas.openxmlformats.org/officeDocument/2006/relationships/header" Target="header97.xml"/><Relationship Id="rId540" Type="http://schemas.openxmlformats.org/officeDocument/2006/relationships/header" Target="header98.xml"/><Relationship Id="rId541" Type="http://schemas.openxmlformats.org/officeDocument/2006/relationships/footer" Target="footer89.xml"/><Relationship Id="rId542" Type="http://schemas.openxmlformats.org/officeDocument/2006/relationships/footer" Target="footer90.xml"/><Relationship Id="rId543" Type="http://schemas.openxmlformats.org/officeDocument/2006/relationships/image" Target="media/image438.png"/><Relationship Id="rId544" Type="http://schemas.openxmlformats.org/officeDocument/2006/relationships/image" Target="media/image439.png"/><Relationship Id="rId545" Type="http://schemas.openxmlformats.org/officeDocument/2006/relationships/image" Target="media/image440.png"/><Relationship Id="rId546" Type="http://schemas.openxmlformats.org/officeDocument/2006/relationships/image" Target="media/image441.png"/><Relationship Id="rId547" Type="http://schemas.openxmlformats.org/officeDocument/2006/relationships/image" Target="media/image442.png"/><Relationship Id="rId548" Type="http://schemas.openxmlformats.org/officeDocument/2006/relationships/image" Target="media/image443.png"/><Relationship Id="rId549" Type="http://schemas.openxmlformats.org/officeDocument/2006/relationships/image" Target="media/image444.png"/><Relationship Id="rId550" Type="http://schemas.openxmlformats.org/officeDocument/2006/relationships/image" Target="media/image445.png"/><Relationship Id="rId551" Type="http://schemas.openxmlformats.org/officeDocument/2006/relationships/header" Target="header99.xml"/><Relationship Id="rId552" Type="http://schemas.openxmlformats.org/officeDocument/2006/relationships/header" Target="header100.xml"/><Relationship Id="rId553" Type="http://schemas.openxmlformats.org/officeDocument/2006/relationships/image" Target="media/image446.png"/><Relationship Id="rId554" Type="http://schemas.openxmlformats.org/officeDocument/2006/relationships/image" Target="media/image447.png"/><Relationship Id="rId555" Type="http://schemas.openxmlformats.org/officeDocument/2006/relationships/header" Target="header101.xml"/><Relationship Id="rId556" Type="http://schemas.openxmlformats.org/officeDocument/2006/relationships/header" Target="header102.xml"/><Relationship Id="rId557" Type="http://schemas.openxmlformats.org/officeDocument/2006/relationships/footer" Target="footer91.xml"/><Relationship Id="rId558" Type="http://schemas.openxmlformats.org/officeDocument/2006/relationships/footer" Target="footer92.xml"/><Relationship Id="rId559" Type="http://schemas.openxmlformats.org/officeDocument/2006/relationships/footer" Target="footer93.xml"/><Relationship Id="rId560" Type="http://schemas.openxmlformats.org/officeDocument/2006/relationships/footer" Target="footer94.xml"/><Relationship Id="rId561" Type="http://schemas.openxmlformats.org/officeDocument/2006/relationships/image" Target="media/image452.png"/><Relationship Id="rId562" Type="http://schemas.openxmlformats.org/officeDocument/2006/relationships/image" Target="media/image453.png"/><Relationship Id="rId563" Type="http://schemas.openxmlformats.org/officeDocument/2006/relationships/image" Target="media/image454.png"/><Relationship Id="rId564" Type="http://schemas.openxmlformats.org/officeDocument/2006/relationships/header" Target="header103.xml"/><Relationship Id="rId565" Type="http://schemas.openxmlformats.org/officeDocument/2006/relationships/header" Target="header104.xml"/><Relationship Id="rId566" Type="http://schemas.openxmlformats.org/officeDocument/2006/relationships/footer" Target="footer95.xml"/><Relationship Id="rId567" Type="http://schemas.openxmlformats.org/officeDocument/2006/relationships/footer" Target="footer96.xml"/><Relationship Id="rId568" Type="http://schemas.openxmlformats.org/officeDocument/2006/relationships/header" Target="header105.xml"/><Relationship Id="rId569" Type="http://schemas.openxmlformats.org/officeDocument/2006/relationships/header" Target="header106.xml"/><Relationship Id="rId570" Type="http://schemas.openxmlformats.org/officeDocument/2006/relationships/footer" Target="footer97.xml"/><Relationship Id="rId571" Type="http://schemas.openxmlformats.org/officeDocument/2006/relationships/footer" Target="footer98.xml"/><Relationship Id="rId572" Type="http://schemas.openxmlformats.org/officeDocument/2006/relationships/image" Target="media/image459.png"/><Relationship Id="rId573" Type="http://schemas.openxmlformats.org/officeDocument/2006/relationships/image" Target="media/image460.png"/><Relationship Id="rId574" Type="http://schemas.openxmlformats.org/officeDocument/2006/relationships/header" Target="header107.xml"/><Relationship Id="rId575" Type="http://schemas.openxmlformats.org/officeDocument/2006/relationships/footer" Target="footer99.xml"/><Relationship Id="rId576" Type="http://schemas.openxmlformats.org/officeDocument/2006/relationships/image" Target="media/image461.jpeg"/><Relationship Id="rId577" Type="http://schemas.openxmlformats.org/officeDocument/2006/relationships/image" Target="media/image462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6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7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7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7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7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8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8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8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8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9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9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94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9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296.png"/><Relationship Id="rId5" Type="http://schemas.openxmlformats.org/officeDocument/2006/relationships/image" Target="media/image297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0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01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0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0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04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0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0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0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0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1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1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1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2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2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3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3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33.png"/><Relationship Id="rId2" Type="http://schemas.openxmlformats.org/officeDocument/2006/relationships/image" Target="media/image167.png"/><Relationship Id="rId3" Type="http://schemas.openxmlformats.org/officeDocument/2006/relationships/image" Target="media/image334.png"/><Relationship Id="rId4" Type="http://schemas.openxmlformats.org/officeDocument/2006/relationships/image" Target="media/image335.png"/><Relationship Id="rId5" Type="http://schemas.openxmlformats.org/officeDocument/2006/relationships/image" Target="media/image169.png"/></Relationships>
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3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39.png"/><Relationship Id="rId2" Type="http://schemas.openxmlformats.org/officeDocument/2006/relationships/image" Target="media/image167.png"/><Relationship Id="rId3" Type="http://schemas.openxmlformats.org/officeDocument/2006/relationships/image" Target="media/image340.png"/><Relationship Id="rId4" Type="http://schemas.openxmlformats.org/officeDocument/2006/relationships/image" Target="media/image341.png"/><Relationship Id="rId5" Type="http://schemas.openxmlformats.org/officeDocument/2006/relationships/image" Target="media/image169.png"/></Relationships>
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4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4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4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4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5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5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5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7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71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8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8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9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9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9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4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9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01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9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0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0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12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1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1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1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1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6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1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24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42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2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2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33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34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3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6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3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44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49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50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51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55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56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57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58.png"/><Relationship Id="rId2" Type="http://schemas.openxmlformats.org/officeDocument/2006/relationships/image" Target="media/image167.png"/><Relationship Id="rId3" Type="http://schemas.openxmlformats.org/officeDocument/2006/relationships/image" Target="media/image168.png"/><Relationship Id="rId4" Type="http://schemas.openxmlformats.org/officeDocument/2006/relationships/image" Target="media/image169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55.png"/><Relationship Id="rId4" Type="http://schemas.openxmlformats.org/officeDocument/2006/relationships/image" Target="media/image256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438.png"/><Relationship Id="rId3" Type="http://schemas.openxmlformats.org/officeDocument/2006/relationships/image" Target="media/image446.png"/><Relationship Id="rId4" Type="http://schemas.openxmlformats.org/officeDocument/2006/relationships/image" Target="media/image447.png"/></Relationships>
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438.png"/><Relationship Id="rId3" Type="http://schemas.openxmlformats.org/officeDocument/2006/relationships/image" Target="media/image446.png"/><Relationship Id="rId4" Type="http://schemas.openxmlformats.org/officeDocument/2006/relationships/image" Target="media/image447.png"/></Relationships>
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438.png"/><Relationship Id="rId3" Type="http://schemas.openxmlformats.org/officeDocument/2006/relationships/image" Target="media/image446.png"/><Relationship Id="rId4" Type="http://schemas.openxmlformats.org/officeDocument/2006/relationships/image" Target="media/image447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55.png"/><Relationship Id="rId4" Type="http://schemas.openxmlformats.org/officeDocument/2006/relationships/image" Target="media/image263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69.png"/><Relationship Id="rId4" Type="http://schemas.openxmlformats.org/officeDocument/2006/relationships/image" Target="media/image270.png"/><Relationship Id="rId5" Type="http://schemas.openxmlformats.org/officeDocument/2006/relationships/image" Target="media/image271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69.png"/><Relationship Id="rId4" Type="http://schemas.openxmlformats.org/officeDocument/2006/relationships/image" Target="media/image270.png"/><Relationship Id="rId5" Type="http://schemas.openxmlformats.org/officeDocument/2006/relationships/image" Target="media/image275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86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86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86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55.png"/><Relationship Id="rId4" Type="http://schemas.openxmlformats.org/officeDocument/2006/relationships/image" Target="media/image256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99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99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299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308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81.png"/><Relationship Id="rId3" Type="http://schemas.openxmlformats.org/officeDocument/2006/relationships/image" Target="media/image285.png"/><Relationship Id="rId4" Type="http://schemas.openxmlformats.org/officeDocument/2006/relationships/image" Target="media/image311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61.pn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17.png"/><Relationship Id="rId3" Type="http://schemas.openxmlformats.org/officeDocument/2006/relationships/image" Target="media/image328.png"/><Relationship Id="rId4" Type="http://schemas.openxmlformats.org/officeDocument/2006/relationships/image" Target="media/image329.pn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17.png"/><Relationship Id="rId3" Type="http://schemas.openxmlformats.org/officeDocument/2006/relationships/image" Target="media/image328.png"/><Relationship Id="rId4" Type="http://schemas.openxmlformats.org/officeDocument/2006/relationships/image" Target="media/image337.png"/></Relationships>
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62.png"/></Relationships>
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17.png"/><Relationship Id="rId3" Type="http://schemas.openxmlformats.org/officeDocument/2006/relationships/image" Target="media/image343.png"/><Relationship Id="rId4" Type="http://schemas.openxmlformats.org/officeDocument/2006/relationships/image" Target="media/image344.png"/><Relationship Id="rId5" Type="http://schemas.openxmlformats.org/officeDocument/2006/relationships/image" Target="media/image345.png"/></Relationships>
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355.png"/><Relationship Id="rId4" Type="http://schemas.openxmlformats.org/officeDocument/2006/relationships/image" Target="media/image356.png"/></Relationships>
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359.png"/><Relationship Id="rId4" Type="http://schemas.openxmlformats.org/officeDocument/2006/relationships/image" Target="media/image360.png"/></Relationships>
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61.png"/></Relationships>
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359.png"/><Relationship Id="rId4" Type="http://schemas.openxmlformats.org/officeDocument/2006/relationships/image" Target="media/image384.png"/></Relationships>
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62.png"/></Relationships>
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404.png"/><Relationship Id="rId4" Type="http://schemas.openxmlformats.org/officeDocument/2006/relationships/image" Target="media/image405.png"/></Relationships>
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410.png"/><Relationship Id="rId4" Type="http://schemas.openxmlformats.org/officeDocument/2006/relationships/image" Target="media/image411.png"/></Relationships>
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410.png"/><Relationship Id="rId4" Type="http://schemas.openxmlformats.org/officeDocument/2006/relationships/image" Target="media/image414.png"/></Relationships>
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351.png"/><Relationship Id="rId3" Type="http://schemas.openxmlformats.org/officeDocument/2006/relationships/image" Target="media/image421.png"/><Relationship Id="rId4" Type="http://schemas.openxmlformats.org/officeDocument/2006/relationships/image" Target="media/image422.png"/></Relationships>
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Relationship Id="rId2" Type="http://schemas.openxmlformats.org/officeDocument/2006/relationships/image" Target="media/image254.png"/><Relationship Id="rId3" Type="http://schemas.openxmlformats.org/officeDocument/2006/relationships/image" Target="media/image255.png"/><Relationship Id="rId4" Type="http://schemas.openxmlformats.org/officeDocument/2006/relationships/image" Target="media/image263.png"/></Relationships>
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
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2020-02-28T10:01:37Z</dcterms:created>
  <dcterms:modified xsi:type="dcterms:W3CDTF">2020-02-28T10:01:37Z</dcterms:modified>
</cp:coreProperties>
</file>